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7C8F2B" w14:textId="77777777" w:rsidR="00BC5329" w:rsidRPr="003829B4" w:rsidRDefault="00BC5329" w:rsidP="00BC5329">
      <w:pPr>
        <w:ind w:left="5670"/>
        <w:jc w:val="center"/>
        <w:rPr>
          <w:sz w:val="28"/>
          <w:szCs w:val="28"/>
        </w:rPr>
      </w:pPr>
      <w:bookmarkStart w:id="0" w:name="_Hlk37674743"/>
      <w:r w:rsidRPr="003829B4">
        <w:rPr>
          <w:sz w:val="28"/>
          <w:szCs w:val="28"/>
        </w:rPr>
        <w:t>УТВЕРЖДЕН</w:t>
      </w:r>
    </w:p>
    <w:p w14:paraId="2E8D559D" w14:textId="77777777" w:rsidR="00BC5329" w:rsidRPr="003829B4" w:rsidRDefault="00BC5329" w:rsidP="00BC5329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7F1A3E93" w14:textId="77777777" w:rsidR="00BC5329" w:rsidRPr="003829B4" w:rsidRDefault="00BC5329" w:rsidP="00BC5329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2CDF85BD" w14:textId="73F20A36" w:rsidR="00BC5329" w:rsidRPr="003829B4" w:rsidRDefault="007240DC" w:rsidP="00BC5329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«28» июня</w:t>
      </w:r>
      <w:r w:rsidR="008D6F86">
        <w:rPr>
          <w:sz w:val="28"/>
          <w:szCs w:val="28"/>
        </w:rPr>
        <w:t xml:space="preserve"> </w:t>
      </w:r>
      <w:r w:rsidR="00BC5329" w:rsidRPr="003829B4">
        <w:rPr>
          <w:sz w:val="28"/>
          <w:szCs w:val="28"/>
        </w:rPr>
        <w:t>20</w:t>
      </w:r>
      <w:r w:rsidR="00BC5329">
        <w:rPr>
          <w:sz w:val="28"/>
          <w:szCs w:val="28"/>
        </w:rPr>
        <w:t>21 г.</w:t>
      </w:r>
      <w:r>
        <w:rPr>
          <w:sz w:val="28"/>
          <w:szCs w:val="28"/>
        </w:rPr>
        <w:t xml:space="preserve"> № 418н</w:t>
      </w:r>
      <w:bookmarkStart w:id="1" w:name="_GoBack"/>
      <w:bookmarkEnd w:id="1"/>
    </w:p>
    <w:bookmarkEnd w:id="0"/>
    <w:p w14:paraId="70D25AE3" w14:textId="77777777" w:rsidR="00BD71A6" w:rsidRPr="00BD71A6" w:rsidRDefault="00BD71A6" w:rsidP="00BC5329">
      <w:pPr>
        <w:pStyle w:val="a3"/>
      </w:pPr>
      <w:r w:rsidRPr="00BD71A6">
        <w:t>ПРОФЕССИОНАЛЬНЫЙ СТАНДАРТ</w:t>
      </w:r>
    </w:p>
    <w:p w14:paraId="50F5A176" w14:textId="77777777" w:rsidR="00BD71A6" w:rsidRPr="00BD71A6" w:rsidRDefault="00332238" w:rsidP="00BC5329">
      <w:pPr>
        <w:pStyle w:val="afb"/>
      </w:pPr>
      <w:r w:rsidRPr="00332238">
        <w:t>Специалист по эксплуатации и ремонту технологического оборудования механосборочного производства</w:t>
      </w: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BD71A6" w:rsidRPr="00BD71A6" w14:paraId="075B2915" w14:textId="77777777" w:rsidTr="00F044BF">
        <w:trPr>
          <w:trHeight w:val="399"/>
          <w:jc w:val="right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A401464" w14:textId="3B0E5154" w:rsidR="00BD71A6" w:rsidRPr="008F4A4A" w:rsidRDefault="008D6F86" w:rsidP="00BC5329">
            <w:pPr>
              <w:jc w:val="center"/>
            </w:pPr>
            <w:r w:rsidRPr="008D6F86">
              <w:t>1480</w:t>
            </w:r>
          </w:p>
        </w:tc>
      </w:tr>
      <w:tr w:rsidR="00BD71A6" w:rsidRPr="00BD71A6" w14:paraId="7484E79E" w14:textId="77777777" w:rsidTr="00BC5329">
        <w:trPr>
          <w:trHeight w:val="283"/>
          <w:jc w:val="right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4F43BBB5" w14:textId="77777777" w:rsidR="00BD71A6" w:rsidRPr="00BD71A6" w:rsidRDefault="00BD71A6" w:rsidP="00BC53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D71A6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29B68293" w14:textId="77777777" w:rsidR="00F044BF" w:rsidRDefault="00F044BF" w:rsidP="00BC5329">
      <w:pPr>
        <w:pStyle w:val="aff0"/>
      </w:pPr>
      <w:r>
        <w:t>Содержание</w:t>
      </w:r>
    </w:p>
    <w:p w14:paraId="4B026BBB" w14:textId="54765C58" w:rsidR="00D836ED" w:rsidRDefault="00F044BF" w:rsidP="00BC5329">
      <w:pPr>
        <w:pStyle w:val="13"/>
        <w:jc w:val="both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36800792" w:history="1">
        <w:r w:rsidR="00D836ED" w:rsidRPr="000F1A4F">
          <w:rPr>
            <w:rStyle w:val="aff1"/>
            <w:lang w:val="en-US"/>
          </w:rPr>
          <w:t>I</w:t>
        </w:r>
        <w:r w:rsidR="00D836ED" w:rsidRPr="000F1A4F">
          <w:rPr>
            <w:rStyle w:val="aff1"/>
          </w:rPr>
          <w:t>. Общие сведения</w:t>
        </w:r>
        <w:r w:rsidR="00D836ED">
          <w:rPr>
            <w:webHidden/>
          </w:rPr>
          <w:tab/>
        </w:r>
        <w:r w:rsidR="00D836ED">
          <w:rPr>
            <w:webHidden/>
          </w:rPr>
          <w:fldChar w:fldCharType="begin"/>
        </w:r>
        <w:r w:rsidR="00D836ED">
          <w:rPr>
            <w:webHidden/>
          </w:rPr>
          <w:instrText xml:space="preserve"> PAGEREF _Toc36800792 \h </w:instrText>
        </w:r>
        <w:r w:rsidR="00D836ED">
          <w:rPr>
            <w:webHidden/>
          </w:rPr>
        </w:r>
        <w:r w:rsidR="00D836ED">
          <w:rPr>
            <w:webHidden/>
          </w:rPr>
          <w:fldChar w:fldCharType="separate"/>
        </w:r>
        <w:r w:rsidR="004279A6">
          <w:rPr>
            <w:webHidden/>
          </w:rPr>
          <w:t>1</w:t>
        </w:r>
        <w:r w:rsidR="00D836ED">
          <w:rPr>
            <w:webHidden/>
          </w:rPr>
          <w:fldChar w:fldCharType="end"/>
        </w:r>
      </w:hyperlink>
    </w:p>
    <w:p w14:paraId="36EBD40E" w14:textId="2ABCB63F" w:rsidR="00D836ED" w:rsidRDefault="007240DC" w:rsidP="00BC5329">
      <w:pPr>
        <w:pStyle w:val="13"/>
        <w:jc w:val="both"/>
        <w:rPr>
          <w:rFonts w:asciiTheme="minorHAnsi" w:eastAsiaTheme="minorEastAsia" w:hAnsiTheme="minorHAnsi" w:cstheme="minorBidi"/>
          <w:sz w:val="22"/>
        </w:rPr>
      </w:pPr>
      <w:hyperlink w:anchor="_Toc36800793" w:history="1">
        <w:r w:rsidR="00D836ED" w:rsidRPr="000F1A4F">
          <w:rPr>
            <w:rStyle w:val="aff1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D836ED">
          <w:rPr>
            <w:webHidden/>
          </w:rPr>
          <w:tab/>
        </w:r>
        <w:r w:rsidR="00D836ED">
          <w:rPr>
            <w:webHidden/>
          </w:rPr>
          <w:fldChar w:fldCharType="begin"/>
        </w:r>
        <w:r w:rsidR="00D836ED">
          <w:rPr>
            <w:webHidden/>
          </w:rPr>
          <w:instrText xml:space="preserve"> PAGEREF _Toc36800793 \h </w:instrText>
        </w:r>
        <w:r w:rsidR="00D836ED">
          <w:rPr>
            <w:webHidden/>
          </w:rPr>
        </w:r>
        <w:r w:rsidR="00D836ED">
          <w:rPr>
            <w:webHidden/>
          </w:rPr>
          <w:fldChar w:fldCharType="separate"/>
        </w:r>
        <w:r w:rsidR="004279A6">
          <w:rPr>
            <w:webHidden/>
          </w:rPr>
          <w:t>2</w:t>
        </w:r>
        <w:r w:rsidR="00D836ED">
          <w:rPr>
            <w:webHidden/>
          </w:rPr>
          <w:fldChar w:fldCharType="end"/>
        </w:r>
      </w:hyperlink>
    </w:p>
    <w:p w14:paraId="1032DEE0" w14:textId="6C1CB55C" w:rsidR="00D836ED" w:rsidRDefault="007240DC" w:rsidP="00BC5329">
      <w:pPr>
        <w:pStyle w:val="13"/>
        <w:jc w:val="both"/>
        <w:rPr>
          <w:rFonts w:asciiTheme="minorHAnsi" w:eastAsiaTheme="minorEastAsia" w:hAnsiTheme="minorHAnsi" w:cstheme="minorBidi"/>
          <w:sz w:val="22"/>
        </w:rPr>
      </w:pPr>
      <w:hyperlink w:anchor="_Toc36800794" w:history="1">
        <w:r w:rsidR="00D836ED" w:rsidRPr="000F1A4F">
          <w:rPr>
            <w:rStyle w:val="aff1"/>
          </w:rPr>
          <w:t>III. Характеристика обобщенных трудовых функций</w:t>
        </w:r>
        <w:r w:rsidR="00D836ED">
          <w:rPr>
            <w:webHidden/>
          </w:rPr>
          <w:tab/>
        </w:r>
        <w:r w:rsidR="00D836ED">
          <w:rPr>
            <w:webHidden/>
          </w:rPr>
          <w:fldChar w:fldCharType="begin"/>
        </w:r>
        <w:r w:rsidR="00D836ED">
          <w:rPr>
            <w:webHidden/>
          </w:rPr>
          <w:instrText xml:space="preserve"> PAGEREF _Toc36800794 \h </w:instrText>
        </w:r>
        <w:r w:rsidR="00D836ED">
          <w:rPr>
            <w:webHidden/>
          </w:rPr>
        </w:r>
        <w:r w:rsidR="00D836ED">
          <w:rPr>
            <w:webHidden/>
          </w:rPr>
          <w:fldChar w:fldCharType="separate"/>
        </w:r>
        <w:r w:rsidR="004279A6">
          <w:rPr>
            <w:webHidden/>
          </w:rPr>
          <w:t>4</w:t>
        </w:r>
        <w:r w:rsidR="00D836ED">
          <w:rPr>
            <w:webHidden/>
          </w:rPr>
          <w:fldChar w:fldCharType="end"/>
        </w:r>
      </w:hyperlink>
    </w:p>
    <w:p w14:paraId="0A9CFD49" w14:textId="0B87FD65" w:rsidR="00D836ED" w:rsidRDefault="007240DC" w:rsidP="00BC5329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6800795" w:history="1">
        <w:r w:rsidR="00D836ED" w:rsidRPr="000F1A4F">
          <w:rPr>
            <w:rStyle w:val="aff1"/>
            <w:noProof/>
          </w:rPr>
          <w:t>3.1. Обобщенная трудовая функция</w:t>
        </w:r>
        <w:r w:rsidR="00D836ED">
          <w:rPr>
            <w:rStyle w:val="aff1"/>
            <w:noProof/>
          </w:rPr>
          <w:t xml:space="preserve"> «</w:t>
        </w:r>
        <w:r w:rsidR="00D836ED">
          <w:rPr>
            <w:noProof/>
          </w:rPr>
          <w:t>Техническое сопровождение эксплуатации и ремонта простого технологического оборудования механосборочного производства</w:t>
        </w:r>
        <w:r w:rsidR="00D836ED">
          <w:rPr>
            <w:rStyle w:val="aff1"/>
            <w:noProof/>
          </w:rPr>
          <w:t>»</w:t>
        </w:r>
        <w:r w:rsidR="00D836ED">
          <w:rPr>
            <w:noProof/>
            <w:webHidden/>
          </w:rPr>
          <w:tab/>
        </w:r>
        <w:r w:rsidR="00D836ED">
          <w:rPr>
            <w:noProof/>
            <w:webHidden/>
          </w:rPr>
          <w:fldChar w:fldCharType="begin"/>
        </w:r>
        <w:r w:rsidR="00D836ED">
          <w:rPr>
            <w:noProof/>
            <w:webHidden/>
          </w:rPr>
          <w:instrText xml:space="preserve"> PAGEREF _Toc36800795 \h </w:instrText>
        </w:r>
        <w:r w:rsidR="00D836ED">
          <w:rPr>
            <w:noProof/>
            <w:webHidden/>
          </w:rPr>
        </w:r>
        <w:r w:rsidR="00D836ED">
          <w:rPr>
            <w:noProof/>
            <w:webHidden/>
          </w:rPr>
          <w:fldChar w:fldCharType="separate"/>
        </w:r>
        <w:r w:rsidR="004279A6">
          <w:rPr>
            <w:noProof/>
            <w:webHidden/>
          </w:rPr>
          <w:t>4</w:t>
        </w:r>
        <w:r w:rsidR="00D836ED">
          <w:rPr>
            <w:noProof/>
            <w:webHidden/>
          </w:rPr>
          <w:fldChar w:fldCharType="end"/>
        </w:r>
      </w:hyperlink>
    </w:p>
    <w:p w14:paraId="43AD9F0E" w14:textId="4CDBC249" w:rsidR="00D836ED" w:rsidRDefault="007240DC" w:rsidP="00BC5329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6800796" w:history="1">
        <w:r w:rsidR="00D836ED" w:rsidRPr="000F1A4F">
          <w:rPr>
            <w:rStyle w:val="aff1"/>
            <w:noProof/>
          </w:rPr>
          <w:t>3.2. Обобщенная трудовая функция</w:t>
        </w:r>
        <w:r w:rsidR="00D836ED">
          <w:rPr>
            <w:rStyle w:val="aff1"/>
            <w:noProof/>
          </w:rPr>
          <w:t xml:space="preserve"> «</w:t>
        </w:r>
        <w:r w:rsidR="00D836ED">
          <w:rPr>
            <w:noProof/>
          </w:rPr>
          <w:t>Техническое сопровождение эксплуатации и ремонта сложного технологического оборудования механосборочного производства</w:t>
        </w:r>
        <w:r w:rsidR="00D836ED">
          <w:rPr>
            <w:rStyle w:val="aff1"/>
            <w:noProof/>
          </w:rPr>
          <w:t>»</w:t>
        </w:r>
        <w:r w:rsidR="00D836ED">
          <w:rPr>
            <w:noProof/>
            <w:webHidden/>
          </w:rPr>
          <w:tab/>
        </w:r>
        <w:r w:rsidR="00D836ED">
          <w:rPr>
            <w:noProof/>
            <w:webHidden/>
          </w:rPr>
          <w:fldChar w:fldCharType="begin"/>
        </w:r>
        <w:r w:rsidR="00D836ED">
          <w:rPr>
            <w:noProof/>
            <w:webHidden/>
          </w:rPr>
          <w:instrText xml:space="preserve"> PAGEREF _Toc36800796 \h </w:instrText>
        </w:r>
        <w:r w:rsidR="00D836ED">
          <w:rPr>
            <w:noProof/>
            <w:webHidden/>
          </w:rPr>
        </w:r>
        <w:r w:rsidR="00D836ED">
          <w:rPr>
            <w:noProof/>
            <w:webHidden/>
          </w:rPr>
          <w:fldChar w:fldCharType="separate"/>
        </w:r>
        <w:r w:rsidR="004279A6">
          <w:rPr>
            <w:noProof/>
            <w:webHidden/>
          </w:rPr>
          <w:t>12</w:t>
        </w:r>
        <w:r w:rsidR="00D836ED">
          <w:rPr>
            <w:noProof/>
            <w:webHidden/>
          </w:rPr>
          <w:fldChar w:fldCharType="end"/>
        </w:r>
      </w:hyperlink>
    </w:p>
    <w:p w14:paraId="76BBA523" w14:textId="4D8C2599" w:rsidR="00D836ED" w:rsidRDefault="007240DC" w:rsidP="00BC5329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6800797" w:history="1">
        <w:r w:rsidR="00D836ED" w:rsidRPr="000F1A4F">
          <w:rPr>
            <w:rStyle w:val="aff1"/>
            <w:noProof/>
          </w:rPr>
          <w:t>3.3. Обобщенная трудовая функция</w:t>
        </w:r>
        <w:r w:rsidR="00D836ED">
          <w:rPr>
            <w:rStyle w:val="aff1"/>
            <w:noProof/>
          </w:rPr>
          <w:t xml:space="preserve"> «</w:t>
        </w:r>
        <w:r w:rsidR="00D836ED">
          <w:rPr>
            <w:noProof/>
          </w:rPr>
          <w:t>Техническое сопровождение эксплуатации и ремонта особо сложного технологического оборудования механосборочного производства</w:t>
        </w:r>
        <w:r w:rsidR="00D836ED">
          <w:rPr>
            <w:rStyle w:val="aff1"/>
            <w:noProof/>
          </w:rPr>
          <w:t>»</w:t>
        </w:r>
        <w:r w:rsidR="00D836ED">
          <w:rPr>
            <w:noProof/>
            <w:webHidden/>
          </w:rPr>
          <w:tab/>
        </w:r>
        <w:r w:rsidR="00D836ED">
          <w:rPr>
            <w:noProof/>
            <w:webHidden/>
          </w:rPr>
          <w:fldChar w:fldCharType="begin"/>
        </w:r>
        <w:r w:rsidR="00D836ED">
          <w:rPr>
            <w:noProof/>
            <w:webHidden/>
          </w:rPr>
          <w:instrText xml:space="preserve"> PAGEREF _Toc36800797 \h </w:instrText>
        </w:r>
        <w:r w:rsidR="00D836ED">
          <w:rPr>
            <w:noProof/>
            <w:webHidden/>
          </w:rPr>
        </w:r>
        <w:r w:rsidR="00D836ED">
          <w:rPr>
            <w:noProof/>
            <w:webHidden/>
          </w:rPr>
          <w:fldChar w:fldCharType="separate"/>
        </w:r>
        <w:r w:rsidR="004279A6">
          <w:rPr>
            <w:noProof/>
            <w:webHidden/>
          </w:rPr>
          <w:t>21</w:t>
        </w:r>
        <w:r w:rsidR="00D836ED">
          <w:rPr>
            <w:noProof/>
            <w:webHidden/>
          </w:rPr>
          <w:fldChar w:fldCharType="end"/>
        </w:r>
      </w:hyperlink>
    </w:p>
    <w:p w14:paraId="17BB33BE" w14:textId="3A28EE1E" w:rsidR="00D836ED" w:rsidRDefault="007240DC" w:rsidP="00BC5329">
      <w:pPr>
        <w:pStyle w:val="13"/>
        <w:jc w:val="both"/>
        <w:rPr>
          <w:rFonts w:asciiTheme="minorHAnsi" w:eastAsiaTheme="minorEastAsia" w:hAnsiTheme="minorHAnsi" w:cstheme="minorBidi"/>
          <w:sz w:val="22"/>
        </w:rPr>
      </w:pPr>
      <w:hyperlink w:anchor="_Toc36800798" w:history="1">
        <w:r w:rsidR="00D836ED" w:rsidRPr="000F1A4F">
          <w:rPr>
            <w:rStyle w:val="aff1"/>
          </w:rPr>
          <w:t>IV. Сведения об организациях – разработчиках профессионального стандарта</w:t>
        </w:r>
        <w:r w:rsidR="00D836ED">
          <w:rPr>
            <w:webHidden/>
          </w:rPr>
          <w:tab/>
        </w:r>
        <w:r w:rsidR="00D836ED">
          <w:rPr>
            <w:webHidden/>
          </w:rPr>
          <w:fldChar w:fldCharType="begin"/>
        </w:r>
        <w:r w:rsidR="00D836ED">
          <w:rPr>
            <w:webHidden/>
          </w:rPr>
          <w:instrText xml:space="preserve"> PAGEREF _Toc36800798 \h </w:instrText>
        </w:r>
        <w:r w:rsidR="00D836ED">
          <w:rPr>
            <w:webHidden/>
          </w:rPr>
        </w:r>
        <w:r w:rsidR="00D836ED">
          <w:rPr>
            <w:webHidden/>
          </w:rPr>
          <w:fldChar w:fldCharType="separate"/>
        </w:r>
        <w:r w:rsidR="004279A6">
          <w:rPr>
            <w:webHidden/>
          </w:rPr>
          <w:t>31</w:t>
        </w:r>
        <w:r w:rsidR="00D836ED">
          <w:rPr>
            <w:webHidden/>
          </w:rPr>
          <w:fldChar w:fldCharType="end"/>
        </w:r>
      </w:hyperlink>
    </w:p>
    <w:p w14:paraId="3A3208A3" w14:textId="77777777" w:rsidR="00F044BF" w:rsidRDefault="00F044BF" w:rsidP="00BC5329">
      <w:pPr>
        <w:pStyle w:val="aff0"/>
        <w:jc w:val="both"/>
      </w:pPr>
      <w:r>
        <w:fldChar w:fldCharType="end"/>
      </w:r>
    </w:p>
    <w:p w14:paraId="2C822A7C" w14:textId="77777777" w:rsidR="00BD71A6" w:rsidRPr="00BD71A6" w:rsidRDefault="00F044BF" w:rsidP="00BC5329">
      <w:pPr>
        <w:pStyle w:val="1"/>
      </w:pPr>
      <w:bookmarkStart w:id="2" w:name="_Toc36800792"/>
      <w:r>
        <w:rPr>
          <w:lang w:val="en-US"/>
        </w:rPr>
        <w:t>I</w:t>
      </w:r>
      <w:r>
        <w:t xml:space="preserve">. </w:t>
      </w:r>
      <w:r w:rsidR="00BD71A6" w:rsidRPr="00BD71A6">
        <w:t>Общие сведения</w:t>
      </w:r>
      <w:bookmarkEnd w:id="2"/>
    </w:p>
    <w:p w14:paraId="18A4A5A6" w14:textId="77777777" w:rsidR="00BD71A6" w:rsidRPr="00BD71A6" w:rsidRDefault="00BD71A6" w:rsidP="00BC532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89"/>
        <w:gridCol w:w="604"/>
        <w:gridCol w:w="1428"/>
      </w:tblGrid>
      <w:tr w:rsidR="00BD71A6" w:rsidRPr="00BD71A6" w14:paraId="7598BB8A" w14:textId="77777777" w:rsidTr="00BC5329">
        <w:trPr>
          <w:trHeight w:val="437"/>
        </w:trPr>
        <w:tc>
          <w:tcPr>
            <w:tcW w:w="4025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7F739988" w14:textId="77777777" w:rsidR="00BD71A6" w:rsidRPr="00BD71A6" w:rsidRDefault="00332238" w:rsidP="00BC5329">
            <w:pPr>
              <w:pStyle w:val="afe"/>
            </w:pPr>
            <w:r>
              <w:t>Техническое обеспечение эксплуатации и ремонта технологического оборудования механосборочного производства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10D5FA82" w14:textId="77777777" w:rsidR="00BD71A6" w:rsidRPr="00BD71A6" w:rsidRDefault="00BD71A6" w:rsidP="00BC5329">
            <w:pPr>
              <w:pStyle w:val="afe"/>
            </w:pPr>
          </w:p>
        </w:tc>
        <w:tc>
          <w:tcPr>
            <w:tcW w:w="6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F809B1" w14:textId="1F0951A0" w:rsidR="00BD71A6" w:rsidRPr="00BD71A6" w:rsidRDefault="008D6F86" w:rsidP="008D6F86">
            <w:pPr>
              <w:pStyle w:val="afe"/>
              <w:jc w:val="center"/>
            </w:pPr>
            <w:r w:rsidRPr="008D6F86">
              <w:t>40.225</w:t>
            </w:r>
          </w:p>
        </w:tc>
      </w:tr>
      <w:tr w:rsidR="00BD71A6" w:rsidRPr="00BD71A6" w14:paraId="6689F5A8" w14:textId="77777777" w:rsidTr="000B0E62">
        <w:tc>
          <w:tcPr>
            <w:tcW w:w="43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5FA13A" w14:textId="77777777" w:rsidR="00BD71A6" w:rsidRPr="00BD71A6" w:rsidRDefault="00BD71A6" w:rsidP="00BC5329">
            <w:pPr>
              <w:pStyle w:val="101"/>
            </w:pPr>
            <w:r w:rsidRPr="00BD71A6">
              <w:t>(наименование вида профессиональной деятельности)</w:t>
            </w:r>
          </w:p>
        </w:tc>
        <w:tc>
          <w:tcPr>
            <w:tcW w:w="68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2B93744" w14:textId="77777777" w:rsidR="00BD71A6" w:rsidRPr="00BD71A6" w:rsidRDefault="00BD71A6" w:rsidP="00BC5329">
            <w:pPr>
              <w:pStyle w:val="101"/>
            </w:pPr>
            <w:r w:rsidRPr="00BD71A6">
              <w:t>Код</w:t>
            </w:r>
          </w:p>
        </w:tc>
      </w:tr>
    </w:tbl>
    <w:p w14:paraId="41DC6AF3" w14:textId="77777777" w:rsidR="00BC5329" w:rsidRDefault="00BC5329"/>
    <w:p w14:paraId="3FFFBD5A" w14:textId="2CE32694" w:rsidR="00BC5329" w:rsidRDefault="00BC5329">
      <w:r w:rsidRPr="00BD71A6">
        <w:t>Основная цель вида профессиональной деятельности:</w:t>
      </w:r>
    </w:p>
    <w:p w14:paraId="214BD169" w14:textId="77777777" w:rsidR="00BC5329" w:rsidRDefault="00BC532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BD71A6" w:rsidRPr="00BD71A6" w14:paraId="60EB67F3" w14:textId="77777777" w:rsidTr="00B00CA6">
        <w:trPr>
          <w:trHeight w:val="20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5928455" w14:textId="77777777" w:rsidR="00BD71A6" w:rsidRPr="00BD71A6" w:rsidRDefault="00332238" w:rsidP="00B00CA6">
            <w:pPr>
              <w:pStyle w:val="afe"/>
            </w:pPr>
            <w:r>
              <w:t>Поддержание работоспособного состояния технологического оборудования механосборочного производства при минимальных затратах на его эксплуатацию и ремонт</w:t>
            </w:r>
          </w:p>
        </w:tc>
      </w:tr>
    </w:tbl>
    <w:p w14:paraId="402658FF" w14:textId="77777777" w:rsidR="00BC5329" w:rsidRDefault="00BC5329"/>
    <w:p w14:paraId="1A30F812" w14:textId="7CB309E3" w:rsidR="00BC5329" w:rsidRDefault="00B00CA6">
      <w:r w:rsidRPr="00BD71A6">
        <w:t>Группа занятий:</w:t>
      </w:r>
    </w:p>
    <w:p w14:paraId="7B8F3EB9" w14:textId="77777777" w:rsidR="00B00CA6" w:rsidRDefault="00B00CA6"/>
    <w:tbl>
      <w:tblPr>
        <w:tblW w:w="499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7"/>
        <w:gridCol w:w="3405"/>
        <w:gridCol w:w="2594"/>
        <w:gridCol w:w="2902"/>
      </w:tblGrid>
      <w:tr w:rsidR="00F044BF" w:rsidRPr="00BD71A6" w14:paraId="44ADA9EC" w14:textId="77777777" w:rsidTr="00BC5329">
        <w:trPr>
          <w:trHeight w:val="20"/>
        </w:trPr>
        <w:tc>
          <w:tcPr>
            <w:tcW w:w="7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A7D531C" w14:textId="77777777" w:rsidR="00F044BF" w:rsidRPr="001D242E" w:rsidRDefault="00F044BF" w:rsidP="00BC5329">
            <w:r>
              <w:t>2144</w:t>
            </w:r>
          </w:p>
        </w:tc>
        <w:tc>
          <w:tcPr>
            <w:tcW w:w="163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4EA3BB3" w14:textId="77777777" w:rsidR="00F044BF" w:rsidRPr="001D242E" w:rsidRDefault="00F044BF" w:rsidP="00BC5329">
            <w:r w:rsidRPr="006E4F28">
              <w:t>Инженеры-механики</w:t>
            </w:r>
          </w:p>
        </w:tc>
        <w:tc>
          <w:tcPr>
            <w:tcW w:w="12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9013CC2" w14:textId="77777777" w:rsidR="00F044BF" w:rsidRPr="00F512B0" w:rsidRDefault="00F044BF" w:rsidP="00BC532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3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F84CCB3" w14:textId="77777777" w:rsidR="00F044BF" w:rsidRPr="00F512B0" w:rsidRDefault="00F044BF" w:rsidP="00BC5329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F044BF" w:rsidRPr="00BD71A6" w14:paraId="29AC022B" w14:textId="77777777" w:rsidTr="00BC5329">
        <w:trPr>
          <w:trHeight w:val="20"/>
        </w:trPr>
        <w:tc>
          <w:tcPr>
            <w:tcW w:w="72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5C93BB" w14:textId="77777777" w:rsidR="00F044BF" w:rsidRPr="0097775E" w:rsidRDefault="00F044BF" w:rsidP="00BC5329">
            <w:pPr>
              <w:jc w:val="center"/>
              <w:rPr>
                <w:sz w:val="20"/>
                <w:szCs w:val="20"/>
              </w:rPr>
            </w:pPr>
            <w:r w:rsidRPr="0097775E">
              <w:rPr>
                <w:sz w:val="20"/>
                <w:szCs w:val="20"/>
              </w:rPr>
              <w:t>(код ОКЗ</w:t>
            </w:r>
            <w:r w:rsidRPr="0097775E">
              <w:rPr>
                <w:rStyle w:val="ad"/>
                <w:sz w:val="20"/>
                <w:szCs w:val="20"/>
              </w:rPr>
              <w:endnoteReference w:id="1"/>
            </w:r>
            <w:r w:rsidRPr="0097775E">
              <w:rPr>
                <w:sz w:val="20"/>
                <w:szCs w:val="20"/>
              </w:rPr>
              <w:t>)</w:t>
            </w:r>
          </w:p>
        </w:tc>
        <w:tc>
          <w:tcPr>
            <w:tcW w:w="163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B9C5455" w14:textId="77777777" w:rsidR="00F044BF" w:rsidRPr="0097775E" w:rsidRDefault="00F044BF" w:rsidP="00BC5329">
            <w:pPr>
              <w:jc w:val="center"/>
              <w:rPr>
                <w:sz w:val="20"/>
                <w:szCs w:val="20"/>
              </w:rPr>
            </w:pPr>
            <w:r w:rsidRPr="0097775E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124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75C3432" w14:textId="77777777" w:rsidR="00F044BF" w:rsidRPr="0097775E" w:rsidRDefault="00F044BF" w:rsidP="00BC5329">
            <w:pPr>
              <w:jc w:val="center"/>
              <w:rPr>
                <w:sz w:val="20"/>
                <w:szCs w:val="20"/>
              </w:rPr>
            </w:pPr>
            <w:r w:rsidRPr="0097775E">
              <w:rPr>
                <w:sz w:val="20"/>
                <w:szCs w:val="20"/>
              </w:rPr>
              <w:t>(код ОКЗ)</w:t>
            </w:r>
          </w:p>
        </w:tc>
        <w:tc>
          <w:tcPr>
            <w:tcW w:w="139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74B2A8B" w14:textId="77777777" w:rsidR="00F044BF" w:rsidRPr="0097775E" w:rsidRDefault="00F044BF" w:rsidP="00BC5329">
            <w:pPr>
              <w:jc w:val="center"/>
              <w:rPr>
                <w:sz w:val="20"/>
                <w:szCs w:val="20"/>
              </w:rPr>
            </w:pPr>
            <w:r w:rsidRPr="0097775E">
              <w:rPr>
                <w:sz w:val="20"/>
                <w:szCs w:val="20"/>
              </w:rPr>
              <w:t>(наименование)</w:t>
            </w:r>
          </w:p>
        </w:tc>
      </w:tr>
    </w:tbl>
    <w:p w14:paraId="63A97E50" w14:textId="77777777" w:rsidR="00BC5329" w:rsidRDefault="00BC5329"/>
    <w:p w14:paraId="785FB09B" w14:textId="704BB050" w:rsidR="00BC5329" w:rsidRDefault="00B00CA6">
      <w:r w:rsidRPr="00BD71A6">
        <w:t>Отнесение к видам экономической деятельности:</w:t>
      </w:r>
    </w:p>
    <w:p w14:paraId="22B7D1D8" w14:textId="77777777" w:rsidR="00B00CA6" w:rsidRDefault="00B00CA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9"/>
        <w:gridCol w:w="8912"/>
      </w:tblGrid>
      <w:tr w:rsidR="009C49A0" w:rsidRPr="00B00CA6" w14:paraId="088E246D" w14:textId="77777777" w:rsidTr="00B00CA6">
        <w:trPr>
          <w:trHeight w:val="20"/>
        </w:trPr>
        <w:tc>
          <w:tcPr>
            <w:tcW w:w="7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5CF3A25" w14:textId="77777777" w:rsidR="009C49A0" w:rsidRPr="00B00CA6" w:rsidRDefault="009C49A0" w:rsidP="00BC5329">
            <w:r w:rsidRPr="00B00CA6">
              <w:rPr>
                <w:lang w:val="en-US"/>
              </w:rPr>
              <w:t>33.12</w:t>
            </w:r>
          </w:p>
        </w:tc>
        <w:tc>
          <w:tcPr>
            <w:tcW w:w="42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9F64A53" w14:textId="77777777" w:rsidR="009C49A0" w:rsidRPr="00B00CA6" w:rsidRDefault="009C49A0" w:rsidP="00BC5329">
            <w:r w:rsidRPr="00B00CA6">
              <w:t>Ремонт машин и оборудования</w:t>
            </w:r>
          </w:p>
        </w:tc>
      </w:tr>
      <w:tr w:rsidR="009C49A0" w:rsidRPr="00BD71A6" w14:paraId="11741DCE" w14:textId="77777777" w:rsidTr="000B0E62">
        <w:trPr>
          <w:trHeight w:val="244"/>
        </w:trPr>
        <w:tc>
          <w:tcPr>
            <w:tcW w:w="724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B32F62D" w14:textId="77777777" w:rsidR="009C49A0" w:rsidRPr="00BD71A6" w:rsidRDefault="009C49A0" w:rsidP="00BC5329">
            <w:pPr>
              <w:jc w:val="center"/>
              <w:rPr>
                <w:sz w:val="20"/>
                <w:szCs w:val="20"/>
              </w:rPr>
            </w:pPr>
            <w:r w:rsidRPr="00BD71A6">
              <w:rPr>
                <w:sz w:val="20"/>
                <w:szCs w:val="20"/>
              </w:rPr>
              <w:t>(код ОКВЭД</w:t>
            </w:r>
            <w:r w:rsidRPr="00BD71A6">
              <w:rPr>
                <w:sz w:val="20"/>
                <w:szCs w:val="20"/>
                <w:vertAlign w:val="superscript"/>
              </w:rPr>
              <w:endnoteReference w:id="2"/>
            </w:r>
            <w:r w:rsidRPr="00BD71A6">
              <w:rPr>
                <w:sz w:val="20"/>
                <w:szCs w:val="20"/>
              </w:rPr>
              <w:t>)</w:t>
            </w:r>
          </w:p>
        </w:tc>
        <w:tc>
          <w:tcPr>
            <w:tcW w:w="4276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D1B0AA4" w14:textId="77777777" w:rsidR="009C49A0" w:rsidRPr="00BD71A6" w:rsidRDefault="009C49A0" w:rsidP="00BC5329">
            <w:pPr>
              <w:jc w:val="center"/>
              <w:rPr>
                <w:sz w:val="20"/>
                <w:szCs w:val="20"/>
              </w:rPr>
            </w:pPr>
            <w:r w:rsidRPr="00BD71A6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05FDF1C4" w14:textId="77777777" w:rsidR="00BD71A6" w:rsidRPr="00BD71A6" w:rsidRDefault="00BD71A6" w:rsidP="00BC5329">
      <w:pPr>
        <w:rPr>
          <w:rFonts w:ascii="Calibri" w:hAnsi="Calibri"/>
        </w:rPr>
      </w:pPr>
    </w:p>
    <w:p w14:paraId="7A30B182" w14:textId="77777777" w:rsidR="00BD71A6" w:rsidRPr="00BD71A6" w:rsidRDefault="00BD71A6" w:rsidP="00BC5329">
      <w:pPr>
        <w:rPr>
          <w:rFonts w:ascii="Calibri" w:hAnsi="Calibri"/>
        </w:rPr>
        <w:sectPr w:rsidR="00BD71A6" w:rsidRPr="00BD71A6" w:rsidSect="00801CAA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3916C91B" w14:textId="4932209C" w:rsidR="00BD71A6" w:rsidRPr="00BD71A6" w:rsidRDefault="00BD71A6" w:rsidP="00BC5329">
      <w:pPr>
        <w:pStyle w:val="1"/>
        <w:jc w:val="center"/>
        <w:rPr>
          <w:rFonts w:ascii="Calibri" w:hAnsi="Calibri"/>
        </w:rPr>
      </w:pPr>
      <w:bookmarkStart w:id="3" w:name="_Toc36800793"/>
      <w:r w:rsidRPr="00BD71A6">
        <w:lastRenderedPageBreak/>
        <w:t>II. Описание трудовых функций, входящих в профессиональный стандарт</w:t>
      </w:r>
      <w:r w:rsidR="00B00CA6">
        <w:t xml:space="preserve"> </w:t>
      </w:r>
      <w:r w:rsidRPr="00BD71A6">
        <w:t>(функциональная карта вида профессиональной деятельности)</w:t>
      </w:r>
      <w:bookmarkEnd w:id="3"/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756"/>
        <w:gridCol w:w="3448"/>
        <w:gridCol w:w="1694"/>
        <w:gridCol w:w="5915"/>
        <w:gridCol w:w="1281"/>
        <w:gridCol w:w="1694"/>
      </w:tblGrid>
      <w:tr w:rsidR="00BD71A6" w:rsidRPr="00BD71A6" w14:paraId="388DE793" w14:textId="77777777" w:rsidTr="00B00CA6">
        <w:tc>
          <w:tcPr>
            <w:tcW w:w="1995" w:type="pct"/>
            <w:gridSpan w:val="3"/>
          </w:tcPr>
          <w:p w14:paraId="3A2DD478" w14:textId="77777777" w:rsidR="00BD71A6" w:rsidRPr="00BD71A6" w:rsidRDefault="00BD71A6" w:rsidP="00BC5329">
            <w:pPr>
              <w:pStyle w:val="aff0"/>
            </w:pPr>
            <w:r w:rsidRPr="00BD71A6">
              <w:t>Обобщенные трудовые функции</w:t>
            </w:r>
          </w:p>
        </w:tc>
        <w:tc>
          <w:tcPr>
            <w:tcW w:w="3005" w:type="pct"/>
            <w:gridSpan w:val="3"/>
          </w:tcPr>
          <w:p w14:paraId="0B3CDA43" w14:textId="77777777" w:rsidR="00BD71A6" w:rsidRPr="00BD71A6" w:rsidRDefault="00BD71A6" w:rsidP="00BC5329">
            <w:pPr>
              <w:pStyle w:val="aff0"/>
            </w:pPr>
            <w:r w:rsidRPr="00BD71A6">
              <w:t>Трудовые функции</w:t>
            </w:r>
          </w:p>
        </w:tc>
      </w:tr>
      <w:tr w:rsidR="00BD71A6" w:rsidRPr="00BD71A6" w14:paraId="6B5A0B02" w14:textId="77777777" w:rsidTr="00B00CA6">
        <w:tc>
          <w:tcPr>
            <w:tcW w:w="256" w:type="pct"/>
            <w:vAlign w:val="center"/>
          </w:tcPr>
          <w:p w14:paraId="36F9C4D3" w14:textId="77777777" w:rsidR="00BD71A6" w:rsidRPr="00BD71A6" w:rsidRDefault="00BD71A6" w:rsidP="00B00CA6">
            <w:pPr>
              <w:pStyle w:val="aff0"/>
            </w:pPr>
            <w:r w:rsidRPr="00BD71A6">
              <w:t>код</w:t>
            </w:r>
          </w:p>
        </w:tc>
        <w:tc>
          <w:tcPr>
            <w:tcW w:w="1166" w:type="pct"/>
            <w:vAlign w:val="center"/>
          </w:tcPr>
          <w:p w14:paraId="2700A500" w14:textId="77777777" w:rsidR="00BD71A6" w:rsidRPr="00BD71A6" w:rsidRDefault="00BD71A6" w:rsidP="00B00CA6">
            <w:pPr>
              <w:pStyle w:val="aff0"/>
            </w:pPr>
            <w:r w:rsidRPr="00BD71A6">
              <w:t>наименование</w:t>
            </w:r>
          </w:p>
        </w:tc>
        <w:tc>
          <w:tcPr>
            <w:tcW w:w="573" w:type="pct"/>
            <w:vAlign w:val="center"/>
          </w:tcPr>
          <w:p w14:paraId="5EC6BC60" w14:textId="77777777" w:rsidR="00BD71A6" w:rsidRPr="00BD71A6" w:rsidRDefault="00BD71A6" w:rsidP="00B00CA6">
            <w:pPr>
              <w:pStyle w:val="aff0"/>
            </w:pPr>
            <w:r w:rsidRPr="00BD71A6">
              <w:t>уровень квалификации</w:t>
            </w:r>
          </w:p>
        </w:tc>
        <w:tc>
          <w:tcPr>
            <w:tcW w:w="2000" w:type="pct"/>
            <w:vAlign w:val="center"/>
          </w:tcPr>
          <w:p w14:paraId="0935A4BE" w14:textId="77777777" w:rsidR="00BD71A6" w:rsidRPr="00BD71A6" w:rsidRDefault="00BD71A6" w:rsidP="00B00CA6">
            <w:pPr>
              <w:pStyle w:val="aff0"/>
            </w:pPr>
            <w:r w:rsidRPr="00BD71A6">
              <w:t>наименование</w:t>
            </w:r>
          </w:p>
        </w:tc>
        <w:tc>
          <w:tcPr>
            <w:tcW w:w="433" w:type="pct"/>
            <w:vAlign w:val="center"/>
          </w:tcPr>
          <w:p w14:paraId="69FDB5C8" w14:textId="77777777" w:rsidR="00BD71A6" w:rsidRPr="00BD71A6" w:rsidRDefault="00BD71A6" w:rsidP="00B00CA6">
            <w:pPr>
              <w:pStyle w:val="aff0"/>
              <w:rPr>
                <w:rFonts w:ascii="Calibri" w:hAnsi="Calibri"/>
              </w:rPr>
            </w:pPr>
            <w:r w:rsidRPr="00BD71A6">
              <w:t>код</w:t>
            </w:r>
          </w:p>
        </w:tc>
        <w:tc>
          <w:tcPr>
            <w:tcW w:w="573" w:type="pct"/>
            <w:vAlign w:val="center"/>
          </w:tcPr>
          <w:p w14:paraId="4533B2AA" w14:textId="77777777" w:rsidR="00BD71A6" w:rsidRPr="00BD71A6" w:rsidRDefault="00BD71A6" w:rsidP="00B00CA6">
            <w:pPr>
              <w:pStyle w:val="aff0"/>
            </w:pPr>
            <w:r w:rsidRPr="00BD71A6">
              <w:t>уровень (подуровень) квалификации</w:t>
            </w:r>
          </w:p>
        </w:tc>
      </w:tr>
      <w:tr w:rsidR="00A565E2" w:rsidRPr="00BD71A6" w14:paraId="06113579" w14:textId="77777777" w:rsidTr="00B00CA6">
        <w:tc>
          <w:tcPr>
            <w:tcW w:w="256" w:type="pct"/>
            <w:vMerge w:val="restart"/>
          </w:tcPr>
          <w:p w14:paraId="7865311A" w14:textId="751A5474" w:rsidR="00A565E2" w:rsidRPr="00871C42" w:rsidRDefault="00871C42" w:rsidP="00BC5329">
            <w:pPr>
              <w:pStyle w:val="afe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166" w:type="pct"/>
            <w:vMerge w:val="restart"/>
          </w:tcPr>
          <w:p w14:paraId="5D19A981" w14:textId="77777777" w:rsidR="00A565E2" w:rsidRPr="00BD71A6" w:rsidRDefault="00CE56D2" w:rsidP="00BC5329">
            <w:pPr>
              <w:pStyle w:val="afe"/>
            </w:pPr>
            <w:r>
              <w:t xml:space="preserve">Техническое сопровождение </w:t>
            </w:r>
            <w:r w:rsidR="00CE1616">
              <w:t>эксплуатации и ремонта</w:t>
            </w:r>
            <w:r>
              <w:t xml:space="preserve"> простого технологического оборудования механосборочного производства </w:t>
            </w:r>
          </w:p>
        </w:tc>
        <w:tc>
          <w:tcPr>
            <w:tcW w:w="573" w:type="pct"/>
            <w:vMerge w:val="restart"/>
          </w:tcPr>
          <w:p w14:paraId="3C88ABD4" w14:textId="77777777" w:rsidR="00A565E2" w:rsidRPr="00BD71A6" w:rsidRDefault="00A565E2" w:rsidP="00BC5329">
            <w:pPr>
              <w:pStyle w:val="aff0"/>
            </w:pPr>
            <w:r>
              <w:t>5</w:t>
            </w:r>
          </w:p>
        </w:tc>
        <w:tc>
          <w:tcPr>
            <w:tcW w:w="2000" w:type="pct"/>
          </w:tcPr>
          <w:p w14:paraId="6234C86B" w14:textId="6A9226D2" w:rsidR="00A565E2" w:rsidRPr="00BD71A6" w:rsidRDefault="00A565E2" w:rsidP="00BC5329">
            <w:pPr>
              <w:pStyle w:val="afe"/>
            </w:pPr>
            <w:r>
              <w:t xml:space="preserve">Организационное обеспечение </w:t>
            </w:r>
            <w:r w:rsidR="00FD2A34">
              <w:t>плановых</w:t>
            </w:r>
            <w:r>
              <w:t xml:space="preserve"> ремонтов технологического оборудования механосборочного производства</w:t>
            </w:r>
          </w:p>
        </w:tc>
        <w:tc>
          <w:tcPr>
            <w:tcW w:w="433" w:type="pct"/>
          </w:tcPr>
          <w:p w14:paraId="1DF999FF" w14:textId="370EDAD0" w:rsidR="00A565E2" w:rsidRPr="00BD71A6" w:rsidRDefault="00871C42" w:rsidP="00BC5329">
            <w:pPr>
              <w:pStyle w:val="aff0"/>
            </w:pPr>
            <w:r>
              <w:rPr>
                <w:lang w:val="en-US"/>
              </w:rPr>
              <w:t>A</w:t>
            </w:r>
            <w:r w:rsidR="00A565E2" w:rsidRPr="00BD71A6">
              <w:t>/01.</w:t>
            </w:r>
            <w:r w:rsidR="00A565E2">
              <w:t>5</w:t>
            </w:r>
          </w:p>
        </w:tc>
        <w:tc>
          <w:tcPr>
            <w:tcW w:w="573" w:type="pct"/>
          </w:tcPr>
          <w:p w14:paraId="0B959F69" w14:textId="77777777" w:rsidR="00A565E2" w:rsidRPr="00BD71A6" w:rsidRDefault="00A565E2" w:rsidP="00BC5329">
            <w:pPr>
              <w:pStyle w:val="aff0"/>
            </w:pPr>
            <w:r>
              <w:t>5</w:t>
            </w:r>
          </w:p>
        </w:tc>
      </w:tr>
      <w:tr w:rsidR="00A565E2" w:rsidRPr="00BD71A6" w14:paraId="12CC1088" w14:textId="77777777" w:rsidTr="00B00CA6">
        <w:trPr>
          <w:trHeight w:val="228"/>
        </w:trPr>
        <w:tc>
          <w:tcPr>
            <w:tcW w:w="256" w:type="pct"/>
            <w:vMerge/>
          </w:tcPr>
          <w:p w14:paraId="5D3D0A85" w14:textId="77777777" w:rsidR="00A565E2" w:rsidRPr="00BD71A6" w:rsidRDefault="00A565E2" w:rsidP="00BC5329">
            <w:pPr>
              <w:pStyle w:val="afe"/>
            </w:pPr>
          </w:p>
        </w:tc>
        <w:tc>
          <w:tcPr>
            <w:tcW w:w="1166" w:type="pct"/>
            <w:vMerge/>
          </w:tcPr>
          <w:p w14:paraId="09C96690" w14:textId="77777777" w:rsidR="00A565E2" w:rsidRPr="00BD71A6" w:rsidRDefault="00A565E2" w:rsidP="00BC5329">
            <w:pPr>
              <w:pStyle w:val="afe"/>
            </w:pPr>
          </w:p>
        </w:tc>
        <w:tc>
          <w:tcPr>
            <w:tcW w:w="573" w:type="pct"/>
            <w:vMerge/>
          </w:tcPr>
          <w:p w14:paraId="0E70586A" w14:textId="77777777" w:rsidR="00A565E2" w:rsidRPr="00BD71A6" w:rsidRDefault="00A565E2" w:rsidP="00BC5329">
            <w:pPr>
              <w:pStyle w:val="aff0"/>
            </w:pPr>
          </w:p>
        </w:tc>
        <w:tc>
          <w:tcPr>
            <w:tcW w:w="2000" w:type="pct"/>
          </w:tcPr>
          <w:p w14:paraId="06FC9388" w14:textId="77777777" w:rsidR="00A565E2" w:rsidRPr="00BD71A6" w:rsidRDefault="00A565E2" w:rsidP="00BC5329">
            <w:pPr>
              <w:pStyle w:val="afe"/>
            </w:pPr>
            <w:r w:rsidRPr="00DC1952">
              <w:t xml:space="preserve">Проведение </w:t>
            </w:r>
            <w:r w:rsidR="009107F2">
              <w:t xml:space="preserve">точностных </w:t>
            </w:r>
            <w:r w:rsidRPr="00DC1952">
              <w:t>испытаний простого технологического оборудования</w:t>
            </w:r>
            <w:r>
              <w:t xml:space="preserve"> </w:t>
            </w:r>
            <w:r w:rsidRPr="00DC1952">
              <w:t>механосборочного производства</w:t>
            </w:r>
          </w:p>
        </w:tc>
        <w:tc>
          <w:tcPr>
            <w:tcW w:w="433" w:type="pct"/>
          </w:tcPr>
          <w:p w14:paraId="22B484A7" w14:textId="597EE715" w:rsidR="00A565E2" w:rsidRPr="00BD71A6" w:rsidRDefault="00871C42" w:rsidP="00BC5329">
            <w:pPr>
              <w:pStyle w:val="aff0"/>
            </w:pPr>
            <w:r>
              <w:rPr>
                <w:lang w:val="en-US"/>
              </w:rPr>
              <w:t>A</w:t>
            </w:r>
            <w:r w:rsidR="00A565E2" w:rsidRPr="00BD71A6">
              <w:t>/0</w:t>
            </w:r>
            <w:r w:rsidR="00A565E2">
              <w:t>2</w:t>
            </w:r>
            <w:r w:rsidR="00A565E2" w:rsidRPr="00BD71A6">
              <w:t>.</w:t>
            </w:r>
            <w:r w:rsidR="00A565E2">
              <w:t>5</w:t>
            </w:r>
          </w:p>
        </w:tc>
        <w:tc>
          <w:tcPr>
            <w:tcW w:w="573" w:type="pct"/>
          </w:tcPr>
          <w:p w14:paraId="0251AFA5" w14:textId="77777777" w:rsidR="00A565E2" w:rsidRPr="00BD71A6" w:rsidRDefault="00A565E2" w:rsidP="00BC5329">
            <w:pPr>
              <w:pStyle w:val="aff0"/>
            </w:pPr>
            <w:r>
              <w:t>5</w:t>
            </w:r>
          </w:p>
        </w:tc>
      </w:tr>
      <w:tr w:rsidR="00A565E2" w:rsidRPr="00BD71A6" w14:paraId="0E19B1EE" w14:textId="77777777" w:rsidTr="00B00CA6">
        <w:trPr>
          <w:trHeight w:val="720"/>
        </w:trPr>
        <w:tc>
          <w:tcPr>
            <w:tcW w:w="256" w:type="pct"/>
            <w:vMerge/>
          </w:tcPr>
          <w:p w14:paraId="39A2DEBE" w14:textId="77777777" w:rsidR="00A565E2" w:rsidRPr="00BD71A6" w:rsidRDefault="00A565E2" w:rsidP="00BC5329">
            <w:pPr>
              <w:pStyle w:val="afe"/>
            </w:pPr>
          </w:p>
        </w:tc>
        <w:tc>
          <w:tcPr>
            <w:tcW w:w="1166" w:type="pct"/>
            <w:vMerge/>
          </w:tcPr>
          <w:p w14:paraId="3847E562" w14:textId="77777777" w:rsidR="00A565E2" w:rsidRPr="00BD71A6" w:rsidRDefault="00A565E2" w:rsidP="00BC5329">
            <w:pPr>
              <w:pStyle w:val="afe"/>
            </w:pPr>
          </w:p>
        </w:tc>
        <w:tc>
          <w:tcPr>
            <w:tcW w:w="573" w:type="pct"/>
            <w:vMerge/>
          </w:tcPr>
          <w:p w14:paraId="3937A995" w14:textId="77777777" w:rsidR="00A565E2" w:rsidRPr="00BD71A6" w:rsidRDefault="00A565E2" w:rsidP="00BC5329">
            <w:pPr>
              <w:pStyle w:val="aff0"/>
            </w:pPr>
          </w:p>
        </w:tc>
        <w:tc>
          <w:tcPr>
            <w:tcW w:w="2000" w:type="pct"/>
          </w:tcPr>
          <w:p w14:paraId="27718FD3" w14:textId="77777777" w:rsidR="00A565E2" w:rsidRPr="00BD71A6" w:rsidRDefault="00A565E2" w:rsidP="00BC5329">
            <w:pPr>
              <w:pStyle w:val="afe"/>
            </w:pPr>
            <w:r>
              <w:t>Организация неплановых ремонтов простого технологического оборудования механосборочного производства</w:t>
            </w:r>
          </w:p>
        </w:tc>
        <w:tc>
          <w:tcPr>
            <w:tcW w:w="433" w:type="pct"/>
          </w:tcPr>
          <w:p w14:paraId="4AA74B32" w14:textId="1EA62761" w:rsidR="00A565E2" w:rsidRPr="00BD71A6" w:rsidRDefault="00871C42" w:rsidP="00BC5329">
            <w:pPr>
              <w:pStyle w:val="aff0"/>
            </w:pPr>
            <w:r>
              <w:rPr>
                <w:lang w:val="en-US"/>
              </w:rPr>
              <w:t>A</w:t>
            </w:r>
            <w:r w:rsidR="00A565E2" w:rsidRPr="00BD71A6">
              <w:t>/0</w:t>
            </w:r>
            <w:r w:rsidR="00A565E2">
              <w:t>3</w:t>
            </w:r>
            <w:r w:rsidR="00A565E2" w:rsidRPr="00BD71A6">
              <w:t>.</w:t>
            </w:r>
            <w:r w:rsidR="00A565E2">
              <w:t>5</w:t>
            </w:r>
          </w:p>
        </w:tc>
        <w:tc>
          <w:tcPr>
            <w:tcW w:w="573" w:type="pct"/>
          </w:tcPr>
          <w:p w14:paraId="0EFCAA30" w14:textId="77777777" w:rsidR="00A565E2" w:rsidRPr="00BD71A6" w:rsidRDefault="00A565E2" w:rsidP="00BC5329">
            <w:pPr>
              <w:pStyle w:val="aff0"/>
            </w:pPr>
            <w:r>
              <w:t>5</w:t>
            </w:r>
          </w:p>
        </w:tc>
      </w:tr>
      <w:tr w:rsidR="00A565E2" w:rsidRPr="00BD71A6" w14:paraId="758D604B" w14:textId="77777777" w:rsidTr="00B00CA6">
        <w:trPr>
          <w:trHeight w:val="93"/>
        </w:trPr>
        <w:tc>
          <w:tcPr>
            <w:tcW w:w="256" w:type="pct"/>
            <w:vMerge/>
          </w:tcPr>
          <w:p w14:paraId="0ACBBDAC" w14:textId="77777777" w:rsidR="00A565E2" w:rsidRPr="00BD71A6" w:rsidRDefault="00A565E2" w:rsidP="00BC5329">
            <w:pPr>
              <w:pStyle w:val="afe"/>
            </w:pPr>
          </w:p>
        </w:tc>
        <w:tc>
          <w:tcPr>
            <w:tcW w:w="1166" w:type="pct"/>
            <w:vMerge/>
          </w:tcPr>
          <w:p w14:paraId="45382A87" w14:textId="77777777" w:rsidR="00A565E2" w:rsidRPr="00BD71A6" w:rsidRDefault="00A565E2" w:rsidP="00BC5329">
            <w:pPr>
              <w:pStyle w:val="afe"/>
            </w:pPr>
          </w:p>
        </w:tc>
        <w:tc>
          <w:tcPr>
            <w:tcW w:w="573" w:type="pct"/>
            <w:vMerge/>
          </w:tcPr>
          <w:p w14:paraId="16C45BFB" w14:textId="77777777" w:rsidR="00A565E2" w:rsidRPr="00BD71A6" w:rsidRDefault="00A565E2" w:rsidP="00BC5329">
            <w:pPr>
              <w:pStyle w:val="aff0"/>
            </w:pPr>
          </w:p>
        </w:tc>
        <w:tc>
          <w:tcPr>
            <w:tcW w:w="2000" w:type="pct"/>
          </w:tcPr>
          <w:p w14:paraId="060964FC" w14:textId="77777777" w:rsidR="00A565E2" w:rsidRDefault="00A565E2" w:rsidP="00BC5329">
            <w:pPr>
              <w:pStyle w:val="afe"/>
            </w:pPr>
            <w:r>
              <w:t xml:space="preserve">Методическое обеспечение эксплуатации и ремонта </w:t>
            </w:r>
            <w:r w:rsidRPr="00DC1952">
              <w:t>простого технологического оборудования</w:t>
            </w:r>
            <w:r>
              <w:t xml:space="preserve"> </w:t>
            </w:r>
            <w:r w:rsidRPr="00DC1952">
              <w:t>механосборочного производства</w:t>
            </w:r>
          </w:p>
        </w:tc>
        <w:tc>
          <w:tcPr>
            <w:tcW w:w="433" w:type="pct"/>
          </w:tcPr>
          <w:p w14:paraId="3173BEE3" w14:textId="55B88C2F" w:rsidR="00A565E2" w:rsidRPr="00BD71A6" w:rsidRDefault="00871C42" w:rsidP="00BC5329">
            <w:pPr>
              <w:pStyle w:val="aff0"/>
            </w:pPr>
            <w:r>
              <w:rPr>
                <w:lang w:val="en-US"/>
              </w:rPr>
              <w:t>A</w:t>
            </w:r>
            <w:r w:rsidR="00A565E2" w:rsidRPr="00BD71A6">
              <w:t>/0</w:t>
            </w:r>
            <w:r w:rsidR="00A565E2">
              <w:t>4</w:t>
            </w:r>
            <w:r w:rsidR="00A565E2" w:rsidRPr="00BD71A6">
              <w:t>.</w:t>
            </w:r>
            <w:r w:rsidR="00A565E2">
              <w:t>5</w:t>
            </w:r>
          </w:p>
        </w:tc>
        <w:tc>
          <w:tcPr>
            <w:tcW w:w="573" w:type="pct"/>
          </w:tcPr>
          <w:p w14:paraId="406ECBCD" w14:textId="77777777" w:rsidR="00A565E2" w:rsidRPr="00BD71A6" w:rsidRDefault="00A565E2" w:rsidP="00BC5329">
            <w:pPr>
              <w:pStyle w:val="aff0"/>
            </w:pPr>
            <w:r>
              <w:t>5</w:t>
            </w:r>
          </w:p>
        </w:tc>
      </w:tr>
      <w:tr w:rsidR="00174623" w:rsidRPr="00BD71A6" w14:paraId="47AB2767" w14:textId="77777777" w:rsidTr="00B00CA6">
        <w:tc>
          <w:tcPr>
            <w:tcW w:w="256" w:type="pct"/>
            <w:vMerge w:val="restart"/>
          </w:tcPr>
          <w:p w14:paraId="4BB421DE" w14:textId="0B93DD9B" w:rsidR="00174623" w:rsidRPr="00871C42" w:rsidRDefault="00FF49C2" w:rsidP="00BC5329">
            <w:pPr>
              <w:pStyle w:val="afe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166" w:type="pct"/>
            <w:vMerge w:val="restart"/>
          </w:tcPr>
          <w:p w14:paraId="58842EF8" w14:textId="77777777" w:rsidR="00174623" w:rsidRPr="00BD71A6" w:rsidRDefault="00CE56D2" w:rsidP="00BC5329">
            <w:pPr>
              <w:pStyle w:val="afe"/>
            </w:pPr>
            <w:r>
              <w:t xml:space="preserve">Техническое сопровождение </w:t>
            </w:r>
            <w:r w:rsidR="00CE1616">
              <w:t>эксплуатации и ремонта</w:t>
            </w:r>
            <w:r>
              <w:t xml:space="preserve"> сложного технологического оборудования механосборочного производства</w:t>
            </w:r>
          </w:p>
        </w:tc>
        <w:tc>
          <w:tcPr>
            <w:tcW w:w="573" w:type="pct"/>
            <w:vMerge w:val="restart"/>
          </w:tcPr>
          <w:p w14:paraId="620ABA75" w14:textId="77777777" w:rsidR="00174623" w:rsidRPr="007E3A6B" w:rsidRDefault="007E3A6B" w:rsidP="00BC5329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000" w:type="pct"/>
          </w:tcPr>
          <w:p w14:paraId="509FF697" w14:textId="03E8479F" w:rsidR="00174623" w:rsidRPr="00BD71A6" w:rsidRDefault="00174623" w:rsidP="00BC5329">
            <w:pPr>
              <w:pStyle w:val="afe"/>
            </w:pPr>
            <w:r>
              <w:t>Оперативное планирование ремонтов технологического оборудования механосборочного производства</w:t>
            </w:r>
          </w:p>
        </w:tc>
        <w:tc>
          <w:tcPr>
            <w:tcW w:w="433" w:type="pct"/>
          </w:tcPr>
          <w:p w14:paraId="23C3E1C3" w14:textId="66166798" w:rsidR="00174623" w:rsidRPr="00174623" w:rsidRDefault="00871C42" w:rsidP="00BC5329">
            <w:pPr>
              <w:pStyle w:val="aff0"/>
              <w:rPr>
                <w:lang w:val="en-US"/>
              </w:rPr>
            </w:pPr>
            <w:r>
              <w:t>B</w:t>
            </w:r>
            <w:r w:rsidR="00174623" w:rsidRPr="00BD71A6">
              <w:t>/01.</w:t>
            </w:r>
            <w:r w:rsidR="00174623">
              <w:rPr>
                <w:lang w:val="en-US"/>
              </w:rPr>
              <w:t>6</w:t>
            </w:r>
          </w:p>
        </w:tc>
        <w:tc>
          <w:tcPr>
            <w:tcW w:w="573" w:type="pct"/>
          </w:tcPr>
          <w:p w14:paraId="2CB8C6B0" w14:textId="77777777" w:rsidR="00174623" w:rsidRPr="00174623" w:rsidRDefault="00174623" w:rsidP="00BC5329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174623" w:rsidRPr="00BD71A6" w14:paraId="599A6048" w14:textId="77777777" w:rsidTr="00B00CA6">
        <w:tc>
          <w:tcPr>
            <w:tcW w:w="256" w:type="pct"/>
            <w:vMerge/>
          </w:tcPr>
          <w:p w14:paraId="0C136F9D" w14:textId="77777777" w:rsidR="00174623" w:rsidRPr="00BD71A6" w:rsidRDefault="00174623" w:rsidP="00BC5329">
            <w:pPr>
              <w:pStyle w:val="afe"/>
            </w:pPr>
          </w:p>
        </w:tc>
        <w:tc>
          <w:tcPr>
            <w:tcW w:w="1166" w:type="pct"/>
            <w:vMerge/>
          </w:tcPr>
          <w:p w14:paraId="60ADA1AA" w14:textId="77777777" w:rsidR="00174623" w:rsidRPr="00BD71A6" w:rsidRDefault="00174623" w:rsidP="00BC5329">
            <w:pPr>
              <w:pStyle w:val="afe"/>
            </w:pPr>
          </w:p>
        </w:tc>
        <w:tc>
          <w:tcPr>
            <w:tcW w:w="573" w:type="pct"/>
            <w:vMerge/>
          </w:tcPr>
          <w:p w14:paraId="001FE97A" w14:textId="77777777" w:rsidR="00174623" w:rsidRPr="00BD71A6" w:rsidRDefault="00174623" w:rsidP="00BC5329">
            <w:pPr>
              <w:pStyle w:val="aff0"/>
            </w:pPr>
          </w:p>
        </w:tc>
        <w:tc>
          <w:tcPr>
            <w:tcW w:w="2000" w:type="pct"/>
          </w:tcPr>
          <w:p w14:paraId="634CA451" w14:textId="77777777" w:rsidR="00174623" w:rsidRPr="00BD71A6" w:rsidRDefault="00174623" w:rsidP="00BC5329">
            <w:pPr>
              <w:pStyle w:val="afe"/>
            </w:pPr>
            <w:r w:rsidRPr="00DC1952">
              <w:t>Проведение</w:t>
            </w:r>
            <w:r w:rsidR="009107F2">
              <w:t xml:space="preserve"> точностных</w:t>
            </w:r>
            <w:r w:rsidRPr="00DC1952">
              <w:t xml:space="preserve"> испытаний </w:t>
            </w:r>
            <w:r>
              <w:t>сложного</w:t>
            </w:r>
            <w:r w:rsidRPr="00DC1952">
              <w:t xml:space="preserve"> технологического оборудования</w:t>
            </w:r>
            <w:r>
              <w:t xml:space="preserve"> </w:t>
            </w:r>
            <w:r w:rsidRPr="00DC1952">
              <w:t>механосборочного производства</w:t>
            </w:r>
          </w:p>
        </w:tc>
        <w:tc>
          <w:tcPr>
            <w:tcW w:w="433" w:type="pct"/>
          </w:tcPr>
          <w:p w14:paraId="0E489DB5" w14:textId="4BEFE877" w:rsidR="00174623" w:rsidRPr="00174623" w:rsidRDefault="00871C42" w:rsidP="00BC5329">
            <w:pPr>
              <w:pStyle w:val="aff0"/>
              <w:rPr>
                <w:lang w:val="en-US"/>
              </w:rPr>
            </w:pPr>
            <w:r>
              <w:t>B</w:t>
            </w:r>
            <w:r w:rsidR="00174623" w:rsidRPr="00BD71A6">
              <w:t>/0</w:t>
            </w:r>
            <w:r w:rsidR="00174623">
              <w:t>2</w:t>
            </w:r>
            <w:r w:rsidR="00174623" w:rsidRPr="00BD71A6">
              <w:t>.</w:t>
            </w:r>
            <w:r w:rsidR="00174623">
              <w:rPr>
                <w:lang w:val="en-US"/>
              </w:rPr>
              <w:t>6</w:t>
            </w:r>
          </w:p>
        </w:tc>
        <w:tc>
          <w:tcPr>
            <w:tcW w:w="573" w:type="pct"/>
          </w:tcPr>
          <w:p w14:paraId="12D6E84C" w14:textId="77777777" w:rsidR="00174623" w:rsidRPr="00174623" w:rsidRDefault="00174623" w:rsidP="00BC5329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174623" w:rsidRPr="00BD71A6" w14:paraId="18EC930F" w14:textId="77777777" w:rsidTr="00B00CA6">
        <w:tc>
          <w:tcPr>
            <w:tcW w:w="256" w:type="pct"/>
            <w:vMerge/>
          </w:tcPr>
          <w:p w14:paraId="126C9E99" w14:textId="77777777" w:rsidR="00174623" w:rsidRPr="00BD71A6" w:rsidRDefault="00174623" w:rsidP="00BC5329">
            <w:pPr>
              <w:pStyle w:val="afe"/>
            </w:pPr>
          </w:p>
        </w:tc>
        <w:tc>
          <w:tcPr>
            <w:tcW w:w="1166" w:type="pct"/>
            <w:vMerge/>
          </w:tcPr>
          <w:p w14:paraId="6C0D1165" w14:textId="77777777" w:rsidR="00174623" w:rsidRPr="00BD71A6" w:rsidRDefault="00174623" w:rsidP="00BC5329">
            <w:pPr>
              <w:pStyle w:val="afe"/>
            </w:pPr>
          </w:p>
        </w:tc>
        <w:tc>
          <w:tcPr>
            <w:tcW w:w="573" w:type="pct"/>
            <w:vMerge/>
          </w:tcPr>
          <w:p w14:paraId="4C614A46" w14:textId="77777777" w:rsidR="00174623" w:rsidRPr="00BD71A6" w:rsidRDefault="00174623" w:rsidP="00BC5329">
            <w:pPr>
              <w:pStyle w:val="aff0"/>
            </w:pPr>
          </w:p>
        </w:tc>
        <w:tc>
          <w:tcPr>
            <w:tcW w:w="2000" w:type="pct"/>
          </w:tcPr>
          <w:p w14:paraId="4B6B3F90" w14:textId="77777777" w:rsidR="00174623" w:rsidRPr="00BD71A6" w:rsidRDefault="00174623" w:rsidP="00BC5329">
            <w:pPr>
              <w:pStyle w:val="afe"/>
            </w:pPr>
            <w:r>
              <w:t>Организация неплановых ремонтов сложного технологического оборудования механосборочного производства</w:t>
            </w:r>
          </w:p>
        </w:tc>
        <w:tc>
          <w:tcPr>
            <w:tcW w:w="433" w:type="pct"/>
          </w:tcPr>
          <w:p w14:paraId="6C7252DF" w14:textId="59867731" w:rsidR="00174623" w:rsidRPr="00174623" w:rsidRDefault="00871C42" w:rsidP="00BC5329">
            <w:pPr>
              <w:pStyle w:val="aff0"/>
              <w:rPr>
                <w:lang w:val="en-US"/>
              </w:rPr>
            </w:pPr>
            <w:r>
              <w:t>B</w:t>
            </w:r>
            <w:r w:rsidR="00174623" w:rsidRPr="00BD71A6">
              <w:t>/0</w:t>
            </w:r>
            <w:r w:rsidR="00174623">
              <w:t>3</w:t>
            </w:r>
            <w:r w:rsidR="00174623" w:rsidRPr="00BD71A6">
              <w:t>.</w:t>
            </w:r>
            <w:r w:rsidR="00174623">
              <w:rPr>
                <w:lang w:val="en-US"/>
              </w:rPr>
              <w:t>6</w:t>
            </w:r>
          </w:p>
        </w:tc>
        <w:tc>
          <w:tcPr>
            <w:tcW w:w="573" w:type="pct"/>
          </w:tcPr>
          <w:p w14:paraId="78E233DD" w14:textId="77777777" w:rsidR="00174623" w:rsidRPr="00174623" w:rsidRDefault="00174623" w:rsidP="00BC5329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174623" w:rsidRPr="00BD71A6" w14:paraId="09F2C89B" w14:textId="77777777" w:rsidTr="00B00CA6">
        <w:tc>
          <w:tcPr>
            <w:tcW w:w="256" w:type="pct"/>
            <w:vMerge/>
          </w:tcPr>
          <w:p w14:paraId="46D25DF9" w14:textId="77777777" w:rsidR="00174623" w:rsidRPr="00BD71A6" w:rsidRDefault="00174623" w:rsidP="00BC5329">
            <w:pPr>
              <w:pStyle w:val="afe"/>
            </w:pPr>
          </w:p>
        </w:tc>
        <w:tc>
          <w:tcPr>
            <w:tcW w:w="1166" w:type="pct"/>
            <w:vMerge/>
          </w:tcPr>
          <w:p w14:paraId="0F6BE3CA" w14:textId="77777777" w:rsidR="00174623" w:rsidRPr="00BD71A6" w:rsidRDefault="00174623" w:rsidP="00BC5329">
            <w:pPr>
              <w:pStyle w:val="afe"/>
            </w:pPr>
          </w:p>
        </w:tc>
        <w:tc>
          <w:tcPr>
            <w:tcW w:w="573" w:type="pct"/>
            <w:vMerge/>
          </w:tcPr>
          <w:p w14:paraId="390E770D" w14:textId="77777777" w:rsidR="00174623" w:rsidRPr="00BD71A6" w:rsidRDefault="00174623" w:rsidP="00BC5329">
            <w:pPr>
              <w:pStyle w:val="aff0"/>
            </w:pPr>
          </w:p>
        </w:tc>
        <w:tc>
          <w:tcPr>
            <w:tcW w:w="2000" w:type="pct"/>
          </w:tcPr>
          <w:p w14:paraId="7AFA102D" w14:textId="77777777" w:rsidR="00174623" w:rsidRDefault="00174623" w:rsidP="00BC5329">
            <w:pPr>
              <w:pStyle w:val="afe"/>
            </w:pPr>
            <w:r>
              <w:t>Методическое обеспечение эксплуатации и ремонта сложного</w:t>
            </w:r>
            <w:r w:rsidRPr="00DC1952">
              <w:t xml:space="preserve"> технологического оборудования</w:t>
            </w:r>
            <w:r>
              <w:t xml:space="preserve"> </w:t>
            </w:r>
            <w:r w:rsidRPr="00DC1952">
              <w:t>механосборочного производства</w:t>
            </w:r>
          </w:p>
        </w:tc>
        <w:tc>
          <w:tcPr>
            <w:tcW w:w="433" w:type="pct"/>
          </w:tcPr>
          <w:p w14:paraId="664B821C" w14:textId="4C128B86" w:rsidR="00174623" w:rsidRPr="00174623" w:rsidRDefault="00871C42" w:rsidP="00BC5329">
            <w:pPr>
              <w:pStyle w:val="aff0"/>
              <w:rPr>
                <w:lang w:val="en-US"/>
              </w:rPr>
            </w:pPr>
            <w:r>
              <w:t>B</w:t>
            </w:r>
            <w:r w:rsidR="00174623" w:rsidRPr="00BD71A6">
              <w:t>/0</w:t>
            </w:r>
            <w:r w:rsidR="00174623">
              <w:t>4</w:t>
            </w:r>
            <w:r w:rsidR="00174623" w:rsidRPr="00BD71A6">
              <w:t>.</w:t>
            </w:r>
            <w:r w:rsidR="00174623">
              <w:rPr>
                <w:lang w:val="en-US"/>
              </w:rPr>
              <w:t>6</w:t>
            </w:r>
          </w:p>
        </w:tc>
        <w:tc>
          <w:tcPr>
            <w:tcW w:w="573" w:type="pct"/>
          </w:tcPr>
          <w:p w14:paraId="79CB5E6F" w14:textId="77777777" w:rsidR="00174623" w:rsidRPr="00174623" w:rsidRDefault="00174623" w:rsidP="00BC5329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5825BD" w:rsidRPr="00BD71A6" w14:paraId="444ED646" w14:textId="77777777" w:rsidTr="00B00CA6">
        <w:tc>
          <w:tcPr>
            <w:tcW w:w="256" w:type="pct"/>
            <w:vMerge w:val="restart"/>
          </w:tcPr>
          <w:p w14:paraId="42069496" w14:textId="77777777" w:rsidR="005825BD" w:rsidRPr="005825BD" w:rsidRDefault="00CE56D2" w:rsidP="00BC5329">
            <w:pPr>
              <w:pStyle w:val="afe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166" w:type="pct"/>
            <w:vMerge w:val="restart"/>
          </w:tcPr>
          <w:p w14:paraId="117F13C4" w14:textId="77777777" w:rsidR="005825BD" w:rsidRPr="00BD71A6" w:rsidRDefault="00CE56D2" w:rsidP="00BC5329">
            <w:pPr>
              <w:pStyle w:val="afe"/>
            </w:pPr>
            <w:r>
              <w:t xml:space="preserve">Техническое сопровождение </w:t>
            </w:r>
            <w:r w:rsidR="00CE1616">
              <w:t>эксплуатации и ремонта</w:t>
            </w:r>
            <w:r>
              <w:t xml:space="preserve"> особо сложного технологического оборудования механосборочного производства</w:t>
            </w:r>
          </w:p>
        </w:tc>
        <w:tc>
          <w:tcPr>
            <w:tcW w:w="573" w:type="pct"/>
            <w:vMerge w:val="restart"/>
          </w:tcPr>
          <w:p w14:paraId="5325EE70" w14:textId="77777777" w:rsidR="005825BD" w:rsidRPr="007E3A6B" w:rsidRDefault="007E3A6B" w:rsidP="00BC5329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000" w:type="pct"/>
          </w:tcPr>
          <w:p w14:paraId="71392D47" w14:textId="01103F82" w:rsidR="005825BD" w:rsidRPr="00BD71A6" w:rsidRDefault="005825BD" w:rsidP="00BC5329">
            <w:pPr>
              <w:pStyle w:val="afe"/>
            </w:pPr>
            <w:r>
              <w:t>Перспективное планирование ремонтов технологического оборудования механосборочного производства</w:t>
            </w:r>
          </w:p>
        </w:tc>
        <w:tc>
          <w:tcPr>
            <w:tcW w:w="433" w:type="pct"/>
          </w:tcPr>
          <w:p w14:paraId="398B00E4" w14:textId="79431CDD" w:rsidR="005825BD" w:rsidRPr="00174623" w:rsidRDefault="00871C42" w:rsidP="00BC5329">
            <w:pPr>
              <w:pStyle w:val="aff0"/>
              <w:rPr>
                <w:lang w:val="en-US"/>
              </w:rPr>
            </w:pPr>
            <w:r>
              <w:t>C</w:t>
            </w:r>
            <w:r w:rsidR="005825BD" w:rsidRPr="00BD71A6">
              <w:t>/0</w:t>
            </w:r>
            <w:r w:rsidR="005825BD">
              <w:rPr>
                <w:lang w:val="en-US"/>
              </w:rPr>
              <w:t>1</w:t>
            </w:r>
            <w:r w:rsidR="005825BD" w:rsidRPr="00BD71A6">
              <w:t>.</w:t>
            </w:r>
            <w:r w:rsidR="005825BD">
              <w:rPr>
                <w:lang w:val="en-US"/>
              </w:rPr>
              <w:t>7</w:t>
            </w:r>
          </w:p>
        </w:tc>
        <w:tc>
          <w:tcPr>
            <w:tcW w:w="573" w:type="pct"/>
          </w:tcPr>
          <w:p w14:paraId="24AE0DA9" w14:textId="77777777" w:rsidR="005825BD" w:rsidRPr="00174623" w:rsidRDefault="005825BD" w:rsidP="00BC5329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5825BD" w:rsidRPr="00BD71A6" w14:paraId="136AB3B6" w14:textId="77777777" w:rsidTr="00B00CA6">
        <w:trPr>
          <w:trHeight w:val="126"/>
        </w:trPr>
        <w:tc>
          <w:tcPr>
            <w:tcW w:w="256" w:type="pct"/>
            <w:vMerge/>
          </w:tcPr>
          <w:p w14:paraId="1F7F1904" w14:textId="77777777" w:rsidR="005825BD" w:rsidRPr="00BD71A6" w:rsidRDefault="005825BD" w:rsidP="00BC5329"/>
        </w:tc>
        <w:tc>
          <w:tcPr>
            <w:tcW w:w="1166" w:type="pct"/>
            <w:vMerge/>
          </w:tcPr>
          <w:p w14:paraId="69EF8345" w14:textId="77777777" w:rsidR="005825BD" w:rsidRPr="00BD71A6" w:rsidRDefault="005825BD" w:rsidP="00BC5329"/>
        </w:tc>
        <w:tc>
          <w:tcPr>
            <w:tcW w:w="573" w:type="pct"/>
            <w:vMerge/>
          </w:tcPr>
          <w:p w14:paraId="248BDF96" w14:textId="77777777" w:rsidR="005825BD" w:rsidRPr="00BD71A6" w:rsidRDefault="005825BD" w:rsidP="00BC5329">
            <w:pPr>
              <w:jc w:val="center"/>
            </w:pPr>
          </w:p>
        </w:tc>
        <w:tc>
          <w:tcPr>
            <w:tcW w:w="2000" w:type="pct"/>
          </w:tcPr>
          <w:p w14:paraId="250D3817" w14:textId="77777777" w:rsidR="005825BD" w:rsidRPr="00BD71A6" w:rsidRDefault="005825BD" w:rsidP="00BC5329">
            <w:pPr>
              <w:pStyle w:val="afe"/>
            </w:pPr>
            <w:r w:rsidRPr="00DC1952">
              <w:t>Проведение</w:t>
            </w:r>
            <w:r>
              <w:t xml:space="preserve"> точностных</w:t>
            </w:r>
            <w:r w:rsidRPr="00DC1952">
              <w:t xml:space="preserve"> испытаний </w:t>
            </w:r>
            <w:r>
              <w:t>особо сложного</w:t>
            </w:r>
            <w:r w:rsidRPr="00DC1952">
              <w:t xml:space="preserve"> технологического оборудования</w:t>
            </w:r>
            <w:r>
              <w:t xml:space="preserve"> </w:t>
            </w:r>
            <w:r w:rsidRPr="00DC1952">
              <w:t>механосборочного производства</w:t>
            </w:r>
          </w:p>
        </w:tc>
        <w:tc>
          <w:tcPr>
            <w:tcW w:w="433" w:type="pct"/>
          </w:tcPr>
          <w:p w14:paraId="072D7F7C" w14:textId="79E7E130" w:rsidR="005825BD" w:rsidRPr="00174623" w:rsidRDefault="00871C42" w:rsidP="00BC5329">
            <w:pPr>
              <w:pStyle w:val="aff0"/>
              <w:rPr>
                <w:lang w:val="en-US"/>
              </w:rPr>
            </w:pPr>
            <w:r>
              <w:t>C</w:t>
            </w:r>
            <w:r w:rsidR="005825BD" w:rsidRPr="00BD71A6">
              <w:t>/0</w:t>
            </w:r>
            <w:r w:rsidR="005825BD">
              <w:rPr>
                <w:lang w:val="en-US"/>
              </w:rPr>
              <w:t>2</w:t>
            </w:r>
            <w:r w:rsidR="005825BD" w:rsidRPr="00BD71A6">
              <w:t>.</w:t>
            </w:r>
            <w:r w:rsidR="005825BD">
              <w:rPr>
                <w:lang w:val="en-US"/>
              </w:rPr>
              <w:t>7</w:t>
            </w:r>
          </w:p>
        </w:tc>
        <w:tc>
          <w:tcPr>
            <w:tcW w:w="573" w:type="pct"/>
          </w:tcPr>
          <w:p w14:paraId="77806334" w14:textId="77777777" w:rsidR="005825BD" w:rsidRPr="00174623" w:rsidRDefault="005825BD" w:rsidP="00BC5329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5825BD" w:rsidRPr="00BD71A6" w14:paraId="07788F3D" w14:textId="77777777" w:rsidTr="00B00CA6">
        <w:trPr>
          <w:trHeight w:val="135"/>
        </w:trPr>
        <w:tc>
          <w:tcPr>
            <w:tcW w:w="256" w:type="pct"/>
            <w:vMerge/>
          </w:tcPr>
          <w:p w14:paraId="7F7CFD4B" w14:textId="77777777" w:rsidR="005825BD" w:rsidRPr="00BD71A6" w:rsidRDefault="005825BD" w:rsidP="00BC5329"/>
        </w:tc>
        <w:tc>
          <w:tcPr>
            <w:tcW w:w="1166" w:type="pct"/>
            <w:vMerge/>
          </w:tcPr>
          <w:p w14:paraId="790E1E94" w14:textId="77777777" w:rsidR="005825BD" w:rsidRPr="00BD71A6" w:rsidRDefault="005825BD" w:rsidP="00BC5329"/>
        </w:tc>
        <w:tc>
          <w:tcPr>
            <w:tcW w:w="573" w:type="pct"/>
            <w:vMerge/>
          </w:tcPr>
          <w:p w14:paraId="2DB8092E" w14:textId="77777777" w:rsidR="005825BD" w:rsidRPr="00BD71A6" w:rsidRDefault="005825BD" w:rsidP="00BC5329">
            <w:pPr>
              <w:jc w:val="center"/>
            </w:pPr>
          </w:p>
        </w:tc>
        <w:tc>
          <w:tcPr>
            <w:tcW w:w="2000" w:type="pct"/>
          </w:tcPr>
          <w:p w14:paraId="0844F578" w14:textId="77777777" w:rsidR="005825BD" w:rsidRPr="00BD71A6" w:rsidRDefault="005825BD" w:rsidP="00BC5329">
            <w:pPr>
              <w:pStyle w:val="afe"/>
            </w:pPr>
            <w:r>
              <w:t>Организация неплановых ремонтов особо сложного технологического оборудования механосборочного производства</w:t>
            </w:r>
          </w:p>
        </w:tc>
        <w:tc>
          <w:tcPr>
            <w:tcW w:w="433" w:type="pct"/>
          </w:tcPr>
          <w:p w14:paraId="5889A235" w14:textId="357297FB" w:rsidR="005825BD" w:rsidRPr="00174623" w:rsidRDefault="00871C42" w:rsidP="00BC5329">
            <w:pPr>
              <w:pStyle w:val="aff0"/>
              <w:rPr>
                <w:lang w:val="en-US"/>
              </w:rPr>
            </w:pPr>
            <w:r>
              <w:t>C</w:t>
            </w:r>
            <w:r w:rsidR="005825BD" w:rsidRPr="00BD71A6">
              <w:t>/0</w:t>
            </w:r>
            <w:r w:rsidR="005825BD">
              <w:rPr>
                <w:lang w:val="en-US"/>
              </w:rPr>
              <w:t>3</w:t>
            </w:r>
            <w:r w:rsidR="005825BD" w:rsidRPr="00BD71A6">
              <w:t>.</w:t>
            </w:r>
            <w:r w:rsidR="005825BD">
              <w:rPr>
                <w:lang w:val="en-US"/>
              </w:rPr>
              <w:t>7</w:t>
            </w:r>
          </w:p>
        </w:tc>
        <w:tc>
          <w:tcPr>
            <w:tcW w:w="573" w:type="pct"/>
          </w:tcPr>
          <w:p w14:paraId="3320AC23" w14:textId="77777777" w:rsidR="005825BD" w:rsidRPr="00174623" w:rsidRDefault="005825BD" w:rsidP="00BC5329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5825BD" w:rsidRPr="00BD71A6" w14:paraId="60533983" w14:textId="77777777" w:rsidTr="00B00CA6">
        <w:trPr>
          <w:trHeight w:val="195"/>
        </w:trPr>
        <w:tc>
          <w:tcPr>
            <w:tcW w:w="256" w:type="pct"/>
            <w:vMerge/>
          </w:tcPr>
          <w:p w14:paraId="371BC671" w14:textId="77777777" w:rsidR="005825BD" w:rsidRPr="00BD71A6" w:rsidRDefault="005825BD" w:rsidP="00BC5329"/>
        </w:tc>
        <w:tc>
          <w:tcPr>
            <w:tcW w:w="1166" w:type="pct"/>
            <w:vMerge/>
          </w:tcPr>
          <w:p w14:paraId="3F98A821" w14:textId="77777777" w:rsidR="005825BD" w:rsidRPr="00BD71A6" w:rsidRDefault="005825BD" w:rsidP="00BC5329"/>
        </w:tc>
        <w:tc>
          <w:tcPr>
            <w:tcW w:w="573" w:type="pct"/>
            <w:vMerge/>
          </w:tcPr>
          <w:p w14:paraId="5E76D3FA" w14:textId="77777777" w:rsidR="005825BD" w:rsidRPr="00BD71A6" w:rsidRDefault="005825BD" w:rsidP="00BC5329">
            <w:pPr>
              <w:jc w:val="center"/>
            </w:pPr>
          </w:p>
        </w:tc>
        <w:tc>
          <w:tcPr>
            <w:tcW w:w="2000" w:type="pct"/>
          </w:tcPr>
          <w:p w14:paraId="0FAEFD6F" w14:textId="77777777" w:rsidR="005825BD" w:rsidRPr="00BD71A6" w:rsidRDefault="005825BD" w:rsidP="00BC5329">
            <w:pPr>
              <w:pStyle w:val="afe"/>
            </w:pPr>
            <w:r>
              <w:t>Методическое обеспечение эксплуатации и ремонта особо сложного</w:t>
            </w:r>
            <w:r w:rsidRPr="00DC1952">
              <w:t xml:space="preserve"> технологического оборудования</w:t>
            </w:r>
            <w:r>
              <w:t xml:space="preserve"> </w:t>
            </w:r>
            <w:r w:rsidRPr="00DC1952">
              <w:t>механосборочного производства</w:t>
            </w:r>
          </w:p>
        </w:tc>
        <w:tc>
          <w:tcPr>
            <w:tcW w:w="433" w:type="pct"/>
          </w:tcPr>
          <w:p w14:paraId="473D361C" w14:textId="34079BC6" w:rsidR="005825BD" w:rsidRPr="00174623" w:rsidRDefault="00871C42" w:rsidP="00BC5329">
            <w:pPr>
              <w:pStyle w:val="aff0"/>
              <w:rPr>
                <w:lang w:val="en-US"/>
              </w:rPr>
            </w:pPr>
            <w:r>
              <w:t>C</w:t>
            </w:r>
            <w:r w:rsidR="005825BD" w:rsidRPr="00BD71A6">
              <w:t>/0</w:t>
            </w:r>
            <w:r w:rsidR="005825BD">
              <w:rPr>
                <w:lang w:val="en-US"/>
              </w:rPr>
              <w:t>4</w:t>
            </w:r>
            <w:r w:rsidR="005825BD" w:rsidRPr="00BD71A6">
              <w:t>.</w:t>
            </w:r>
            <w:r w:rsidR="005825BD">
              <w:rPr>
                <w:lang w:val="en-US"/>
              </w:rPr>
              <w:t>7</w:t>
            </w:r>
          </w:p>
        </w:tc>
        <w:tc>
          <w:tcPr>
            <w:tcW w:w="573" w:type="pct"/>
          </w:tcPr>
          <w:p w14:paraId="12519F26" w14:textId="77777777" w:rsidR="005825BD" w:rsidRPr="00174623" w:rsidRDefault="005825BD" w:rsidP="00BC5329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</w:tbl>
    <w:p w14:paraId="73D24615" w14:textId="77777777" w:rsidR="00BD71A6" w:rsidRPr="00B035A3" w:rsidRDefault="00BD71A6" w:rsidP="00BC5329">
      <w:pPr>
        <w:rPr>
          <w:rFonts w:ascii="Calibri" w:hAnsi="Calibri"/>
        </w:rPr>
        <w:sectPr w:rsidR="00BD71A6" w:rsidRPr="00B035A3" w:rsidSect="00B00CA6">
          <w:headerReference w:type="first" r:id="rId11"/>
          <w:endnotePr>
            <w:numFmt w:val="decimal"/>
          </w:endnotePr>
          <w:pgSz w:w="16840" w:h="11900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64D77841" w14:textId="77777777" w:rsidR="00BD71A6" w:rsidRDefault="00BD71A6" w:rsidP="0083196B">
      <w:pPr>
        <w:pStyle w:val="1"/>
        <w:jc w:val="center"/>
      </w:pPr>
      <w:bookmarkStart w:id="4" w:name="_Toc36800794"/>
      <w:r w:rsidRPr="00BD71A6">
        <w:lastRenderedPageBreak/>
        <w:t>III. Характеристика обобщенных трудовых функций</w:t>
      </w:r>
      <w:bookmarkEnd w:id="4"/>
    </w:p>
    <w:p w14:paraId="392D53B8" w14:textId="77777777" w:rsidR="00350793" w:rsidRPr="009502DC" w:rsidRDefault="00350793" w:rsidP="00BC5329">
      <w:pPr>
        <w:pStyle w:val="2"/>
        <w:rPr>
          <w:szCs w:val="24"/>
        </w:rPr>
      </w:pPr>
      <w:bookmarkStart w:id="5" w:name="_Toc468744331"/>
      <w:bookmarkStart w:id="6" w:name="_Toc36800795"/>
      <w:r w:rsidRPr="009502DC">
        <w:rPr>
          <w:szCs w:val="24"/>
        </w:rPr>
        <w:t>3.1. Обобщенная трудовая функция</w:t>
      </w:r>
      <w:bookmarkEnd w:id="5"/>
      <w:bookmarkEnd w:id="6"/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5219"/>
        <w:gridCol w:w="552"/>
        <w:gridCol w:w="488"/>
        <w:gridCol w:w="1563"/>
        <w:gridCol w:w="1017"/>
      </w:tblGrid>
      <w:tr w:rsidR="00350793" w:rsidRPr="00ED26F1" w14:paraId="33ECCCB4" w14:textId="77777777" w:rsidTr="0083196B">
        <w:trPr>
          <w:trHeight w:val="278"/>
        </w:trPr>
        <w:tc>
          <w:tcPr>
            <w:tcW w:w="75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AF18839" w14:textId="77777777" w:rsidR="00350793" w:rsidRPr="00ED26F1" w:rsidRDefault="00350793" w:rsidP="00BC5329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5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03A609" w14:textId="77777777" w:rsidR="00350793" w:rsidRPr="004C2989" w:rsidRDefault="00CE1616" w:rsidP="00BC5329">
            <w:pPr>
              <w:suppressAutoHyphens/>
              <w:rPr>
                <w:sz w:val="18"/>
                <w:szCs w:val="16"/>
              </w:rPr>
            </w:pPr>
            <w:r>
              <w:t>Техническое сопровождение эксплуатации и ремонта простого технологического оборудования механосборочного производства</w:t>
            </w:r>
          </w:p>
        </w:tc>
        <w:tc>
          <w:tcPr>
            <w:tcW w:w="26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A056B02" w14:textId="77777777" w:rsidR="00350793" w:rsidRPr="00ED26F1" w:rsidRDefault="00350793" w:rsidP="00BC5329">
            <w:pPr>
              <w:suppressAutoHyphens/>
              <w:jc w:val="center"/>
              <w:rPr>
                <w:sz w:val="16"/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2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E6E700" w14:textId="65693F3F" w:rsidR="00350793" w:rsidRPr="00871C42" w:rsidRDefault="00871C42" w:rsidP="00BC5329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5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138921E" w14:textId="77777777" w:rsidR="00350793" w:rsidRPr="004C2989" w:rsidRDefault="00350793" w:rsidP="00BC5329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Уровень квалификации</w:t>
            </w:r>
          </w:p>
        </w:tc>
        <w:tc>
          <w:tcPr>
            <w:tcW w:w="4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4A3555" w14:textId="77777777" w:rsidR="00350793" w:rsidRPr="00ED26F1" w:rsidRDefault="0078543E" w:rsidP="00BC5329">
            <w:pPr>
              <w:suppressAutoHyphens/>
              <w:jc w:val="center"/>
            </w:pPr>
            <w:r>
              <w:t>5</w:t>
            </w:r>
          </w:p>
        </w:tc>
      </w:tr>
    </w:tbl>
    <w:p w14:paraId="5C87C3A3" w14:textId="77777777" w:rsidR="00B60C73" w:rsidRDefault="00B60C7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134"/>
        <w:gridCol w:w="1237"/>
        <w:gridCol w:w="392"/>
        <w:gridCol w:w="2612"/>
        <w:gridCol w:w="1097"/>
        <w:gridCol w:w="1949"/>
      </w:tblGrid>
      <w:tr w:rsidR="00350793" w:rsidRPr="00ED26F1" w14:paraId="188A7FA3" w14:textId="77777777" w:rsidTr="0083196B">
        <w:trPr>
          <w:trHeight w:val="283"/>
        </w:trPr>
        <w:tc>
          <w:tcPr>
            <w:tcW w:w="150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A2B2463" w14:textId="77777777" w:rsidR="00350793" w:rsidRPr="00ED26F1" w:rsidRDefault="00350793" w:rsidP="00BC5329">
            <w:pPr>
              <w:suppressAutoHyphens/>
            </w:pPr>
            <w:r w:rsidRPr="009502DC">
              <w:rPr>
                <w:sz w:val="20"/>
              </w:rPr>
              <w:t xml:space="preserve">Происхождение обобщенной трудовой функции </w:t>
            </w: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41FC8AD" w14:textId="77777777" w:rsidR="00350793" w:rsidRPr="00ED26F1" w:rsidRDefault="00350793" w:rsidP="00BC5329">
            <w:pPr>
              <w:suppressAutoHyphens/>
            </w:pPr>
            <w:r w:rsidRPr="009502DC">
              <w:rPr>
                <w:sz w:val="20"/>
              </w:rPr>
              <w:t>Оригинал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625F1B" w14:textId="77777777" w:rsidR="00350793" w:rsidRPr="00ED26F1" w:rsidRDefault="00350793" w:rsidP="00BC5329">
            <w:pPr>
              <w:suppressAutoHyphens/>
            </w:pPr>
            <w:r>
              <w:t>Х</w:t>
            </w:r>
          </w:p>
        </w:tc>
        <w:tc>
          <w:tcPr>
            <w:tcW w:w="12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E74283" w14:textId="77777777" w:rsidR="00350793" w:rsidRPr="00ED26F1" w:rsidRDefault="00350793" w:rsidP="00BC5329">
            <w:pPr>
              <w:suppressAutoHyphens/>
            </w:pPr>
            <w:r w:rsidRPr="009502DC">
              <w:rPr>
                <w:sz w:val="20"/>
              </w:rPr>
              <w:t>Заимствовано из оригинала</w:t>
            </w:r>
          </w:p>
        </w:tc>
        <w:tc>
          <w:tcPr>
            <w:tcW w:w="5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EF5BCD" w14:textId="77777777" w:rsidR="00350793" w:rsidRPr="00ED26F1" w:rsidRDefault="00350793" w:rsidP="00BC5329">
            <w:pPr>
              <w:suppressAutoHyphens/>
            </w:pPr>
          </w:p>
        </w:tc>
        <w:tc>
          <w:tcPr>
            <w:tcW w:w="9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A1BADD" w14:textId="77777777" w:rsidR="00350793" w:rsidRPr="00ED26F1" w:rsidRDefault="00350793" w:rsidP="00BC5329">
            <w:pPr>
              <w:suppressAutoHyphens/>
            </w:pPr>
          </w:p>
        </w:tc>
      </w:tr>
      <w:tr w:rsidR="00350793" w:rsidRPr="00ED26F1" w14:paraId="3CE0BDBA" w14:textId="77777777" w:rsidTr="0083196B">
        <w:trPr>
          <w:trHeight w:val="479"/>
        </w:trPr>
        <w:tc>
          <w:tcPr>
            <w:tcW w:w="1504" w:type="pct"/>
            <w:tcBorders>
              <w:top w:val="nil"/>
              <w:bottom w:val="nil"/>
              <w:right w:val="nil"/>
            </w:tcBorders>
            <w:vAlign w:val="center"/>
          </w:tcPr>
          <w:p w14:paraId="144F5168" w14:textId="77777777" w:rsidR="00350793" w:rsidRPr="00ED26F1" w:rsidRDefault="00350793" w:rsidP="00BC5329">
            <w:pPr>
              <w:suppressAutoHyphens/>
            </w:pPr>
          </w:p>
        </w:tc>
        <w:tc>
          <w:tcPr>
            <w:tcW w:w="2035" w:type="pct"/>
            <w:gridSpan w:val="3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  <w:vAlign w:val="center"/>
          </w:tcPr>
          <w:p w14:paraId="41F2B74E" w14:textId="77777777" w:rsidR="00350793" w:rsidRPr="00ED26F1" w:rsidRDefault="00350793" w:rsidP="00BC5329">
            <w:pPr>
              <w:suppressAutoHyphens/>
            </w:pPr>
          </w:p>
        </w:tc>
        <w:tc>
          <w:tcPr>
            <w:tcW w:w="526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176F11D7" w14:textId="77777777" w:rsidR="00350793" w:rsidRPr="00ED26F1" w:rsidRDefault="00350793" w:rsidP="00BC5329">
            <w:pPr>
              <w:suppressAutoHyphens/>
              <w:jc w:val="center"/>
              <w:rPr>
                <w:szCs w:val="16"/>
              </w:rPr>
            </w:pPr>
            <w:r w:rsidRPr="009502DC">
              <w:rPr>
                <w:sz w:val="20"/>
              </w:rPr>
              <w:t>Код оригинала</w:t>
            </w:r>
          </w:p>
        </w:tc>
        <w:tc>
          <w:tcPr>
            <w:tcW w:w="935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1B0C2B2A" w14:textId="77777777" w:rsidR="00350793" w:rsidRPr="00ED26F1" w:rsidRDefault="00350793" w:rsidP="00BC5329">
            <w:pPr>
              <w:suppressAutoHyphens/>
              <w:jc w:val="center"/>
            </w:pPr>
            <w:r w:rsidRPr="002438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F692B3D" w14:textId="77777777" w:rsidR="00B60C73" w:rsidRDefault="00B60C7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135"/>
        <w:gridCol w:w="7286"/>
      </w:tblGrid>
      <w:tr w:rsidR="00350793" w:rsidRPr="002A24B7" w14:paraId="2C33B1A2" w14:textId="77777777" w:rsidTr="0083196B">
        <w:trPr>
          <w:trHeight w:val="525"/>
        </w:trPr>
        <w:tc>
          <w:tcPr>
            <w:tcW w:w="15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08F6DA" w14:textId="77777777" w:rsidR="00350793" w:rsidRPr="002A24B7" w:rsidRDefault="00350793" w:rsidP="00BC5329">
            <w:pPr>
              <w:suppressAutoHyphens/>
            </w:pPr>
            <w:r w:rsidRPr="004877B4">
              <w:t>Возможные наименования должностей, профессий</w:t>
            </w:r>
          </w:p>
        </w:tc>
        <w:tc>
          <w:tcPr>
            <w:tcW w:w="34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F2F3BE" w14:textId="77777777" w:rsidR="00C76024" w:rsidRDefault="0078543E" w:rsidP="00BC5329">
            <w:pPr>
              <w:suppressAutoHyphens/>
            </w:pPr>
            <w:r>
              <w:t xml:space="preserve">Инженер-механик </w:t>
            </w:r>
            <w:r>
              <w:rPr>
                <w:lang w:val="en-US"/>
              </w:rPr>
              <w:t>III</w:t>
            </w:r>
            <w:r>
              <w:t xml:space="preserve"> категории</w:t>
            </w:r>
          </w:p>
          <w:p w14:paraId="617DA51A" w14:textId="77777777" w:rsidR="0078543E" w:rsidRPr="0078543E" w:rsidRDefault="0078543E" w:rsidP="00BC5329">
            <w:r w:rsidRPr="00DC1952">
              <w:t>Инженер III категории</w:t>
            </w:r>
          </w:p>
        </w:tc>
      </w:tr>
    </w:tbl>
    <w:p w14:paraId="60ACB9FF" w14:textId="77777777" w:rsidR="00B60C73" w:rsidRDefault="00B60C7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3135"/>
        <w:gridCol w:w="7286"/>
      </w:tblGrid>
      <w:tr w:rsidR="00350793" w:rsidRPr="002A24B7" w14:paraId="657D1227" w14:textId="77777777" w:rsidTr="005B0FDF">
        <w:trPr>
          <w:trHeight w:val="20"/>
        </w:trPr>
        <w:tc>
          <w:tcPr>
            <w:tcW w:w="1504" w:type="pct"/>
          </w:tcPr>
          <w:p w14:paraId="087158AE" w14:textId="77777777" w:rsidR="00350793" w:rsidRPr="002A24B7" w:rsidRDefault="00350793" w:rsidP="00BC5329">
            <w:pPr>
              <w:suppressAutoHyphens/>
            </w:pPr>
            <w:r w:rsidRPr="002A24B7">
              <w:t>Требования к образованию и обучению</w:t>
            </w:r>
          </w:p>
        </w:tc>
        <w:tc>
          <w:tcPr>
            <w:tcW w:w="3496" w:type="pct"/>
          </w:tcPr>
          <w:p w14:paraId="7F63BDEF" w14:textId="77777777" w:rsidR="0078543E" w:rsidRDefault="0078543E" w:rsidP="00BC5329">
            <w:r w:rsidRPr="00DC1952">
              <w:t>Среднее профессиональное образование – программы подготовки специалистов среднего звена</w:t>
            </w:r>
          </w:p>
          <w:p w14:paraId="1DBF75FA" w14:textId="52860579" w:rsidR="00B37C46" w:rsidRPr="00DC1952" w:rsidRDefault="005B0FDF" w:rsidP="00BC5329">
            <w:r>
              <w:t>и</w:t>
            </w:r>
            <w:r w:rsidR="00B37C46">
              <w:t>ли</w:t>
            </w:r>
          </w:p>
          <w:p w14:paraId="307A78E7" w14:textId="77777777" w:rsidR="00C76024" w:rsidRPr="00C76024" w:rsidRDefault="0078543E" w:rsidP="00BC5329">
            <w:r w:rsidRPr="00DC1952">
              <w:t>Высшее образование – бакалавриат</w:t>
            </w:r>
          </w:p>
        </w:tc>
      </w:tr>
      <w:tr w:rsidR="00350793" w:rsidRPr="002A24B7" w14:paraId="2A2025E4" w14:textId="77777777" w:rsidTr="005B0FDF">
        <w:trPr>
          <w:trHeight w:val="20"/>
        </w:trPr>
        <w:tc>
          <w:tcPr>
            <w:tcW w:w="1504" w:type="pct"/>
          </w:tcPr>
          <w:p w14:paraId="0A2E5303" w14:textId="77777777" w:rsidR="00350793" w:rsidRPr="002A24B7" w:rsidRDefault="00350793" w:rsidP="00BC5329">
            <w:pPr>
              <w:suppressAutoHyphens/>
            </w:pPr>
            <w:r w:rsidRPr="002A24B7">
              <w:t>Требования к опыту практической</w:t>
            </w:r>
            <w:r>
              <w:t xml:space="preserve"> </w:t>
            </w:r>
            <w:r w:rsidRPr="002A24B7">
              <w:t>работы</w:t>
            </w:r>
          </w:p>
        </w:tc>
        <w:tc>
          <w:tcPr>
            <w:tcW w:w="3496" w:type="pct"/>
          </w:tcPr>
          <w:p w14:paraId="045E20E2" w14:textId="0A879285" w:rsidR="00350793" w:rsidRPr="001B67D6" w:rsidRDefault="0078543E" w:rsidP="005B0FDF">
            <w:r w:rsidRPr="005D2868">
              <w:t xml:space="preserve">Не менее </w:t>
            </w:r>
            <w:r>
              <w:t>трех</w:t>
            </w:r>
            <w:r w:rsidRPr="005D2868">
              <w:t xml:space="preserve"> лет техником в </w:t>
            </w:r>
            <w:r>
              <w:t>механосборочном производстве</w:t>
            </w:r>
            <w:r w:rsidRPr="005D2868">
              <w:t xml:space="preserve"> </w:t>
            </w:r>
            <w:r>
              <w:t xml:space="preserve">для получивших среднее профессиональное образование </w:t>
            </w:r>
            <w:r w:rsidRPr="005D2868">
              <w:t>– программы подготовки специалистов среднего звена</w:t>
            </w:r>
          </w:p>
        </w:tc>
      </w:tr>
      <w:tr w:rsidR="003D44CE" w:rsidRPr="002A24B7" w14:paraId="29D9C59E" w14:textId="77777777" w:rsidTr="005B0FDF">
        <w:trPr>
          <w:trHeight w:val="20"/>
        </w:trPr>
        <w:tc>
          <w:tcPr>
            <w:tcW w:w="1504" w:type="pct"/>
          </w:tcPr>
          <w:p w14:paraId="2E5A609D" w14:textId="77777777" w:rsidR="003D44CE" w:rsidRPr="002A24B7" w:rsidRDefault="003D44CE" w:rsidP="00BC5329">
            <w:pPr>
              <w:suppressAutoHyphens/>
            </w:pPr>
            <w:r w:rsidRPr="002A24B7">
              <w:t>Особые условия допуска к работе</w:t>
            </w:r>
          </w:p>
        </w:tc>
        <w:tc>
          <w:tcPr>
            <w:tcW w:w="3496" w:type="pct"/>
          </w:tcPr>
          <w:p w14:paraId="5C393722" w14:textId="46537E3B" w:rsidR="003D44CE" w:rsidRDefault="005B0FDF" w:rsidP="00BC5329">
            <w:pPr>
              <w:pStyle w:val="afe"/>
              <w:rPr>
                <w:lang w:eastAsia="en-US"/>
              </w:rPr>
            </w:pPr>
            <w:r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3D44CE" w:rsidRPr="00A962EE">
              <w:rPr>
                <w:rStyle w:val="ad"/>
                <w:lang w:eastAsia="en-US"/>
              </w:rPr>
              <w:endnoteReference w:id="3"/>
            </w:r>
          </w:p>
          <w:p w14:paraId="1A04F3DD" w14:textId="6C7E535D" w:rsidR="003D44CE" w:rsidRPr="00A962EE" w:rsidRDefault="006322DC" w:rsidP="00BC5329">
            <w:pPr>
              <w:pStyle w:val="afe"/>
              <w:rPr>
                <w:rFonts w:eastAsia="Batang"/>
                <w:lang w:eastAsia="ko-KR"/>
              </w:rPr>
            </w:pPr>
            <w:r w:rsidRPr="00CA4610">
              <w:rPr>
                <w:shd w:val="clear" w:color="auto" w:fill="FFFFFF"/>
              </w:rPr>
              <w:t>Прохождение обучения мерам пожарной безопасности</w:t>
            </w:r>
            <w:r w:rsidR="003D44CE" w:rsidRPr="00A962EE">
              <w:rPr>
                <w:rStyle w:val="ad"/>
              </w:rPr>
              <w:endnoteReference w:id="4"/>
            </w:r>
          </w:p>
          <w:p w14:paraId="5F0E580D" w14:textId="77777777" w:rsidR="003D44CE" w:rsidRDefault="003D44CE" w:rsidP="00BC5329">
            <w:pPr>
              <w:pStyle w:val="afe"/>
            </w:pPr>
            <w:r w:rsidRPr="00A962EE">
              <w:t>Прохождение инструктажа по охране труда на рабочем месте</w:t>
            </w:r>
            <w:r w:rsidRPr="00A962EE">
              <w:rPr>
                <w:rStyle w:val="ad"/>
              </w:rPr>
              <w:endnoteReference w:id="5"/>
            </w:r>
          </w:p>
          <w:p w14:paraId="4B0C16F6" w14:textId="184FDD8D" w:rsidR="00A70F30" w:rsidRPr="00713C8C" w:rsidRDefault="00A70F30" w:rsidP="00BC5329">
            <w:pPr>
              <w:pStyle w:val="afe"/>
              <w:rPr>
                <w:rFonts w:eastAsia="Batang"/>
                <w:lang w:eastAsia="ko-KR"/>
              </w:rPr>
            </w:pPr>
            <w:r>
              <w:t>Наличие I квалификационной группы по электробезопасности</w:t>
            </w:r>
            <w:r w:rsidR="000B0E62" w:rsidRPr="003B522A">
              <w:rPr>
                <w:rStyle w:val="ad"/>
                <w:rFonts w:eastAsiaTheme="majorEastAsia"/>
              </w:rPr>
              <w:endnoteReference w:id="6"/>
            </w:r>
          </w:p>
        </w:tc>
      </w:tr>
      <w:tr w:rsidR="003D44CE" w:rsidRPr="002A24B7" w14:paraId="65F6CA0A" w14:textId="77777777" w:rsidTr="005B0FDF">
        <w:trPr>
          <w:trHeight w:val="20"/>
        </w:trPr>
        <w:tc>
          <w:tcPr>
            <w:tcW w:w="1504" w:type="pct"/>
          </w:tcPr>
          <w:p w14:paraId="227F079B" w14:textId="77777777" w:rsidR="003D44CE" w:rsidRPr="002A24B7" w:rsidRDefault="003D44CE" w:rsidP="00BC5329">
            <w:pPr>
              <w:suppressAutoHyphens/>
            </w:pPr>
            <w:r w:rsidRPr="004877B4">
              <w:t>Другие характеристики</w:t>
            </w:r>
          </w:p>
        </w:tc>
        <w:tc>
          <w:tcPr>
            <w:tcW w:w="3496" w:type="pct"/>
          </w:tcPr>
          <w:p w14:paraId="7E538A8A" w14:textId="7DED6812" w:rsidR="003D44CE" w:rsidRPr="00133B1C" w:rsidRDefault="00CA2227" w:rsidP="00BC5329">
            <w:pPr>
              <w:suppressAutoHyphens/>
            </w:pPr>
            <w:r>
              <w:t>Дополнительное профессиональное образование – программы повышения квалификации</w:t>
            </w:r>
          </w:p>
        </w:tc>
      </w:tr>
    </w:tbl>
    <w:p w14:paraId="5D68489F" w14:textId="77777777" w:rsidR="00B60C73" w:rsidRDefault="00B60C73"/>
    <w:p w14:paraId="04B6E590" w14:textId="768E8E6E" w:rsidR="00B60C73" w:rsidRDefault="005B0FDF">
      <w:r>
        <w:t>Дополнительные характеристики</w:t>
      </w:r>
    </w:p>
    <w:p w14:paraId="55FB1A8E" w14:textId="77777777" w:rsidR="005B0FDF" w:rsidRDefault="005B0FD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3135"/>
        <w:gridCol w:w="1238"/>
        <w:gridCol w:w="6048"/>
      </w:tblGrid>
      <w:tr w:rsidR="003D44CE" w:rsidRPr="001B67D6" w14:paraId="54787693" w14:textId="77777777" w:rsidTr="005B0FDF">
        <w:trPr>
          <w:trHeight w:val="20"/>
        </w:trPr>
        <w:tc>
          <w:tcPr>
            <w:tcW w:w="1504" w:type="pct"/>
            <w:vAlign w:val="center"/>
          </w:tcPr>
          <w:p w14:paraId="3EE09623" w14:textId="77777777" w:rsidR="003D44CE" w:rsidRPr="0092362F" w:rsidRDefault="003D44CE" w:rsidP="005B0FDF">
            <w:pPr>
              <w:suppressAutoHyphens/>
              <w:jc w:val="center"/>
            </w:pPr>
            <w:r w:rsidRPr="0092362F">
              <w:t>Наименование документа</w:t>
            </w:r>
          </w:p>
        </w:tc>
        <w:tc>
          <w:tcPr>
            <w:tcW w:w="594" w:type="pct"/>
            <w:vAlign w:val="center"/>
          </w:tcPr>
          <w:p w14:paraId="48ECA41E" w14:textId="77777777" w:rsidR="003D44CE" w:rsidRPr="0092362F" w:rsidRDefault="003D44CE" w:rsidP="005B0FDF">
            <w:pPr>
              <w:suppressAutoHyphens/>
              <w:jc w:val="center"/>
            </w:pPr>
            <w:r w:rsidRPr="0092362F">
              <w:t>Код</w:t>
            </w:r>
          </w:p>
        </w:tc>
        <w:tc>
          <w:tcPr>
            <w:tcW w:w="2902" w:type="pct"/>
            <w:vAlign w:val="center"/>
          </w:tcPr>
          <w:p w14:paraId="3960DFDA" w14:textId="77777777" w:rsidR="003D44CE" w:rsidRPr="0092362F" w:rsidRDefault="003D44CE" w:rsidP="005B0FDF">
            <w:pPr>
              <w:suppressAutoHyphens/>
              <w:jc w:val="center"/>
            </w:pPr>
            <w:r w:rsidRPr="0092362F">
              <w:t>Наименование базовой группы, должности (профессии) или специальности</w:t>
            </w:r>
          </w:p>
        </w:tc>
      </w:tr>
      <w:tr w:rsidR="003D44CE" w:rsidRPr="00ED26F1" w14:paraId="6AB2F824" w14:textId="77777777" w:rsidTr="005B0FDF">
        <w:trPr>
          <w:trHeight w:val="20"/>
        </w:trPr>
        <w:tc>
          <w:tcPr>
            <w:tcW w:w="1504" w:type="pct"/>
          </w:tcPr>
          <w:p w14:paraId="2C69D113" w14:textId="77777777" w:rsidR="003D44CE" w:rsidRPr="004C2989" w:rsidRDefault="003D44CE" w:rsidP="005B0FDF">
            <w:pPr>
              <w:suppressAutoHyphens/>
              <w:rPr>
                <w:vertAlign w:val="superscript"/>
              </w:rPr>
            </w:pPr>
            <w:r w:rsidRPr="004C2989">
              <w:t>ОКЗ</w:t>
            </w:r>
          </w:p>
        </w:tc>
        <w:tc>
          <w:tcPr>
            <w:tcW w:w="594" w:type="pct"/>
          </w:tcPr>
          <w:p w14:paraId="7286A06A" w14:textId="77777777" w:rsidR="003D44CE" w:rsidRPr="00DC1952" w:rsidRDefault="003D44CE" w:rsidP="005B0FDF">
            <w:r w:rsidRPr="00DC1952">
              <w:t>2144</w:t>
            </w:r>
          </w:p>
        </w:tc>
        <w:tc>
          <w:tcPr>
            <w:tcW w:w="2902" w:type="pct"/>
          </w:tcPr>
          <w:p w14:paraId="31C4EC88" w14:textId="77777777" w:rsidR="003D44CE" w:rsidRPr="00DC1952" w:rsidRDefault="003D44CE" w:rsidP="005B0FDF">
            <w:r w:rsidRPr="00DC1952">
              <w:t>Инженеры-механики</w:t>
            </w:r>
          </w:p>
        </w:tc>
      </w:tr>
      <w:tr w:rsidR="003D44CE" w:rsidRPr="00ED26F1" w14:paraId="7CD77A6D" w14:textId="77777777" w:rsidTr="005B0FDF">
        <w:trPr>
          <w:trHeight w:val="20"/>
        </w:trPr>
        <w:tc>
          <w:tcPr>
            <w:tcW w:w="1504" w:type="pct"/>
          </w:tcPr>
          <w:p w14:paraId="6EE67C01" w14:textId="77777777" w:rsidR="003D44CE" w:rsidRPr="00911370" w:rsidRDefault="003D44CE" w:rsidP="005B0FDF">
            <w:pPr>
              <w:suppressAutoHyphens/>
              <w:rPr>
                <w:lang w:val="en-US"/>
              </w:rPr>
            </w:pPr>
            <w:r w:rsidRPr="004C2989">
              <w:t>ЕКС</w:t>
            </w:r>
            <w:r>
              <w:rPr>
                <w:rStyle w:val="ad"/>
              </w:rPr>
              <w:endnoteReference w:id="7"/>
            </w:r>
          </w:p>
        </w:tc>
        <w:tc>
          <w:tcPr>
            <w:tcW w:w="594" w:type="pct"/>
          </w:tcPr>
          <w:p w14:paraId="1B302707" w14:textId="77777777" w:rsidR="003D44CE" w:rsidRPr="00ED26F1" w:rsidRDefault="003D44CE" w:rsidP="005B0FDF">
            <w:pPr>
              <w:suppressAutoHyphens/>
            </w:pPr>
            <w:r>
              <w:t>-</w:t>
            </w:r>
          </w:p>
        </w:tc>
        <w:tc>
          <w:tcPr>
            <w:tcW w:w="2902" w:type="pct"/>
          </w:tcPr>
          <w:p w14:paraId="21560A57" w14:textId="77777777" w:rsidR="003D44CE" w:rsidRPr="005B3DE5" w:rsidRDefault="003D44CE" w:rsidP="005B0FDF">
            <w:pPr>
              <w:suppressAutoHyphens/>
            </w:pPr>
            <w:r>
              <w:t>Инженер-механик</w:t>
            </w:r>
          </w:p>
        </w:tc>
      </w:tr>
      <w:tr w:rsidR="003D44CE" w:rsidRPr="00ED26F1" w14:paraId="7A26BD5C" w14:textId="77777777" w:rsidTr="005B0FDF">
        <w:trPr>
          <w:trHeight w:val="20"/>
        </w:trPr>
        <w:tc>
          <w:tcPr>
            <w:tcW w:w="1504" w:type="pct"/>
          </w:tcPr>
          <w:p w14:paraId="7180AB18" w14:textId="77777777" w:rsidR="003D44CE" w:rsidRPr="0032553D" w:rsidRDefault="003D44CE" w:rsidP="005B0FDF">
            <w:pPr>
              <w:suppressAutoHyphens/>
              <w:rPr>
                <w:b/>
              </w:rPr>
            </w:pPr>
            <w:r w:rsidRPr="004877B4">
              <w:rPr>
                <w:bCs w:val="0"/>
              </w:rPr>
              <w:t>ОКПДТР</w:t>
            </w:r>
            <w:r w:rsidRPr="004877B4">
              <w:rPr>
                <w:rStyle w:val="ad"/>
                <w:bCs w:val="0"/>
              </w:rPr>
              <w:endnoteReference w:id="8"/>
            </w:r>
          </w:p>
        </w:tc>
        <w:tc>
          <w:tcPr>
            <w:tcW w:w="594" w:type="pct"/>
          </w:tcPr>
          <w:p w14:paraId="7030AF87" w14:textId="77777777" w:rsidR="003D44CE" w:rsidRPr="0032553D" w:rsidRDefault="003D44CE" w:rsidP="005B0FDF">
            <w:pPr>
              <w:suppressAutoHyphens/>
            </w:pPr>
            <w:r w:rsidRPr="001F6FD3">
              <w:t>22509</w:t>
            </w:r>
          </w:p>
        </w:tc>
        <w:tc>
          <w:tcPr>
            <w:tcW w:w="2902" w:type="pct"/>
          </w:tcPr>
          <w:p w14:paraId="16CAB8F8" w14:textId="77777777" w:rsidR="003D44CE" w:rsidRPr="0032553D" w:rsidRDefault="003D44CE" w:rsidP="005B0FDF">
            <w:pPr>
              <w:suppressAutoHyphens/>
            </w:pPr>
            <w:r>
              <w:t>Инженер-механик</w:t>
            </w:r>
          </w:p>
        </w:tc>
      </w:tr>
      <w:tr w:rsidR="003D44CE" w:rsidRPr="00ED26F1" w14:paraId="26209B34" w14:textId="77777777" w:rsidTr="005B0FDF">
        <w:trPr>
          <w:trHeight w:val="20"/>
        </w:trPr>
        <w:tc>
          <w:tcPr>
            <w:tcW w:w="1504" w:type="pct"/>
            <w:vMerge w:val="restart"/>
          </w:tcPr>
          <w:p w14:paraId="3B3B6643" w14:textId="77777777" w:rsidR="003D44CE" w:rsidRPr="004C2989" w:rsidRDefault="003D44CE" w:rsidP="005B0FDF">
            <w:pPr>
              <w:suppressAutoHyphens/>
            </w:pPr>
            <w:r w:rsidRPr="004C2989">
              <w:t>ОКСО</w:t>
            </w:r>
            <w:r>
              <w:rPr>
                <w:rStyle w:val="ad"/>
              </w:rPr>
              <w:endnoteReference w:id="9"/>
            </w:r>
          </w:p>
        </w:tc>
        <w:tc>
          <w:tcPr>
            <w:tcW w:w="594" w:type="pct"/>
            <w:shd w:val="clear" w:color="auto" w:fill="auto"/>
          </w:tcPr>
          <w:p w14:paraId="70CEEB48" w14:textId="77777777" w:rsidR="003D44CE" w:rsidRPr="004E1577" w:rsidRDefault="003D44CE" w:rsidP="005B0FDF">
            <w:pPr>
              <w:suppressAutoHyphens/>
            </w:pPr>
            <w:r w:rsidRPr="001F6FD3">
              <w:t>2.15.02.01</w:t>
            </w:r>
          </w:p>
        </w:tc>
        <w:tc>
          <w:tcPr>
            <w:tcW w:w="2902" w:type="pct"/>
            <w:shd w:val="clear" w:color="auto" w:fill="auto"/>
          </w:tcPr>
          <w:p w14:paraId="4D252C48" w14:textId="77777777" w:rsidR="003D44CE" w:rsidRPr="004E1577" w:rsidRDefault="003D44CE" w:rsidP="005B0FDF">
            <w:pPr>
              <w:suppressAutoHyphens/>
            </w:pPr>
            <w:r w:rsidRPr="001F6FD3">
              <w:t>Монтаж и техническая эксплуатация промышленного оборудования (по отраслям)</w:t>
            </w:r>
          </w:p>
        </w:tc>
      </w:tr>
      <w:tr w:rsidR="003D44CE" w:rsidRPr="00ED26F1" w14:paraId="2080AF45" w14:textId="77777777" w:rsidTr="005B0FDF">
        <w:trPr>
          <w:trHeight w:val="20"/>
        </w:trPr>
        <w:tc>
          <w:tcPr>
            <w:tcW w:w="1504" w:type="pct"/>
            <w:vMerge/>
          </w:tcPr>
          <w:p w14:paraId="4BEED396" w14:textId="77777777" w:rsidR="003D44CE" w:rsidRDefault="003D44CE" w:rsidP="005B0FDF">
            <w:pPr>
              <w:suppressAutoHyphens/>
            </w:pPr>
          </w:p>
        </w:tc>
        <w:tc>
          <w:tcPr>
            <w:tcW w:w="594" w:type="pct"/>
            <w:shd w:val="clear" w:color="auto" w:fill="auto"/>
          </w:tcPr>
          <w:p w14:paraId="2437F617" w14:textId="77777777" w:rsidR="003D44CE" w:rsidRPr="004E1577" w:rsidRDefault="003D44CE" w:rsidP="005B0FDF">
            <w:pPr>
              <w:suppressAutoHyphens/>
            </w:pPr>
            <w:r w:rsidRPr="001F6FD3">
              <w:t>2.15.02.07</w:t>
            </w:r>
          </w:p>
        </w:tc>
        <w:tc>
          <w:tcPr>
            <w:tcW w:w="2902" w:type="pct"/>
            <w:shd w:val="clear" w:color="auto" w:fill="auto"/>
          </w:tcPr>
          <w:p w14:paraId="11E8869B" w14:textId="77777777" w:rsidR="003D44CE" w:rsidRPr="004E1577" w:rsidRDefault="003D44CE" w:rsidP="005B0FDF">
            <w:pPr>
              <w:suppressAutoHyphens/>
              <w:rPr>
                <w:shd w:val="clear" w:color="auto" w:fill="FFFFFF"/>
              </w:rPr>
            </w:pPr>
            <w:r w:rsidRPr="001F6FD3">
              <w:rPr>
                <w:shd w:val="clear" w:color="auto" w:fill="FFFFFF"/>
              </w:rPr>
              <w:t>Автоматизация технологических процессов и производств (по отраслям)</w:t>
            </w:r>
          </w:p>
        </w:tc>
      </w:tr>
      <w:tr w:rsidR="003D44CE" w:rsidRPr="00ED26F1" w14:paraId="58FC18BC" w14:textId="77777777" w:rsidTr="005B0FDF">
        <w:trPr>
          <w:trHeight w:val="20"/>
        </w:trPr>
        <w:tc>
          <w:tcPr>
            <w:tcW w:w="1504" w:type="pct"/>
            <w:vMerge/>
          </w:tcPr>
          <w:p w14:paraId="03D09E12" w14:textId="77777777" w:rsidR="003D44CE" w:rsidRDefault="003D44CE" w:rsidP="005B0FDF">
            <w:pPr>
              <w:suppressAutoHyphens/>
            </w:pPr>
          </w:p>
        </w:tc>
        <w:tc>
          <w:tcPr>
            <w:tcW w:w="594" w:type="pct"/>
            <w:shd w:val="clear" w:color="auto" w:fill="auto"/>
          </w:tcPr>
          <w:p w14:paraId="754CCE42" w14:textId="77777777" w:rsidR="003D44CE" w:rsidRPr="004E1577" w:rsidRDefault="003D44CE" w:rsidP="005B0FDF">
            <w:pPr>
              <w:suppressAutoHyphens/>
            </w:pPr>
            <w:r w:rsidRPr="001F6FD3">
              <w:t>2.15.03.01</w:t>
            </w:r>
          </w:p>
        </w:tc>
        <w:tc>
          <w:tcPr>
            <w:tcW w:w="2902" w:type="pct"/>
            <w:shd w:val="clear" w:color="auto" w:fill="auto"/>
          </w:tcPr>
          <w:p w14:paraId="1E91C33F" w14:textId="77777777" w:rsidR="003D44CE" w:rsidRPr="004E1577" w:rsidRDefault="003D44CE" w:rsidP="005B0FDF">
            <w:pPr>
              <w:suppressAutoHyphens/>
              <w:rPr>
                <w:shd w:val="clear" w:color="auto" w:fill="FFFFFF"/>
              </w:rPr>
            </w:pPr>
            <w:r w:rsidRPr="001F6FD3">
              <w:rPr>
                <w:shd w:val="clear" w:color="auto" w:fill="FFFFFF"/>
              </w:rPr>
              <w:t>Машиностроение</w:t>
            </w:r>
          </w:p>
        </w:tc>
      </w:tr>
      <w:tr w:rsidR="003D44CE" w:rsidRPr="00ED26F1" w14:paraId="2098B946" w14:textId="77777777" w:rsidTr="005B0FDF">
        <w:trPr>
          <w:trHeight w:val="20"/>
        </w:trPr>
        <w:tc>
          <w:tcPr>
            <w:tcW w:w="1504" w:type="pct"/>
            <w:vMerge/>
          </w:tcPr>
          <w:p w14:paraId="5A4DBDC3" w14:textId="77777777" w:rsidR="003D44CE" w:rsidRDefault="003D44CE" w:rsidP="005B0FDF">
            <w:pPr>
              <w:suppressAutoHyphens/>
            </w:pPr>
          </w:p>
        </w:tc>
        <w:tc>
          <w:tcPr>
            <w:tcW w:w="594" w:type="pct"/>
            <w:shd w:val="clear" w:color="auto" w:fill="auto"/>
          </w:tcPr>
          <w:p w14:paraId="7375B708" w14:textId="77777777" w:rsidR="003D44CE" w:rsidRPr="004E1577" w:rsidRDefault="003D44CE" w:rsidP="005B0FDF">
            <w:pPr>
              <w:suppressAutoHyphens/>
            </w:pPr>
            <w:r w:rsidRPr="001F6FD3">
              <w:t>2.15.03.02</w:t>
            </w:r>
          </w:p>
        </w:tc>
        <w:tc>
          <w:tcPr>
            <w:tcW w:w="2902" w:type="pct"/>
            <w:shd w:val="clear" w:color="auto" w:fill="auto"/>
          </w:tcPr>
          <w:p w14:paraId="05FB9BE8" w14:textId="77777777" w:rsidR="003D44CE" w:rsidRPr="004E1577" w:rsidRDefault="003D44CE" w:rsidP="005B0FDF">
            <w:pPr>
              <w:suppressAutoHyphens/>
              <w:rPr>
                <w:shd w:val="clear" w:color="auto" w:fill="FFFFFF"/>
              </w:rPr>
            </w:pPr>
            <w:r w:rsidRPr="001F6FD3">
              <w:rPr>
                <w:shd w:val="clear" w:color="auto" w:fill="FFFFFF"/>
              </w:rPr>
              <w:t>Технологические машины и оборудование</w:t>
            </w:r>
          </w:p>
        </w:tc>
      </w:tr>
      <w:tr w:rsidR="003D44CE" w:rsidRPr="00ED26F1" w14:paraId="752F32A9" w14:textId="77777777" w:rsidTr="005B0FDF">
        <w:trPr>
          <w:trHeight w:val="20"/>
        </w:trPr>
        <w:tc>
          <w:tcPr>
            <w:tcW w:w="1504" w:type="pct"/>
            <w:vMerge/>
          </w:tcPr>
          <w:p w14:paraId="1E08696E" w14:textId="77777777" w:rsidR="003D44CE" w:rsidRPr="00DB5B53" w:rsidRDefault="003D44CE" w:rsidP="005B0FDF">
            <w:pPr>
              <w:suppressAutoHyphens/>
            </w:pPr>
          </w:p>
        </w:tc>
        <w:tc>
          <w:tcPr>
            <w:tcW w:w="594" w:type="pct"/>
            <w:shd w:val="clear" w:color="auto" w:fill="auto"/>
          </w:tcPr>
          <w:p w14:paraId="43C160E0" w14:textId="77777777" w:rsidR="003D44CE" w:rsidRPr="008864E8" w:rsidRDefault="003D44CE" w:rsidP="005B0FDF">
            <w:pPr>
              <w:suppressAutoHyphens/>
              <w:rPr>
                <w:highlight w:val="yellow"/>
              </w:rPr>
            </w:pPr>
            <w:r w:rsidRPr="001F6FD3">
              <w:t>2.15.03.04</w:t>
            </w:r>
          </w:p>
        </w:tc>
        <w:tc>
          <w:tcPr>
            <w:tcW w:w="2902" w:type="pct"/>
            <w:shd w:val="clear" w:color="auto" w:fill="auto"/>
          </w:tcPr>
          <w:p w14:paraId="6CAE48E4" w14:textId="77777777" w:rsidR="003D44CE" w:rsidRPr="008864E8" w:rsidRDefault="003D44CE" w:rsidP="005B0FDF">
            <w:pPr>
              <w:suppressAutoHyphens/>
              <w:rPr>
                <w:highlight w:val="yellow"/>
              </w:rPr>
            </w:pPr>
            <w:r w:rsidRPr="001F6FD3">
              <w:t>Автоматизация технологических процессов и производств</w:t>
            </w:r>
          </w:p>
        </w:tc>
      </w:tr>
    </w:tbl>
    <w:p w14:paraId="47935CCC" w14:textId="77777777" w:rsidR="00871C42" w:rsidRDefault="00871C42" w:rsidP="00BC5329">
      <w:pPr>
        <w:pStyle w:val="3"/>
        <w:keepNext w:val="0"/>
      </w:pPr>
    </w:p>
    <w:p w14:paraId="0B984C8D" w14:textId="77777777" w:rsidR="00871C42" w:rsidRDefault="00871C42" w:rsidP="00BC5329">
      <w:pPr>
        <w:pStyle w:val="3"/>
        <w:keepNext w:val="0"/>
      </w:pPr>
    </w:p>
    <w:p w14:paraId="2EB76386" w14:textId="7B5BCB6F" w:rsidR="001F61F9" w:rsidRPr="00D166F8" w:rsidRDefault="001F61F9" w:rsidP="00BC5329">
      <w:pPr>
        <w:pStyle w:val="3"/>
        <w:keepNext w:val="0"/>
      </w:pPr>
      <w:r w:rsidRPr="00D166F8">
        <w:t>3.1.1. Трудовая функция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9"/>
        <w:gridCol w:w="4664"/>
        <w:gridCol w:w="650"/>
        <w:gridCol w:w="967"/>
        <w:gridCol w:w="1807"/>
        <w:gridCol w:w="534"/>
      </w:tblGrid>
      <w:tr w:rsidR="001F61F9" w:rsidRPr="00CC7FED" w14:paraId="0E0840BF" w14:textId="77777777" w:rsidTr="00FE2BB6">
        <w:trPr>
          <w:trHeight w:val="278"/>
        </w:trPr>
        <w:tc>
          <w:tcPr>
            <w:tcW w:w="86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C71D555" w14:textId="77777777" w:rsidR="001F61F9" w:rsidRPr="00CC7FED" w:rsidRDefault="001F61F9" w:rsidP="00BC5329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120CEC" w14:textId="03097742" w:rsidR="001F61F9" w:rsidRPr="00CC7FED" w:rsidRDefault="00E05B89" w:rsidP="00BC5329">
            <w:pPr>
              <w:suppressAutoHyphens/>
            </w:pPr>
            <w:r>
              <w:t>Организационное</w:t>
            </w:r>
            <w:r w:rsidR="001F61F9">
              <w:t xml:space="preserve"> обеспечение </w:t>
            </w:r>
            <w:r w:rsidR="007D3E05">
              <w:t>плановых</w:t>
            </w:r>
            <w:r w:rsidR="001F61F9">
              <w:t xml:space="preserve"> ремонтов технологического оборудования механосборочного производства</w:t>
            </w:r>
          </w:p>
        </w:tc>
        <w:tc>
          <w:tcPr>
            <w:tcW w:w="31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D869AEB" w14:textId="77777777" w:rsidR="001F61F9" w:rsidRPr="00CC7FED" w:rsidRDefault="001F61F9" w:rsidP="00BC5329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F1F366" w14:textId="1737952A" w:rsidR="001F61F9" w:rsidRPr="00CC7FED" w:rsidRDefault="00871C42" w:rsidP="00BC5329">
            <w:pPr>
              <w:suppressAutoHyphens/>
            </w:pPr>
            <w:r>
              <w:rPr>
                <w:lang w:val="en-US"/>
              </w:rPr>
              <w:t>A</w:t>
            </w:r>
            <w:r w:rsidR="001F61F9">
              <w:t>/01.5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0137B94" w14:textId="77777777" w:rsidR="001F61F9" w:rsidRPr="004C2989" w:rsidRDefault="001F61F9" w:rsidP="00BC5329">
            <w:pPr>
              <w:suppressAutoHyphens/>
              <w:jc w:val="center"/>
              <w:rPr>
                <w:vertAlign w:val="superscript"/>
              </w:rPr>
            </w:pPr>
            <w:r w:rsidRPr="0092362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78A96A" w14:textId="77777777" w:rsidR="001F61F9" w:rsidRPr="00CC7FED" w:rsidRDefault="001F61F9" w:rsidP="00BC5329">
            <w:pPr>
              <w:suppressAutoHyphens/>
              <w:jc w:val="center"/>
            </w:pPr>
            <w:r>
              <w:t>5</w:t>
            </w:r>
          </w:p>
        </w:tc>
      </w:tr>
    </w:tbl>
    <w:p w14:paraId="43037460" w14:textId="77777777" w:rsidR="00772E77" w:rsidRDefault="00772E7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1"/>
        <w:gridCol w:w="1078"/>
        <w:gridCol w:w="825"/>
        <w:gridCol w:w="2063"/>
        <w:gridCol w:w="1413"/>
        <w:gridCol w:w="2311"/>
      </w:tblGrid>
      <w:tr w:rsidR="001F61F9" w:rsidRPr="00CC7FED" w14:paraId="408AD79B" w14:textId="77777777" w:rsidTr="00FE2BB6">
        <w:trPr>
          <w:trHeight w:val="488"/>
        </w:trPr>
        <w:tc>
          <w:tcPr>
            <w:tcW w:w="131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32833A" w14:textId="77777777" w:rsidR="001F61F9" w:rsidRPr="00CC7FED" w:rsidRDefault="001F61F9" w:rsidP="00BC5329">
            <w:pPr>
              <w:suppressAutoHyphens/>
            </w:pPr>
            <w:r w:rsidRPr="0092362F">
              <w:rPr>
                <w:sz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9E13730" w14:textId="77777777" w:rsidR="001F61F9" w:rsidRPr="00CC7FED" w:rsidRDefault="001F61F9" w:rsidP="00BC5329">
            <w:pPr>
              <w:suppressAutoHyphens/>
            </w:pPr>
            <w:r w:rsidRPr="009502DC">
              <w:rPr>
                <w:sz w:val="20"/>
              </w:rPr>
              <w:t>Оригинал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9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0F1498" w14:textId="77777777" w:rsidR="001F61F9" w:rsidRPr="00CC7FED" w:rsidRDefault="001F61F9" w:rsidP="00BC5329">
            <w:pPr>
              <w:suppressAutoHyphens/>
            </w:pPr>
            <w:r w:rsidRPr="00CC7FED">
              <w:t>Х</w:t>
            </w:r>
          </w:p>
        </w:tc>
        <w:tc>
          <w:tcPr>
            <w:tcW w:w="9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95AAC3" w14:textId="77777777" w:rsidR="001F61F9" w:rsidRPr="00CC7FED" w:rsidRDefault="001F61F9" w:rsidP="00BC5329">
            <w:pPr>
              <w:suppressAutoHyphens/>
            </w:pPr>
            <w:r w:rsidRPr="009502DC">
              <w:rPr>
                <w:sz w:val="20"/>
              </w:rPr>
              <w:t>Заимствовано из оригинала</w:t>
            </w:r>
          </w:p>
        </w:tc>
        <w:tc>
          <w:tcPr>
            <w:tcW w:w="6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C4E6BD" w14:textId="77777777" w:rsidR="001F61F9" w:rsidRPr="00CC7FED" w:rsidRDefault="001F61F9" w:rsidP="00BC5329">
            <w:pPr>
              <w:suppressAutoHyphens/>
            </w:pPr>
          </w:p>
        </w:tc>
        <w:tc>
          <w:tcPr>
            <w:tcW w:w="11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D4B75B" w14:textId="77777777" w:rsidR="001F61F9" w:rsidRPr="00CC7FED" w:rsidRDefault="001F61F9" w:rsidP="00BC5329">
            <w:pPr>
              <w:suppressAutoHyphens/>
            </w:pPr>
          </w:p>
        </w:tc>
      </w:tr>
      <w:tr w:rsidR="001F61F9" w:rsidRPr="00CC7FED" w14:paraId="2C39B843" w14:textId="77777777" w:rsidTr="00FE2BB6">
        <w:trPr>
          <w:trHeight w:val="479"/>
        </w:trPr>
        <w:tc>
          <w:tcPr>
            <w:tcW w:w="1310" w:type="pct"/>
            <w:tcBorders>
              <w:top w:val="nil"/>
              <w:bottom w:val="nil"/>
              <w:right w:val="nil"/>
            </w:tcBorders>
            <w:vAlign w:val="center"/>
          </w:tcPr>
          <w:p w14:paraId="297E1BF8" w14:textId="77777777" w:rsidR="001F61F9" w:rsidRPr="00CC7FED" w:rsidRDefault="001F61F9" w:rsidP="00BC5329">
            <w:pPr>
              <w:suppressAutoHyphens/>
            </w:pPr>
          </w:p>
        </w:tc>
        <w:tc>
          <w:tcPr>
            <w:tcW w:w="1903" w:type="pct"/>
            <w:gridSpan w:val="3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  <w:vAlign w:val="center"/>
          </w:tcPr>
          <w:p w14:paraId="6603B795" w14:textId="77777777" w:rsidR="001F61F9" w:rsidRPr="00CC7FED" w:rsidRDefault="001F61F9" w:rsidP="00BC5329">
            <w:pPr>
              <w:suppressAutoHyphens/>
            </w:pPr>
          </w:p>
        </w:tc>
        <w:tc>
          <w:tcPr>
            <w:tcW w:w="678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37A6BBB3" w14:textId="77777777" w:rsidR="001F61F9" w:rsidRPr="00CC7FED" w:rsidRDefault="001F61F9" w:rsidP="00BC5329">
            <w:pPr>
              <w:suppressAutoHyphens/>
              <w:jc w:val="center"/>
            </w:pPr>
            <w:r w:rsidRPr="009502DC">
              <w:rPr>
                <w:sz w:val="20"/>
              </w:rPr>
              <w:t>Код оригинала</w:t>
            </w:r>
          </w:p>
        </w:tc>
        <w:tc>
          <w:tcPr>
            <w:tcW w:w="1109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127BA370" w14:textId="77777777" w:rsidR="001F61F9" w:rsidRPr="00CC7FED" w:rsidRDefault="001F61F9" w:rsidP="00BC5329">
            <w:pPr>
              <w:suppressAutoHyphens/>
              <w:jc w:val="center"/>
            </w:pPr>
            <w:r w:rsidRPr="002438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D5E9B23" w14:textId="77777777" w:rsidR="001F61F9" w:rsidRDefault="001F61F9" w:rsidP="00BC53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730"/>
        <w:gridCol w:w="7691"/>
      </w:tblGrid>
      <w:tr w:rsidR="001F61F9" w:rsidRPr="00772E77" w14:paraId="1F7EAF15" w14:textId="77777777" w:rsidTr="00FE2BB6">
        <w:trPr>
          <w:trHeight w:val="20"/>
        </w:trPr>
        <w:tc>
          <w:tcPr>
            <w:tcW w:w="1310" w:type="pct"/>
            <w:vMerge w:val="restart"/>
          </w:tcPr>
          <w:p w14:paraId="71725B6A" w14:textId="77777777" w:rsidR="001F61F9" w:rsidRPr="00772E77" w:rsidRDefault="001F61F9" w:rsidP="00BC5329">
            <w:pPr>
              <w:pStyle w:val="afe"/>
            </w:pPr>
            <w:r w:rsidRPr="00772E77">
              <w:t>Трудовые действия</w:t>
            </w:r>
          </w:p>
        </w:tc>
        <w:tc>
          <w:tcPr>
            <w:tcW w:w="3690" w:type="pct"/>
          </w:tcPr>
          <w:p w14:paraId="4B29D935" w14:textId="77777777" w:rsidR="001F61F9" w:rsidRPr="00772E77" w:rsidRDefault="001F61F9" w:rsidP="00772E77">
            <w:pPr>
              <w:pStyle w:val="afe"/>
              <w:jc w:val="both"/>
            </w:pPr>
            <w:r w:rsidRPr="00772E77">
              <w:t>Учет наличия и движения технологического оборудования механосборочного производства</w:t>
            </w:r>
          </w:p>
        </w:tc>
      </w:tr>
      <w:tr w:rsidR="001F61F9" w:rsidRPr="00772E77" w14:paraId="081FC4A0" w14:textId="77777777" w:rsidTr="00FE2BB6">
        <w:trPr>
          <w:trHeight w:val="20"/>
        </w:trPr>
        <w:tc>
          <w:tcPr>
            <w:tcW w:w="1310" w:type="pct"/>
            <w:vMerge/>
          </w:tcPr>
          <w:p w14:paraId="5A0F7086" w14:textId="77777777" w:rsidR="001F61F9" w:rsidRPr="00772E77" w:rsidRDefault="001F61F9" w:rsidP="00BC5329">
            <w:pPr>
              <w:pStyle w:val="afe"/>
            </w:pPr>
          </w:p>
        </w:tc>
        <w:tc>
          <w:tcPr>
            <w:tcW w:w="3690" w:type="pct"/>
          </w:tcPr>
          <w:p w14:paraId="1D5CB1DA" w14:textId="77777777" w:rsidR="001F61F9" w:rsidRPr="00772E77" w:rsidRDefault="00E05B89" w:rsidP="00772E77">
            <w:pPr>
              <w:pStyle w:val="afe"/>
              <w:jc w:val="both"/>
            </w:pPr>
            <w:r w:rsidRPr="00772E77">
              <w:t>Составление заявок на приобретение материалов и запасных частей, необходимых для эксплуатации, технического обслуживания и ремонта технологического оборудования механосборочного производства</w:t>
            </w:r>
          </w:p>
        </w:tc>
      </w:tr>
      <w:tr w:rsidR="001F61F9" w:rsidRPr="00772E77" w14:paraId="15F2497C" w14:textId="77777777" w:rsidTr="00FE2BB6">
        <w:trPr>
          <w:trHeight w:val="20"/>
        </w:trPr>
        <w:tc>
          <w:tcPr>
            <w:tcW w:w="1310" w:type="pct"/>
            <w:vMerge/>
          </w:tcPr>
          <w:p w14:paraId="45C6EC17" w14:textId="77777777" w:rsidR="001F61F9" w:rsidRPr="00772E77" w:rsidRDefault="001F61F9" w:rsidP="00BC5329">
            <w:pPr>
              <w:pStyle w:val="afe"/>
            </w:pPr>
          </w:p>
        </w:tc>
        <w:tc>
          <w:tcPr>
            <w:tcW w:w="3690" w:type="pct"/>
          </w:tcPr>
          <w:p w14:paraId="7B5C1082" w14:textId="36EED495" w:rsidR="001F61F9" w:rsidRPr="00772E77" w:rsidRDefault="001F61F9" w:rsidP="00772E77">
            <w:pPr>
              <w:pStyle w:val="afe"/>
              <w:jc w:val="both"/>
            </w:pPr>
            <w:r w:rsidRPr="00772E77">
              <w:t>Составл</w:t>
            </w:r>
            <w:r w:rsidR="00E05B89" w:rsidRPr="00772E77">
              <w:t>ение</w:t>
            </w:r>
            <w:r w:rsidRPr="00772E77">
              <w:t xml:space="preserve"> заяв</w:t>
            </w:r>
            <w:r w:rsidR="00E05B89" w:rsidRPr="00772E77">
              <w:t>ок</w:t>
            </w:r>
            <w:r w:rsidRPr="00772E77">
              <w:t xml:space="preserve"> на </w:t>
            </w:r>
            <w:r w:rsidR="00E05B89" w:rsidRPr="00772E77">
              <w:t>приобретение инструмент</w:t>
            </w:r>
            <w:r w:rsidR="000932B9" w:rsidRPr="00772E77">
              <w:t>ов</w:t>
            </w:r>
            <w:r w:rsidR="00E05B89" w:rsidRPr="00772E77">
              <w:t xml:space="preserve"> для проведения технического обслуживания, ремонта и </w:t>
            </w:r>
            <w:r w:rsidR="00CC2C81" w:rsidRPr="00772E77">
              <w:t>определительных</w:t>
            </w:r>
            <w:r w:rsidR="000932B9" w:rsidRPr="00772E77">
              <w:t xml:space="preserve"> </w:t>
            </w:r>
            <w:r w:rsidR="00E05B89" w:rsidRPr="00772E77">
              <w:t>испытаний технологического оборудования механосборочного производства</w:t>
            </w:r>
          </w:p>
        </w:tc>
      </w:tr>
      <w:tr w:rsidR="001F61F9" w:rsidRPr="00772E77" w14:paraId="7B06E95D" w14:textId="77777777" w:rsidTr="00FE2BB6">
        <w:trPr>
          <w:trHeight w:val="20"/>
        </w:trPr>
        <w:tc>
          <w:tcPr>
            <w:tcW w:w="1310" w:type="pct"/>
            <w:vMerge w:val="restart"/>
          </w:tcPr>
          <w:p w14:paraId="0AF9D013" w14:textId="77777777" w:rsidR="001F61F9" w:rsidRPr="00772E77" w:rsidDel="002A1D54" w:rsidRDefault="001F61F9" w:rsidP="00BC5329">
            <w:pPr>
              <w:pStyle w:val="afe"/>
            </w:pPr>
            <w:r w:rsidRPr="00772E77" w:rsidDel="002A1D54">
              <w:t>Необходимые умения</w:t>
            </w:r>
          </w:p>
        </w:tc>
        <w:tc>
          <w:tcPr>
            <w:tcW w:w="3690" w:type="pct"/>
          </w:tcPr>
          <w:p w14:paraId="2CB01AF5" w14:textId="34E06F67" w:rsidR="001F61F9" w:rsidRPr="00772E77" w:rsidRDefault="00B325CE" w:rsidP="00772E77">
            <w:pPr>
              <w:pStyle w:val="afe"/>
              <w:jc w:val="both"/>
            </w:pPr>
            <w:r w:rsidRPr="00772E77">
              <w:t>Составлять акты приема-передачи, накладные на внутренние перемещения, ведомости принадлежностей, акты на списание технологического оборудования механосборочного производства</w:t>
            </w:r>
          </w:p>
        </w:tc>
      </w:tr>
      <w:tr w:rsidR="001F61F9" w:rsidRPr="00772E77" w14:paraId="4E3C449E" w14:textId="77777777" w:rsidTr="00FE2BB6">
        <w:trPr>
          <w:trHeight w:val="20"/>
        </w:trPr>
        <w:tc>
          <w:tcPr>
            <w:tcW w:w="1310" w:type="pct"/>
            <w:vMerge/>
          </w:tcPr>
          <w:p w14:paraId="5333961C" w14:textId="77777777" w:rsidR="001F61F9" w:rsidRPr="00772E77" w:rsidDel="002A1D54" w:rsidRDefault="001F61F9" w:rsidP="00BC5329">
            <w:pPr>
              <w:pStyle w:val="afe"/>
            </w:pPr>
          </w:p>
        </w:tc>
        <w:tc>
          <w:tcPr>
            <w:tcW w:w="3690" w:type="pct"/>
          </w:tcPr>
          <w:p w14:paraId="7D129DCA" w14:textId="0A1DC04B" w:rsidR="001F61F9" w:rsidRPr="00772E77" w:rsidRDefault="009E7279" w:rsidP="00772E77">
            <w:pPr>
              <w:pStyle w:val="afe"/>
              <w:jc w:val="both"/>
            </w:pPr>
            <w:r w:rsidRPr="00772E77">
              <w:t>Использовать систему планирования ресурсов (</w:t>
            </w:r>
            <w:r w:rsidR="00E32BD4" w:rsidRPr="00772E77">
              <w:t xml:space="preserve">далее – </w:t>
            </w:r>
            <w:r w:rsidRPr="00772E77">
              <w:rPr>
                <w:lang w:val="en-US"/>
              </w:rPr>
              <w:t>ERP</w:t>
            </w:r>
            <w:r w:rsidRPr="00772E77">
              <w:t>-</w:t>
            </w:r>
            <w:r w:rsidR="000358DE" w:rsidRPr="00772E77">
              <w:t>система</w:t>
            </w:r>
            <w:r w:rsidRPr="00772E77">
              <w:t>) организации для проверки наличия материалов и запасных частей, необходимых для эксплуатации, технического обслуживания и ремонта технологического оборудования механосборочного производства</w:t>
            </w:r>
          </w:p>
        </w:tc>
      </w:tr>
      <w:tr w:rsidR="001F61F9" w:rsidRPr="00772E77" w14:paraId="6E491D7E" w14:textId="77777777" w:rsidTr="00FE2BB6">
        <w:trPr>
          <w:trHeight w:val="20"/>
        </w:trPr>
        <w:tc>
          <w:tcPr>
            <w:tcW w:w="1310" w:type="pct"/>
            <w:vMerge/>
          </w:tcPr>
          <w:p w14:paraId="79215383" w14:textId="77777777" w:rsidR="001F61F9" w:rsidRPr="00772E77" w:rsidDel="002A1D54" w:rsidRDefault="001F61F9" w:rsidP="00BC5329">
            <w:pPr>
              <w:pStyle w:val="afe"/>
            </w:pPr>
          </w:p>
        </w:tc>
        <w:tc>
          <w:tcPr>
            <w:tcW w:w="3690" w:type="pct"/>
          </w:tcPr>
          <w:p w14:paraId="0E8DBAEF" w14:textId="3E1608CD" w:rsidR="001F61F9" w:rsidRPr="00772E77" w:rsidRDefault="00F65BDA" w:rsidP="00772E77">
            <w:pPr>
              <w:pStyle w:val="afe"/>
              <w:jc w:val="both"/>
            </w:pPr>
            <w:r w:rsidRPr="00772E77">
              <w:t>Использовать текстовые редакторы (процессоры) для оформления учетной документации на технологическое оборудование механосборочного производства, его запасные части и материалы</w:t>
            </w:r>
          </w:p>
        </w:tc>
      </w:tr>
      <w:tr w:rsidR="0049750D" w:rsidRPr="00772E77" w14:paraId="3B6E4BAD" w14:textId="77777777" w:rsidTr="00FE2BB6">
        <w:trPr>
          <w:trHeight w:val="20"/>
        </w:trPr>
        <w:tc>
          <w:tcPr>
            <w:tcW w:w="1310" w:type="pct"/>
            <w:vMerge/>
          </w:tcPr>
          <w:p w14:paraId="5DC625D9" w14:textId="77777777" w:rsidR="0049750D" w:rsidRPr="00772E77" w:rsidDel="002A1D54" w:rsidRDefault="0049750D" w:rsidP="00BC5329">
            <w:pPr>
              <w:pStyle w:val="afe"/>
            </w:pPr>
          </w:p>
        </w:tc>
        <w:tc>
          <w:tcPr>
            <w:tcW w:w="3690" w:type="pct"/>
          </w:tcPr>
          <w:p w14:paraId="15A6CF60" w14:textId="6988AE5B" w:rsidR="0049750D" w:rsidRPr="00772E77" w:rsidRDefault="0049750D" w:rsidP="00772E77">
            <w:pPr>
              <w:pStyle w:val="afe"/>
              <w:jc w:val="both"/>
            </w:pPr>
            <w:r w:rsidRPr="00772E77">
              <w:t xml:space="preserve">Использовать систему управления корпоративный контентом </w:t>
            </w:r>
            <w:r w:rsidR="00275E14">
              <w:br/>
            </w:r>
            <w:r w:rsidRPr="00772E77">
              <w:t>(</w:t>
            </w:r>
            <w:r w:rsidR="00E32BD4" w:rsidRPr="00772E77">
              <w:t>далее –</w:t>
            </w:r>
            <w:r w:rsidR="002F7C10" w:rsidRPr="00772E77">
              <w:t xml:space="preserve"> </w:t>
            </w:r>
            <w:r w:rsidRPr="00772E77">
              <w:t>ECM</w:t>
            </w:r>
            <w:r w:rsidR="000358DE" w:rsidRPr="00772E77">
              <w:t>-система</w:t>
            </w:r>
            <w:r w:rsidRPr="00772E77">
              <w:t xml:space="preserve">) и </w:t>
            </w:r>
            <w:r w:rsidRPr="00772E77">
              <w:rPr>
                <w:lang w:val="en-US"/>
              </w:rPr>
              <w:t>ERP</w:t>
            </w:r>
            <w:r w:rsidRPr="00772E77">
              <w:t xml:space="preserve">-систему организации для передачи </w:t>
            </w:r>
            <w:r w:rsidR="00832228" w:rsidRPr="00772E77">
              <w:t xml:space="preserve">смежным подразделениям </w:t>
            </w:r>
            <w:r w:rsidRPr="00772E77">
              <w:t xml:space="preserve">учетной документации на технологическое оборудование механосборочного производства, его запасные части и материалы </w:t>
            </w:r>
          </w:p>
        </w:tc>
      </w:tr>
      <w:tr w:rsidR="001F61F9" w:rsidRPr="00772E77" w14:paraId="5121A64F" w14:textId="77777777" w:rsidTr="00FE2BB6">
        <w:trPr>
          <w:trHeight w:val="20"/>
        </w:trPr>
        <w:tc>
          <w:tcPr>
            <w:tcW w:w="1310" w:type="pct"/>
            <w:vMerge/>
          </w:tcPr>
          <w:p w14:paraId="05FD4D3C" w14:textId="77777777" w:rsidR="001F61F9" w:rsidRPr="00772E77" w:rsidDel="002A1D54" w:rsidRDefault="001F61F9" w:rsidP="00BC5329">
            <w:pPr>
              <w:pStyle w:val="afe"/>
            </w:pPr>
          </w:p>
        </w:tc>
        <w:tc>
          <w:tcPr>
            <w:tcW w:w="3690" w:type="pct"/>
          </w:tcPr>
          <w:p w14:paraId="61889DFC" w14:textId="4861A742" w:rsidR="001F61F9" w:rsidRPr="00772E77" w:rsidRDefault="00832228" w:rsidP="00772E77">
            <w:pPr>
              <w:pStyle w:val="afe"/>
              <w:jc w:val="both"/>
            </w:pPr>
            <w:r w:rsidRPr="00772E77">
              <w:t>Искать информацию о</w:t>
            </w:r>
            <w:r w:rsidR="00C31C8F" w:rsidRPr="00772E77">
              <w:t>б</w:t>
            </w:r>
            <w:r w:rsidRPr="00772E77">
              <w:t xml:space="preserve"> инструментах для проведения технического обслуживания, ремонта и </w:t>
            </w:r>
            <w:r w:rsidR="00CC2C81" w:rsidRPr="00772E77">
              <w:t>определительных</w:t>
            </w:r>
            <w:r w:rsidRPr="00772E77">
              <w:t xml:space="preserve"> испытаний технологического оборудования механосборочного производства и </w:t>
            </w:r>
            <w:r w:rsidR="00D5524B">
              <w:t>их</w:t>
            </w:r>
            <w:r w:rsidRPr="00772E77">
              <w:t xml:space="preserve"> поставщиках </w:t>
            </w:r>
            <w:r w:rsidRPr="00772E77">
              <w:rPr>
                <w:spacing w:val="-1"/>
              </w:rPr>
              <w:t>с использованием справочной и рекламной литературы</w:t>
            </w:r>
          </w:p>
        </w:tc>
      </w:tr>
      <w:tr w:rsidR="001F61F9" w:rsidRPr="00772E77" w14:paraId="7A1F8354" w14:textId="77777777" w:rsidTr="00FE2BB6">
        <w:trPr>
          <w:trHeight w:val="20"/>
        </w:trPr>
        <w:tc>
          <w:tcPr>
            <w:tcW w:w="1310" w:type="pct"/>
            <w:vMerge/>
          </w:tcPr>
          <w:p w14:paraId="12F615C5" w14:textId="77777777" w:rsidR="001F61F9" w:rsidRPr="00772E77" w:rsidDel="002A1D54" w:rsidRDefault="001F61F9" w:rsidP="00BC5329">
            <w:pPr>
              <w:pStyle w:val="afe"/>
            </w:pPr>
          </w:p>
        </w:tc>
        <w:tc>
          <w:tcPr>
            <w:tcW w:w="3690" w:type="pct"/>
          </w:tcPr>
          <w:p w14:paraId="05ADDDB8" w14:textId="3B996995" w:rsidR="001F61F9" w:rsidRPr="00772E77" w:rsidRDefault="00832228" w:rsidP="00772E77">
            <w:pPr>
              <w:pStyle w:val="afe"/>
              <w:jc w:val="both"/>
            </w:pPr>
            <w:r w:rsidRPr="00772E77">
              <w:t>Искать информацию о</w:t>
            </w:r>
            <w:r w:rsidR="00C31C8F" w:rsidRPr="00772E77">
              <w:t>б</w:t>
            </w:r>
            <w:r w:rsidRPr="00772E77">
              <w:t xml:space="preserve"> инструментах для проведения технического обслуживания, ремонта и </w:t>
            </w:r>
            <w:r w:rsidR="00CC2C81" w:rsidRPr="00772E77">
              <w:t xml:space="preserve">определительных </w:t>
            </w:r>
            <w:r w:rsidRPr="00772E77">
              <w:t xml:space="preserve">испытаний технологического оборудования механосборочного производства и их поставщиках </w:t>
            </w:r>
            <w:r w:rsidRPr="00772E77">
              <w:rPr>
                <w:spacing w:val="-1"/>
              </w:rPr>
              <w:t xml:space="preserve">с использованием </w:t>
            </w:r>
            <w:r w:rsidR="00D5524B">
              <w:t>информационно-телекоммуникационной сети «Интернет»</w:t>
            </w:r>
          </w:p>
        </w:tc>
      </w:tr>
      <w:tr w:rsidR="001F61F9" w:rsidRPr="00772E77" w14:paraId="49ACB780" w14:textId="77777777" w:rsidTr="00FE2BB6">
        <w:trPr>
          <w:trHeight w:val="20"/>
        </w:trPr>
        <w:tc>
          <w:tcPr>
            <w:tcW w:w="1310" w:type="pct"/>
            <w:vMerge/>
          </w:tcPr>
          <w:p w14:paraId="25FE2328" w14:textId="77777777" w:rsidR="001F61F9" w:rsidRPr="00772E77" w:rsidDel="002A1D54" w:rsidRDefault="001F61F9" w:rsidP="00BC5329">
            <w:pPr>
              <w:pStyle w:val="afe"/>
            </w:pPr>
          </w:p>
        </w:tc>
        <w:tc>
          <w:tcPr>
            <w:tcW w:w="3690" w:type="pct"/>
          </w:tcPr>
          <w:p w14:paraId="21976FE7" w14:textId="1FA9F024" w:rsidR="001F61F9" w:rsidRPr="00772E77" w:rsidRDefault="00832228" w:rsidP="00772E77">
            <w:pPr>
              <w:pStyle w:val="afe"/>
              <w:jc w:val="both"/>
            </w:pPr>
            <w:r w:rsidRPr="00772E77">
              <w:t>Согласовывать со смежными подразделениями организации за</w:t>
            </w:r>
            <w:r w:rsidR="000932B9" w:rsidRPr="00772E77">
              <w:t>явки на приобретение инструментов</w:t>
            </w:r>
            <w:r w:rsidRPr="00772E77">
              <w:t xml:space="preserve"> для проведения технического обслуживания, ремонта и </w:t>
            </w:r>
            <w:r w:rsidR="00CC2C81" w:rsidRPr="00772E77">
              <w:t xml:space="preserve">определительных </w:t>
            </w:r>
            <w:r w:rsidRPr="00772E77">
              <w:t>испытаний технологического оборудования механосборочного производства</w:t>
            </w:r>
          </w:p>
        </w:tc>
      </w:tr>
      <w:tr w:rsidR="001F61F9" w:rsidRPr="00772E77" w14:paraId="1679B73E" w14:textId="77777777" w:rsidTr="00FE2BB6">
        <w:trPr>
          <w:trHeight w:val="20"/>
        </w:trPr>
        <w:tc>
          <w:tcPr>
            <w:tcW w:w="1310" w:type="pct"/>
            <w:vMerge w:val="restart"/>
          </w:tcPr>
          <w:p w14:paraId="287396A7" w14:textId="77777777" w:rsidR="001F61F9" w:rsidRPr="00772E77" w:rsidRDefault="001F61F9" w:rsidP="00BC5329">
            <w:pPr>
              <w:pStyle w:val="afe"/>
            </w:pPr>
            <w:r w:rsidRPr="00772E77" w:rsidDel="002A1D54">
              <w:t>Необходимые знания</w:t>
            </w:r>
          </w:p>
        </w:tc>
        <w:tc>
          <w:tcPr>
            <w:tcW w:w="3690" w:type="pct"/>
          </w:tcPr>
          <w:p w14:paraId="75674973" w14:textId="649CB3E8" w:rsidR="001F61F9" w:rsidRPr="00772E77" w:rsidRDefault="00183C0D" w:rsidP="00772E77">
            <w:pPr>
              <w:pStyle w:val="afe"/>
              <w:jc w:val="both"/>
            </w:pPr>
            <w:r w:rsidRPr="00772E77">
              <w:t>Конструктивные особенности технологического оборудования механосборочного производства организации</w:t>
            </w:r>
          </w:p>
        </w:tc>
      </w:tr>
      <w:tr w:rsidR="00183C0D" w:rsidRPr="00772E77" w14:paraId="30A66687" w14:textId="77777777" w:rsidTr="00FE2BB6">
        <w:trPr>
          <w:trHeight w:val="20"/>
        </w:trPr>
        <w:tc>
          <w:tcPr>
            <w:tcW w:w="1310" w:type="pct"/>
            <w:vMerge/>
          </w:tcPr>
          <w:p w14:paraId="2B2072C8" w14:textId="77777777" w:rsidR="00183C0D" w:rsidRPr="00772E77" w:rsidDel="002A1D54" w:rsidRDefault="00183C0D" w:rsidP="00BC5329">
            <w:pPr>
              <w:pStyle w:val="afe"/>
            </w:pPr>
          </w:p>
        </w:tc>
        <w:tc>
          <w:tcPr>
            <w:tcW w:w="3690" w:type="pct"/>
          </w:tcPr>
          <w:p w14:paraId="16E0298B" w14:textId="5AF712C3" w:rsidR="00183C0D" w:rsidRPr="00772E77" w:rsidRDefault="00183C0D" w:rsidP="00772E77">
            <w:pPr>
              <w:pStyle w:val="afe"/>
              <w:jc w:val="both"/>
            </w:pPr>
            <w:r w:rsidRPr="00772E77">
              <w:t>Нормативн</w:t>
            </w:r>
            <w:r w:rsidR="00023D7F" w:rsidRPr="00772E77">
              <w:t>о-технические</w:t>
            </w:r>
            <w:r w:rsidRPr="00772E77">
              <w:t xml:space="preserve"> документы организации по учету наличия и движения технологического оборудования механосборочного производства</w:t>
            </w:r>
          </w:p>
        </w:tc>
      </w:tr>
      <w:tr w:rsidR="00183C0D" w:rsidRPr="00772E77" w14:paraId="059FA377" w14:textId="77777777" w:rsidTr="00FE2BB6">
        <w:trPr>
          <w:trHeight w:val="20"/>
        </w:trPr>
        <w:tc>
          <w:tcPr>
            <w:tcW w:w="1310" w:type="pct"/>
            <w:vMerge/>
          </w:tcPr>
          <w:p w14:paraId="3027F31A" w14:textId="77777777" w:rsidR="00183C0D" w:rsidRPr="00772E77" w:rsidDel="002A1D54" w:rsidRDefault="00183C0D" w:rsidP="00BC5329">
            <w:pPr>
              <w:pStyle w:val="afe"/>
            </w:pPr>
          </w:p>
        </w:tc>
        <w:tc>
          <w:tcPr>
            <w:tcW w:w="3690" w:type="pct"/>
          </w:tcPr>
          <w:p w14:paraId="07A5FB20" w14:textId="58E19254" w:rsidR="00183C0D" w:rsidRPr="00772E77" w:rsidRDefault="00183C0D" w:rsidP="00772E77">
            <w:pPr>
              <w:pStyle w:val="afe"/>
              <w:jc w:val="both"/>
            </w:pPr>
            <w:r w:rsidRPr="00772E77">
              <w:t>Правила оформления учетной документации на технологическое оборудование механосборочного производства</w:t>
            </w:r>
          </w:p>
        </w:tc>
      </w:tr>
      <w:tr w:rsidR="00183C0D" w:rsidRPr="00772E77" w14:paraId="1CFE1E5D" w14:textId="77777777" w:rsidTr="00FE2BB6">
        <w:trPr>
          <w:trHeight w:val="20"/>
        </w:trPr>
        <w:tc>
          <w:tcPr>
            <w:tcW w:w="1310" w:type="pct"/>
            <w:vMerge/>
          </w:tcPr>
          <w:p w14:paraId="15697551" w14:textId="77777777" w:rsidR="00183C0D" w:rsidRPr="00772E77" w:rsidDel="002A1D54" w:rsidRDefault="00183C0D" w:rsidP="00BC5329">
            <w:pPr>
              <w:pStyle w:val="afe"/>
            </w:pPr>
          </w:p>
        </w:tc>
        <w:tc>
          <w:tcPr>
            <w:tcW w:w="3690" w:type="pct"/>
          </w:tcPr>
          <w:p w14:paraId="09C67188" w14:textId="4ACFEDA7" w:rsidR="00183C0D" w:rsidRPr="00772E77" w:rsidRDefault="00183C0D" w:rsidP="00772E77">
            <w:pPr>
              <w:pStyle w:val="afe"/>
              <w:jc w:val="both"/>
            </w:pPr>
            <w:r w:rsidRPr="00772E77">
              <w:rPr>
                <w:lang w:val="en-US"/>
              </w:rPr>
              <w:t>ECM</w:t>
            </w:r>
            <w:r w:rsidRPr="00772E77">
              <w:t xml:space="preserve">-система и </w:t>
            </w:r>
            <w:r w:rsidRPr="00772E77">
              <w:rPr>
                <w:lang w:val="en-US"/>
              </w:rPr>
              <w:t>ERP</w:t>
            </w:r>
            <w:r w:rsidRPr="00772E77">
              <w:t>-система организации: возможности и порядок документооборота в них</w:t>
            </w:r>
          </w:p>
        </w:tc>
      </w:tr>
      <w:tr w:rsidR="00183C0D" w:rsidRPr="00772E77" w14:paraId="745902A0" w14:textId="77777777" w:rsidTr="00FE2BB6">
        <w:trPr>
          <w:trHeight w:val="20"/>
        </w:trPr>
        <w:tc>
          <w:tcPr>
            <w:tcW w:w="1310" w:type="pct"/>
            <w:vMerge/>
          </w:tcPr>
          <w:p w14:paraId="5BDFBB7C" w14:textId="77777777" w:rsidR="00183C0D" w:rsidRPr="00772E77" w:rsidDel="002A1D54" w:rsidRDefault="00183C0D" w:rsidP="00BC5329">
            <w:pPr>
              <w:pStyle w:val="afe"/>
            </w:pPr>
          </w:p>
        </w:tc>
        <w:tc>
          <w:tcPr>
            <w:tcW w:w="3690" w:type="pct"/>
          </w:tcPr>
          <w:p w14:paraId="31285BDD" w14:textId="1F62DB4C" w:rsidR="00183C0D" w:rsidRPr="00772E77" w:rsidRDefault="00183C0D" w:rsidP="00772E77">
            <w:pPr>
              <w:pStyle w:val="afe"/>
              <w:jc w:val="both"/>
            </w:pPr>
            <w:r w:rsidRPr="00772E77">
              <w:t>Текстовые редакторы (процессоры): наименования, возможности и порядок работы в них</w:t>
            </w:r>
          </w:p>
        </w:tc>
      </w:tr>
      <w:tr w:rsidR="00183C0D" w:rsidRPr="00772E77" w14:paraId="7B6416A6" w14:textId="77777777" w:rsidTr="00FE2BB6">
        <w:trPr>
          <w:trHeight w:val="20"/>
        </w:trPr>
        <w:tc>
          <w:tcPr>
            <w:tcW w:w="1310" w:type="pct"/>
            <w:vMerge/>
          </w:tcPr>
          <w:p w14:paraId="42FE52CD" w14:textId="77777777" w:rsidR="00183C0D" w:rsidRPr="00772E77" w:rsidDel="002A1D54" w:rsidRDefault="00183C0D" w:rsidP="00BC5329">
            <w:pPr>
              <w:pStyle w:val="afe"/>
            </w:pPr>
          </w:p>
        </w:tc>
        <w:tc>
          <w:tcPr>
            <w:tcW w:w="3690" w:type="pct"/>
          </w:tcPr>
          <w:p w14:paraId="31BB5978" w14:textId="4631A69A" w:rsidR="00183C0D" w:rsidRPr="00772E77" w:rsidRDefault="00183C0D" w:rsidP="00772E77">
            <w:pPr>
              <w:pStyle w:val="afe"/>
              <w:jc w:val="both"/>
            </w:pPr>
            <w:r w:rsidRPr="00772E77">
              <w:t xml:space="preserve">Браузеры для работы с </w:t>
            </w:r>
            <w:r w:rsidR="00D5524B">
              <w:t>информационно-телекоммуникационной сетью «Интернет»</w:t>
            </w:r>
            <w:r w:rsidRPr="00772E77">
              <w:t>: наименования, возможности и порядок работы в них</w:t>
            </w:r>
          </w:p>
        </w:tc>
      </w:tr>
      <w:tr w:rsidR="00183C0D" w:rsidRPr="00772E77" w14:paraId="0BD662E0" w14:textId="77777777" w:rsidTr="00FE2BB6">
        <w:trPr>
          <w:trHeight w:val="20"/>
        </w:trPr>
        <w:tc>
          <w:tcPr>
            <w:tcW w:w="1310" w:type="pct"/>
            <w:vMerge/>
          </w:tcPr>
          <w:p w14:paraId="4718D1FB" w14:textId="77777777" w:rsidR="00183C0D" w:rsidRPr="00772E77" w:rsidDel="002A1D54" w:rsidRDefault="00183C0D" w:rsidP="00BC5329">
            <w:pPr>
              <w:pStyle w:val="afe"/>
            </w:pPr>
          </w:p>
        </w:tc>
        <w:tc>
          <w:tcPr>
            <w:tcW w:w="3690" w:type="pct"/>
          </w:tcPr>
          <w:p w14:paraId="1E3C56B0" w14:textId="128EDD91" w:rsidR="00183C0D" w:rsidRPr="00772E77" w:rsidRDefault="00183C0D" w:rsidP="00772E77">
            <w:pPr>
              <w:pStyle w:val="afe"/>
              <w:jc w:val="both"/>
            </w:pPr>
            <w:r w:rsidRPr="00772E77">
              <w:t xml:space="preserve">Правила безопасности при работе в </w:t>
            </w:r>
            <w:r w:rsidR="00D5524B">
              <w:t>информационно-телекоммуникационной сети «Интернет»</w:t>
            </w:r>
          </w:p>
        </w:tc>
      </w:tr>
      <w:tr w:rsidR="00183C0D" w:rsidRPr="00772E77" w14:paraId="5BAE1156" w14:textId="77777777" w:rsidTr="00FE2BB6">
        <w:trPr>
          <w:trHeight w:val="20"/>
        </w:trPr>
        <w:tc>
          <w:tcPr>
            <w:tcW w:w="1310" w:type="pct"/>
            <w:vMerge/>
          </w:tcPr>
          <w:p w14:paraId="13CAA1EB" w14:textId="77777777" w:rsidR="00183C0D" w:rsidRPr="00772E77" w:rsidDel="002A1D54" w:rsidRDefault="00183C0D" w:rsidP="00BC5329">
            <w:pPr>
              <w:pStyle w:val="afe"/>
            </w:pPr>
          </w:p>
        </w:tc>
        <w:tc>
          <w:tcPr>
            <w:tcW w:w="3690" w:type="pct"/>
          </w:tcPr>
          <w:p w14:paraId="5FB27136" w14:textId="7FD2F522" w:rsidR="00183C0D" w:rsidRPr="00772E77" w:rsidRDefault="00183C0D" w:rsidP="00772E77">
            <w:pPr>
              <w:pStyle w:val="afe"/>
              <w:jc w:val="both"/>
            </w:pPr>
            <w:r w:rsidRPr="00772E77">
              <w:t xml:space="preserve">Поисковые системы для поиска информации в </w:t>
            </w:r>
            <w:r w:rsidR="00D5524B">
              <w:t>информационно-телекоммуникационной сети «Интернет»</w:t>
            </w:r>
            <w:r w:rsidRPr="00772E77">
              <w:t>: наименования, возможности и порядок работы в них</w:t>
            </w:r>
          </w:p>
        </w:tc>
      </w:tr>
      <w:tr w:rsidR="00183C0D" w:rsidRPr="00772E77" w14:paraId="717E4FBE" w14:textId="77777777" w:rsidTr="00FE2BB6">
        <w:trPr>
          <w:trHeight w:val="20"/>
        </w:trPr>
        <w:tc>
          <w:tcPr>
            <w:tcW w:w="1310" w:type="pct"/>
            <w:vMerge/>
          </w:tcPr>
          <w:p w14:paraId="04EC8EFD" w14:textId="77777777" w:rsidR="00183C0D" w:rsidRPr="00772E77" w:rsidDel="002A1D54" w:rsidRDefault="00183C0D" w:rsidP="00BC5329">
            <w:pPr>
              <w:pStyle w:val="afe"/>
            </w:pPr>
          </w:p>
        </w:tc>
        <w:tc>
          <w:tcPr>
            <w:tcW w:w="3690" w:type="pct"/>
          </w:tcPr>
          <w:p w14:paraId="02362035" w14:textId="040ACDE4" w:rsidR="00183C0D" w:rsidRPr="00772E77" w:rsidRDefault="00183C0D" w:rsidP="00772E77">
            <w:pPr>
              <w:pStyle w:val="afe"/>
              <w:jc w:val="both"/>
            </w:pPr>
            <w:r w:rsidRPr="00772E77">
              <w:t xml:space="preserve">Правила поиска информации в </w:t>
            </w:r>
            <w:r w:rsidR="00D5524B">
              <w:t>информационно-телекоммуникационной сети «Интернет»</w:t>
            </w:r>
          </w:p>
        </w:tc>
      </w:tr>
      <w:tr w:rsidR="00183C0D" w:rsidRPr="00772E77" w14:paraId="6317435D" w14:textId="77777777" w:rsidTr="00FE2BB6">
        <w:trPr>
          <w:trHeight w:val="20"/>
        </w:trPr>
        <w:tc>
          <w:tcPr>
            <w:tcW w:w="1310" w:type="pct"/>
            <w:vMerge/>
          </w:tcPr>
          <w:p w14:paraId="05BC315C" w14:textId="77777777" w:rsidR="00183C0D" w:rsidRPr="00772E77" w:rsidDel="002A1D54" w:rsidRDefault="00183C0D" w:rsidP="00BC5329">
            <w:pPr>
              <w:pStyle w:val="afe"/>
            </w:pPr>
          </w:p>
        </w:tc>
        <w:tc>
          <w:tcPr>
            <w:tcW w:w="3690" w:type="pct"/>
          </w:tcPr>
          <w:p w14:paraId="1FBE5032" w14:textId="2C7618BF" w:rsidR="00183C0D" w:rsidRPr="00772E77" w:rsidRDefault="00183C0D" w:rsidP="00772E77">
            <w:pPr>
              <w:pStyle w:val="afe"/>
              <w:jc w:val="both"/>
            </w:pPr>
            <w:r w:rsidRPr="00772E77">
              <w:t>Порядок согласования заявок на приобретение технических средств, действующий в организации</w:t>
            </w:r>
          </w:p>
        </w:tc>
      </w:tr>
      <w:tr w:rsidR="00183C0D" w:rsidRPr="00772E77" w14:paraId="70C02CAE" w14:textId="77777777" w:rsidTr="00FE2BB6">
        <w:trPr>
          <w:trHeight w:val="20"/>
        </w:trPr>
        <w:tc>
          <w:tcPr>
            <w:tcW w:w="1310" w:type="pct"/>
            <w:vMerge/>
          </w:tcPr>
          <w:p w14:paraId="06F0D878" w14:textId="77777777" w:rsidR="00183C0D" w:rsidRPr="00772E77" w:rsidDel="002A1D54" w:rsidRDefault="00183C0D" w:rsidP="00BC5329">
            <w:pPr>
              <w:pStyle w:val="afe"/>
            </w:pPr>
          </w:p>
        </w:tc>
        <w:tc>
          <w:tcPr>
            <w:tcW w:w="3690" w:type="pct"/>
          </w:tcPr>
          <w:p w14:paraId="60AD3B13" w14:textId="3E6B9FD8" w:rsidR="00183C0D" w:rsidRPr="00772E77" w:rsidRDefault="00183C0D" w:rsidP="00772E77">
            <w:pPr>
              <w:pStyle w:val="afe"/>
              <w:jc w:val="both"/>
            </w:pPr>
            <w:r w:rsidRPr="00772E77">
              <w:t xml:space="preserve">Положения Трудового кодекса </w:t>
            </w:r>
            <w:r w:rsidR="00D5524B">
              <w:t>Российской Федерации в части, касающейся оплаты труда</w:t>
            </w:r>
            <w:r w:rsidRPr="00772E77">
              <w:t>, режима труда и отдыха</w:t>
            </w:r>
          </w:p>
        </w:tc>
      </w:tr>
      <w:tr w:rsidR="00183C0D" w:rsidRPr="00772E77" w14:paraId="79B8C808" w14:textId="77777777" w:rsidTr="00FE2BB6">
        <w:trPr>
          <w:trHeight w:val="20"/>
        </w:trPr>
        <w:tc>
          <w:tcPr>
            <w:tcW w:w="1310" w:type="pct"/>
            <w:vMerge/>
          </w:tcPr>
          <w:p w14:paraId="56777FBE" w14:textId="77777777" w:rsidR="00183C0D" w:rsidRPr="00772E77" w:rsidDel="002A1D54" w:rsidRDefault="00183C0D" w:rsidP="00BC5329">
            <w:pPr>
              <w:pStyle w:val="afe"/>
            </w:pPr>
          </w:p>
        </w:tc>
        <w:tc>
          <w:tcPr>
            <w:tcW w:w="3690" w:type="pct"/>
          </w:tcPr>
          <w:p w14:paraId="416C7B08" w14:textId="411CCD4E" w:rsidR="00183C0D" w:rsidRPr="00772E77" w:rsidRDefault="00183C0D" w:rsidP="00772E77">
            <w:pPr>
              <w:pStyle w:val="afe"/>
              <w:jc w:val="both"/>
            </w:pPr>
            <w:r w:rsidRPr="00772E77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183C0D" w:rsidRPr="00772E77" w14:paraId="432EC0D3" w14:textId="77777777" w:rsidTr="00FE2BB6">
        <w:trPr>
          <w:trHeight w:val="20"/>
        </w:trPr>
        <w:tc>
          <w:tcPr>
            <w:tcW w:w="1310" w:type="pct"/>
          </w:tcPr>
          <w:p w14:paraId="755ED246" w14:textId="77777777" w:rsidR="00183C0D" w:rsidRPr="00772E77" w:rsidDel="002A1D54" w:rsidRDefault="00183C0D" w:rsidP="00BC5329">
            <w:pPr>
              <w:pStyle w:val="afe"/>
            </w:pPr>
            <w:r w:rsidRPr="00772E77" w:rsidDel="002A1D54">
              <w:t>Другие характеристики</w:t>
            </w:r>
          </w:p>
        </w:tc>
        <w:tc>
          <w:tcPr>
            <w:tcW w:w="3690" w:type="pct"/>
          </w:tcPr>
          <w:p w14:paraId="51B5B6B3" w14:textId="77777777" w:rsidR="00183C0D" w:rsidRPr="00772E77" w:rsidRDefault="00183C0D" w:rsidP="00772E77">
            <w:pPr>
              <w:pStyle w:val="afe"/>
              <w:jc w:val="both"/>
            </w:pPr>
            <w:r w:rsidRPr="00772E77">
              <w:t>-</w:t>
            </w:r>
          </w:p>
        </w:tc>
      </w:tr>
    </w:tbl>
    <w:p w14:paraId="73A849A6" w14:textId="77777777" w:rsidR="00C76024" w:rsidRPr="00C76024" w:rsidRDefault="00350793" w:rsidP="00BC5329">
      <w:pPr>
        <w:pStyle w:val="3"/>
        <w:keepNext w:val="0"/>
      </w:pPr>
      <w:r w:rsidRPr="00D166F8">
        <w:t>3.1.</w:t>
      </w:r>
      <w:r>
        <w:t>2</w:t>
      </w:r>
      <w:r w:rsidRPr="00D166F8">
        <w:t>. Трудовая функция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9"/>
        <w:gridCol w:w="4664"/>
        <w:gridCol w:w="650"/>
        <w:gridCol w:w="967"/>
        <w:gridCol w:w="1807"/>
        <w:gridCol w:w="534"/>
      </w:tblGrid>
      <w:tr w:rsidR="00350793" w:rsidRPr="00CC7FED" w14:paraId="08DE0DEF" w14:textId="77777777" w:rsidTr="00350793">
        <w:trPr>
          <w:trHeight w:val="278"/>
        </w:trPr>
        <w:tc>
          <w:tcPr>
            <w:tcW w:w="86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A1E4DD5" w14:textId="77777777" w:rsidR="00350793" w:rsidRPr="00CC7FED" w:rsidRDefault="00350793" w:rsidP="00BC5329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9CA6D8" w14:textId="77777777" w:rsidR="00350793" w:rsidRPr="00CC7FED" w:rsidRDefault="001F6FD3" w:rsidP="00BC5329">
            <w:pPr>
              <w:suppressAutoHyphens/>
            </w:pPr>
            <w:r w:rsidRPr="00DC1952">
              <w:t xml:space="preserve">Проведение </w:t>
            </w:r>
            <w:r w:rsidR="009107F2">
              <w:t xml:space="preserve">точностных </w:t>
            </w:r>
            <w:r w:rsidRPr="00DC1952">
              <w:t>испытаний простого технологического оборудования</w:t>
            </w:r>
            <w:r>
              <w:t xml:space="preserve"> </w:t>
            </w:r>
            <w:r w:rsidRPr="00DC1952">
              <w:t>механосборочного производства</w:t>
            </w:r>
          </w:p>
        </w:tc>
        <w:tc>
          <w:tcPr>
            <w:tcW w:w="31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FB9645D" w14:textId="77777777" w:rsidR="00350793" w:rsidRPr="00CC7FED" w:rsidRDefault="00350793" w:rsidP="00BC5329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4C30F5" w14:textId="34288149" w:rsidR="00350793" w:rsidRPr="00CC7FED" w:rsidRDefault="00871C42" w:rsidP="00BC5329">
            <w:pPr>
              <w:suppressAutoHyphens/>
            </w:pPr>
            <w:r>
              <w:rPr>
                <w:lang w:val="en-US"/>
              </w:rPr>
              <w:t>A</w:t>
            </w:r>
            <w:r w:rsidR="001F6FD3">
              <w:t>/02.5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3FEF382" w14:textId="77777777" w:rsidR="00350793" w:rsidRPr="004C2989" w:rsidRDefault="00350793" w:rsidP="00BC5329">
            <w:pPr>
              <w:suppressAutoHyphens/>
              <w:jc w:val="center"/>
              <w:rPr>
                <w:vertAlign w:val="superscript"/>
              </w:rPr>
            </w:pPr>
            <w:r w:rsidRPr="0092362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D0872A" w14:textId="77777777" w:rsidR="00350793" w:rsidRPr="00CC7FED" w:rsidRDefault="001F6FD3" w:rsidP="00BC5329">
            <w:pPr>
              <w:suppressAutoHyphens/>
              <w:jc w:val="center"/>
            </w:pPr>
            <w:r>
              <w:t>5</w:t>
            </w:r>
          </w:p>
        </w:tc>
      </w:tr>
    </w:tbl>
    <w:p w14:paraId="41DFE7AE" w14:textId="77777777" w:rsidR="00D5524B" w:rsidRDefault="00D5524B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1"/>
        <w:gridCol w:w="1078"/>
        <w:gridCol w:w="825"/>
        <w:gridCol w:w="2063"/>
        <w:gridCol w:w="1413"/>
        <w:gridCol w:w="2311"/>
      </w:tblGrid>
      <w:tr w:rsidR="00350793" w:rsidRPr="00CC7FED" w14:paraId="4479702C" w14:textId="77777777" w:rsidTr="00F138BA">
        <w:trPr>
          <w:trHeight w:val="488"/>
        </w:trPr>
        <w:tc>
          <w:tcPr>
            <w:tcW w:w="131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8C3D7A1" w14:textId="77777777" w:rsidR="00350793" w:rsidRPr="00CC7FED" w:rsidRDefault="00350793" w:rsidP="00BC5329">
            <w:pPr>
              <w:suppressAutoHyphens/>
            </w:pPr>
            <w:r w:rsidRPr="0092362F">
              <w:rPr>
                <w:sz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C3401D8" w14:textId="77777777" w:rsidR="00350793" w:rsidRPr="00CC7FED" w:rsidRDefault="00350793" w:rsidP="00BC5329">
            <w:pPr>
              <w:suppressAutoHyphens/>
            </w:pPr>
            <w:r w:rsidRPr="009502DC">
              <w:rPr>
                <w:sz w:val="20"/>
              </w:rPr>
              <w:t>Оригинал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9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37AAD0" w14:textId="77777777" w:rsidR="00350793" w:rsidRPr="00CC7FED" w:rsidRDefault="00F138BA" w:rsidP="00BC5329">
            <w:pPr>
              <w:suppressAutoHyphens/>
            </w:pPr>
            <w:r>
              <w:t>Х</w:t>
            </w:r>
          </w:p>
        </w:tc>
        <w:tc>
          <w:tcPr>
            <w:tcW w:w="9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A0C441" w14:textId="77777777" w:rsidR="00350793" w:rsidRPr="00CC7FED" w:rsidRDefault="00350793" w:rsidP="00BC5329">
            <w:pPr>
              <w:suppressAutoHyphens/>
            </w:pPr>
            <w:r w:rsidRPr="009502DC">
              <w:rPr>
                <w:sz w:val="20"/>
              </w:rPr>
              <w:t>Заимствовано из оригинала</w:t>
            </w:r>
          </w:p>
        </w:tc>
        <w:tc>
          <w:tcPr>
            <w:tcW w:w="6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E95D185" w14:textId="77777777" w:rsidR="00350793" w:rsidRPr="00CC7FED" w:rsidRDefault="00350793" w:rsidP="00BC5329">
            <w:pPr>
              <w:suppressAutoHyphens/>
            </w:pPr>
          </w:p>
        </w:tc>
        <w:tc>
          <w:tcPr>
            <w:tcW w:w="11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493C856" w14:textId="77777777" w:rsidR="00350793" w:rsidRPr="00CC7FED" w:rsidRDefault="00350793" w:rsidP="00BC5329">
            <w:pPr>
              <w:suppressAutoHyphens/>
              <w:jc w:val="center"/>
            </w:pPr>
          </w:p>
        </w:tc>
      </w:tr>
      <w:tr w:rsidR="00350793" w:rsidRPr="00CC7FED" w14:paraId="4FD11BE5" w14:textId="77777777" w:rsidTr="00350793">
        <w:trPr>
          <w:trHeight w:val="479"/>
        </w:trPr>
        <w:tc>
          <w:tcPr>
            <w:tcW w:w="1310" w:type="pct"/>
            <w:tcBorders>
              <w:top w:val="nil"/>
              <w:bottom w:val="nil"/>
              <w:right w:val="nil"/>
            </w:tcBorders>
            <w:vAlign w:val="center"/>
          </w:tcPr>
          <w:p w14:paraId="01D1152A" w14:textId="77777777" w:rsidR="00350793" w:rsidRPr="00CC7FED" w:rsidRDefault="00350793" w:rsidP="00BC5329">
            <w:pPr>
              <w:suppressAutoHyphens/>
            </w:pPr>
          </w:p>
        </w:tc>
        <w:tc>
          <w:tcPr>
            <w:tcW w:w="1903" w:type="pct"/>
            <w:gridSpan w:val="3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  <w:vAlign w:val="center"/>
          </w:tcPr>
          <w:p w14:paraId="4D25A32E" w14:textId="77777777" w:rsidR="00350793" w:rsidRPr="00CC7FED" w:rsidRDefault="00350793" w:rsidP="00BC5329">
            <w:pPr>
              <w:suppressAutoHyphens/>
            </w:pPr>
          </w:p>
        </w:tc>
        <w:tc>
          <w:tcPr>
            <w:tcW w:w="678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37F1FB06" w14:textId="77777777" w:rsidR="00350793" w:rsidRPr="00CC7FED" w:rsidRDefault="00350793" w:rsidP="00BC5329">
            <w:pPr>
              <w:suppressAutoHyphens/>
              <w:jc w:val="center"/>
            </w:pPr>
            <w:r w:rsidRPr="009502DC">
              <w:rPr>
                <w:sz w:val="20"/>
              </w:rPr>
              <w:t>Код оригинала</w:t>
            </w:r>
          </w:p>
        </w:tc>
        <w:tc>
          <w:tcPr>
            <w:tcW w:w="1109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5937E175" w14:textId="77777777" w:rsidR="00350793" w:rsidRPr="00CC7FED" w:rsidRDefault="00350793" w:rsidP="00BC5329">
            <w:pPr>
              <w:suppressAutoHyphens/>
              <w:jc w:val="center"/>
            </w:pPr>
            <w:r w:rsidRPr="002438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4280A97" w14:textId="77777777" w:rsidR="00350793" w:rsidRDefault="00350793" w:rsidP="00BC53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730"/>
        <w:gridCol w:w="7691"/>
      </w:tblGrid>
      <w:tr w:rsidR="00F138BA" w:rsidRPr="00D5524B" w14:paraId="13C49A92" w14:textId="77777777" w:rsidTr="00350793">
        <w:trPr>
          <w:trHeight w:val="20"/>
        </w:trPr>
        <w:tc>
          <w:tcPr>
            <w:tcW w:w="1310" w:type="pct"/>
            <w:vMerge w:val="restart"/>
          </w:tcPr>
          <w:p w14:paraId="2F2B1A00" w14:textId="77777777" w:rsidR="00F138BA" w:rsidRPr="00D5524B" w:rsidRDefault="00F138BA" w:rsidP="00BC5329">
            <w:pPr>
              <w:pStyle w:val="afe"/>
            </w:pPr>
            <w:r w:rsidRPr="00D5524B">
              <w:t>Трудовые действия</w:t>
            </w:r>
          </w:p>
        </w:tc>
        <w:tc>
          <w:tcPr>
            <w:tcW w:w="3690" w:type="pct"/>
          </w:tcPr>
          <w:p w14:paraId="23912EFE" w14:textId="77777777" w:rsidR="00F138BA" w:rsidRPr="00D5524B" w:rsidRDefault="00F138BA" w:rsidP="00D5524B">
            <w:pPr>
              <w:pStyle w:val="afe"/>
              <w:jc w:val="both"/>
            </w:pPr>
            <w:r w:rsidRPr="00D5524B">
              <w:t>Анализ конструкции простого технологического оборудования механосборочного производства, его механизмов и систем с целью выявления его конструктивных особенностей и специфики эксплуатации</w:t>
            </w:r>
          </w:p>
        </w:tc>
      </w:tr>
      <w:tr w:rsidR="00F138BA" w:rsidRPr="00D5524B" w14:paraId="167BFFDA" w14:textId="77777777" w:rsidTr="00350793">
        <w:trPr>
          <w:trHeight w:val="20"/>
        </w:trPr>
        <w:tc>
          <w:tcPr>
            <w:tcW w:w="1310" w:type="pct"/>
            <w:vMerge/>
          </w:tcPr>
          <w:p w14:paraId="3FEB4FF0" w14:textId="77777777" w:rsidR="00F138BA" w:rsidRPr="00D5524B" w:rsidRDefault="00F138BA" w:rsidP="00BC5329">
            <w:pPr>
              <w:pStyle w:val="afe"/>
            </w:pPr>
          </w:p>
        </w:tc>
        <w:tc>
          <w:tcPr>
            <w:tcW w:w="3690" w:type="pct"/>
          </w:tcPr>
          <w:p w14:paraId="41668EAB" w14:textId="57E6EE48" w:rsidR="00F138BA" w:rsidRPr="00D5524B" w:rsidRDefault="002E55BD" w:rsidP="00D5524B">
            <w:pPr>
              <w:pStyle w:val="afe"/>
              <w:jc w:val="both"/>
            </w:pPr>
            <w:r w:rsidRPr="00D5524B">
              <w:t>Испытания</w:t>
            </w:r>
            <w:r w:rsidR="00F138BA" w:rsidRPr="00D5524B">
              <w:t xml:space="preserve"> простого технологического оборудования механосборочного производства на точность</w:t>
            </w:r>
          </w:p>
        </w:tc>
      </w:tr>
      <w:tr w:rsidR="00F138BA" w:rsidRPr="00D5524B" w14:paraId="1DBC5FD0" w14:textId="77777777" w:rsidTr="00350793">
        <w:trPr>
          <w:trHeight w:val="20"/>
        </w:trPr>
        <w:tc>
          <w:tcPr>
            <w:tcW w:w="1310" w:type="pct"/>
            <w:vMerge/>
          </w:tcPr>
          <w:p w14:paraId="2E131DD8" w14:textId="77777777" w:rsidR="00F138BA" w:rsidRPr="00D5524B" w:rsidRDefault="00F138BA" w:rsidP="00BC5329">
            <w:pPr>
              <w:pStyle w:val="afe"/>
            </w:pPr>
          </w:p>
        </w:tc>
        <w:tc>
          <w:tcPr>
            <w:tcW w:w="3690" w:type="pct"/>
          </w:tcPr>
          <w:p w14:paraId="2E6CC488" w14:textId="77777777" w:rsidR="00F138BA" w:rsidRPr="00D5524B" w:rsidRDefault="00F138BA" w:rsidP="00D5524B">
            <w:pPr>
              <w:pStyle w:val="afe"/>
              <w:jc w:val="both"/>
            </w:pPr>
            <w:r w:rsidRPr="00D5524B">
              <w:t>Составление отчетов о результатах проверок простого технологического оборудования механосборочного производства</w:t>
            </w:r>
          </w:p>
        </w:tc>
      </w:tr>
      <w:tr w:rsidR="00837D21" w:rsidRPr="00D5524B" w14:paraId="1F491610" w14:textId="77777777" w:rsidTr="00350793">
        <w:trPr>
          <w:trHeight w:val="20"/>
        </w:trPr>
        <w:tc>
          <w:tcPr>
            <w:tcW w:w="1310" w:type="pct"/>
            <w:vMerge w:val="restart"/>
          </w:tcPr>
          <w:p w14:paraId="5EB47033" w14:textId="77777777" w:rsidR="00837D21" w:rsidRPr="00D5524B" w:rsidDel="002A1D54" w:rsidRDefault="00837D21" w:rsidP="00BC5329">
            <w:pPr>
              <w:pStyle w:val="afe"/>
            </w:pPr>
            <w:r w:rsidRPr="00D5524B" w:rsidDel="002A1D54">
              <w:t>Необходимые умения</w:t>
            </w:r>
          </w:p>
        </w:tc>
        <w:tc>
          <w:tcPr>
            <w:tcW w:w="3690" w:type="pct"/>
          </w:tcPr>
          <w:p w14:paraId="4B4132DD" w14:textId="1DB53587" w:rsidR="00837D21" w:rsidRPr="00D5524B" w:rsidRDefault="00837D21" w:rsidP="00D5524B">
            <w:pPr>
              <w:pStyle w:val="afe"/>
              <w:jc w:val="both"/>
            </w:pPr>
            <w:r w:rsidRPr="00D5524B">
              <w:t>Искать в электронном архиве техническую документацию на простое технологическое оборудование механосборочного производства, его механизмы и системы</w:t>
            </w:r>
          </w:p>
        </w:tc>
      </w:tr>
      <w:tr w:rsidR="00837D21" w:rsidRPr="00D5524B" w14:paraId="22A57595" w14:textId="77777777" w:rsidTr="00350793">
        <w:trPr>
          <w:trHeight w:val="20"/>
        </w:trPr>
        <w:tc>
          <w:tcPr>
            <w:tcW w:w="1310" w:type="pct"/>
            <w:vMerge/>
          </w:tcPr>
          <w:p w14:paraId="51E02C1E" w14:textId="77777777" w:rsidR="00837D21" w:rsidRPr="00D5524B" w:rsidDel="002A1D54" w:rsidRDefault="00837D21" w:rsidP="00BC5329">
            <w:pPr>
              <w:pStyle w:val="afe"/>
            </w:pPr>
          </w:p>
        </w:tc>
        <w:tc>
          <w:tcPr>
            <w:tcW w:w="3690" w:type="pct"/>
          </w:tcPr>
          <w:p w14:paraId="20095F9B" w14:textId="4BD32EEB" w:rsidR="00837D21" w:rsidRPr="00D5524B" w:rsidRDefault="00837D21" w:rsidP="00D5524B">
            <w:pPr>
              <w:pStyle w:val="afe"/>
              <w:jc w:val="both"/>
            </w:pPr>
            <w:r w:rsidRPr="00D5524B">
              <w:t>Использовать электронный архив технической документации для просмотра документов о простом технологическом оборудовании механосборочного производства и их реквизитов</w:t>
            </w:r>
          </w:p>
        </w:tc>
      </w:tr>
      <w:tr w:rsidR="00FA70AF" w:rsidRPr="00D5524B" w14:paraId="18EEB605" w14:textId="77777777" w:rsidTr="00350793">
        <w:trPr>
          <w:trHeight w:val="20"/>
        </w:trPr>
        <w:tc>
          <w:tcPr>
            <w:tcW w:w="1310" w:type="pct"/>
            <w:vMerge/>
          </w:tcPr>
          <w:p w14:paraId="21385240" w14:textId="77777777" w:rsidR="00FA70AF" w:rsidRPr="00D5524B" w:rsidDel="002A1D54" w:rsidRDefault="00FA70AF" w:rsidP="00BC5329">
            <w:pPr>
              <w:pStyle w:val="afe"/>
            </w:pPr>
          </w:p>
        </w:tc>
        <w:tc>
          <w:tcPr>
            <w:tcW w:w="3690" w:type="pct"/>
          </w:tcPr>
          <w:p w14:paraId="08B81448" w14:textId="18C9A992" w:rsidR="00FA70AF" w:rsidRPr="00D5524B" w:rsidRDefault="00FA70AF" w:rsidP="00D5524B">
            <w:pPr>
              <w:pStyle w:val="afe"/>
              <w:jc w:val="both"/>
            </w:pPr>
            <w:r w:rsidRPr="00D5524B">
              <w:t>Использовать стандартные методики испытаний для испытаний простого технологического оборудования механосборочного производства на точность</w:t>
            </w:r>
          </w:p>
        </w:tc>
      </w:tr>
      <w:tr w:rsidR="00837D21" w:rsidRPr="00D5524B" w14:paraId="34FDD24A" w14:textId="77777777" w:rsidTr="00350793">
        <w:trPr>
          <w:trHeight w:val="20"/>
        </w:trPr>
        <w:tc>
          <w:tcPr>
            <w:tcW w:w="1310" w:type="pct"/>
            <w:vMerge/>
          </w:tcPr>
          <w:p w14:paraId="6234CF3B" w14:textId="77777777" w:rsidR="00837D21" w:rsidRPr="00D5524B" w:rsidDel="002A1D54" w:rsidRDefault="00837D21" w:rsidP="00BC5329">
            <w:pPr>
              <w:pStyle w:val="afe"/>
            </w:pPr>
          </w:p>
        </w:tc>
        <w:tc>
          <w:tcPr>
            <w:tcW w:w="3690" w:type="pct"/>
          </w:tcPr>
          <w:p w14:paraId="1EFEEE04" w14:textId="01627486" w:rsidR="00837D21" w:rsidRPr="00D5524B" w:rsidRDefault="00837D21" w:rsidP="00D5524B">
            <w:pPr>
              <w:pStyle w:val="afe"/>
              <w:jc w:val="both"/>
            </w:pPr>
            <w:r w:rsidRPr="00D5524B">
              <w:t>Выбирать методы и средства контроля точности простого технологического оборудования механосборочного производства</w:t>
            </w:r>
          </w:p>
        </w:tc>
      </w:tr>
      <w:tr w:rsidR="00837D21" w:rsidRPr="00D5524B" w14:paraId="7226DDA0" w14:textId="77777777" w:rsidTr="00350793">
        <w:trPr>
          <w:trHeight w:val="20"/>
        </w:trPr>
        <w:tc>
          <w:tcPr>
            <w:tcW w:w="1310" w:type="pct"/>
            <w:vMerge/>
          </w:tcPr>
          <w:p w14:paraId="25C8F3A9" w14:textId="77777777" w:rsidR="00837D21" w:rsidRPr="00D5524B" w:rsidDel="002A1D54" w:rsidRDefault="00837D21" w:rsidP="00BC5329">
            <w:pPr>
              <w:pStyle w:val="afe"/>
            </w:pPr>
          </w:p>
        </w:tc>
        <w:tc>
          <w:tcPr>
            <w:tcW w:w="3690" w:type="pct"/>
          </w:tcPr>
          <w:p w14:paraId="29385BCF" w14:textId="35762872" w:rsidR="00837D21" w:rsidRPr="00D5524B" w:rsidRDefault="00837D21" w:rsidP="00D5524B">
            <w:pPr>
              <w:pStyle w:val="afe"/>
              <w:jc w:val="both"/>
            </w:pPr>
            <w:r w:rsidRPr="00D5524B">
              <w:t>Использовать контрольно-измерительные приборы для точностных испытаний простого технологического оборудования механосборочного производства</w:t>
            </w:r>
          </w:p>
        </w:tc>
      </w:tr>
      <w:tr w:rsidR="00837D21" w:rsidRPr="00D5524B" w14:paraId="2C751325" w14:textId="77777777" w:rsidTr="00350793">
        <w:trPr>
          <w:trHeight w:val="20"/>
        </w:trPr>
        <w:tc>
          <w:tcPr>
            <w:tcW w:w="1310" w:type="pct"/>
            <w:vMerge/>
          </w:tcPr>
          <w:p w14:paraId="521ADCC4" w14:textId="77777777" w:rsidR="00837D21" w:rsidRPr="00D5524B" w:rsidDel="002A1D54" w:rsidRDefault="00837D21" w:rsidP="00BC5329">
            <w:pPr>
              <w:pStyle w:val="afe"/>
            </w:pPr>
          </w:p>
        </w:tc>
        <w:tc>
          <w:tcPr>
            <w:tcW w:w="3690" w:type="pct"/>
          </w:tcPr>
          <w:p w14:paraId="6B941EF8" w14:textId="159D6B86" w:rsidR="00837D21" w:rsidRPr="00D5524B" w:rsidRDefault="00837D21" w:rsidP="00D5524B">
            <w:pPr>
              <w:pStyle w:val="afe"/>
              <w:jc w:val="both"/>
            </w:pPr>
            <w:r w:rsidRPr="00D5524B">
              <w:t>Использовать прикладные компьютерные программы для обработки результатов</w:t>
            </w:r>
            <w:r w:rsidR="00FA70AF" w:rsidRPr="00D5524B">
              <w:t xml:space="preserve"> точностных испытаний простого технологического оборудования механосборочного производства</w:t>
            </w:r>
          </w:p>
        </w:tc>
      </w:tr>
      <w:tr w:rsidR="00837D21" w:rsidRPr="00D5524B" w14:paraId="15B233D2" w14:textId="77777777" w:rsidTr="00350793">
        <w:trPr>
          <w:trHeight w:val="20"/>
        </w:trPr>
        <w:tc>
          <w:tcPr>
            <w:tcW w:w="1310" w:type="pct"/>
            <w:vMerge/>
          </w:tcPr>
          <w:p w14:paraId="08793BA0" w14:textId="77777777" w:rsidR="00837D21" w:rsidRPr="00D5524B" w:rsidDel="002A1D54" w:rsidRDefault="00837D21" w:rsidP="00BC5329">
            <w:pPr>
              <w:pStyle w:val="afe"/>
            </w:pPr>
          </w:p>
        </w:tc>
        <w:tc>
          <w:tcPr>
            <w:tcW w:w="3690" w:type="pct"/>
          </w:tcPr>
          <w:p w14:paraId="2DF11B54" w14:textId="3B95DB5C" w:rsidR="00837D21" w:rsidRPr="00D5524B" w:rsidRDefault="00FA70AF" w:rsidP="0014594D">
            <w:pPr>
              <w:pStyle w:val="afe"/>
              <w:jc w:val="both"/>
            </w:pPr>
            <w:r w:rsidRPr="00D5524B">
              <w:t xml:space="preserve">Использовать электронные каталоги </w:t>
            </w:r>
            <w:r w:rsidRPr="00275E14">
              <w:t>производителей средств технологического оснащения,</w:t>
            </w:r>
            <w:r w:rsidR="00E0563F" w:rsidRPr="00275E14">
              <w:t xml:space="preserve"> систему управления справочной информацией (</w:t>
            </w:r>
            <w:r w:rsidR="00E32BD4" w:rsidRPr="00275E14">
              <w:t xml:space="preserve">далее – </w:t>
            </w:r>
            <w:r w:rsidRPr="00275E14">
              <w:rPr>
                <w:lang w:val="en-US"/>
              </w:rPr>
              <w:t>MDM</w:t>
            </w:r>
            <w:r w:rsidR="00DB3615" w:rsidRPr="00275E14">
              <w:t>-система</w:t>
            </w:r>
            <w:r w:rsidR="00E0563F" w:rsidRPr="00275E14">
              <w:t>)</w:t>
            </w:r>
            <w:r w:rsidRPr="00275E14">
              <w:t xml:space="preserve"> организации для выбора средств технологического оснащения для изготовления</w:t>
            </w:r>
            <w:r w:rsidRPr="00D5524B">
              <w:t xml:space="preserve"> </w:t>
            </w:r>
            <w:r w:rsidRPr="00871C42">
              <w:t>образца</w:t>
            </w:r>
            <w:r w:rsidR="002059DD">
              <w:t xml:space="preserve"> </w:t>
            </w:r>
            <w:r w:rsidRPr="00D5524B">
              <w:t>изделия для испытаний простого технологического оборудования механосборочного производства</w:t>
            </w:r>
          </w:p>
        </w:tc>
      </w:tr>
      <w:tr w:rsidR="00837D21" w:rsidRPr="00D5524B" w14:paraId="572F05B2" w14:textId="77777777" w:rsidTr="00350793">
        <w:trPr>
          <w:trHeight w:val="20"/>
        </w:trPr>
        <w:tc>
          <w:tcPr>
            <w:tcW w:w="1310" w:type="pct"/>
            <w:vMerge/>
          </w:tcPr>
          <w:p w14:paraId="3A5BCC62" w14:textId="77777777" w:rsidR="00837D21" w:rsidRPr="00D5524B" w:rsidDel="002A1D54" w:rsidRDefault="00837D21" w:rsidP="00BC5329">
            <w:pPr>
              <w:pStyle w:val="afe"/>
            </w:pPr>
          </w:p>
        </w:tc>
        <w:tc>
          <w:tcPr>
            <w:tcW w:w="3690" w:type="pct"/>
          </w:tcPr>
          <w:p w14:paraId="6EBCAC68" w14:textId="0C2026CD" w:rsidR="00837D21" w:rsidRPr="00D5524B" w:rsidRDefault="00FA70AF" w:rsidP="00D5524B">
            <w:pPr>
              <w:pStyle w:val="afe"/>
              <w:jc w:val="both"/>
            </w:pPr>
            <w:r w:rsidRPr="00D5524B">
              <w:t>Выбирать технологические режимы технологических операций изготовления образца</w:t>
            </w:r>
            <w:r w:rsidR="002059DD">
              <w:t xml:space="preserve"> </w:t>
            </w:r>
            <w:r w:rsidRPr="00D5524B">
              <w:t>изделия для испытаний простого технологического оборудования механосборочного производства</w:t>
            </w:r>
          </w:p>
        </w:tc>
      </w:tr>
      <w:tr w:rsidR="00837D21" w:rsidRPr="00D5524B" w14:paraId="7F8AA603" w14:textId="77777777" w:rsidTr="00350793">
        <w:trPr>
          <w:trHeight w:val="20"/>
        </w:trPr>
        <w:tc>
          <w:tcPr>
            <w:tcW w:w="1310" w:type="pct"/>
            <w:vMerge/>
          </w:tcPr>
          <w:p w14:paraId="443C7E29" w14:textId="77777777" w:rsidR="00837D21" w:rsidRPr="00D5524B" w:rsidDel="002A1D54" w:rsidRDefault="00837D21" w:rsidP="00BC5329">
            <w:pPr>
              <w:pStyle w:val="afe"/>
            </w:pPr>
          </w:p>
        </w:tc>
        <w:tc>
          <w:tcPr>
            <w:tcW w:w="3690" w:type="pct"/>
          </w:tcPr>
          <w:p w14:paraId="5FC0B91E" w14:textId="05BAC140" w:rsidR="00837D21" w:rsidRPr="00D5524B" w:rsidRDefault="00FA70AF" w:rsidP="00D5524B">
            <w:pPr>
              <w:pStyle w:val="afe"/>
              <w:jc w:val="both"/>
            </w:pPr>
            <w:r w:rsidRPr="00D5524B">
              <w:t>Использовать</w:t>
            </w:r>
            <w:r w:rsidR="00E0563F" w:rsidRPr="00D5524B">
              <w:t xml:space="preserve"> автоматизированные системы технологической подготовки производства</w:t>
            </w:r>
            <w:r w:rsidRPr="00D5524B">
              <w:t xml:space="preserve"> </w:t>
            </w:r>
            <w:r w:rsidR="00E0563F" w:rsidRPr="00D5524B">
              <w:t>(</w:t>
            </w:r>
            <w:r w:rsidR="00E32BD4" w:rsidRPr="00D5524B">
              <w:t xml:space="preserve">далее – </w:t>
            </w:r>
            <w:r w:rsidRPr="00D5524B">
              <w:rPr>
                <w:lang w:val="en-US"/>
              </w:rPr>
              <w:t>CAPP</w:t>
            </w:r>
            <w:r w:rsidRPr="00D5524B">
              <w:t>-системы</w:t>
            </w:r>
            <w:r w:rsidR="00E0563F" w:rsidRPr="00D5524B">
              <w:t>)</w:t>
            </w:r>
            <w:r w:rsidRPr="00D5524B">
              <w:t xml:space="preserve">, </w:t>
            </w:r>
            <w:r w:rsidRPr="00D5524B">
              <w:rPr>
                <w:lang w:val="en-US"/>
              </w:rPr>
              <w:t>MDM</w:t>
            </w:r>
            <w:r w:rsidRPr="00D5524B">
              <w:t>-систему организации, программные каль</w:t>
            </w:r>
            <w:r w:rsidR="000932B9" w:rsidRPr="00D5524B">
              <w:t>куляторы производителей режущих</w:t>
            </w:r>
            <w:r w:rsidRPr="00D5524B">
              <w:t xml:space="preserve"> </w:t>
            </w:r>
            <w:r w:rsidR="000932B9" w:rsidRPr="00D5524B">
              <w:t>инструментов</w:t>
            </w:r>
            <w:r w:rsidRPr="00D5524B">
              <w:t xml:space="preserve"> для выбора технологических режимов технологических операций изготовления образца</w:t>
            </w:r>
            <w:r w:rsidR="002059DD">
              <w:t xml:space="preserve"> </w:t>
            </w:r>
            <w:r w:rsidRPr="00D5524B">
              <w:t>изделия для испытаний простого технологического оборудования механосборочного производства</w:t>
            </w:r>
          </w:p>
        </w:tc>
      </w:tr>
      <w:tr w:rsidR="00837D21" w:rsidRPr="00D5524B" w14:paraId="2C334725" w14:textId="77777777" w:rsidTr="00350793">
        <w:trPr>
          <w:trHeight w:val="20"/>
        </w:trPr>
        <w:tc>
          <w:tcPr>
            <w:tcW w:w="1310" w:type="pct"/>
            <w:vMerge/>
          </w:tcPr>
          <w:p w14:paraId="6DFFE9BA" w14:textId="77777777" w:rsidR="00837D21" w:rsidRPr="00D5524B" w:rsidDel="002A1D54" w:rsidRDefault="00837D21" w:rsidP="00BC5329">
            <w:pPr>
              <w:pStyle w:val="afe"/>
            </w:pPr>
          </w:p>
        </w:tc>
        <w:tc>
          <w:tcPr>
            <w:tcW w:w="3690" w:type="pct"/>
          </w:tcPr>
          <w:p w14:paraId="0DB67857" w14:textId="206E7924" w:rsidR="00837D21" w:rsidRPr="00D5524B" w:rsidRDefault="00FA70AF" w:rsidP="00D5524B">
            <w:pPr>
              <w:pStyle w:val="afe"/>
              <w:jc w:val="both"/>
            </w:pPr>
            <w:r w:rsidRPr="00D5524B">
              <w:t>Использовать текстовые редакторы (процессоры) для создания и оформления отчетной документации о точностных испытани</w:t>
            </w:r>
            <w:r w:rsidR="00DD6A34">
              <w:t>ях</w:t>
            </w:r>
            <w:r w:rsidRPr="00D5524B">
              <w:t xml:space="preserve"> простого технологического оборудования механосборочного производства</w:t>
            </w:r>
          </w:p>
        </w:tc>
      </w:tr>
      <w:tr w:rsidR="00837D21" w:rsidRPr="00D5524B" w14:paraId="4339D504" w14:textId="77777777" w:rsidTr="00350793">
        <w:trPr>
          <w:trHeight w:val="20"/>
        </w:trPr>
        <w:tc>
          <w:tcPr>
            <w:tcW w:w="1310" w:type="pct"/>
            <w:vMerge w:val="restart"/>
          </w:tcPr>
          <w:p w14:paraId="5616CA23" w14:textId="77777777" w:rsidR="00837D21" w:rsidRPr="00D5524B" w:rsidRDefault="00837D21" w:rsidP="00BC5329">
            <w:pPr>
              <w:pStyle w:val="afe"/>
            </w:pPr>
            <w:r w:rsidRPr="00D5524B" w:rsidDel="002A1D54">
              <w:t>Необходимые знания</w:t>
            </w:r>
          </w:p>
        </w:tc>
        <w:tc>
          <w:tcPr>
            <w:tcW w:w="3690" w:type="pct"/>
          </w:tcPr>
          <w:p w14:paraId="43558771" w14:textId="7F0D2D63" w:rsidR="00837D21" w:rsidRPr="00D5524B" w:rsidRDefault="00BA607D" w:rsidP="00D5524B">
            <w:pPr>
              <w:pStyle w:val="afe"/>
              <w:jc w:val="both"/>
            </w:pPr>
            <w:r w:rsidRPr="00D5524B">
              <w:t>Методические</w:t>
            </w:r>
            <w:r w:rsidRPr="00275E14">
              <w:t xml:space="preserve">, </w:t>
            </w:r>
            <w:r w:rsidR="00023D7F" w:rsidRPr="00275E14">
              <w:t>нормативно-технические</w:t>
            </w:r>
            <w:r w:rsidRPr="00275E14">
              <w:t xml:space="preserve"> и руководящие </w:t>
            </w:r>
            <w:r w:rsidR="00B56472" w:rsidRPr="00275E14">
              <w:t>документы</w:t>
            </w:r>
            <w:r w:rsidRPr="00275E14">
              <w:t xml:space="preserve"> по организации точностных испытаний</w:t>
            </w:r>
            <w:r w:rsidRPr="00D5524B">
              <w:t xml:space="preserve"> простого технологического оборудования механосборочного производства</w:t>
            </w:r>
          </w:p>
        </w:tc>
      </w:tr>
      <w:tr w:rsidR="00BA607D" w:rsidRPr="00D5524B" w14:paraId="5361F2A1" w14:textId="77777777" w:rsidTr="00350793">
        <w:trPr>
          <w:trHeight w:val="20"/>
        </w:trPr>
        <w:tc>
          <w:tcPr>
            <w:tcW w:w="1310" w:type="pct"/>
            <w:vMerge/>
          </w:tcPr>
          <w:p w14:paraId="02208AD8" w14:textId="77777777" w:rsidR="00BA607D" w:rsidRPr="00D5524B" w:rsidDel="002A1D54" w:rsidRDefault="00BA607D" w:rsidP="00BC5329">
            <w:pPr>
              <w:pStyle w:val="afe"/>
            </w:pPr>
          </w:p>
        </w:tc>
        <w:tc>
          <w:tcPr>
            <w:tcW w:w="3690" w:type="pct"/>
          </w:tcPr>
          <w:p w14:paraId="357B39B7" w14:textId="6A959533" w:rsidR="00BA607D" w:rsidRPr="00D5524B" w:rsidRDefault="00BA607D" w:rsidP="00D5524B">
            <w:pPr>
              <w:pStyle w:val="afe"/>
              <w:jc w:val="both"/>
            </w:pPr>
            <w:r w:rsidRPr="00D5524B">
              <w:t>Порядок работы с электронным архивом технической документации</w:t>
            </w:r>
          </w:p>
        </w:tc>
      </w:tr>
      <w:tr w:rsidR="00BA607D" w:rsidRPr="00D5524B" w14:paraId="256416B6" w14:textId="77777777" w:rsidTr="00350793">
        <w:trPr>
          <w:trHeight w:val="20"/>
        </w:trPr>
        <w:tc>
          <w:tcPr>
            <w:tcW w:w="1310" w:type="pct"/>
            <w:vMerge/>
          </w:tcPr>
          <w:p w14:paraId="51ED41D7" w14:textId="77777777" w:rsidR="00BA607D" w:rsidRPr="00D5524B" w:rsidDel="002A1D54" w:rsidRDefault="00BA607D" w:rsidP="00BC5329">
            <w:pPr>
              <w:pStyle w:val="afe"/>
            </w:pPr>
          </w:p>
        </w:tc>
        <w:tc>
          <w:tcPr>
            <w:tcW w:w="3690" w:type="pct"/>
          </w:tcPr>
          <w:p w14:paraId="1603A881" w14:textId="23BB581A" w:rsidR="00BA607D" w:rsidRPr="00D5524B" w:rsidRDefault="00BA607D" w:rsidP="00D5524B">
            <w:pPr>
              <w:pStyle w:val="afe"/>
              <w:jc w:val="both"/>
            </w:pPr>
            <w:r w:rsidRPr="00D5524B">
              <w:t>Требования охраны труда при работе на простом технологическом оборудовании механосборочного производства</w:t>
            </w:r>
          </w:p>
        </w:tc>
      </w:tr>
      <w:tr w:rsidR="00BA607D" w:rsidRPr="00D5524B" w14:paraId="33153099" w14:textId="77777777" w:rsidTr="00350793">
        <w:trPr>
          <w:trHeight w:val="20"/>
        </w:trPr>
        <w:tc>
          <w:tcPr>
            <w:tcW w:w="1310" w:type="pct"/>
            <w:vMerge/>
          </w:tcPr>
          <w:p w14:paraId="61F12688" w14:textId="77777777" w:rsidR="00BA607D" w:rsidRPr="00D5524B" w:rsidDel="002A1D54" w:rsidRDefault="00BA607D" w:rsidP="00BC5329">
            <w:pPr>
              <w:pStyle w:val="afe"/>
            </w:pPr>
          </w:p>
        </w:tc>
        <w:tc>
          <w:tcPr>
            <w:tcW w:w="3690" w:type="pct"/>
          </w:tcPr>
          <w:p w14:paraId="7B602916" w14:textId="6F33243F" w:rsidR="00BA607D" w:rsidRPr="00D5524B" w:rsidRDefault="00BA607D" w:rsidP="00D5524B">
            <w:pPr>
              <w:pStyle w:val="afe"/>
              <w:jc w:val="both"/>
            </w:pPr>
            <w:r w:rsidRPr="00D5524B">
              <w:t>Принципы работы, технические характеристики, конструктивные особенности простого технологического оборудования механосборочного производства</w:t>
            </w:r>
          </w:p>
        </w:tc>
      </w:tr>
      <w:tr w:rsidR="00BA607D" w:rsidRPr="00D5524B" w14:paraId="1D85F86A" w14:textId="77777777" w:rsidTr="00350793">
        <w:trPr>
          <w:trHeight w:val="20"/>
        </w:trPr>
        <w:tc>
          <w:tcPr>
            <w:tcW w:w="1310" w:type="pct"/>
            <w:vMerge/>
          </w:tcPr>
          <w:p w14:paraId="1C2029D9" w14:textId="77777777" w:rsidR="00BA607D" w:rsidRPr="00D5524B" w:rsidDel="002A1D54" w:rsidRDefault="00BA607D" w:rsidP="00BC5329">
            <w:pPr>
              <w:pStyle w:val="afe"/>
            </w:pPr>
          </w:p>
        </w:tc>
        <w:tc>
          <w:tcPr>
            <w:tcW w:w="3690" w:type="pct"/>
          </w:tcPr>
          <w:p w14:paraId="18F22BC6" w14:textId="6D5C91FF" w:rsidR="00BA607D" w:rsidRPr="00D5524B" w:rsidRDefault="00BA607D" w:rsidP="00D5524B">
            <w:pPr>
              <w:pStyle w:val="afe"/>
              <w:jc w:val="both"/>
            </w:pPr>
            <w:r w:rsidRPr="00D5524B">
              <w:t>Принципы работы, технические характеристики, конструктивные особенности технологической оснастки</w:t>
            </w:r>
            <w:r w:rsidR="00DD6A34">
              <w:t>,</w:t>
            </w:r>
            <w:r w:rsidRPr="00D5524B">
              <w:t xml:space="preserve"> контрольно-измерительных приборов и </w:t>
            </w:r>
            <w:r w:rsidR="000932B9" w:rsidRPr="00D5524B">
              <w:t>инструментов</w:t>
            </w:r>
            <w:r w:rsidRPr="00D5524B">
              <w:t>, необходимых для точностных испытаний простого технологического оборудования механосборочного производства</w:t>
            </w:r>
          </w:p>
        </w:tc>
      </w:tr>
      <w:tr w:rsidR="00BA607D" w:rsidRPr="00D5524B" w14:paraId="4BF7F2C5" w14:textId="77777777" w:rsidTr="00350793">
        <w:trPr>
          <w:trHeight w:val="20"/>
        </w:trPr>
        <w:tc>
          <w:tcPr>
            <w:tcW w:w="1310" w:type="pct"/>
            <w:vMerge/>
          </w:tcPr>
          <w:p w14:paraId="206B636A" w14:textId="77777777" w:rsidR="00BA607D" w:rsidRPr="00D5524B" w:rsidDel="002A1D54" w:rsidRDefault="00BA607D" w:rsidP="00BC5329">
            <w:pPr>
              <w:pStyle w:val="afe"/>
            </w:pPr>
          </w:p>
        </w:tc>
        <w:tc>
          <w:tcPr>
            <w:tcW w:w="3690" w:type="pct"/>
          </w:tcPr>
          <w:p w14:paraId="52D18C15" w14:textId="2B889E19" w:rsidR="00BA607D" w:rsidRPr="00D5524B" w:rsidRDefault="00BA607D" w:rsidP="00D5524B">
            <w:pPr>
              <w:pStyle w:val="afe"/>
              <w:jc w:val="both"/>
            </w:pPr>
            <w:r w:rsidRPr="00D5524B">
              <w:t>Правила и условия выполнения работ на простом технологическом оборудовании механосборочного производства</w:t>
            </w:r>
          </w:p>
        </w:tc>
      </w:tr>
      <w:tr w:rsidR="00BA607D" w:rsidRPr="00D5524B" w14:paraId="523BA75C" w14:textId="77777777" w:rsidTr="00350793">
        <w:trPr>
          <w:trHeight w:val="20"/>
        </w:trPr>
        <w:tc>
          <w:tcPr>
            <w:tcW w:w="1310" w:type="pct"/>
            <w:vMerge/>
          </w:tcPr>
          <w:p w14:paraId="7B17B401" w14:textId="77777777" w:rsidR="00BA607D" w:rsidRPr="00D5524B" w:rsidDel="002A1D54" w:rsidRDefault="00BA607D" w:rsidP="00BC5329">
            <w:pPr>
              <w:pStyle w:val="afe"/>
            </w:pPr>
          </w:p>
        </w:tc>
        <w:tc>
          <w:tcPr>
            <w:tcW w:w="3690" w:type="pct"/>
          </w:tcPr>
          <w:p w14:paraId="57617E6B" w14:textId="23105B3E" w:rsidR="00BA607D" w:rsidRPr="00D5524B" w:rsidRDefault="00BA607D" w:rsidP="00D5524B">
            <w:pPr>
              <w:pStyle w:val="afe"/>
              <w:jc w:val="both"/>
            </w:pPr>
            <w:r w:rsidRPr="00D5524B">
              <w:t>Правила и условия эксплуатации контрольно-измерительных приборов, необходимых для точностных испытаний простого</w:t>
            </w:r>
            <w:r w:rsidR="00CE1C44" w:rsidRPr="00D5524B">
              <w:t xml:space="preserve"> технологического оборудовании механосборочного производства</w:t>
            </w:r>
          </w:p>
        </w:tc>
      </w:tr>
      <w:tr w:rsidR="00BA607D" w:rsidRPr="00D5524B" w14:paraId="1900192F" w14:textId="77777777" w:rsidTr="00350793">
        <w:trPr>
          <w:trHeight w:val="20"/>
        </w:trPr>
        <w:tc>
          <w:tcPr>
            <w:tcW w:w="1310" w:type="pct"/>
            <w:vMerge/>
          </w:tcPr>
          <w:p w14:paraId="67CA1381" w14:textId="77777777" w:rsidR="00BA607D" w:rsidRPr="00D5524B" w:rsidDel="002A1D54" w:rsidRDefault="00BA607D" w:rsidP="00BC5329">
            <w:pPr>
              <w:pStyle w:val="afe"/>
            </w:pPr>
          </w:p>
        </w:tc>
        <w:tc>
          <w:tcPr>
            <w:tcW w:w="3690" w:type="pct"/>
          </w:tcPr>
          <w:p w14:paraId="4E5B20A4" w14:textId="1C6C5024" w:rsidR="00BA607D" w:rsidRPr="00D5524B" w:rsidRDefault="00BA607D" w:rsidP="00D5524B">
            <w:pPr>
              <w:pStyle w:val="afe"/>
              <w:jc w:val="both"/>
            </w:pPr>
            <w:r w:rsidRPr="00D5524B">
              <w:t>Методики стандартных испытаний на точность простого технологического оборудования механосборочного производства</w:t>
            </w:r>
          </w:p>
        </w:tc>
      </w:tr>
      <w:tr w:rsidR="00BA607D" w:rsidRPr="00D5524B" w14:paraId="3CB3FD60" w14:textId="77777777" w:rsidTr="00350793">
        <w:trPr>
          <w:trHeight w:val="20"/>
        </w:trPr>
        <w:tc>
          <w:tcPr>
            <w:tcW w:w="1310" w:type="pct"/>
            <w:vMerge/>
          </w:tcPr>
          <w:p w14:paraId="76A74685" w14:textId="77777777" w:rsidR="00BA607D" w:rsidRPr="00D5524B" w:rsidDel="002A1D54" w:rsidRDefault="00BA607D" w:rsidP="00BC5329">
            <w:pPr>
              <w:pStyle w:val="afe"/>
            </w:pPr>
          </w:p>
        </w:tc>
        <w:tc>
          <w:tcPr>
            <w:tcW w:w="3690" w:type="pct"/>
          </w:tcPr>
          <w:p w14:paraId="0A4964FD" w14:textId="63E472EF" w:rsidR="00BA607D" w:rsidRPr="00D5524B" w:rsidRDefault="00BA607D" w:rsidP="00D5524B">
            <w:pPr>
              <w:pStyle w:val="afe"/>
              <w:jc w:val="both"/>
            </w:pPr>
            <w:r w:rsidRPr="00D5524B">
              <w:t>Правила выбора технологической оснастки</w:t>
            </w:r>
          </w:p>
        </w:tc>
      </w:tr>
      <w:tr w:rsidR="00BA607D" w:rsidRPr="00D5524B" w14:paraId="296AF2B0" w14:textId="77777777" w:rsidTr="00350793">
        <w:trPr>
          <w:trHeight w:val="20"/>
        </w:trPr>
        <w:tc>
          <w:tcPr>
            <w:tcW w:w="1310" w:type="pct"/>
            <w:vMerge/>
          </w:tcPr>
          <w:p w14:paraId="42916AFA" w14:textId="77777777" w:rsidR="00BA607D" w:rsidRPr="00D5524B" w:rsidDel="002A1D54" w:rsidRDefault="00BA607D" w:rsidP="00BC5329">
            <w:pPr>
              <w:pStyle w:val="afe"/>
            </w:pPr>
          </w:p>
        </w:tc>
        <w:tc>
          <w:tcPr>
            <w:tcW w:w="3690" w:type="pct"/>
          </w:tcPr>
          <w:p w14:paraId="5FC1D08F" w14:textId="669B88B7" w:rsidR="00BA607D" w:rsidRPr="00D5524B" w:rsidRDefault="00BA607D" w:rsidP="00D5524B">
            <w:pPr>
              <w:pStyle w:val="afe"/>
              <w:jc w:val="both"/>
            </w:pPr>
            <w:r w:rsidRPr="00D5524B">
              <w:t xml:space="preserve">Правила выбора контрольно-измерительных приборов и </w:t>
            </w:r>
            <w:r w:rsidR="000932B9" w:rsidRPr="00D5524B">
              <w:t>инструментов</w:t>
            </w:r>
          </w:p>
        </w:tc>
      </w:tr>
      <w:tr w:rsidR="00BA607D" w:rsidRPr="00D5524B" w14:paraId="2871E66D" w14:textId="77777777" w:rsidTr="00350793">
        <w:trPr>
          <w:trHeight w:val="20"/>
        </w:trPr>
        <w:tc>
          <w:tcPr>
            <w:tcW w:w="1310" w:type="pct"/>
            <w:vMerge/>
          </w:tcPr>
          <w:p w14:paraId="115BBB57" w14:textId="77777777" w:rsidR="00BA607D" w:rsidRPr="00D5524B" w:rsidDel="002A1D54" w:rsidRDefault="00BA607D" w:rsidP="00BC5329">
            <w:pPr>
              <w:pStyle w:val="afe"/>
            </w:pPr>
          </w:p>
        </w:tc>
        <w:tc>
          <w:tcPr>
            <w:tcW w:w="3690" w:type="pct"/>
          </w:tcPr>
          <w:p w14:paraId="072EC616" w14:textId="0C99DC97" w:rsidR="00BA607D" w:rsidRPr="00D5524B" w:rsidRDefault="00BA607D" w:rsidP="00D5524B">
            <w:pPr>
              <w:pStyle w:val="afe"/>
              <w:jc w:val="both"/>
            </w:pPr>
            <w:r w:rsidRPr="00D5524B">
              <w:t>Прикладные компьютерные программы для расчетов: наименования, возможности и порядок работы в них</w:t>
            </w:r>
          </w:p>
        </w:tc>
      </w:tr>
      <w:tr w:rsidR="00BA607D" w:rsidRPr="00D5524B" w14:paraId="433C5BE5" w14:textId="77777777" w:rsidTr="00350793">
        <w:trPr>
          <w:trHeight w:val="20"/>
        </w:trPr>
        <w:tc>
          <w:tcPr>
            <w:tcW w:w="1310" w:type="pct"/>
            <w:vMerge/>
          </w:tcPr>
          <w:p w14:paraId="45CF2BE2" w14:textId="77777777" w:rsidR="00BA607D" w:rsidRPr="00D5524B" w:rsidDel="002A1D54" w:rsidRDefault="00BA607D" w:rsidP="00BC5329">
            <w:pPr>
              <w:pStyle w:val="afe"/>
            </w:pPr>
          </w:p>
        </w:tc>
        <w:tc>
          <w:tcPr>
            <w:tcW w:w="3690" w:type="pct"/>
          </w:tcPr>
          <w:p w14:paraId="37D360FB" w14:textId="3B7A1F83" w:rsidR="00BA607D" w:rsidRPr="00D5524B" w:rsidRDefault="00BA607D" w:rsidP="00D5524B">
            <w:pPr>
              <w:pStyle w:val="afe"/>
              <w:jc w:val="both"/>
            </w:pPr>
            <w:r w:rsidRPr="00D5524B">
              <w:t>Действующие стандарты на простое технологическое оборудование механосборочного производства</w:t>
            </w:r>
          </w:p>
        </w:tc>
      </w:tr>
      <w:tr w:rsidR="00BA607D" w:rsidRPr="00D5524B" w14:paraId="56B8BE42" w14:textId="77777777" w:rsidTr="00350793">
        <w:trPr>
          <w:trHeight w:val="20"/>
        </w:trPr>
        <w:tc>
          <w:tcPr>
            <w:tcW w:w="1310" w:type="pct"/>
            <w:vMerge/>
          </w:tcPr>
          <w:p w14:paraId="22A9FC0D" w14:textId="77777777" w:rsidR="00BA607D" w:rsidRPr="00D5524B" w:rsidDel="002A1D54" w:rsidRDefault="00BA607D" w:rsidP="00BC5329">
            <w:pPr>
              <w:pStyle w:val="afe"/>
            </w:pPr>
          </w:p>
        </w:tc>
        <w:tc>
          <w:tcPr>
            <w:tcW w:w="3690" w:type="pct"/>
          </w:tcPr>
          <w:p w14:paraId="6E373352" w14:textId="24BF9D9A" w:rsidR="00BA607D" w:rsidRPr="00D5524B" w:rsidRDefault="00BA607D" w:rsidP="00D5524B">
            <w:pPr>
              <w:pStyle w:val="afe"/>
              <w:jc w:val="both"/>
            </w:pPr>
            <w:r w:rsidRPr="00D5524B">
              <w:t>Основы метрологии</w:t>
            </w:r>
          </w:p>
        </w:tc>
      </w:tr>
      <w:tr w:rsidR="00BA607D" w:rsidRPr="00D5524B" w14:paraId="3D5778EA" w14:textId="77777777" w:rsidTr="00350793">
        <w:trPr>
          <w:trHeight w:val="20"/>
        </w:trPr>
        <w:tc>
          <w:tcPr>
            <w:tcW w:w="1310" w:type="pct"/>
            <w:vMerge/>
          </w:tcPr>
          <w:p w14:paraId="4A29D7C3" w14:textId="77777777" w:rsidR="00BA607D" w:rsidRPr="00D5524B" w:rsidDel="002A1D54" w:rsidRDefault="00BA607D" w:rsidP="00BC5329">
            <w:pPr>
              <w:pStyle w:val="afe"/>
            </w:pPr>
          </w:p>
        </w:tc>
        <w:tc>
          <w:tcPr>
            <w:tcW w:w="3690" w:type="pct"/>
          </w:tcPr>
          <w:p w14:paraId="42471E05" w14:textId="660DF01D" w:rsidR="00BA607D" w:rsidRPr="00D5524B" w:rsidRDefault="00BA607D" w:rsidP="00D5524B">
            <w:pPr>
              <w:pStyle w:val="afe"/>
              <w:jc w:val="both"/>
            </w:pPr>
            <w:r w:rsidRPr="00D5524B">
              <w:t>Основы математической статистики</w:t>
            </w:r>
          </w:p>
        </w:tc>
      </w:tr>
      <w:tr w:rsidR="00BA607D" w:rsidRPr="00D5524B" w14:paraId="6158FDF4" w14:textId="77777777" w:rsidTr="00350793">
        <w:trPr>
          <w:trHeight w:val="20"/>
        </w:trPr>
        <w:tc>
          <w:tcPr>
            <w:tcW w:w="1310" w:type="pct"/>
            <w:vMerge/>
          </w:tcPr>
          <w:p w14:paraId="5341C7A2" w14:textId="77777777" w:rsidR="00BA607D" w:rsidRPr="00D5524B" w:rsidDel="002A1D54" w:rsidRDefault="00BA607D" w:rsidP="00BC5329">
            <w:pPr>
              <w:pStyle w:val="afe"/>
            </w:pPr>
          </w:p>
        </w:tc>
        <w:tc>
          <w:tcPr>
            <w:tcW w:w="3690" w:type="pct"/>
          </w:tcPr>
          <w:p w14:paraId="1D9467A6" w14:textId="7C79E56B" w:rsidR="00BA607D" w:rsidRPr="00D5524B" w:rsidRDefault="00BA607D" w:rsidP="00D5524B">
            <w:pPr>
              <w:pStyle w:val="afe"/>
              <w:jc w:val="both"/>
            </w:pPr>
            <w:r w:rsidRPr="00D5524B">
              <w:t>Основы технологии машиностроения</w:t>
            </w:r>
          </w:p>
        </w:tc>
      </w:tr>
      <w:tr w:rsidR="00BA607D" w:rsidRPr="00D5524B" w14:paraId="2F65D431" w14:textId="77777777" w:rsidTr="00350793">
        <w:trPr>
          <w:trHeight w:val="20"/>
        </w:trPr>
        <w:tc>
          <w:tcPr>
            <w:tcW w:w="1310" w:type="pct"/>
            <w:vMerge/>
          </w:tcPr>
          <w:p w14:paraId="7E870346" w14:textId="77777777" w:rsidR="00BA607D" w:rsidRPr="00D5524B" w:rsidDel="002A1D54" w:rsidRDefault="00BA607D" w:rsidP="00BC5329">
            <w:pPr>
              <w:pStyle w:val="afe"/>
            </w:pPr>
          </w:p>
        </w:tc>
        <w:tc>
          <w:tcPr>
            <w:tcW w:w="3690" w:type="pct"/>
          </w:tcPr>
          <w:p w14:paraId="1C9586EC" w14:textId="0493A412" w:rsidR="00BA607D" w:rsidRPr="00D5524B" w:rsidRDefault="00BA607D" w:rsidP="00D5524B">
            <w:pPr>
              <w:pStyle w:val="afe"/>
              <w:jc w:val="both"/>
            </w:pPr>
            <w:r w:rsidRPr="00D5524B">
              <w:rPr>
                <w:lang w:val="en-US"/>
              </w:rPr>
              <w:t>CAPP</w:t>
            </w:r>
            <w:r w:rsidRPr="00D5524B">
              <w:t>-системы: наименования, возможности и порядок</w:t>
            </w:r>
            <w:r w:rsidR="00324048" w:rsidRPr="00D5524B">
              <w:t xml:space="preserve"> поиска</w:t>
            </w:r>
            <w:r w:rsidRPr="00D5524B">
              <w:t xml:space="preserve"> информации о средствах технологического оснащения</w:t>
            </w:r>
          </w:p>
        </w:tc>
      </w:tr>
      <w:tr w:rsidR="00BA607D" w:rsidRPr="00D5524B" w14:paraId="5123B17D" w14:textId="77777777" w:rsidTr="00350793">
        <w:trPr>
          <w:trHeight w:val="20"/>
        </w:trPr>
        <w:tc>
          <w:tcPr>
            <w:tcW w:w="1310" w:type="pct"/>
            <w:vMerge/>
          </w:tcPr>
          <w:p w14:paraId="47E0C148" w14:textId="77777777" w:rsidR="00BA607D" w:rsidRPr="00D5524B" w:rsidDel="002A1D54" w:rsidRDefault="00BA607D" w:rsidP="00BC5329">
            <w:pPr>
              <w:pStyle w:val="afe"/>
            </w:pPr>
          </w:p>
        </w:tc>
        <w:tc>
          <w:tcPr>
            <w:tcW w:w="3690" w:type="pct"/>
          </w:tcPr>
          <w:p w14:paraId="1463BBAE" w14:textId="615CF9DA" w:rsidR="00BA607D" w:rsidRPr="00D5524B" w:rsidRDefault="00BA607D" w:rsidP="00D5524B">
            <w:pPr>
              <w:pStyle w:val="afe"/>
              <w:jc w:val="both"/>
            </w:pPr>
            <w:r w:rsidRPr="00D5524B">
              <w:t xml:space="preserve">Возможности </w:t>
            </w:r>
            <w:r w:rsidRPr="00D5524B">
              <w:rPr>
                <w:lang w:val="en-US"/>
              </w:rPr>
              <w:t>CAPP</w:t>
            </w:r>
            <w:r w:rsidRPr="00D5524B">
              <w:t>-систем по выбору технологических режимов технологических операций изготовления машиностроительных изделий</w:t>
            </w:r>
          </w:p>
        </w:tc>
      </w:tr>
      <w:tr w:rsidR="00BA607D" w:rsidRPr="00D5524B" w14:paraId="41D019A3" w14:textId="77777777" w:rsidTr="00350793">
        <w:trPr>
          <w:trHeight w:val="20"/>
        </w:trPr>
        <w:tc>
          <w:tcPr>
            <w:tcW w:w="1310" w:type="pct"/>
            <w:vMerge/>
          </w:tcPr>
          <w:p w14:paraId="7D85E080" w14:textId="77777777" w:rsidR="00BA607D" w:rsidRPr="00D5524B" w:rsidDel="002A1D54" w:rsidRDefault="00BA607D" w:rsidP="00BC5329">
            <w:pPr>
              <w:pStyle w:val="afe"/>
            </w:pPr>
          </w:p>
        </w:tc>
        <w:tc>
          <w:tcPr>
            <w:tcW w:w="3690" w:type="pct"/>
          </w:tcPr>
          <w:p w14:paraId="1402930D" w14:textId="5645757D" w:rsidR="00BA607D" w:rsidRPr="00D5524B" w:rsidRDefault="00BA607D" w:rsidP="00D5524B">
            <w:pPr>
              <w:pStyle w:val="afe"/>
              <w:jc w:val="both"/>
            </w:pPr>
            <w:r w:rsidRPr="00D5524B">
              <w:rPr>
                <w:lang w:val="en-US"/>
              </w:rPr>
              <w:t>MDM</w:t>
            </w:r>
            <w:r w:rsidRPr="00D5524B">
              <w:t>-система организации: возможности и порядок поиска информации о средствах технологического оснащения</w:t>
            </w:r>
          </w:p>
        </w:tc>
      </w:tr>
      <w:tr w:rsidR="00BA607D" w:rsidRPr="00D5524B" w14:paraId="5A3D3218" w14:textId="77777777" w:rsidTr="00350793">
        <w:trPr>
          <w:trHeight w:val="20"/>
        </w:trPr>
        <w:tc>
          <w:tcPr>
            <w:tcW w:w="1310" w:type="pct"/>
            <w:vMerge/>
          </w:tcPr>
          <w:p w14:paraId="1CADC190" w14:textId="77777777" w:rsidR="00BA607D" w:rsidRPr="00D5524B" w:rsidDel="002A1D54" w:rsidRDefault="00BA607D" w:rsidP="00BC5329">
            <w:pPr>
              <w:pStyle w:val="afe"/>
            </w:pPr>
          </w:p>
        </w:tc>
        <w:tc>
          <w:tcPr>
            <w:tcW w:w="3690" w:type="pct"/>
          </w:tcPr>
          <w:p w14:paraId="50E77340" w14:textId="576656B8" w:rsidR="00BA607D" w:rsidRPr="00D5524B" w:rsidRDefault="00BA607D" w:rsidP="00D5524B">
            <w:pPr>
              <w:pStyle w:val="afe"/>
              <w:jc w:val="both"/>
            </w:pPr>
            <w:r w:rsidRPr="00D5524B">
              <w:t>Электронные каталоги производителей средств технологического оснащения: наименования, возможности и порядок работы в них</w:t>
            </w:r>
          </w:p>
        </w:tc>
      </w:tr>
      <w:tr w:rsidR="00BA607D" w:rsidRPr="00D5524B" w14:paraId="6AE9D0FD" w14:textId="77777777" w:rsidTr="00350793">
        <w:trPr>
          <w:trHeight w:val="20"/>
        </w:trPr>
        <w:tc>
          <w:tcPr>
            <w:tcW w:w="1310" w:type="pct"/>
            <w:vMerge/>
          </w:tcPr>
          <w:p w14:paraId="23819127" w14:textId="77777777" w:rsidR="00BA607D" w:rsidRPr="00D5524B" w:rsidDel="002A1D54" w:rsidRDefault="00BA607D" w:rsidP="00BC5329">
            <w:pPr>
              <w:pStyle w:val="afe"/>
            </w:pPr>
          </w:p>
        </w:tc>
        <w:tc>
          <w:tcPr>
            <w:tcW w:w="3690" w:type="pct"/>
          </w:tcPr>
          <w:p w14:paraId="3CAA436F" w14:textId="20C31041" w:rsidR="00BA607D" w:rsidRPr="00D5524B" w:rsidRDefault="00BA607D" w:rsidP="00D5524B">
            <w:pPr>
              <w:pStyle w:val="afe"/>
              <w:jc w:val="both"/>
            </w:pPr>
            <w:r w:rsidRPr="00D5524B">
              <w:t>Программные калькуляторы производителей режущ</w:t>
            </w:r>
            <w:r w:rsidR="000932B9" w:rsidRPr="00D5524B">
              <w:t>их</w:t>
            </w:r>
            <w:r w:rsidRPr="00D5524B">
              <w:t xml:space="preserve"> </w:t>
            </w:r>
            <w:r w:rsidR="000932B9" w:rsidRPr="00D5524B">
              <w:t>инструментов</w:t>
            </w:r>
            <w:r w:rsidRPr="00D5524B">
              <w:t>: наименования, возможности и порядок работы в них</w:t>
            </w:r>
          </w:p>
        </w:tc>
      </w:tr>
      <w:tr w:rsidR="00BA607D" w:rsidRPr="00D5524B" w14:paraId="0F2A06CF" w14:textId="77777777" w:rsidTr="00350793">
        <w:trPr>
          <w:trHeight w:val="20"/>
        </w:trPr>
        <w:tc>
          <w:tcPr>
            <w:tcW w:w="1310" w:type="pct"/>
            <w:vMerge/>
          </w:tcPr>
          <w:p w14:paraId="3DB2F569" w14:textId="77777777" w:rsidR="00BA607D" w:rsidRPr="00D5524B" w:rsidDel="002A1D54" w:rsidRDefault="00BA607D" w:rsidP="00BC5329">
            <w:pPr>
              <w:pStyle w:val="afe"/>
            </w:pPr>
          </w:p>
        </w:tc>
        <w:tc>
          <w:tcPr>
            <w:tcW w:w="3690" w:type="pct"/>
          </w:tcPr>
          <w:p w14:paraId="157D9E2E" w14:textId="2D9D5194" w:rsidR="00BA607D" w:rsidRPr="00D5524B" w:rsidRDefault="00BA607D" w:rsidP="00D5524B">
            <w:pPr>
              <w:pStyle w:val="afe"/>
              <w:jc w:val="both"/>
            </w:pPr>
            <w:r w:rsidRPr="00D5524B">
              <w:t>Виды отчетной документации, правила ее составления и заполнения</w:t>
            </w:r>
          </w:p>
        </w:tc>
      </w:tr>
      <w:tr w:rsidR="00BA607D" w:rsidRPr="00D5524B" w14:paraId="344D3BE7" w14:textId="77777777" w:rsidTr="00350793">
        <w:trPr>
          <w:trHeight w:val="20"/>
        </w:trPr>
        <w:tc>
          <w:tcPr>
            <w:tcW w:w="1310" w:type="pct"/>
            <w:vMerge/>
          </w:tcPr>
          <w:p w14:paraId="78B7A65F" w14:textId="77777777" w:rsidR="00BA607D" w:rsidRPr="00D5524B" w:rsidDel="002A1D54" w:rsidRDefault="00BA607D" w:rsidP="00BC5329">
            <w:pPr>
              <w:pStyle w:val="afe"/>
            </w:pPr>
          </w:p>
        </w:tc>
        <w:tc>
          <w:tcPr>
            <w:tcW w:w="3690" w:type="pct"/>
          </w:tcPr>
          <w:p w14:paraId="38767AAE" w14:textId="246897AA" w:rsidR="00BA607D" w:rsidRPr="00D5524B" w:rsidRDefault="0014594D" w:rsidP="00D5524B">
            <w:pPr>
              <w:pStyle w:val="afe"/>
              <w:jc w:val="both"/>
            </w:pPr>
            <w:r>
              <w:t>Нормативно-технические документы</w:t>
            </w:r>
            <w:r w:rsidR="00BA607D" w:rsidRPr="00D5524B">
              <w:t xml:space="preserve"> по оформлению отчетов</w:t>
            </w:r>
          </w:p>
        </w:tc>
      </w:tr>
      <w:tr w:rsidR="00BA607D" w:rsidRPr="00D5524B" w14:paraId="3E237657" w14:textId="77777777" w:rsidTr="00350793">
        <w:trPr>
          <w:trHeight w:val="20"/>
        </w:trPr>
        <w:tc>
          <w:tcPr>
            <w:tcW w:w="1310" w:type="pct"/>
            <w:vMerge/>
          </w:tcPr>
          <w:p w14:paraId="11FFECD4" w14:textId="77777777" w:rsidR="00BA607D" w:rsidRPr="00D5524B" w:rsidDel="002A1D54" w:rsidRDefault="00BA607D" w:rsidP="00BC5329">
            <w:pPr>
              <w:pStyle w:val="afe"/>
            </w:pPr>
          </w:p>
        </w:tc>
        <w:tc>
          <w:tcPr>
            <w:tcW w:w="3690" w:type="pct"/>
          </w:tcPr>
          <w:p w14:paraId="222D47AD" w14:textId="0BFD29B8" w:rsidR="00BA607D" w:rsidRPr="00D5524B" w:rsidRDefault="00BA607D" w:rsidP="00D5524B">
            <w:pPr>
              <w:pStyle w:val="afe"/>
              <w:jc w:val="both"/>
            </w:pPr>
            <w:r w:rsidRPr="00D5524B">
              <w:t>Текстовые редакторы (процессоры): наименования, возможности и порядок работы в них</w:t>
            </w:r>
          </w:p>
        </w:tc>
      </w:tr>
      <w:tr w:rsidR="00BA607D" w:rsidRPr="00D5524B" w14:paraId="76F23A06" w14:textId="77777777" w:rsidTr="00350793">
        <w:trPr>
          <w:trHeight w:val="20"/>
        </w:trPr>
        <w:tc>
          <w:tcPr>
            <w:tcW w:w="1310" w:type="pct"/>
          </w:tcPr>
          <w:p w14:paraId="717FADD0" w14:textId="77777777" w:rsidR="00BA607D" w:rsidRPr="00D5524B" w:rsidDel="002A1D54" w:rsidRDefault="00BA607D" w:rsidP="00BC5329">
            <w:pPr>
              <w:pStyle w:val="afe"/>
            </w:pPr>
            <w:r w:rsidRPr="00D5524B" w:rsidDel="002A1D54">
              <w:t>Другие характеристики</w:t>
            </w:r>
          </w:p>
        </w:tc>
        <w:tc>
          <w:tcPr>
            <w:tcW w:w="3690" w:type="pct"/>
          </w:tcPr>
          <w:p w14:paraId="4A3BE5F8" w14:textId="77777777" w:rsidR="00BA607D" w:rsidRPr="00D5524B" w:rsidRDefault="00BA607D" w:rsidP="00D5524B">
            <w:pPr>
              <w:pStyle w:val="afe"/>
              <w:jc w:val="both"/>
            </w:pPr>
            <w:r w:rsidRPr="00D5524B">
              <w:t>-</w:t>
            </w:r>
          </w:p>
        </w:tc>
      </w:tr>
    </w:tbl>
    <w:p w14:paraId="45A8FDB4" w14:textId="77777777" w:rsidR="00777921" w:rsidRPr="00D166F8" w:rsidRDefault="00777921" w:rsidP="00BC5329">
      <w:pPr>
        <w:pStyle w:val="3"/>
        <w:keepNext w:val="0"/>
      </w:pPr>
      <w:r w:rsidRPr="00D166F8">
        <w:t>3.1.</w:t>
      </w:r>
      <w:r>
        <w:t>3</w:t>
      </w:r>
      <w:r w:rsidRPr="00D166F8">
        <w:t>. Трудовая функция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9"/>
        <w:gridCol w:w="4664"/>
        <w:gridCol w:w="650"/>
        <w:gridCol w:w="967"/>
        <w:gridCol w:w="1807"/>
        <w:gridCol w:w="534"/>
      </w:tblGrid>
      <w:tr w:rsidR="00777921" w:rsidRPr="00CC7FED" w14:paraId="6D36F008" w14:textId="77777777" w:rsidTr="00FE2BB6">
        <w:trPr>
          <w:trHeight w:val="278"/>
        </w:trPr>
        <w:tc>
          <w:tcPr>
            <w:tcW w:w="86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F19B03D" w14:textId="77777777" w:rsidR="00777921" w:rsidRPr="00CC7FED" w:rsidRDefault="00777921" w:rsidP="00BC5329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8B09CD" w14:textId="77777777" w:rsidR="00777921" w:rsidRPr="00CC7FED" w:rsidRDefault="00F138BA" w:rsidP="00BC5329">
            <w:pPr>
              <w:suppressAutoHyphens/>
            </w:pPr>
            <w:r>
              <w:t>Организация неплановых</w:t>
            </w:r>
            <w:r w:rsidR="00777921">
              <w:t xml:space="preserve"> ремонтов простого технологического оборудования механосборочного производства</w:t>
            </w:r>
          </w:p>
        </w:tc>
        <w:tc>
          <w:tcPr>
            <w:tcW w:w="31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C03B7D7" w14:textId="77777777" w:rsidR="00777921" w:rsidRPr="00CC7FED" w:rsidRDefault="00777921" w:rsidP="00BC5329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B0A00D" w14:textId="12DF7BF4" w:rsidR="00777921" w:rsidRPr="00CC7FED" w:rsidRDefault="00871C42" w:rsidP="00BC5329">
            <w:pPr>
              <w:suppressAutoHyphens/>
            </w:pPr>
            <w:r>
              <w:rPr>
                <w:lang w:val="en-US"/>
              </w:rPr>
              <w:t>A</w:t>
            </w:r>
            <w:r w:rsidR="00777921">
              <w:t>/03.5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3F8F09C" w14:textId="77777777" w:rsidR="00777921" w:rsidRPr="004C2989" w:rsidRDefault="00777921" w:rsidP="00BC5329">
            <w:pPr>
              <w:suppressAutoHyphens/>
              <w:jc w:val="center"/>
              <w:rPr>
                <w:vertAlign w:val="superscript"/>
              </w:rPr>
            </w:pPr>
            <w:r w:rsidRPr="0092362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335B01" w14:textId="77777777" w:rsidR="00777921" w:rsidRPr="00CC7FED" w:rsidRDefault="00777921" w:rsidP="00BC5329">
            <w:pPr>
              <w:suppressAutoHyphens/>
              <w:jc w:val="center"/>
            </w:pPr>
            <w:r>
              <w:t>5</w:t>
            </w:r>
          </w:p>
        </w:tc>
      </w:tr>
    </w:tbl>
    <w:p w14:paraId="0F0F6472" w14:textId="77777777" w:rsidR="00673214" w:rsidRDefault="0067321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1"/>
        <w:gridCol w:w="1078"/>
        <w:gridCol w:w="825"/>
        <w:gridCol w:w="2063"/>
        <w:gridCol w:w="1413"/>
        <w:gridCol w:w="2311"/>
      </w:tblGrid>
      <w:tr w:rsidR="00777921" w:rsidRPr="00CC7FED" w14:paraId="214E552B" w14:textId="77777777" w:rsidTr="00FE2BB6">
        <w:trPr>
          <w:trHeight w:val="488"/>
        </w:trPr>
        <w:tc>
          <w:tcPr>
            <w:tcW w:w="131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8009315" w14:textId="77777777" w:rsidR="00777921" w:rsidRPr="00CC7FED" w:rsidRDefault="00777921" w:rsidP="00BC5329">
            <w:pPr>
              <w:suppressAutoHyphens/>
            </w:pPr>
            <w:r w:rsidRPr="0092362F">
              <w:rPr>
                <w:sz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9175E4C" w14:textId="77777777" w:rsidR="00777921" w:rsidRPr="00CC7FED" w:rsidRDefault="00777921" w:rsidP="00BC5329">
            <w:pPr>
              <w:suppressAutoHyphens/>
            </w:pPr>
            <w:r w:rsidRPr="009502DC">
              <w:rPr>
                <w:sz w:val="20"/>
              </w:rPr>
              <w:t>Оригинал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9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89895D" w14:textId="77777777" w:rsidR="00777921" w:rsidRPr="00CC7FED" w:rsidRDefault="00777921" w:rsidP="00BC5329">
            <w:pPr>
              <w:suppressAutoHyphens/>
            </w:pPr>
            <w:r w:rsidRPr="00CC7FED">
              <w:t>Х</w:t>
            </w:r>
          </w:p>
        </w:tc>
        <w:tc>
          <w:tcPr>
            <w:tcW w:w="9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678302" w14:textId="77777777" w:rsidR="00777921" w:rsidRPr="00CC7FED" w:rsidRDefault="00777921" w:rsidP="00BC5329">
            <w:pPr>
              <w:suppressAutoHyphens/>
            </w:pPr>
            <w:r w:rsidRPr="009502DC">
              <w:rPr>
                <w:sz w:val="20"/>
              </w:rPr>
              <w:t>Заимствовано из оригинала</w:t>
            </w:r>
          </w:p>
        </w:tc>
        <w:tc>
          <w:tcPr>
            <w:tcW w:w="6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19D5D7" w14:textId="77777777" w:rsidR="00777921" w:rsidRPr="00CC7FED" w:rsidRDefault="00777921" w:rsidP="00BC5329">
            <w:pPr>
              <w:suppressAutoHyphens/>
            </w:pPr>
          </w:p>
        </w:tc>
        <w:tc>
          <w:tcPr>
            <w:tcW w:w="11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2D8B85" w14:textId="77777777" w:rsidR="00777921" w:rsidRPr="00CC7FED" w:rsidRDefault="00777921" w:rsidP="00BC5329">
            <w:pPr>
              <w:suppressAutoHyphens/>
            </w:pPr>
          </w:p>
        </w:tc>
      </w:tr>
      <w:tr w:rsidR="00777921" w:rsidRPr="00CC7FED" w14:paraId="16F8148B" w14:textId="77777777" w:rsidTr="00FE2BB6">
        <w:trPr>
          <w:trHeight w:val="479"/>
        </w:trPr>
        <w:tc>
          <w:tcPr>
            <w:tcW w:w="1310" w:type="pct"/>
            <w:tcBorders>
              <w:top w:val="nil"/>
              <w:bottom w:val="nil"/>
              <w:right w:val="nil"/>
            </w:tcBorders>
            <w:vAlign w:val="center"/>
          </w:tcPr>
          <w:p w14:paraId="55262305" w14:textId="77777777" w:rsidR="00777921" w:rsidRPr="00CC7FED" w:rsidRDefault="00777921" w:rsidP="00BC5329">
            <w:pPr>
              <w:suppressAutoHyphens/>
            </w:pPr>
          </w:p>
        </w:tc>
        <w:tc>
          <w:tcPr>
            <w:tcW w:w="1903" w:type="pct"/>
            <w:gridSpan w:val="3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  <w:vAlign w:val="center"/>
          </w:tcPr>
          <w:p w14:paraId="331A4CD6" w14:textId="77777777" w:rsidR="00777921" w:rsidRPr="00CC7FED" w:rsidRDefault="00777921" w:rsidP="00BC5329">
            <w:pPr>
              <w:suppressAutoHyphens/>
            </w:pPr>
          </w:p>
        </w:tc>
        <w:tc>
          <w:tcPr>
            <w:tcW w:w="678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1302754D" w14:textId="77777777" w:rsidR="00777921" w:rsidRPr="00CC7FED" w:rsidRDefault="00777921" w:rsidP="00BC5329">
            <w:pPr>
              <w:suppressAutoHyphens/>
              <w:jc w:val="center"/>
            </w:pPr>
            <w:r w:rsidRPr="009502DC">
              <w:rPr>
                <w:sz w:val="20"/>
              </w:rPr>
              <w:t>Код оригинала</w:t>
            </w:r>
          </w:p>
        </w:tc>
        <w:tc>
          <w:tcPr>
            <w:tcW w:w="1109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605AD05B" w14:textId="77777777" w:rsidR="00777921" w:rsidRPr="00CC7FED" w:rsidRDefault="00777921" w:rsidP="00BC5329">
            <w:pPr>
              <w:suppressAutoHyphens/>
              <w:jc w:val="center"/>
            </w:pPr>
            <w:r w:rsidRPr="002438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638D809" w14:textId="77777777" w:rsidR="00777921" w:rsidRDefault="00777921" w:rsidP="00BC53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730"/>
        <w:gridCol w:w="7691"/>
      </w:tblGrid>
      <w:tr w:rsidR="00777921" w:rsidRPr="00673214" w14:paraId="71DD301B" w14:textId="77777777" w:rsidTr="00FE2BB6">
        <w:trPr>
          <w:trHeight w:val="20"/>
        </w:trPr>
        <w:tc>
          <w:tcPr>
            <w:tcW w:w="1310" w:type="pct"/>
            <w:vMerge w:val="restart"/>
          </w:tcPr>
          <w:p w14:paraId="0DC4AC50" w14:textId="77777777" w:rsidR="00777921" w:rsidRPr="00673214" w:rsidRDefault="00777921" w:rsidP="00BC5329">
            <w:pPr>
              <w:pStyle w:val="afe"/>
            </w:pPr>
            <w:r w:rsidRPr="00673214">
              <w:t>Трудовые действия</w:t>
            </w:r>
          </w:p>
        </w:tc>
        <w:tc>
          <w:tcPr>
            <w:tcW w:w="3690" w:type="pct"/>
          </w:tcPr>
          <w:p w14:paraId="4D1320C6" w14:textId="76469149" w:rsidR="00777921" w:rsidRPr="00673214" w:rsidRDefault="00974ED4" w:rsidP="00673214">
            <w:pPr>
              <w:pStyle w:val="afe"/>
              <w:jc w:val="both"/>
            </w:pPr>
            <w:r w:rsidRPr="00673214">
              <w:t>Учет отказов</w:t>
            </w:r>
            <w:r w:rsidR="00CF4126" w:rsidRPr="00673214">
              <w:t>, повреждений</w:t>
            </w:r>
            <w:r w:rsidRPr="00673214">
              <w:t xml:space="preserve"> и </w:t>
            </w:r>
            <w:r w:rsidR="00987575" w:rsidRPr="00673214">
              <w:t>связанных с этим внеплановых простоев</w:t>
            </w:r>
            <w:r w:rsidRPr="00673214">
              <w:t xml:space="preserve"> простого технологического оборудования механосборочного производства</w:t>
            </w:r>
          </w:p>
        </w:tc>
      </w:tr>
      <w:tr w:rsidR="00974ED4" w:rsidRPr="00673214" w14:paraId="79831C6D" w14:textId="77777777" w:rsidTr="00FE2BB6">
        <w:trPr>
          <w:trHeight w:val="20"/>
        </w:trPr>
        <w:tc>
          <w:tcPr>
            <w:tcW w:w="1310" w:type="pct"/>
            <w:vMerge/>
          </w:tcPr>
          <w:p w14:paraId="4D8B7664" w14:textId="77777777" w:rsidR="00974ED4" w:rsidRPr="00673214" w:rsidRDefault="00974ED4" w:rsidP="00BC5329">
            <w:pPr>
              <w:pStyle w:val="afe"/>
            </w:pPr>
          </w:p>
        </w:tc>
        <w:tc>
          <w:tcPr>
            <w:tcW w:w="3690" w:type="pct"/>
          </w:tcPr>
          <w:p w14:paraId="7A49BA75" w14:textId="3094DBDF" w:rsidR="00974ED4" w:rsidRPr="00673214" w:rsidRDefault="00974ED4" w:rsidP="00673214">
            <w:pPr>
              <w:pStyle w:val="afe"/>
              <w:jc w:val="both"/>
            </w:pPr>
            <w:r w:rsidRPr="00673214">
              <w:t xml:space="preserve">Составление дефектных ведомостей </w:t>
            </w:r>
            <w:r w:rsidR="00C7760F" w:rsidRPr="00673214">
              <w:t>для</w:t>
            </w:r>
            <w:r w:rsidRPr="00673214">
              <w:t xml:space="preserve"> просто</w:t>
            </w:r>
            <w:r w:rsidR="00C7760F" w:rsidRPr="00673214">
              <w:t>го технологического оборудования</w:t>
            </w:r>
            <w:r w:rsidRPr="00673214">
              <w:t xml:space="preserve"> механосборочного производства</w:t>
            </w:r>
          </w:p>
        </w:tc>
      </w:tr>
      <w:tr w:rsidR="002B70A2" w:rsidRPr="00673214" w14:paraId="4A341173" w14:textId="77777777" w:rsidTr="00FE2BB6">
        <w:trPr>
          <w:trHeight w:val="20"/>
        </w:trPr>
        <w:tc>
          <w:tcPr>
            <w:tcW w:w="1310" w:type="pct"/>
            <w:vMerge/>
          </w:tcPr>
          <w:p w14:paraId="35E6809A" w14:textId="77777777" w:rsidR="002B70A2" w:rsidRPr="00673214" w:rsidRDefault="002B70A2" w:rsidP="00BC5329">
            <w:pPr>
              <w:pStyle w:val="afe"/>
            </w:pPr>
          </w:p>
        </w:tc>
        <w:tc>
          <w:tcPr>
            <w:tcW w:w="3690" w:type="pct"/>
          </w:tcPr>
          <w:p w14:paraId="66E06949" w14:textId="0AB413E7" w:rsidR="002B70A2" w:rsidRPr="00673214" w:rsidRDefault="00E0563F" w:rsidP="00673214">
            <w:pPr>
              <w:pStyle w:val="afe"/>
              <w:jc w:val="both"/>
            </w:pPr>
            <w:r w:rsidRPr="00673214">
              <w:t>Составление заявок на изготовление</w:t>
            </w:r>
            <w:r w:rsidR="002B70A2" w:rsidRPr="00673214">
              <w:t xml:space="preserve"> сменных деталей </w:t>
            </w:r>
            <w:r w:rsidRPr="00673214">
              <w:t xml:space="preserve">и узлов </w:t>
            </w:r>
            <w:r w:rsidR="002B70A2" w:rsidRPr="00673214">
              <w:t xml:space="preserve">для ремонта </w:t>
            </w:r>
            <w:r w:rsidR="009107F2" w:rsidRPr="00673214">
              <w:t xml:space="preserve">простого </w:t>
            </w:r>
            <w:r w:rsidR="002B70A2" w:rsidRPr="00673214">
              <w:t>технологического оборудования механосборочного производства</w:t>
            </w:r>
          </w:p>
        </w:tc>
      </w:tr>
      <w:tr w:rsidR="002B70A2" w:rsidRPr="00673214" w14:paraId="51A754A8" w14:textId="77777777" w:rsidTr="00FE2BB6">
        <w:trPr>
          <w:trHeight w:val="20"/>
        </w:trPr>
        <w:tc>
          <w:tcPr>
            <w:tcW w:w="1310" w:type="pct"/>
            <w:vMerge/>
          </w:tcPr>
          <w:p w14:paraId="4A8E5340" w14:textId="77777777" w:rsidR="002B70A2" w:rsidRPr="00673214" w:rsidRDefault="002B70A2" w:rsidP="00BC5329">
            <w:pPr>
              <w:pStyle w:val="afe"/>
            </w:pPr>
          </w:p>
        </w:tc>
        <w:tc>
          <w:tcPr>
            <w:tcW w:w="3690" w:type="pct"/>
          </w:tcPr>
          <w:p w14:paraId="511C9C5C" w14:textId="77777777" w:rsidR="002B70A2" w:rsidRPr="00673214" w:rsidRDefault="002B70A2" w:rsidP="00673214">
            <w:pPr>
              <w:pStyle w:val="afe"/>
              <w:jc w:val="both"/>
            </w:pPr>
            <w:r w:rsidRPr="00673214">
              <w:t>Составление заданий на разработку чертежей сменных деталей для ремонта простого технологического оборудования механосборочного производства</w:t>
            </w:r>
          </w:p>
        </w:tc>
      </w:tr>
      <w:tr w:rsidR="00777921" w:rsidRPr="00673214" w14:paraId="0A0DAE83" w14:textId="77777777" w:rsidTr="00FE2BB6">
        <w:trPr>
          <w:trHeight w:val="20"/>
        </w:trPr>
        <w:tc>
          <w:tcPr>
            <w:tcW w:w="1310" w:type="pct"/>
            <w:vMerge/>
          </w:tcPr>
          <w:p w14:paraId="1B6785B4" w14:textId="77777777" w:rsidR="00777921" w:rsidRPr="00673214" w:rsidRDefault="00777921" w:rsidP="00BC5329">
            <w:pPr>
              <w:pStyle w:val="afe"/>
            </w:pPr>
          </w:p>
        </w:tc>
        <w:tc>
          <w:tcPr>
            <w:tcW w:w="3690" w:type="pct"/>
          </w:tcPr>
          <w:p w14:paraId="6D81079B" w14:textId="77777777" w:rsidR="00777921" w:rsidRPr="00673214" w:rsidRDefault="00777921" w:rsidP="00673214">
            <w:pPr>
              <w:pStyle w:val="afe"/>
              <w:jc w:val="both"/>
            </w:pPr>
            <w:r w:rsidRPr="00673214">
              <w:t>Составление смет на ремонт простого технологического оборудования механосборочного производства</w:t>
            </w:r>
          </w:p>
        </w:tc>
      </w:tr>
      <w:tr w:rsidR="002B70A2" w:rsidRPr="00673214" w14:paraId="453540E9" w14:textId="77777777" w:rsidTr="00FE2BB6">
        <w:trPr>
          <w:trHeight w:val="20"/>
        </w:trPr>
        <w:tc>
          <w:tcPr>
            <w:tcW w:w="1310" w:type="pct"/>
            <w:vMerge/>
          </w:tcPr>
          <w:p w14:paraId="49EC8BF7" w14:textId="77777777" w:rsidR="002B70A2" w:rsidRPr="00673214" w:rsidRDefault="002B70A2" w:rsidP="00BC5329">
            <w:pPr>
              <w:pStyle w:val="afe"/>
            </w:pPr>
          </w:p>
        </w:tc>
        <w:tc>
          <w:tcPr>
            <w:tcW w:w="3690" w:type="pct"/>
          </w:tcPr>
          <w:p w14:paraId="12C25B4C" w14:textId="77777777" w:rsidR="002B70A2" w:rsidRPr="00673214" w:rsidRDefault="002B70A2" w:rsidP="00673214">
            <w:pPr>
              <w:pStyle w:val="afe"/>
              <w:jc w:val="both"/>
            </w:pPr>
            <w:r w:rsidRPr="00673214">
              <w:t>Планирование ремонта простого технологического оборудования механосборочного производства</w:t>
            </w:r>
          </w:p>
        </w:tc>
      </w:tr>
      <w:tr w:rsidR="00777921" w:rsidRPr="00673214" w14:paraId="3ED2529F" w14:textId="77777777" w:rsidTr="00FE2BB6">
        <w:trPr>
          <w:trHeight w:val="20"/>
        </w:trPr>
        <w:tc>
          <w:tcPr>
            <w:tcW w:w="1310" w:type="pct"/>
            <w:vMerge/>
          </w:tcPr>
          <w:p w14:paraId="2707FD5E" w14:textId="77777777" w:rsidR="00777921" w:rsidRPr="00673214" w:rsidRDefault="00777921" w:rsidP="00BC5329">
            <w:pPr>
              <w:pStyle w:val="afe"/>
            </w:pPr>
          </w:p>
        </w:tc>
        <w:tc>
          <w:tcPr>
            <w:tcW w:w="3690" w:type="pct"/>
          </w:tcPr>
          <w:p w14:paraId="788FC700" w14:textId="77777777" w:rsidR="00777921" w:rsidRPr="00673214" w:rsidRDefault="00777921" w:rsidP="00673214">
            <w:pPr>
              <w:pStyle w:val="afe"/>
              <w:jc w:val="both"/>
            </w:pPr>
            <w:r w:rsidRPr="00673214">
              <w:t>Контроль качества ремонта простого технологического оборудования механосборочного производства</w:t>
            </w:r>
          </w:p>
        </w:tc>
      </w:tr>
      <w:tr w:rsidR="00777921" w:rsidRPr="00673214" w14:paraId="69F52B78" w14:textId="77777777" w:rsidTr="00FE2BB6">
        <w:trPr>
          <w:trHeight w:val="20"/>
        </w:trPr>
        <w:tc>
          <w:tcPr>
            <w:tcW w:w="1310" w:type="pct"/>
            <w:vMerge/>
          </w:tcPr>
          <w:p w14:paraId="25B86EE9" w14:textId="77777777" w:rsidR="00777921" w:rsidRPr="00673214" w:rsidRDefault="00777921" w:rsidP="00BC5329">
            <w:pPr>
              <w:pStyle w:val="afe"/>
            </w:pPr>
          </w:p>
        </w:tc>
        <w:tc>
          <w:tcPr>
            <w:tcW w:w="3690" w:type="pct"/>
          </w:tcPr>
          <w:p w14:paraId="2F83AF9F" w14:textId="77777777" w:rsidR="00777921" w:rsidRPr="00673214" w:rsidRDefault="00777921" w:rsidP="00673214">
            <w:pPr>
              <w:pStyle w:val="afe"/>
              <w:jc w:val="both"/>
            </w:pPr>
            <w:r w:rsidRPr="00673214">
              <w:t>Приемка простого технологического оборудования механосборочного производства после ремонта</w:t>
            </w:r>
          </w:p>
        </w:tc>
      </w:tr>
      <w:tr w:rsidR="00777921" w:rsidRPr="00673214" w14:paraId="574D7580" w14:textId="77777777" w:rsidTr="00FE2BB6">
        <w:trPr>
          <w:trHeight w:val="20"/>
        </w:trPr>
        <w:tc>
          <w:tcPr>
            <w:tcW w:w="1310" w:type="pct"/>
            <w:vMerge w:val="restart"/>
          </w:tcPr>
          <w:p w14:paraId="7D918A15" w14:textId="77777777" w:rsidR="00777921" w:rsidRPr="00673214" w:rsidDel="002A1D54" w:rsidRDefault="00777921" w:rsidP="00BC5329">
            <w:pPr>
              <w:pStyle w:val="afe"/>
            </w:pPr>
            <w:r w:rsidRPr="00673214" w:rsidDel="002A1D54">
              <w:t>Необходимые умения</w:t>
            </w:r>
          </w:p>
        </w:tc>
        <w:tc>
          <w:tcPr>
            <w:tcW w:w="3690" w:type="pct"/>
          </w:tcPr>
          <w:p w14:paraId="536B529F" w14:textId="6941518A" w:rsidR="00777921" w:rsidRPr="00673214" w:rsidRDefault="00F834CB" w:rsidP="00673214">
            <w:pPr>
              <w:pStyle w:val="afe"/>
              <w:jc w:val="both"/>
            </w:pPr>
            <w:r w:rsidRPr="00673214">
              <w:t xml:space="preserve">Использовать систему управления ремонтами (далее – </w:t>
            </w:r>
            <w:r w:rsidRPr="00673214">
              <w:rPr>
                <w:lang w:val="en-US"/>
              </w:rPr>
              <w:t>CMMS</w:t>
            </w:r>
            <w:r w:rsidRPr="00673214">
              <w:t>-систем</w:t>
            </w:r>
            <w:r w:rsidR="00DB3615" w:rsidRPr="00673214">
              <w:t>а</w:t>
            </w:r>
            <w:r w:rsidRPr="00673214">
              <w:t xml:space="preserve">) для учета отказов, повреждений и связанных с этим внеплановых простоев </w:t>
            </w:r>
            <w:r w:rsidR="00673214">
              <w:t>просто</w:t>
            </w:r>
            <w:r w:rsidRPr="00673214">
              <w:t>го технологического оборудования механосборочного производства</w:t>
            </w:r>
          </w:p>
        </w:tc>
      </w:tr>
      <w:tr w:rsidR="00F834CB" w:rsidRPr="00673214" w14:paraId="5D485FB7" w14:textId="77777777" w:rsidTr="00FE2BB6">
        <w:trPr>
          <w:trHeight w:val="20"/>
        </w:trPr>
        <w:tc>
          <w:tcPr>
            <w:tcW w:w="1310" w:type="pct"/>
            <w:vMerge/>
          </w:tcPr>
          <w:p w14:paraId="6BC87D31" w14:textId="77777777" w:rsidR="00F834CB" w:rsidRPr="00673214" w:rsidDel="002A1D54" w:rsidRDefault="00F834CB" w:rsidP="00BC5329">
            <w:pPr>
              <w:pStyle w:val="afe"/>
            </w:pPr>
          </w:p>
        </w:tc>
        <w:tc>
          <w:tcPr>
            <w:tcW w:w="3690" w:type="pct"/>
          </w:tcPr>
          <w:p w14:paraId="0577BADD" w14:textId="2483C820" w:rsidR="00F834CB" w:rsidRPr="00673214" w:rsidRDefault="00F834CB" w:rsidP="00673214">
            <w:pPr>
              <w:pStyle w:val="afe"/>
              <w:jc w:val="both"/>
            </w:pPr>
            <w:r w:rsidRPr="00673214">
              <w:t>Составлять акты о повреждениях простого технологического оборудования механосборочного производства</w:t>
            </w:r>
          </w:p>
        </w:tc>
      </w:tr>
      <w:tr w:rsidR="00777921" w:rsidRPr="00673214" w14:paraId="7FB61BED" w14:textId="77777777" w:rsidTr="00FE2BB6">
        <w:trPr>
          <w:trHeight w:val="20"/>
        </w:trPr>
        <w:tc>
          <w:tcPr>
            <w:tcW w:w="1310" w:type="pct"/>
            <w:vMerge/>
          </w:tcPr>
          <w:p w14:paraId="51A1A43D" w14:textId="77777777" w:rsidR="00777921" w:rsidRPr="00673214" w:rsidDel="002A1D54" w:rsidRDefault="00777921" w:rsidP="00BC5329">
            <w:pPr>
              <w:pStyle w:val="afe"/>
            </w:pPr>
          </w:p>
        </w:tc>
        <w:tc>
          <w:tcPr>
            <w:tcW w:w="3690" w:type="pct"/>
          </w:tcPr>
          <w:p w14:paraId="412691D9" w14:textId="7C06891E" w:rsidR="00777921" w:rsidRPr="00673214" w:rsidRDefault="007F0C95" w:rsidP="00673214">
            <w:pPr>
              <w:pStyle w:val="afe"/>
              <w:jc w:val="both"/>
            </w:pPr>
            <w:r w:rsidRPr="00673214">
              <w:t>Составлять отчет о внеплановых простоях простого технологического оборудования механосборочного производства</w:t>
            </w:r>
          </w:p>
        </w:tc>
      </w:tr>
      <w:tr w:rsidR="00777921" w:rsidRPr="00673214" w14:paraId="0850B1D6" w14:textId="77777777" w:rsidTr="00FE2BB6">
        <w:trPr>
          <w:trHeight w:val="20"/>
        </w:trPr>
        <w:tc>
          <w:tcPr>
            <w:tcW w:w="1310" w:type="pct"/>
            <w:vMerge/>
          </w:tcPr>
          <w:p w14:paraId="085A5B19" w14:textId="77777777" w:rsidR="00777921" w:rsidRPr="00673214" w:rsidDel="002A1D54" w:rsidRDefault="00777921" w:rsidP="00BC5329">
            <w:pPr>
              <w:pStyle w:val="afe"/>
            </w:pPr>
          </w:p>
        </w:tc>
        <w:tc>
          <w:tcPr>
            <w:tcW w:w="3690" w:type="pct"/>
          </w:tcPr>
          <w:p w14:paraId="0D657546" w14:textId="4C61A9DE" w:rsidR="00777921" w:rsidRPr="00673214" w:rsidRDefault="00C7760F" w:rsidP="00673214">
            <w:pPr>
              <w:pStyle w:val="afe"/>
              <w:jc w:val="both"/>
            </w:pPr>
            <w:r w:rsidRPr="00673214">
              <w:t xml:space="preserve">Визуально определять </w:t>
            </w:r>
            <w:r w:rsidR="001259BB" w:rsidRPr="00673214">
              <w:t>дефекты</w:t>
            </w:r>
            <w:r w:rsidRPr="00673214">
              <w:t xml:space="preserve"> простого технологического оборудования механосборочного производства</w:t>
            </w:r>
          </w:p>
        </w:tc>
      </w:tr>
      <w:tr w:rsidR="00C7760F" w:rsidRPr="00673214" w14:paraId="2E7A3B93" w14:textId="77777777" w:rsidTr="00FE2BB6">
        <w:trPr>
          <w:trHeight w:val="20"/>
        </w:trPr>
        <w:tc>
          <w:tcPr>
            <w:tcW w:w="1310" w:type="pct"/>
            <w:vMerge/>
          </w:tcPr>
          <w:p w14:paraId="47A7C1E9" w14:textId="77777777" w:rsidR="00C7760F" w:rsidRPr="00673214" w:rsidDel="002A1D54" w:rsidRDefault="00C7760F" w:rsidP="00BC5329">
            <w:pPr>
              <w:pStyle w:val="afe"/>
            </w:pPr>
          </w:p>
        </w:tc>
        <w:tc>
          <w:tcPr>
            <w:tcW w:w="3690" w:type="pct"/>
          </w:tcPr>
          <w:p w14:paraId="09C6E635" w14:textId="31692B0D" w:rsidR="00C7760F" w:rsidRPr="00673214" w:rsidRDefault="00DB2D19" w:rsidP="00673214">
            <w:pPr>
              <w:pStyle w:val="afe"/>
              <w:jc w:val="both"/>
            </w:pPr>
            <w:r w:rsidRPr="00673214">
              <w:t>Устанавливать</w:t>
            </w:r>
            <w:r w:rsidR="00C7760F" w:rsidRPr="00673214">
              <w:t xml:space="preserve"> причины возникновения дефектов простого технологического оборудования механосборочного производства</w:t>
            </w:r>
          </w:p>
        </w:tc>
      </w:tr>
      <w:tr w:rsidR="00C7760F" w:rsidRPr="00673214" w14:paraId="468A400B" w14:textId="77777777" w:rsidTr="00FE2BB6">
        <w:trPr>
          <w:trHeight w:val="20"/>
        </w:trPr>
        <w:tc>
          <w:tcPr>
            <w:tcW w:w="1310" w:type="pct"/>
            <w:vMerge/>
          </w:tcPr>
          <w:p w14:paraId="19B17EBC" w14:textId="77777777" w:rsidR="00C7760F" w:rsidRPr="00673214" w:rsidDel="002A1D54" w:rsidRDefault="00C7760F" w:rsidP="00BC5329">
            <w:pPr>
              <w:pStyle w:val="afe"/>
            </w:pPr>
          </w:p>
        </w:tc>
        <w:tc>
          <w:tcPr>
            <w:tcW w:w="3690" w:type="pct"/>
          </w:tcPr>
          <w:p w14:paraId="4957C0BF" w14:textId="5A49FEFC" w:rsidR="00C7760F" w:rsidRPr="00673214" w:rsidRDefault="00C7760F" w:rsidP="00673214">
            <w:pPr>
              <w:pStyle w:val="afe"/>
              <w:jc w:val="both"/>
            </w:pPr>
            <w:r w:rsidRPr="00673214">
              <w:t>Заполнять дефектные ведомости для простого технологического оборудования механосборочного производства</w:t>
            </w:r>
          </w:p>
        </w:tc>
      </w:tr>
      <w:tr w:rsidR="00777921" w:rsidRPr="00673214" w14:paraId="09A9A4EF" w14:textId="77777777" w:rsidTr="00FE2BB6">
        <w:trPr>
          <w:trHeight w:val="20"/>
        </w:trPr>
        <w:tc>
          <w:tcPr>
            <w:tcW w:w="1310" w:type="pct"/>
            <w:vMerge/>
          </w:tcPr>
          <w:p w14:paraId="1AC30316" w14:textId="77777777" w:rsidR="00777921" w:rsidRPr="00673214" w:rsidDel="002A1D54" w:rsidRDefault="00777921" w:rsidP="00BC5329">
            <w:pPr>
              <w:pStyle w:val="afe"/>
            </w:pPr>
          </w:p>
        </w:tc>
        <w:tc>
          <w:tcPr>
            <w:tcW w:w="3690" w:type="pct"/>
          </w:tcPr>
          <w:p w14:paraId="465A1A24" w14:textId="27694E62" w:rsidR="00777921" w:rsidRPr="00673214" w:rsidRDefault="00C7760F" w:rsidP="00673214">
            <w:pPr>
              <w:pStyle w:val="afe"/>
              <w:jc w:val="both"/>
            </w:pPr>
            <w:r w:rsidRPr="00673214">
              <w:t>Использовать текстовые редакторы (процессоры) для оформления документов</w:t>
            </w:r>
          </w:p>
        </w:tc>
      </w:tr>
      <w:tr w:rsidR="00777921" w:rsidRPr="00673214" w14:paraId="5EB427BF" w14:textId="77777777" w:rsidTr="00FE2BB6">
        <w:trPr>
          <w:trHeight w:val="20"/>
        </w:trPr>
        <w:tc>
          <w:tcPr>
            <w:tcW w:w="1310" w:type="pct"/>
            <w:vMerge/>
          </w:tcPr>
          <w:p w14:paraId="4C290DBC" w14:textId="77777777" w:rsidR="00777921" w:rsidRPr="00673214" w:rsidDel="002A1D54" w:rsidRDefault="00777921" w:rsidP="00BC5329">
            <w:pPr>
              <w:pStyle w:val="afe"/>
            </w:pPr>
          </w:p>
        </w:tc>
        <w:tc>
          <w:tcPr>
            <w:tcW w:w="3690" w:type="pct"/>
          </w:tcPr>
          <w:p w14:paraId="5E00C5E1" w14:textId="31B2B216" w:rsidR="00777921" w:rsidRPr="00673214" w:rsidRDefault="005146CA" w:rsidP="00673214">
            <w:pPr>
              <w:pStyle w:val="afe"/>
              <w:jc w:val="both"/>
            </w:pPr>
            <w:r w:rsidRPr="00673214">
              <w:t>Использовать электронный архив технической документации и систему управления данными об изделии (</w:t>
            </w:r>
            <w:r w:rsidR="00E32BD4" w:rsidRPr="00673214">
              <w:t xml:space="preserve">далее – </w:t>
            </w:r>
            <w:r w:rsidRPr="00673214">
              <w:t>PDM-систем</w:t>
            </w:r>
            <w:r w:rsidR="00DB3615" w:rsidRPr="00673214">
              <w:t>а</w:t>
            </w:r>
            <w:r w:rsidRPr="00673214">
              <w:t>) для поиска чертежей сменных деталей</w:t>
            </w:r>
            <w:r w:rsidR="00167EC7" w:rsidRPr="00673214">
              <w:t xml:space="preserve"> и узлов</w:t>
            </w:r>
            <w:r w:rsidRPr="00673214">
              <w:t xml:space="preserve"> для ремонта простого технологического оборудования механосборочного производства</w:t>
            </w:r>
          </w:p>
        </w:tc>
      </w:tr>
      <w:tr w:rsidR="000C045C" w:rsidRPr="00673214" w14:paraId="3E43267B" w14:textId="77777777" w:rsidTr="00FE2BB6">
        <w:trPr>
          <w:trHeight w:val="20"/>
        </w:trPr>
        <w:tc>
          <w:tcPr>
            <w:tcW w:w="1310" w:type="pct"/>
            <w:vMerge/>
          </w:tcPr>
          <w:p w14:paraId="4065B084" w14:textId="77777777" w:rsidR="000C045C" w:rsidRPr="00673214" w:rsidDel="002A1D54" w:rsidRDefault="000C045C" w:rsidP="00BC5329">
            <w:pPr>
              <w:pStyle w:val="afe"/>
            </w:pPr>
          </w:p>
        </w:tc>
        <w:tc>
          <w:tcPr>
            <w:tcW w:w="3690" w:type="pct"/>
          </w:tcPr>
          <w:p w14:paraId="18318189" w14:textId="5928383B" w:rsidR="000C045C" w:rsidRPr="00673214" w:rsidRDefault="00195E0C" w:rsidP="00673214">
            <w:pPr>
              <w:pStyle w:val="afe"/>
              <w:jc w:val="both"/>
            </w:pPr>
            <w:r w:rsidRPr="00673214">
              <w:t xml:space="preserve">Использовать ECM-систему и </w:t>
            </w:r>
            <w:r w:rsidRPr="00673214">
              <w:rPr>
                <w:lang w:val="en-US"/>
              </w:rPr>
              <w:t>ERP</w:t>
            </w:r>
            <w:r w:rsidR="00167EC7" w:rsidRPr="00673214">
              <w:t xml:space="preserve">-систему </w:t>
            </w:r>
            <w:r w:rsidRPr="00673214">
              <w:t>организации для передачи заданий на разработку чертежей сменных деталей</w:t>
            </w:r>
            <w:r w:rsidR="00167EC7" w:rsidRPr="00673214">
              <w:t xml:space="preserve"> и узлов</w:t>
            </w:r>
            <w:r w:rsidRPr="00673214">
              <w:t xml:space="preserve"> для ремонта простого технологического оборудования механосборочного производства ответственным исполнителям</w:t>
            </w:r>
          </w:p>
        </w:tc>
      </w:tr>
      <w:tr w:rsidR="00E0563F" w:rsidRPr="00673214" w14:paraId="4286C4C1" w14:textId="77777777" w:rsidTr="00FE2BB6">
        <w:trPr>
          <w:trHeight w:val="20"/>
        </w:trPr>
        <w:tc>
          <w:tcPr>
            <w:tcW w:w="1310" w:type="pct"/>
            <w:vMerge/>
          </w:tcPr>
          <w:p w14:paraId="748B4C10" w14:textId="77777777" w:rsidR="00E0563F" w:rsidRPr="00673214" w:rsidDel="002A1D54" w:rsidRDefault="00E0563F" w:rsidP="00BC5329">
            <w:pPr>
              <w:pStyle w:val="afe"/>
            </w:pPr>
          </w:p>
        </w:tc>
        <w:tc>
          <w:tcPr>
            <w:tcW w:w="3690" w:type="pct"/>
          </w:tcPr>
          <w:p w14:paraId="1EF1EFBC" w14:textId="3ECCCFD0" w:rsidR="00E0563F" w:rsidRPr="00673214" w:rsidRDefault="00167EC7" w:rsidP="00673214">
            <w:pPr>
              <w:pStyle w:val="afe"/>
              <w:jc w:val="both"/>
            </w:pPr>
            <w:r w:rsidRPr="00673214">
              <w:t>Использовать ECM-систему</w:t>
            </w:r>
            <w:r w:rsidR="002E7776" w:rsidRPr="00673214">
              <w:t xml:space="preserve">, </w:t>
            </w:r>
            <w:r w:rsidR="002E7776" w:rsidRPr="00673214">
              <w:rPr>
                <w:lang w:val="en-US"/>
              </w:rPr>
              <w:t>CMMS</w:t>
            </w:r>
            <w:r w:rsidR="002E7776" w:rsidRPr="00673214">
              <w:t>-систему</w:t>
            </w:r>
            <w:r w:rsidRPr="00673214">
              <w:t xml:space="preserve"> и </w:t>
            </w:r>
            <w:r w:rsidRPr="00673214">
              <w:rPr>
                <w:lang w:val="en-US"/>
              </w:rPr>
              <w:t>ERP</w:t>
            </w:r>
            <w:r w:rsidRPr="00673214">
              <w:t>-систему организации для передачи заявок на изготовление сменных деталей и узлов для ремонта простого технологического оборудования механосборочного производства ответственным исполнителям</w:t>
            </w:r>
          </w:p>
        </w:tc>
      </w:tr>
      <w:tr w:rsidR="000C045C" w:rsidRPr="00673214" w14:paraId="5AFE735B" w14:textId="77777777" w:rsidTr="00FE2BB6">
        <w:trPr>
          <w:trHeight w:val="20"/>
        </w:trPr>
        <w:tc>
          <w:tcPr>
            <w:tcW w:w="1310" w:type="pct"/>
            <w:vMerge/>
          </w:tcPr>
          <w:p w14:paraId="312821FD" w14:textId="77777777" w:rsidR="000C045C" w:rsidRPr="00673214" w:rsidDel="002A1D54" w:rsidRDefault="000C045C" w:rsidP="00BC5329">
            <w:pPr>
              <w:pStyle w:val="afe"/>
            </w:pPr>
          </w:p>
        </w:tc>
        <w:tc>
          <w:tcPr>
            <w:tcW w:w="3690" w:type="pct"/>
          </w:tcPr>
          <w:p w14:paraId="6BACB090" w14:textId="4C3CF964" w:rsidR="000C045C" w:rsidRPr="00673214" w:rsidRDefault="001C7640" w:rsidP="00673214">
            <w:pPr>
              <w:pStyle w:val="afe"/>
              <w:jc w:val="both"/>
            </w:pPr>
            <w:r w:rsidRPr="00673214">
              <w:t>Определять статьи затрат на ремонт простого технологического оборудования механосборочного производства</w:t>
            </w:r>
            <w:r w:rsidR="00673214">
              <w:t xml:space="preserve"> </w:t>
            </w:r>
            <w:r w:rsidR="00673214" w:rsidRPr="00673214">
              <w:t>и оценивать их величину</w:t>
            </w:r>
          </w:p>
        </w:tc>
      </w:tr>
      <w:tr w:rsidR="000C045C" w:rsidRPr="00673214" w14:paraId="46C207AD" w14:textId="77777777" w:rsidTr="00FE2BB6">
        <w:trPr>
          <w:trHeight w:val="20"/>
        </w:trPr>
        <w:tc>
          <w:tcPr>
            <w:tcW w:w="1310" w:type="pct"/>
            <w:vMerge/>
          </w:tcPr>
          <w:p w14:paraId="6E9C4B63" w14:textId="77777777" w:rsidR="000C045C" w:rsidRPr="00673214" w:rsidDel="002A1D54" w:rsidRDefault="000C045C" w:rsidP="00BC5329">
            <w:pPr>
              <w:pStyle w:val="afe"/>
            </w:pPr>
          </w:p>
        </w:tc>
        <w:tc>
          <w:tcPr>
            <w:tcW w:w="3690" w:type="pct"/>
          </w:tcPr>
          <w:p w14:paraId="7D05134A" w14:textId="125C5504" w:rsidR="000C045C" w:rsidRPr="00673214" w:rsidRDefault="001C7640" w:rsidP="00673214">
            <w:pPr>
              <w:pStyle w:val="afe"/>
              <w:jc w:val="both"/>
            </w:pPr>
            <w:r w:rsidRPr="00673214">
              <w:t>Использовать прикладные компьютерные программы для расчета затрат на ремонт простого технологического оборудования механосборочного производства</w:t>
            </w:r>
          </w:p>
        </w:tc>
      </w:tr>
      <w:tr w:rsidR="000C045C" w:rsidRPr="00673214" w14:paraId="4F08E5E0" w14:textId="77777777" w:rsidTr="00FE2BB6">
        <w:trPr>
          <w:trHeight w:val="20"/>
        </w:trPr>
        <w:tc>
          <w:tcPr>
            <w:tcW w:w="1310" w:type="pct"/>
            <w:vMerge/>
          </w:tcPr>
          <w:p w14:paraId="1CAD5330" w14:textId="77777777" w:rsidR="000C045C" w:rsidRPr="00673214" w:rsidDel="002A1D54" w:rsidRDefault="000C045C" w:rsidP="00BC5329">
            <w:pPr>
              <w:pStyle w:val="afe"/>
            </w:pPr>
          </w:p>
        </w:tc>
        <w:tc>
          <w:tcPr>
            <w:tcW w:w="3690" w:type="pct"/>
          </w:tcPr>
          <w:p w14:paraId="405D1C06" w14:textId="531D1200" w:rsidR="000C045C" w:rsidRPr="00673214" w:rsidRDefault="000A66F5" w:rsidP="00673214">
            <w:pPr>
              <w:pStyle w:val="afe"/>
              <w:jc w:val="both"/>
            </w:pPr>
            <w:r w:rsidRPr="00673214">
              <w:t xml:space="preserve">Устанавливать </w:t>
            </w:r>
            <w:r w:rsidR="001C7640" w:rsidRPr="00673214">
              <w:t>плановое время выполнения ремонта простого технологического оборудования механосборочного производства</w:t>
            </w:r>
          </w:p>
        </w:tc>
      </w:tr>
      <w:tr w:rsidR="000C045C" w:rsidRPr="00673214" w14:paraId="0F6B0F13" w14:textId="77777777" w:rsidTr="00FE2BB6">
        <w:trPr>
          <w:trHeight w:val="20"/>
        </w:trPr>
        <w:tc>
          <w:tcPr>
            <w:tcW w:w="1310" w:type="pct"/>
            <w:vMerge/>
          </w:tcPr>
          <w:p w14:paraId="23679818" w14:textId="77777777" w:rsidR="000C045C" w:rsidRPr="00673214" w:rsidDel="002A1D54" w:rsidRDefault="000C045C" w:rsidP="00BC5329">
            <w:pPr>
              <w:pStyle w:val="afe"/>
            </w:pPr>
          </w:p>
        </w:tc>
        <w:tc>
          <w:tcPr>
            <w:tcW w:w="3690" w:type="pct"/>
          </w:tcPr>
          <w:p w14:paraId="5842A2C4" w14:textId="13030B1F" w:rsidR="000C045C" w:rsidRPr="00673214" w:rsidRDefault="001C7640" w:rsidP="00673214">
            <w:pPr>
              <w:pStyle w:val="afe"/>
              <w:jc w:val="both"/>
            </w:pPr>
            <w:r w:rsidRPr="00673214">
              <w:rPr>
                <w:spacing w:val="-5"/>
              </w:rPr>
              <w:t xml:space="preserve">Использовать </w:t>
            </w:r>
            <w:r w:rsidRPr="00673214">
              <w:t>прикладные программы управления проектами</w:t>
            </w:r>
            <w:r w:rsidRPr="00673214">
              <w:rPr>
                <w:spacing w:val="-5"/>
              </w:rPr>
              <w:t xml:space="preserve"> для составления </w:t>
            </w:r>
            <w:r w:rsidRPr="00673214">
              <w:t>программ и календарных графиков ремонта простого технологического оборудования механосборочного производства</w:t>
            </w:r>
          </w:p>
        </w:tc>
      </w:tr>
      <w:tr w:rsidR="000C1AAB" w:rsidRPr="00673214" w14:paraId="0A39F759" w14:textId="77777777" w:rsidTr="00FE2BB6">
        <w:trPr>
          <w:trHeight w:val="20"/>
        </w:trPr>
        <w:tc>
          <w:tcPr>
            <w:tcW w:w="1310" w:type="pct"/>
            <w:vMerge/>
          </w:tcPr>
          <w:p w14:paraId="0E8BBE53" w14:textId="77777777" w:rsidR="000C1AAB" w:rsidRPr="00673214" w:rsidDel="002A1D54" w:rsidRDefault="000C1AAB" w:rsidP="00BC5329">
            <w:pPr>
              <w:pStyle w:val="afe"/>
            </w:pPr>
          </w:p>
        </w:tc>
        <w:tc>
          <w:tcPr>
            <w:tcW w:w="3690" w:type="pct"/>
          </w:tcPr>
          <w:p w14:paraId="22113C10" w14:textId="6CD2DA62" w:rsidR="000C1AAB" w:rsidRPr="00673214" w:rsidRDefault="000C1AAB" w:rsidP="00673214">
            <w:pPr>
              <w:pStyle w:val="afe"/>
              <w:jc w:val="both"/>
              <w:rPr>
                <w:spacing w:val="-5"/>
              </w:rPr>
            </w:pPr>
            <w:r w:rsidRPr="00673214"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</w:tc>
      </w:tr>
      <w:tr w:rsidR="000C045C" w:rsidRPr="00673214" w14:paraId="51699811" w14:textId="77777777" w:rsidTr="00FE2BB6">
        <w:trPr>
          <w:trHeight w:val="20"/>
        </w:trPr>
        <w:tc>
          <w:tcPr>
            <w:tcW w:w="1310" w:type="pct"/>
            <w:vMerge/>
          </w:tcPr>
          <w:p w14:paraId="192E0586" w14:textId="77777777" w:rsidR="000C045C" w:rsidRPr="00673214" w:rsidDel="002A1D54" w:rsidRDefault="000C045C" w:rsidP="00BC5329">
            <w:pPr>
              <w:pStyle w:val="afe"/>
            </w:pPr>
          </w:p>
        </w:tc>
        <w:tc>
          <w:tcPr>
            <w:tcW w:w="3690" w:type="pct"/>
          </w:tcPr>
          <w:p w14:paraId="1596B34F" w14:textId="751E7D6A" w:rsidR="000C045C" w:rsidRPr="00673214" w:rsidRDefault="001C7640" w:rsidP="00673214">
            <w:pPr>
              <w:pStyle w:val="afe"/>
              <w:jc w:val="both"/>
            </w:pPr>
            <w:r w:rsidRPr="00673214">
              <w:t>Согласовывать со смежными подразделениями организации планы ремонта простого технологического оборудования механосборочного производства</w:t>
            </w:r>
          </w:p>
        </w:tc>
      </w:tr>
      <w:tr w:rsidR="00DE3BD7" w:rsidRPr="00673214" w14:paraId="6A162552" w14:textId="77777777" w:rsidTr="00FE2BB6">
        <w:trPr>
          <w:trHeight w:val="20"/>
        </w:trPr>
        <w:tc>
          <w:tcPr>
            <w:tcW w:w="1310" w:type="pct"/>
            <w:vMerge w:val="restart"/>
          </w:tcPr>
          <w:p w14:paraId="6555D02B" w14:textId="77777777" w:rsidR="00DE3BD7" w:rsidRPr="00673214" w:rsidRDefault="00DE3BD7" w:rsidP="00BC5329">
            <w:pPr>
              <w:pStyle w:val="afe"/>
            </w:pPr>
            <w:r w:rsidRPr="00673214" w:rsidDel="002A1D54">
              <w:t>Необходимые знания</w:t>
            </w:r>
          </w:p>
        </w:tc>
        <w:tc>
          <w:tcPr>
            <w:tcW w:w="3690" w:type="pct"/>
          </w:tcPr>
          <w:p w14:paraId="281FE162" w14:textId="5A4C969C" w:rsidR="00DE3BD7" w:rsidRPr="00673214" w:rsidRDefault="00023D7F" w:rsidP="00673214">
            <w:pPr>
              <w:pStyle w:val="afe"/>
              <w:jc w:val="both"/>
            </w:pPr>
            <w:r w:rsidRPr="00673214">
              <w:t>Нормативно-технические</w:t>
            </w:r>
            <w:r w:rsidR="00C3278E" w:rsidRPr="00673214">
              <w:t xml:space="preserve"> документы организации по учету отказов, повреждений и внеплановых простоев технологического оборудования механосборочного производства</w:t>
            </w:r>
          </w:p>
        </w:tc>
      </w:tr>
      <w:tr w:rsidR="00F834CB" w:rsidRPr="00673214" w14:paraId="3BB1A215" w14:textId="77777777" w:rsidTr="00FE2BB6">
        <w:trPr>
          <w:trHeight w:val="20"/>
        </w:trPr>
        <w:tc>
          <w:tcPr>
            <w:tcW w:w="1310" w:type="pct"/>
            <w:vMerge/>
          </w:tcPr>
          <w:p w14:paraId="2AC34082" w14:textId="77777777" w:rsidR="00F834CB" w:rsidRPr="00673214" w:rsidDel="002A1D54" w:rsidRDefault="00F834CB" w:rsidP="00BC5329">
            <w:pPr>
              <w:pStyle w:val="afe"/>
            </w:pPr>
          </w:p>
        </w:tc>
        <w:tc>
          <w:tcPr>
            <w:tcW w:w="3690" w:type="pct"/>
          </w:tcPr>
          <w:p w14:paraId="1F8E9332" w14:textId="5EA0D05A" w:rsidR="00F834CB" w:rsidRPr="00673214" w:rsidRDefault="00F834CB" w:rsidP="00673214">
            <w:pPr>
              <w:pStyle w:val="afe"/>
              <w:jc w:val="both"/>
            </w:pPr>
            <w:r w:rsidRPr="00673214">
              <w:rPr>
                <w:lang w:val="en-US"/>
              </w:rPr>
              <w:t>CMMS</w:t>
            </w:r>
            <w:r w:rsidRPr="00673214">
              <w:t>-система организации: возможности и порядок работы в ней</w:t>
            </w:r>
          </w:p>
        </w:tc>
      </w:tr>
      <w:tr w:rsidR="00DE3BD7" w:rsidRPr="00673214" w14:paraId="79056A42" w14:textId="77777777" w:rsidTr="00FE2BB6">
        <w:trPr>
          <w:trHeight w:val="20"/>
        </w:trPr>
        <w:tc>
          <w:tcPr>
            <w:tcW w:w="1310" w:type="pct"/>
            <w:vMerge/>
          </w:tcPr>
          <w:p w14:paraId="6EA2A7E2" w14:textId="77777777" w:rsidR="00DE3BD7" w:rsidRPr="00673214" w:rsidDel="002A1D54" w:rsidRDefault="00DE3BD7" w:rsidP="00BC5329">
            <w:pPr>
              <w:pStyle w:val="afe"/>
            </w:pPr>
          </w:p>
        </w:tc>
        <w:tc>
          <w:tcPr>
            <w:tcW w:w="3690" w:type="pct"/>
          </w:tcPr>
          <w:p w14:paraId="710F74EC" w14:textId="6E046416" w:rsidR="00DE3BD7" w:rsidRPr="00673214" w:rsidRDefault="00C3278E" w:rsidP="00673214">
            <w:pPr>
              <w:pStyle w:val="afe"/>
              <w:jc w:val="both"/>
            </w:pPr>
            <w:r w:rsidRPr="00673214">
              <w:t>Правила оформления учетной документации на технологическое оборудование механосборочного производства</w:t>
            </w:r>
          </w:p>
        </w:tc>
      </w:tr>
      <w:tr w:rsidR="00C3278E" w:rsidRPr="00673214" w14:paraId="6F00B2A0" w14:textId="77777777" w:rsidTr="00FE2BB6">
        <w:trPr>
          <w:trHeight w:val="20"/>
        </w:trPr>
        <w:tc>
          <w:tcPr>
            <w:tcW w:w="1310" w:type="pct"/>
            <w:vMerge/>
          </w:tcPr>
          <w:p w14:paraId="54FF5461" w14:textId="77777777" w:rsidR="00C3278E" w:rsidRPr="00673214" w:rsidDel="002A1D54" w:rsidRDefault="00C3278E" w:rsidP="00BC5329">
            <w:pPr>
              <w:pStyle w:val="afe"/>
            </w:pPr>
          </w:p>
        </w:tc>
        <w:tc>
          <w:tcPr>
            <w:tcW w:w="3690" w:type="pct"/>
          </w:tcPr>
          <w:p w14:paraId="6254EC78" w14:textId="6A31D196" w:rsidR="00C3278E" w:rsidRPr="00673214" w:rsidRDefault="00C3278E" w:rsidP="00673214">
            <w:pPr>
              <w:pStyle w:val="afe"/>
              <w:jc w:val="both"/>
            </w:pPr>
            <w:r w:rsidRPr="00673214">
              <w:t>Правила оформления дефектных ведомостей для технологического оборудования механосборочного производства</w:t>
            </w:r>
          </w:p>
        </w:tc>
      </w:tr>
      <w:tr w:rsidR="00C3278E" w:rsidRPr="00673214" w14:paraId="60643485" w14:textId="77777777" w:rsidTr="00FE2BB6">
        <w:trPr>
          <w:trHeight w:val="20"/>
        </w:trPr>
        <w:tc>
          <w:tcPr>
            <w:tcW w:w="1310" w:type="pct"/>
            <w:vMerge/>
          </w:tcPr>
          <w:p w14:paraId="3A5D7477" w14:textId="77777777" w:rsidR="00C3278E" w:rsidRPr="00673214" w:rsidDel="002A1D54" w:rsidRDefault="00C3278E" w:rsidP="00BC5329">
            <w:pPr>
              <w:pStyle w:val="afe"/>
            </w:pPr>
          </w:p>
        </w:tc>
        <w:tc>
          <w:tcPr>
            <w:tcW w:w="3690" w:type="pct"/>
          </w:tcPr>
          <w:p w14:paraId="2E49CDAD" w14:textId="7740D0ED" w:rsidR="00C3278E" w:rsidRPr="00673214" w:rsidRDefault="00C3278E" w:rsidP="00673214">
            <w:pPr>
              <w:pStyle w:val="afe"/>
              <w:jc w:val="both"/>
            </w:pPr>
            <w:r w:rsidRPr="00673214">
              <w:t>Виды дефектов простого технологического оборудования механосборочного производства</w:t>
            </w:r>
            <w:r w:rsidR="00AB6565" w:rsidRPr="00673214">
              <w:t xml:space="preserve"> и причины их возникновения</w:t>
            </w:r>
            <w:r w:rsidR="002F7C10" w:rsidRPr="00673214">
              <w:t xml:space="preserve"> </w:t>
            </w:r>
          </w:p>
        </w:tc>
      </w:tr>
      <w:tr w:rsidR="00C3278E" w:rsidRPr="00673214" w14:paraId="0F0B39E3" w14:textId="77777777" w:rsidTr="00FE2BB6">
        <w:trPr>
          <w:trHeight w:val="20"/>
        </w:trPr>
        <w:tc>
          <w:tcPr>
            <w:tcW w:w="1310" w:type="pct"/>
            <w:vMerge/>
          </w:tcPr>
          <w:p w14:paraId="5C894BD3" w14:textId="77777777" w:rsidR="00C3278E" w:rsidRPr="00673214" w:rsidDel="002A1D54" w:rsidRDefault="00C3278E" w:rsidP="00BC5329">
            <w:pPr>
              <w:pStyle w:val="afe"/>
            </w:pPr>
          </w:p>
        </w:tc>
        <w:tc>
          <w:tcPr>
            <w:tcW w:w="3690" w:type="pct"/>
          </w:tcPr>
          <w:p w14:paraId="1A2EC368" w14:textId="297179BB" w:rsidR="00C3278E" w:rsidRPr="00673214" w:rsidRDefault="00C3278E" w:rsidP="00673214">
            <w:pPr>
              <w:pStyle w:val="afe"/>
              <w:jc w:val="both"/>
            </w:pPr>
            <w:r w:rsidRPr="00673214">
              <w:t>Текстовые редакторы (процессоры): наименования, возможности и порядок работы в них</w:t>
            </w:r>
          </w:p>
        </w:tc>
      </w:tr>
      <w:tr w:rsidR="00C3278E" w:rsidRPr="00673214" w14:paraId="5DD2AC1C" w14:textId="77777777" w:rsidTr="00FE2BB6">
        <w:trPr>
          <w:trHeight w:val="20"/>
        </w:trPr>
        <w:tc>
          <w:tcPr>
            <w:tcW w:w="1310" w:type="pct"/>
            <w:vMerge/>
          </w:tcPr>
          <w:p w14:paraId="68F1923C" w14:textId="77777777" w:rsidR="00C3278E" w:rsidRPr="00673214" w:rsidDel="002A1D54" w:rsidRDefault="00C3278E" w:rsidP="00BC5329">
            <w:pPr>
              <w:pStyle w:val="afe"/>
            </w:pPr>
          </w:p>
        </w:tc>
        <w:tc>
          <w:tcPr>
            <w:tcW w:w="3690" w:type="pct"/>
          </w:tcPr>
          <w:p w14:paraId="1683EAC8" w14:textId="7D2D13A8" w:rsidR="00C3278E" w:rsidRPr="00673214" w:rsidRDefault="00C3278E" w:rsidP="00673214">
            <w:pPr>
              <w:pStyle w:val="afe"/>
              <w:jc w:val="both"/>
            </w:pPr>
            <w:r w:rsidRPr="00673214">
              <w:t>Порядок работы с электронным архивом технической документации</w:t>
            </w:r>
          </w:p>
        </w:tc>
      </w:tr>
      <w:tr w:rsidR="00C3278E" w:rsidRPr="00673214" w14:paraId="282AC7A9" w14:textId="77777777" w:rsidTr="00FE2BB6">
        <w:trPr>
          <w:trHeight w:val="20"/>
        </w:trPr>
        <w:tc>
          <w:tcPr>
            <w:tcW w:w="1310" w:type="pct"/>
            <w:vMerge/>
          </w:tcPr>
          <w:p w14:paraId="084EBCF1" w14:textId="77777777" w:rsidR="00C3278E" w:rsidRPr="00673214" w:rsidDel="002A1D54" w:rsidRDefault="00C3278E" w:rsidP="00BC5329">
            <w:pPr>
              <w:pStyle w:val="afe"/>
            </w:pPr>
          </w:p>
        </w:tc>
        <w:tc>
          <w:tcPr>
            <w:tcW w:w="3690" w:type="pct"/>
          </w:tcPr>
          <w:p w14:paraId="4FB32F4F" w14:textId="4317153F" w:rsidR="00C3278E" w:rsidRPr="00673214" w:rsidRDefault="00C3278E" w:rsidP="00673214">
            <w:pPr>
              <w:pStyle w:val="afe"/>
              <w:jc w:val="both"/>
            </w:pPr>
            <w:r w:rsidRPr="00673214">
              <w:rPr>
                <w:lang w:val="en-US"/>
              </w:rPr>
              <w:t>PDM</w:t>
            </w:r>
            <w:r w:rsidRPr="00673214">
              <w:t>-система организации: возможности и порядок поиска и просмотра конструкторской документации</w:t>
            </w:r>
          </w:p>
        </w:tc>
      </w:tr>
      <w:tr w:rsidR="00C3278E" w:rsidRPr="00673214" w14:paraId="7450B39D" w14:textId="77777777" w:rsidTr="00FE2BB6">
        <w:trPr>
          <w:trHeight w:val="20"/>
        </w:trPr>
        <w:tc>
          <w:tcPr>
            <w:tcW w:w="1310" w:type="pct"/>
            <w:vMerge/>
          </w:tcPr>
          <w:p w14:paraId="5FEA1872" w14:textId="77777777" w:rsidR="00C3278E" w:rsidRPr="00673214" w:rsidDel="002A1D54" w:rsidRDefault="00C3278E" w:rsidP="00BC5329">
            <w:pPr>
              <w:pStyle w:val="afe"/>
            </w:pPr>
          </w:p>
        </w:tc>
        <w:tc>
          <w:tcPr>
            <w:tcW w:w="3690" w:type="pct"/>
          </w:tcPr>
          <w:p w14:paraId="32B8BDA8" w14:textId="192F44B1" w:rsidR="00C3278E" w:rsidRPr="00673214" w:rsidRDefault="0008531A" w:rsidP="00673214">
            <w:pPr>
              <w:pStyle w:val="afe"/>
              <w:jc w:val="both"/>
            </w:pPr>
            <w:r w:rsidRPr="00673214">
              <w:rPr>
                <w:lang w:val="en-US"/>
              </w:rPr>
              <w:t>ERP</w:t>
            </w:r>
            <w:r w:rsidRPr="00673214">
              <w:t xml:space="preserve">-система, </w:t>
            </w:r>
            <w:r w:rsidRPr="00673214">
              <w:rPr>
                <w:lang w:val="en-US"/>
              </w:rPr>
              <w:t>ECM</w:t>
            </w:r>
            <w:r w:rsidRPr="00673214">
              <w:t>-система организации: возможности и порядок осуществления документооборота</w:t>
            </w:r>
          </w:p>
        </w:tc>
      </w:tr>
      <w:tr w:rsidR="00C3278E" w:rsidRPr="00673214" w14:paraId="19C19BC7" w14:textId="77777777" w:rsidTr="00FE2BB6">
        <w:trPr>
          <w:trHeight w:val="20"/>
        </w:trPr>
        <w:tc>
          <w:tcPr>
            <w:tcW w:w="1310" w:type="pct"/>
            <w:vMerge/>
          </w:tcPr>
          <w:p w14:paraId="32DB8D18" w14:textId="77777777" w:rsidR="00C3278E" w:rsidRPr="00673214" w:rsidDel="002A1D54" w:rsidRDefault="00C3278E" w:rsidP="00BC5329">
            <w:pPr>
              <w:pStyle w:val="afe"/>
            </w:pPr>
          </w:p>
        </w:tc>
        <w:tc>
          <w:tcPr>
            <w:tcW w:w="3690" w:type="pct"/>
          </w:tcPr>
          <w:p w14:paraId="2BC0AD35" w14:textId="4C12BEEC" w:rsidR="00C3278E" w:rsidRPr="00673214" w:rsidRDefault="00752C8C" w:rsidP="00673214">
            <w:pPr>
              <w:pStyle w:val="afe"/>
              <w:jc w:val="both"/>
            </w:pPr>
            <w:r w:rsidRPr="00673214">
              <w:t>Основные статьи затрат на ремонт простого технологического оборудования механосборочного производства</w:t>
            </w:r>
          </w:p>
        </w:tc>
      </w:tr>
      <w:tr w:rsidR="00C3278E" w:rsidRPr="00673214" w14:paraId="596FA05E" w14:textId="77777777" w:rsidTr="00FE2BB6">
        <w:trPr>
          <w:trHeight w:val="20"/>
        </w:trPr>
        <w:tc>
          <w:tcPr>
            <w:tcW w:w="1310" w:type="pct"/>
            <w:vMerge/>
          </w:tcPr>
          <w:p w14:paraId="559DFDD9" w14:textId="77777777" w:rsidR="00C3278E" w:rsidRPr="00673214" w:rsidDel="002A1D54" w:rsidRDefault="00C3278E" w:rsidP="00BC5329">
            <w:pPr>
              <w:pStyle w:val="afe"/>
            </w:pPr>
          </w:p>
        </w:tc>
        <w:tc>
          <w:tcPr>
            <w:tcW w:w="3690" w:type="pct"/>
          </w:tcPr>
          <w:p w14:paraId="29205BD4" w14:textId="02B09F82" w:rsidR="00C3278E" w:rsidRPr="00673214" w:rsidRDefault="00752C8C" w:rsidP="00673214">
            <w:pPr>
              <w:pStyle w:val="afe"/>
              <w:jc w:val="both"/>
            </w:pPr>
            <w:r w:rsidRPr="00673214">
              <w:t>Методики расчета затрат на ремонт простого технологического оборудования механосборочного производства</w:t>
            </w:r>
          </w:p>
        </w:tc>
      </w:tr>
      <w:tr w:rsidR="00C3278E" w:rsidRPr="00673214" w14:paraId="0B5FB198" w14:textId="77777777" w:rsidTr="00FE2BB6">
        <w:trPr>
          <w:trHeight w:val="20"/>
        </w:trPr>
        <w:tc>
          <w:tcPr>
            <w:tcW w:w="1310" w:type="pct"/>
            <w:vMerge/>
          </w:tcPr>
          <w:p w14:paraId="13075462" w14:textId="77777777" w:rsidR="00C3278E" w:rsidRPr="00673214" w:rsidDel="002A1D54" w:rsidRDefault="00C3278E" w:rsidP="00BC5329">
            <w:pPr>
              <w:pStyle w:val="afe"/>
            </w:pPr>
          </w:p>
        </w:tc>
        <w:tc>
          <w:tcPr>
            <w:tcW w:w="3690" w:type="pct"/>
          </w:tcPr>
          <w:p w14:paraId="1B3CED13" w14:textId="5DDB8BEE" w:rsidR="00C3278E" w:rsidRPr="00673214" w:rsidRDefault="00752C8C" w:rsidP="00673214">
            <w:pPr>
              <w:pStyle w:val="afe"/>
              <w:jc w:val="both"/>
            </w:pPr>
            <w:r w:rsidRPr="00673214">
              <w:t>Прикладные компьютерные программы для вычислений: наименования, возможности и порядок работы в них</w:t>
            </w:r>
          </w:p>
        </w:tc>
      </w:tr>
      <w:tr w:rsidR="00184A0B" w:rsidRPr="00673214" w14:paraId="1C47DC17" w14:textId="77777777" w:rsidTr="00FE2BB6">
        <w:trPr>
          <w:trHeight w:val="20"/>
        </w:trPr>
        <w:tc>
          <w:tcPr>
            <w:tcW w:w="1310" w:type="pct"/>
            <w:vMerge/>
          </w:tcPr>
          <w:p w14:paraId="4AE551A6" w14:textId="77777777" w:rsidR="00184A0B" w:rsidRPr="00673214" w:rsidDel="002A1D54" w:rsidRDefault="00184A0B" w:rsidP="00BC5329">
            <w:pPr>
              <w:pStyle w:val="afe"/>
            </w:pPr>
          </w:p>
        </w:tc>
        <w:tc>
          <w:tcPr>
            <w:tcW w:w="3690" w:type="pct"/>
          </w:tcPr>
          <w:p w14:paraId="5A7A2E1C" w14:textId="0BD311C3" w:rsidR="00184A0B" w:rsidRPr="00673214" w:rsidRDefault="00184A0B" w:rsidP="00673214">
            <w:pPr>
              <w:pStyle w:val="afe"/>
              <w:jc w:val="both"/>
            </w:pPr>
            <w:r w:rsidRPr="00673214">
              <w:t>Компьютерные персональные или корпоративные информационные менеджеры: наименования, возможности и порядок работы в них</w:t>
            </w:r>
          </w:p>
        </w:tc>
      </w:tr>
      <w:tr w:rsidR="00184A0B" w:rsidRPr="00673214" w14:paraId="3C3E8029" w14:textId="77777777" w:rsidTr="00FE2BB6">
        <w:trPr>
          <w:trHeight w:val="20"/>
        </w:trPr>
        <w:tc>
          <w:tcPr>
            <w:tcW w:w="1310" w:type="pct"/>
            <w:vMerge/>
          </w:tcPr>
          <w:p w14:paraId="227DAC8F" w14:textId="77777777" w:rsidR="00184A0B" w:rsidRPr="00673214" w:rsidDel="002A1D54" w:rsidRDefault="00184A0B" w:rsidP="00BC5329">
            <w:pPr>
              <w:pStyle w:val="afe"/>
            </w:pPr>
          </w:p>
        </w:tc>
        <w:tc>
          <w:tcPr>
            <w:tcW w:w="3690" w:type="pct"/>
          </w:tcPr>
          <w:p w14:paraId="4A51B94C" w14:textId="6125A4F3" w:rsidR="00184A0B" w:rsidRPr="00673214" w:rsidRDefault="00184A0B" w:rsidP="00673214">
            <w:pPr>
              <w:pStyle w:val="afe"/>
              <w:jc w:val="both"/>
            </w:pPr>
            <w:r w:rsidRPr="00673214">
              <w:t>Прикладные программы управления проектами: наименования, возможности и порядок работы в них</w:t>
            </w:r>
          </w:p>
        </w:tc>
      </w:tr>
      <w:tr w:rsidR="00C3278E" w:rsidRPr="00673214" w14:paraId="4465E58E" w14:textId="77777777" w:rsidTr="00FE2BB6">
        <w:trPr>
          <w:trHeight w:val="20"/>
        </w:trPr>
        <w:tc>
          <w:tcPr>
            <w:tcW w:w="1310" w:type="pct"/>
            <w:vMerge/>
          </w:tcPr>
          <w:p w14:paraId="3CC94F8C" w14:textId="77777777" w:rsidR="00C3278E" w:rsidRPr="00673214" w:rsidDel="002A1D54" w:rsidRDefault="00C3278E" w:rsidP="00BC5329">
            <w:pPr>
              <w:pStyle w:val="afe"/>
            </w:pPr>
          </w:p>
        </w:tc>
        <w:tc>
          <w:tcPr>
            <w:tcW w:w="3690" w:type="pct"/>
          </w:tcPr>
          <w:p w14:paraId="11FD7B0A" w14:textId="5B8F1199" w:rsidR="00C3278E" w:rsidRPr="00673214" w:rsidRDefault="00752C8C" w:rsidP="00673214">
            <w:pPr>
              <w:pStyle w:val="afe"/>
              <w:jc w:val="both"/>
            </w:pPr>
            <w:r w:rsidRPr="00673214">
              <w:t xml:space="preserve">Методические, </w:t>
            </w:r>
            <w:r w:rsidR="00023D7F" w:rsidRPr="00275E14">
              <w:t>нормативно-технические</w:t>
            </w:r>
            <w:r w:rsidRPr="00275E14">
              <w:t xml:space="preserve"> и руководящие </w:t>
            </w:r>
            <w:r w:rsidR="00B56472" w:rsidRPr="00275E14">
              <w:t>документы</w:t>
            </w:r>
            <w:r w:rsidRPr="00673214">
              <w:t xml:space="preserve"> по организации ремонта простого технологического оборудования механосборочного производства</w:t>
            </w:r>
          </w:p>
        </w:tc>
      </w:tr>
      <w:tr w:rsidR="00C3278E" w:rsidRPr="00673214" w14:paraId="6FEA7A79" w14:textId="77777777" w:rsidTr="00FE2BB6">
        <w:trPr>
          <w:trHeight w:val="20"/>
        </w:trPr>
        <w:tc>
          <w:tcPr>
            <w:tcW w:w="1310" w:type="pct"/>
            <w:vMerge/>
          </w:tcPr>
          <w:p w14:paraId="4952E2BC" w14:textId="77777777" w:rsidR="00C3278E" w:rsidRPr="00673214" w:rsidDel="002A1D54" w:rsidRDefault="00C3278E" w:rsidP="00BC5329">
            <w:pPr>
              <w:pStyle w:val="afe"/>
            </w:pPr>
          </w:p>
        </w:tc>
        <w:tc>
          <w:tcPr>
            <w:tcW w:w="3690" w:type="pct"/>
          </w:tcPr>
          <w:p w14:paraId="0BD11A4C" w14:textId="7FF6D668" w:rsidR="00C3278E" w:rsidRPr="00673214" w:rsidRDefault="00752C8C" w:rsidP="00673214">
            <w:pPr>
              <w:pStyle w:val="afe"/>
              <w:jc w:val="both"/>
            </w:pPr>
            <w:r w:rsidRPr="00673214">
              <w:t>Порядок согласования планов ремонта технологического оборудования, действующий в организации</w:t>
            </w:r>
          </w:p>
        </w:tc>
      </w:tr>
      <w:tr w:rsidR="00C3278E" w:rsidRPr="00673214" w14:paraId="56845FD1" w14:textId="77777777" w:rsidTr="00FE2BB6">
        <w:trPr>
          <w:trHeight w:val="20"/>
        </w:trPr>
        <w:tc>
          <w:tcPr>
            <w:tcW w:w="1310" w:type="pct"/>
            <w:vMerge/>
          </w:tcPr>
          <w:p w14:paraId="42DEE15C" w14:textId="77777777" w:rsidR="00C3278E" w:rsidRPr="00673214" w:rsidDel="002A1D54" w:rsidRDefault="00C3278E" w:rsidP="00BC5329">
            <w:pPr>
              <w:pStyle w:val="afe"/>
            </w:pPr>
          </w:p>
        </w:tc>
        <w:tc>
          <w:tcPr>
            <w:tcW w:w="3690" w:type="pct"/>
          </w:tcPr>
          <w:p w14:paraId="7B787098" w14:textId="12D6E8BB" w:rsidR="00C3278E" w:rsidRPr="00673214" w:rsidRDefault="00F817E3" w:rsidP="00673214">
            <w:pPr>
              <w:pStyle w:val="afe"/>
              <w:jc w:val="both"/>
            </w:pPr>
            <w:r w:rsidRPr="00673214">
              <w:t>Принципы работы, технические характеристики, конструктивные особенности простого технологического оборудования механосборочного производства</w:t>
            </w:r>
          </w:p>
        </w:tc>
      </w:tr>
      <w:tr w:rsidR="00C3278E" w:rsidRPr="00673214" w14:paraId="3F458076" w14:textId="77777777" w:rsidTr="00FE2BB6">
        <w:trPr>
          <w:trHeight w:val="20"/>
        </w:trPr>
        <w:tc>
          <w:tcPr>
            <w:tcW w:w="1310" w:type="pct"/>
            <w:vMerge/>
          </w:tcPr>
          <w:p w14:paraId="732D40D6" w14:textId="77777777" w:rsidR="00C3278E" w:rsidRPr="00673214" w:rsidDel="002A1D54" w:rsidRDefault="00C3278E" w:rsidP="00BC5329">
            <w:pPr>
              <w:pStyle w:val="afe"/>
            </w:pPr>
          </w:p>
        </w:tc>
        <w:tc>
          <w:tcPr>
            <w:tcW w:w="3690" w:type="pct"/>
          </w:tcPr>
          <w:p w14:paraId="2A1D40A3" w14:textId="04BA01BD" w:rsidR="00C3278E" w:rsidRPr="00673214" w:rsidRDefault="00F817E3" w:rsidP="00673214">
            <w:pPr>
              <w:pStyle w:val="afe"/>
              <w:jc w:val="both"/>
            </w:pPr>
            <w:r w:rsidRPr="00673214">
              <w:t xml:space="preserve">Методическая и </w:t>
            </w:r>
            <w:r w:rsidR="00023D7F" w:rsidRPr="00673214">
              <w:t>нормативно-техническая</w:t>
            </w:r>
            <w:r w:rsidRPr="00673214">
              <w:t xml:space="preserve"> документация по организации технического диагностирования простого технологического оборудования механосборочного производства</w:t>
            </w:r>
          </w:p>
        </w:tc>
      </w:tr>
      <w:tr w:rsidR="00DE3BD7" w:rsidRPr="00673214" w14:paraId="352DF92B" w14:textId="77777777" w:rsidTr="00FE2BB6">
        <w:trPr>
          <w:trHeight w:val="20"/>
        </w:trPr>
        <w:tc>
          <w:tcPr>
            <w:tcW w:w="1310" w:type="pct"/>
          </w:tcPr>
          <w:p w14:paraId="053715DD" w14:textId="77777777" w:rsidR="00DE3BD7" w:rsidRPr="00673214" w:rsidDel="002A1D54" w:rsidRDefault="00DE3BD7" w:rsidP="00BC5329">
            <w:pPr>
              <w:pStyle w:val="afe"/>
            </w:pPr>
            <w:r w:rsidRPr="00673214" w:rsidDel="002A1D54">
              <w:t>Другие характеристики</w:t>
            </w:r>
          </w:p>
        </w:tc>
        <w:tc>
          <w:tcPr>
            <w:tcW w:w="3690" w:type="pct"/>
          </w:tcPr>
          <w:p w14:paraId="2D4E7011" w14:textId="77777777" w:rsidR="00DE3BD7" w:rsidRPr="00673214" w:rsidRDefault="00DE3BD7" w:rsidP="00673214">
            <w:pPr>
              <w:pStyle w:val="afe"/>
              <w:jc w:val="both"/>
            </w:pPr>
            <w:r w:rsidRPr="00673214">
              <w:t>-</w:t>
            </w:r>
          </w:p>
        </w:tc>
      </w:tr>
    </w:tbl>
    <w:p w14:paraId="3FBCBAEA" w14:textId="77777777" w:rsidR="00350793" w:rsidRPr="00D166F8" w:rsidRDefault="00350793" w:rsidP="00BC5329">
      <w:pPr>
        <w:pStyle w:val="3"/>
        <w:keepNext w:val="0"/>
      </w:pPr>
      <w:r w:rsidRPr="00D166F8">
        <w:t>3.1.</w:t>
      </w:r>
      <w:r w:rsidR="00777921">
        <w:t>4</w:t>
      </w:r>
      <w:r w:rsidRPr="00D166F8">
        <w:t>. Трудовая функция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9"/>
        <w:gridCol w:w="4664"/>
        <w:gridCol w:w="650"/>
        <w:gridCol w:w="967"/>
        <w:gridCol w:w="1807"/>
        <w:gridCol w:w="534"/>
      </w:tblGrid>
      <w:tr w:rsidR="00350793" w:rsidRPr="00CC7FED" w14:paraId="424864C7" w14:textId="77777777" w:rsidTr="00350793">
        <w:trPr>
          <w:trHeight w:val="278"/>
        </w:trPr>
        <w:tc>
          <w:tcPr>
            <w:tcW w:w="86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65B8A1C" w14:textId="77777777" w:rsidR="00350793" w:rsidRPr="00CC7FED" w:rsidRDefault="00350793" w:rsidP="00BC5329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CE2B9D" w14:textId="77777777" w:rsidR="00350793" w:rsidRPr="00CC7FED" w:rsidRDefault="001F6FD3" w:rsidP="00BC5329">
            <w:pPr>
              <w:suppressAutoHyphens/>
            </w:pPr>
            <w:r>
              <w:t xml:space="preserve">Методическое обеспечение эксплуатации и ремонта </w:t>
            </w:r>
            <w:r w:rsidRPr="00DC1952">
              <w:t>простого технологического оборудования</w:t>
            </w:r>
            <w:r>
              <w:t xml:space="preserve"> </w:t>
            </w:r>
            <w:r w:rsidRPr="00DC1952">
              <w:t>механосборочного производства</w:t>
            </w:r>
          </w:p>
        </w:tc>
        <w:tc>
          <w:tcPr>
            <w:tcW w:w="31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06BFEE7" w14:textId="77777777" w:rsidR="00350793" w:rsidRPr="00CC7FED" w:rsidRDefault="00350793" w:rsidP="00BC5329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1EA7BB" w14:textId="61276E21" w:rsidR="00350793" w:rsidRPr="00CC7FED" w:rsidRDefault="00871C42" w:rsidP="00BC5329">
            <w:pPr>
              <w:suppressAutoHyphens/>
            </w:pPr>
            <w:r>
              <w:rPr>
                <w:lang w:val="en-US"/>
              </w:rPr>
              <w:t>A</w:t>
            </w:r>
            <w:r w:rsidR="001F6FD3">
              <w:t>/0</w:t>
            </w:r>
            <w:r w:rsidR="00777921">
              <w:t>4</w:t>
            </w:r>
            <w:r w:rsidR="001F6FD3">
              <w:t>.5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15732B" w14:textId="77777777" w:rsidR="00350793" w:rsidRPr="004C2989" w:rsidRDefault="00350793" w:rsidP="00BC5329">
            <w:pPr>
              <w:suppressAutoHyphens/>
              <w:jc w:val="center"/>
              <w:rPr>
                <w:vertAlign w:val="superscript"/>
              </w:rPr>
            </w:pPr>
            <w:r w:rsidRPr="0092362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F02857" w14:textId="77777777" w:rsidR="00350793" w:rsidRPr="00CC7FED" w:rsidRDefault="001F6FD3" w:rsidP="00BC5329">
            <w:pPr>
              <w:suppressAutoHyphens/>
              <w:jc w:val="center"/>
            </w:pPr>
            <w:r>
              <w:t>5</w:t>
            </w:r>
          </w:p>
        </w:tc>
      </w:tr>
    </w:tbl>
    <w:p w14:paraId="3A8DA3DB" w14:textId="77777777" w:rsidR="00207DAD" w:rsidRDefault="00207DA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1"/>
        <w:gridCol w:w="1078"/>
        <w:gridCol w:w="825"/>
        <w:gridCol w:w="2063"/>
        <w:gridCol w:w="1413"/>
        <w:gridCol w:w="2311"/>
      </w:tblGrid>
      <w:tr w:rsidR="00350793" w:rsidRPr="00CC7FED" w14:paraId="368413C4" w14:textId="77777777" w:rsidTr="00350793">
        <w:trPr>
          <w:trHeight w:val="488"/>
        </w:trPr>
        <w:tc>
          <w:tcPr>
            <w:tcW w:w="131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6F682C7" w14:textId="77777777" w:rsidR="00350793" w:rsidRPr="00CC7FED" w:rsidRDefault="00350793" w:rsidP="00BC5329">
            <w:pPr>
              <w:suppressAutoHyphens/>
            </w:pPr>
            <w:r w:rsidRPr="0092362F">
              <w:rPr>
                <w:sz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A0404ED" w14:textId="77777777" w:rsidR="00350793" w:rsidRPr="00CC7FED" w:rsidRDefault="00350793" w:rsidP="00BC5329">
            <w:pPr>
              <w:suppressAutoHyphens/>
            </w:pPr>
            <w:r w:rsidRPr="009502DC">
              <w:rPr>
                <w:sz w:val="20"/>
              </w:rPr>
              <w:t>Оригинал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9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3DE305" w14:textId="77777777" w:rsidR="00350793" w:rsidRPr="00CC7FED" w:rsidRDefault="00350793" w:rsidP="00BC5329">
            <w:pPr>
              <w:suppressAutoHyphens/>
            </w:pPr>
            <w:r w:rsidRPr="00CC7FED">
              <w:t>Х</w:t>
            </w:r>
          </w:p>
        </w:tc>
        <w:tc>
          <w:tcPr>
            <w:tcW w:w="9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3B185F" w14:textId="77777777" w:rsidR="00350793" w:rsidRPr="00CC7FED" w:rsidRDefault="00350793" w:rsidP="00BC5329">
            <w:pPr>
              <w:suppressAutoHyphens/>
            </w:pPr>
            <w:r w:rsidRPr="009502DC">
              <w:rPr>
                <w:sz w:val="20"/>
              </w:rPr>
              <w:t>Заимствовано из оригинала</w:t>
            </w:r>
          </w:p>
        </w:tc>
        <w:tc>
          <w:tcPr>
            <w:tcW w:w="6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22E161" w14:textId="77777777" w:rsidR="00350793" w:rsidRPr="00CC7FED" w:rsidRDefault="00350793" w:rsidP="00BC5329">
            <w:pPr>
              <w:suppressAutoHyphens/>
            </w:pPr>
          </w:p>
        </w:tc>
        <w:tc>
          <w:tcPr>
            <w:tcW w:w="11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2D4384" w14:textId="77777777" w:rsidR="00350793" w:rsidRPr="00CC7FED" w:rsidRDefault="00350793" w:rsidP="00BC5329">
            <w:pPr>
              <w:suppressAutoHyphens/>
            </w:pPr>
          </w:p>
        </w:tc>
      </w:tr>
      <w:tr w:rsidR="00350793" w:rsidRPr="00CC7FED" w14:paraId="3BA74AA0" w14:textId="77777777" w:rsidTr="00350793">
        <w:trPr>
          <w:trHeight w:val="479"/>
        </w:trPr>
        <w:tc>
          <w:tcPr>
            <w:tcW w:w="1310" w:type="pct"/>
            <w:tcBorders>
              <w:top w:val="nil"/>
              <w:bottom w:val="nil"/>
              <w:right w:val="nil"/>
            </w:tcBorders>
            <w:vAlign w:val="center"/>
          </w:tcPr>
          <w:p w14:paraId="03F726F1" w14:textId="77777777" w:rsidR="00350793" w:rsidRPr="00CC7FED" w:rsidRDefault="00350793" w:rsidP="00BC5329">
            <w:pPr>
              <w:suppressAutoHyphens/>
            </w:pPr>
          </w:p>
        </w:tc>
        <w:tc>
          <w:tcPr>
            <w:tcW w:w="1903" w:type="pct"/>
            <w:gridSpan w:val="3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  <w:vAlign w:val="center"/>
          </w:tcPr>
          <w:p w14:paraId="3B9D8BC5" w14:textId="77777777" w:rsidR="00350793" w:rsidRPr="00CC7FED" w:rsidRDefault="00350793" w:rsidP="00BC5329">
            <w:pPr>
              <w:suppressAutoHyphens/>
            </w:pPr>
          </w:p>
        </w:tc>
        <w:tc>
          <w:tcPr>
            <w:tcW w:w="678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2607E274" w14:textId="77777777" w:rsidR="00350793" w:rsidRPr="00CC7FED" w:rsidRDefault="00350793" w:rsidP="00BC5329">
            <w:pPr>
              <w:suppressAutoHyphens/>
              <w:jc w:val="center"/>
            </w:pPr>
            <w:r w:rsidRPr="009502DC">
              <w:rPr>
                <w:sz w:val="20"/>
              </w:rPr>
              <w:t>Код оригинала</w:t>
            </w:r>
          </w:p>
        </w:tc>
        <w:tc>
          <w:tcPr>
            <w:tcW w:w="1109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17874679" w14:textId="77777777" w:rsidR="00350793" w:rsidRPr="00CC7FED" w:rsidRDefault="00350793" w:rsidP="00BC5329">
            <w:pPr>
              <w:suppressAutoHyphens/>
              <w:jc w:val="center"/>
            </w:pPr>
            <w:r w:rsidRPr="002438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BE6BE95" w14:textId="77777777" w:rsidR="00350793" w:rsidRDefault="00350793" w:rsidP="00BC53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730"/>
        <w:gridCol w:w="7691"/>
      </w:tblGrid>
      <w:tr w:rsidR="00AB6565" w:rsidRPr="00207DAD" w14:paraId="29B4C8BF" w14:textId="77777777" w:rsidTr="00DB3615">
        <w:trPr>
          <w:trHeight w:val="20"/>
        </w:trPr>
        <w:tc>
          <w:tcPr>
            <w:tcW w:w="1310" w:type="pct"/>
            <w:vMerge w:val="restart"/>
          </w:tcPr>
          <w:p w14:paraId="7E2A2787" w14:textId="77777777" w:rsidR="00AB6565" w:rsidRPr="00207DAD" w:rsidRDefault="00AB6565" w:rsidP="00BC5329">
            <w:pPr>
              <w:pStyle w:val="afe"/>
            </w:pPr>
            <w:r w:rsidRPr="00207DAD">
              <w:t>Трудовые действия</w:t>
            </w:r>
          </w:p>
        </w:tc>
        <w:tc>
          <w:tcPr>
            <w:tcW w:w="3690" w:type="pct"/>
          </w:tcPr>
          <w:p w14:paraId="323B583C" w14:textId="1235755F" w:rsidR="00AB6565" w:rsidRPr="00207DAD" w:rsidRDefault="00AB6565" w:rsidP="00207DAD">
            <w:pPr>
              <w:pStyle w:val="afe"/>
              <w:jc w:val="both"/>
            </w:pPr>
            <w:r w:rsidRPr="00207DAD">
              <w:t>Изучение причин отказов и повреждений простог</w:t>
            </w:r>
            <w:r w:rsidR="00AE0816" w:rsidRPr="00207DAD">
              <w:t>о технологического оборудования</w:t>
            </w:r>
          </w:p>
        </w:tc>
      </w:tr>
      <w:tr w:rsidR="00AB6565" w:rsidRPr="00207DAD" w14:paraId="00D8CF22" w14:textId="77777777" w:rsidTr="00DB3615">
        <w:trPr>
          <w:trHeight w:val="20"/>
        </w:trPr>
        <w:tc>
          <w:tcPr>
            <w:tcW w:w="1310" w:type="pct"/>
            <w:vMerge/>
          </w:tcPr>
          <w:p w14:paraId="1785FDCA" w14:textId="77777777" w:rsidR="00AB6565" w:rsidRPr="00207DAD" w:rsidRDefault="00AB6565" w:rsidP="00BC5329">
            <w:pPr>
              <w:pStyle w:val="afe"/>
            </w:pPr>
          </w:p>
        </w:tc>
        <w:tc>
          <w:tcPr>
            <w:tcW w:w="3690" w:type="pct"/>
          </w:tcPr>
          <w:p w14:paraId="0A65DCEB" w14:textId="6A735FCF" w:rsidR="00AB6565" w:rsidRPr="00207DAD" w:rsidRDefault="00AB6565" w:rsidP="00207DAD">
            <w:pPr>
              <w:pStyle w:val="afe"/>
              <w:jc w:val="both"/>
            </w:pPr>
            <w:r w:rsidRPr="00207DAD">
              <w:t xml:space="preserve">Разработка мероприятий по предотвращению отказов, повреждений и </w:t>
            </w:r>
            <w:r w:rsidR="00987575" w:rsidRPr="00207DAD">
              <w:t>связанных с этим внеплановых простоев</w:t>
            </w:r>
            <w:r w:rsidRPr="00207DAD">
              <w:t xml:space="preserve"> простого технологического оборудования механосборочного производства</w:t>
            </w:r>
          </w:p>
        </w:tc>
      </w:tr>
      <w:tr w:rsidR="00AB6565" w:rsidRPr="00207DAD" w14:paraId="66594F99" w14:textId="77777777" w:rsidTr="00DB3615">
        <w:trPr>
          <w:trHeight w:val="20"/>
        </w:trPr>
        <w:tc>
          <w:tcPr>
            <w:tcW w:w="1310" w:type="pct"/>
            <w:vMerge/>
          </w:tcPr>
          <w:p w14:paraId="066F9A0B" w14:textId="77777777" w:rsidR="00AB6565" w:rsidRPr="00207DAD" w:rsidRDefault="00AB6565" w:rsidP="00BC5329">
            <w:pPr>
              <w:pStyle w:val="afe"/>
            </w:pPr>
          </w:p>
        </w:tc>
        <w:tc>
          <w:tcPr>
            <w:tcW w:w="3690" w:type="pct"/>
          </w:tcPr>
          <w:p w14:paraId="02753AB1" w14:textId="77777777" w:rsidR="00AB6565" w:rsidRPr="00207DAD" w:rsidRDefault="00AB6565" w:rsidP="00207DAD">
            <w:pPr>
              <w:pStyle w:val="afe"/>
              <w:jc w:val="both"/>
            </w:pPr>
            <w:r w:rsidRPr="00207DAD">
              <w:t>Разработка технической документации по эксплуатации, техническому обслуживанию и ремонту простого технологического оборудования механосборочного производства</w:t>
            </w:r>
          </w:p>
        </w:tc>
      </w:tr>
      <w:tr w:rsidR="00AB6565" w:rsidRPr="00207DAD" w14:paraId="0DCAA121" w14:textId="77777777" w:rsidTr="00DB3615">
        <w:trPr>
          <w:trHeight w:val="20"/>
        </w:trPr>
        <w:tc>
          <w:tcPr>
            <w:tcW w:w="1310" w:type="pct"/>
            <w:vMerge/>
          </w:tcPr>
          <w:p w14:paraId="0B4F7C60" w14:textId="77777777" w:rsidR="00AB6565" w:rsidRPr="00207DAD" w:rsidRDefault="00AB6565" w:rsidP="00BC5329">
            <w:pPr>
              <w:pStyle w:val="afe"/>
            </w:pPr>
          </w:p>
        </w:tc>
        <w:tc>
          <w:tcPr>
            <w:tcW w:w="3690" w:type="pct"/>
          </w:tcPr>
          <w:p w14:paraId="0363268D" w14:textId="3539EE53" w:rsidR="00AB6565" w:rsidRPr="00207DAD" w:rsidRDefault="00AB6565" w:rsidP="00207DAD">
            <w:pPr>
              <w:pStyle w:val="afe"/>
              <w:jc w:val="both"/>
            </w:pPr>
            <w:r w:rsidRPr="00207DAD">
              <w:t>Инструктаж работников по правилам эксплуатации простого технологического оборудования механосборочного производства</w:t>
            </w:r>
          </w:p>
        </w:tc>
      </w:tr>
      <w:tr w:rsidR="00AB6565" w:rsidRPr="00207DAD" w14:paraId="2284ACD7" w14:textId="77777777" w:rsidTr="00DB3615">
        <w:trPr>
          <w:trHeight w:val="20"/>
        </w:trPr>
        <w:tc>
          <w:tcPr>
            <w:tcW w:w="1310" w:type="pct"/>
            <w:vMerge/>
          </w:tcPr>
          <w:p w14:paraId="3194216B" w14:textId="77777777" w:rsidR="00AB6565" w:rsidRPr="00207DAD" w:rsidRDefault="00AB6565" w:rsidP="00BC5329">
            <w:pPr>
              <w:pStyle w:val="afe"/>
            </w:pPr>
          </w:p>
        </w:tc>
        <w:tc>
          <w:tcPr>
            <w:tcW w:w="3690" w:type="pct"/>
          </w:tcPr>
          <w:p w14:paraId="1AD2C2B7" w14:textId="424DCDDB" w:rsidR="00AB6565" w:rsidRPr="00207DAD" w:rsidRDefault="00AB6565" w:rsidP="00207DAD">
            <w:pPr>
              <w:pStyle w:val="afe"/>
              <w:jc w:val="both"/>
            </w:pPr>
            <w:r w:rsidRPr="00207DAD">
              <w:t>Контроль знани</w:t>
            </w:r>
            <w:r w:rsidR="00AD24BA">
              <w:t>я</w:t>
            </w:r>
            <w:r w:rsidRPr="00207DAD">
              <w:t xml:space="preserve"> работник</w:t>
            </w:r>
            <w:r w:rsidR="00AD24BA">
              <w:t>ов</w:t>
            </w:r>
            <w:r w:rsidRPr="00207DAD">
              <w:t xml:space="preserve"> правил эксплуатации простого технологического оборудования механосборочного производства</w:t>
            </w:r>
          </w:p>
        </w:tc>
      </w:tr>
      <w:tr w:rsidR="00AB6565" w:rsidRPr="00207DAD" w14:paraId="4C654222" w14:textId="77777777" w:rsidTr="00DB3615">
        <w:trPr>
          <w:trHeight w:val="20"/>
        </w:trPr>
        <w:tc>
          <w:tcPr>
            <w:tcW w:w="1310" w:type="pct"/>
            <w:vMerge/>
          </w:tcPr>
          <w:p w14:paraId="5315FD20" w14:textId="77777777" w:rsidR="00AB6565" w:rsidRPr="00207DAD" w:rsidRDefault="00AB6565" w:rsidP="00BC5329">
            <w:pPr>
              <w:pStyle w:val="afe"/>
            </w:pPr>
          </w:p>
        </w:tc>
        <w:tc>
          <w:tcPr>
            <w:tcW w:w="3690" w:type="pct"/>
          </w:tcPr>
          <w:p w14:paraId="0D9C9DFA" w14:textId="5F8B66E9" w:rsidR="00AB6565" w:rsidRPr="00207DAD" w:rsidRDefault="00AB6565" w:rsidP="00207DAD">
            <w:pPr>
              <w:pStyle w:val="afe"/>
              <w:jc w:val="both"/>
            </w:pPr>
            <w:r w:rsidRPr="00207DAD">
              <w:t xml:space="preserve">Инструктаж работников по </w:t>
            </w:r>
            <w:r w:rsidR="000A66F5" w:rsidRPr="00207DAD">
              <w:t>выполнению</w:t>
            </w:r>
            <w:r w:rsidRPr="00207DAD">
              <w:t xml:space="preserve"> ремонта простого технологического оборудования механосборочного производства</w:t>
            </w:r>
          </w:p>
        </w:tc>
      </w:tr>
      <w:tr w:rsidR="002066B6" w:rsidRPr="00207DAD" w14:paraId="3B19987C" w14:textId="77777777" w:rsidTr="00DB3615">
        <w:trPr>
          <w:trHeight w:val="20"/>
        </w:trPr>
        <w:tc>
          <w:tcPr>
            <w:tcW w:w="1310" w:type="pct"/>
            <w:vMerge w:val="restart"/>
          </w:tcPr>
          <w:p w14:paraId="56E77D16" w14:textId="77777777" w:rsidR="002066B6" w:rsidRPr="00207DAD" w:rsidDel="002A1D54" w:rsidRDefault="002066B6" w:rsidP="00BC5329">
            <w:pPr>
              <w:pStyle w:val="afe"/>
            </w:pPr>
            <w:r w:rsidRPr="00207DAD" w:rsidDel="002A1D54">
              <w:t>Необходимые умения</w:t>
            </w:r>
          </w:p>
        </w:tc>
        <w:tc>
          <w:tcPr>
            <w:tcW w:w="3690" w:type="pct"/>
          </w:tcPr>
          <w:p w14:paraId="09B68BB0" w14:textId="41AAFD0B" w:rsidR="002066B6" w:rsidRPr="00207DAD" w:rsidRDefault="00B14367" w:rsidP="00207DAD">
            <w:pPr>
              <w:pStyle w:val="afe"/>
              <w:jc w:val="both"/>
            </w:pPr>
            <w:r w:rsidRPr="00207DAD">
              <w:t>Выявлять причины отказов и повреждений простого технологического оборудования механосборочного производства</w:t>
            </w:r>
          </w:p>
        </w:tc>
      </w:tr>
      <w:tr w:rsidR="002066B6" w:rsidRPr="00207DAD" w14:paraId="32EB411C" w14:textId="77777777" w:rsidTr="00DB3615">
        <w:trPr>
          <w:trHeight w:val="20"/>
        </w:trPr>
        <w:tc>
          <w:tcPr>
            <w:tcW w:w="1310" w:type="pct"/>
            <w:vMerge/>
          </w:tcPr>
          <w:p w14:paraId="3541A220" w14:textId="77777777" w:rsidR="002066B6" w:rsidRPr="00207DAD" w:rsidDel="002A1D54" w:rsidRDefault="002066B6" w:rsidP="00BC5329">
            <w:pPr>
              <w:pStyle w:val="afe"/>
            </w:pPr>
          </w:p>
        </w:tc>
        <w:tc>
          <w:tcPr>
            <w:tcW w:w="3690" w:type="pct"/>
          </w:tcPr>
          <w:p w14:paraId="31F5848F" w14:textId="23B65E6E" w:rsidR="002066B6" w:rsidRPr="00207DAD" w:rsidRDefault="00644386" w:rsidP="00207DAD">
            <w:pPr>
              <w:pStyle w:val="afe"/>
              <w:jc w:val="both"/>
            </w:pPr>
            <w:r w:rsidRPr="00207DAD">
              <w:t xml:space="preserve">Составлять план мероприятий по предотвращению отказов, повреждений и </w:t>
            </w:r>
            <w:r w:rsidR="00987575" w:rsidRPr="00207DAD">
              <w:t>связанных с этим внеплановых простоев</w:t>
            </w:r>
            <w:r w:rsidRPr="00207DAD">
              <w:t xml:space="preserve"> простого технологического оборудования механосборочного производства</w:t>
            </w:r>
          </w:p>
        </w:tc>
      </w:tr>
      <w:tr w:rsidR="002066B6" w:rsidRPr="00207DAD" w14:paraId="70134A03" w14:textId="77777777" w:rsidTr="00DB3615">
        <w:trPr>
          <w:trHeight w:val="20"/>
        </w:trPr>
        <w:tc>
          <w:tcPr>
            <w:tcW w:w="1310" w:type="pct"/>
            <w:vMerge/>
          </w:tcPr>
          <w:p w14:paraId="7C4A1FCF" w14:textId="77777777" w:rsidR="002066B6" w:rsidRPr="00207DAD" w:rsidDel="002A1D54" w:rsidRDefault="002066B6" w:rsidP="00BC5329">
            <w:pPr>
              <w:pStyle w:val="afe"/>
            </w:pPr>
          </w:p>
        </w:tc>
        <w:tc>
          <w:tcPr>
            <w:tcW w:w="3690" w:type="pct"/>
          </w:tcPr>
          <w:p w14:paraId="42B3355F" w14:textId="5A0E0463" w:rsidR="002066B6" w:rsidRPr="00207DAD" w:rsidRDefault="00644386" w:rsidP="00207DAD">
            <w:pPr>
              <w:pStyle w:val="afe"/>
              <w:jc w:val="both"/>
            </w:pPr>
            <w:r w:rsidRPr="00207DAD">
              <w:t>Использовать текстовые редакторы (процессоры) для разработки и редактирования технической документации на простое технологическое оборудование механосборочного производства</w:t>
            </w:r>
          </w:p>
        </w:tc>
      </w:tr>
      <w:tr w:rsidR="002066B6" w:rsidRPr="00207DAD" w14:paraId="0EEA7C45" w14:textId="77777777" w:rsidTr="00DB3615">
        <w:trPr>
          <w:trHeight w:val="20"/>
        </w:trPr>
        <w:tc>
          <w:tcPr>
            <w:tcW w:w="1310" w:type="pct"/>
            <w:vMerge/>
          </w:tcPr>
          <w:p w14:paraId="2F0B4063" w14:textId="77777777" w:rsidR="002066B6" w:rsidRPr="00207DAD" w:rsidDel="002A1D54" w:rsidRDefault="002066B6" w:rsidP="00BC5329">
            <w:pPr>
              <w:pStyle w:val="afe"/>
            </w:pPr>
          </w:p>
        </w:tc>
        <w:tc>
          <w:tcPr>
            <w:tcW w:w="3690" w:type="pct"/>
          </w:tcPr>
          <w:p w14:paraId="5DB1F400" w14:textId="77186310" w:rsidR="002066B6" w:rsidRPr="00207DAD" w:rsidRDefault="00644386" w:rsidP="00207DAD">
            <w:pPr>
              <w:pStyle w:val="afe"/>
              <w:jc w:val="both"/>
            </w:pPr>
            <w:r w:rsidRPr="00207DAD">
              <w:t>Использовать системы автоматизированного проектирования (</w:t>
            </w:r>
            <w:r w:rsidR="00194833" w:rsidRPr="00207DAD">
              <w:t xml:space="preserve">далее – </w:t>
            </w:r>
            <w:r w:rsidRPr="00207DAD">
              <w:t>CAD-системы) для разработки и редактирования эксплуатационной документации на простое технологическое оборудование механосборочного производства</w:t>
            </w:r>
          </w:p>
        </w:tc>
      </w:tr>
      <w:tr w:rsidR="002066B6" w:rsidRPr="00207DAD" w14:paraId="5A04148A" w14:textId="77777777" w:rsidTr="00DB3615">
        <w:trPr>
          <w:trHeight w:val="20"/>
        </w:trPr>
        <w:tc>
          <w:tcPr>
            <w:tcW w:w="1310" w:type="pct"/>
            <w:vMerge/>
          </w:tcPr>
          <w:p w14:paraId="54AE157E" w14:textId="77777777" w:rsidR="002066B6" w:rsidRPr="00207DAD" w:rsidDel="002A1D54" w:rsidRDefault="002066B6" w:rsidP="00BC5329">
            <w:pPr>
              <w:pStyle w:val="afe"/>
            </w:pPr>
          </w:p>
        </w:tc>
        <w:tc>
          <w:tcPr>
            <w:tcW w:w="3690" w:type="pct"/>
          </w:tcPr>
          <w:p w14:paraId="357B65FB" w14:textId="28711F2E" w:rsidR="002066B6" w:rsidRPr="00207DAD" w:rsidRDefault="00644386" w:rsidP="00207DAD">
            <w:pPr>
              <w:pStyle w:val="afe"/>
              <w:jc w:val="both"/>
            </w:pPr>
            <w:r w:rsidRPr="00207DAD">
              <w:t>Использовать педагогически обоснованные формы, методы и приемы организации деятельности инструктируем</w:t>
            </w:r>
            <w:r w:rsidR="006D720D" w:rsidRPr="00207DAD">
              <w:t>ых</w:t>
            </w:r>
            <w:r w:rsidRPr="00207DAD">
              <w:t xml:space="preserve"> </w:t>
            </w:r>
            <w:r w:rsidR="006D720D" w:rsidRPr="00207DAD">
              <w:t>работников</w:t>
            </w:r>
            <w:r w:rsidRPr="00207DAD">
              <w:t>, применять технические средства инструктажа</w:t>
            </w:r>
          </w:p>
        </w:tc>
      </w:tr>
      <w:tr w:rsidR="002066B6" w:rsidRPr="00207DAD" w14:paraId="672FCB77" w14:textId="77777777" w:rsidTr="00DB3615">
        <w:trPr>
          <w:trHeight w:val="20"/>
        </w:trPr>
        <w:tc>
          <w:tcPr>
            <w:tcW w:w="1310" w:type="pct"/>
            <w:vMerge w:val="restart"/>
          </w:tcPr>
          <w:p w14:paraId="1EC493A1" w14:textId="77777777" w:rsidR="002066B6" w:rsidRPr="00207DAD" w:rsidRDefault="002066B6" w:rsidP="00BC5329">
            <w:pPr>
              <w:pStyle w:val="afe"/>
            </w:pPr>
            <w:r w:rsidRPr="00207DAD" w:rsidDel="002A1D54">
              <w:t>Необходимые знания</w:t>
            </w:r>
          </w:p>
        </w:tc>
        <w:tc>
          <w:tcPr>
            <w:tcW w:w="3690" w:type="pct"/>
          </w:tcPr>
          <w:p w14:paraId="76604B25" w14:textId="18BA0CCB" w:rsidR="002066B6" w:rsidRPr="00207DAD" w:rsidRDefault="00AE0816" w:rsidP="00207DAD">
            <w:pPr>
              <w:pStyle w:val="afe"/>
              <w:jc w:val="both"/>
            </w:pPr>
            <w:r w:rsidRPr="00207DAD">
              <w:t>Причины отказов и</w:t>
            </w:r>
            <w:r w:rsidR="006D720D" w:rsidRPr="00207DAD">
              <w:t xml:space="preserve"> повреждений простого технологического оборудования механосборочного производства</w:t>
            </w:r>
          </w:p>
        </w:tc>
      </w:tr>
      <w:tr w:rsidR="006D720D" w:rsidRPr="00207DAD" w14:paraId="1FF47FBE" w14:textId="77777777" w:rsidTr="00DB3615">
        <w:trPr>
          <w:trHeight w:val="20"/>
        </w:trPr>
        <w:tc>
          <w:tcPr>
            <w:tcW w:w="1310" w:type="pct"/>
            <w:vMerge/>
          </w:tcPr>
          <w:p w14:paraId="084387E9" w14:textId="77777777" w:rsidR="006D720D" w:rsidRPr="00207DAD" w:rsidDel="002A1D54" w:rsidRDefault="006D720D" w:rsidP="00BC5329">
            <w:pPr>
              <w:pStyle w:val="afe"/>
            </w:pPr>
          </w:p>
        </w:tc>
        <w:tc>
          <w:tcPr>
            <w:tcW w:w="3690" w:type="pct"/>
          </w:tcPr>
          <w:p w14:paraId="21C1B975" w14:textId="493A947A" w:rsidR="006D720D" w:rsidRPr="00207DAD" w:rsidRDefault="006D720D" w:rsidP="00207DAD">
            <w:pPr>
              <w:pStyle w:val="afe"/>
              <w:jc w:val="both"/>
            </w:pPr>
            <w:r w:rsidRPr="00207DAD">
              <w:t xml:space="preserve">Передовой отечественный и зарубежный опыт по методам поддержания работоспособности простого технологического оборудования механосборочного производства </w:t>
            </w:r>
          </w:p>
        </w:tc>
      </w:tr>
      <w:tr w:rsidR="006D720D" w:rsidRPr="00207DAD" w14:paraId="355ED63E" w14:textId="77777777" w:rsidTr="00DB3615">
        <w:trPr>
          <w:trHeight w:val="20"/>
        </w:trPr>
        <w:tc>
          <w:tcPr>
            <w:tcW w:w="1310" w:type="pct"/>
            <w:vMerge/>
          </w:tcPr>
          <w:p w14:paraId="5AD24073" w14:textId="77777777" w:rsidR="006D720D" w:rsidRPr="00207DAD" w:rsidDel="002A1D54" w:rsidRDefault="006D720D" w:rsidP="00BC5329">
            <w:pPr>
              <w:pStyle w:val="afe"/>
            </w:pPr>
          </w:p>
        </w:tc>
        <w:tc>
          <w:tcPr>
            <w:tcW w:w="3690" w:type="pct"/>
          </w:tcPr>
          <w:p w14:paraId="4EFF5B4F" w14:textId="45F6D90C" w:rsidR="006D720D" w:rsidRPr="00207DAD" w:rsidRDefault="006D720D" w:rsidP="00207DAD">
            <w:pPr>
              <w:pStyle w:val="afe"/>
              <w:jc w:val="both"/>
            </w:pPr>
            <w:r w:rsidRPr="00207DAD">
              <w:t>Передовой отечественный и зарубежный опыт по технологиям ремонта простого технологического оборудования механосборочного производства</w:t>
            </w:r>
          </w:p>
        </w:tc>
      </w:tr>
      <w:tr w:rsidR="006D720D" w:rsidRPr="00207DAD" w14:paraId="312AFFAB" w14:textId="77777777" w:rsidTr="00DB3615">
        <w:trPr>
          <w:trHeight w:val="20"/>
        </w:trPr>
        <w:tc>
          <w:tcPr>
            <w:tcW w:w="1310" w:type="pct"/>
            <w:vMerge/>
          </w:tcPr>
          <w:p w14:paraId="05E92691" w14:textId="77777777" w:rsidR="006D720D" w:rsidRPr="00207DAD" w:rsidDel="002A1D54" w:rsidRDefault="006D720D" w:rsidP="00BC5329">
            <w:pPr>
              <w:pStyle w:val="afe"/>
            </w:pPr>
          </w:p>
        </w:tc>
        <w:tc>
          <w:tcPr>
            <w:tcW w:w="3690" w:type="pct"/>
          </w:tcPr>
          <w:p w14:paraId="5C793675" w14:textId="435F2BA7" w:rsidR="006D720D" w:rsidRPr="00207DAD" w:rsidRDefault="006D720D" w:rsidP="00207DAD">
            <w:pPr>
              <w:pStyle w:val="afe"/>
              <w:jc w:val="both"/>
            </w:pPr>
            <w:r w:rsidRPr="00207DAD">
              <w:t>Требования к структуре, содержанию и оформлению технической документации по эксплуатации, техническому обслуживанию и ремонту простого технологического оборудования механосборочного производства</w:t>
            </w:r>
          </w:p>
        </w:tc>
      </w:tr>
      <w:tr w:rsidR="006D720D" w:rsidRPr="00207DAD" w14:paraId="7EA38C50" w14:textId="77777777" w:rsidTr="00DB3615">
        <w:trPr>
          <w:trHeight w:val="20"/>
        </w:trPr>
        <w:tc>
          <w:tcPr>
            <w:tcW w:w="1310" w:type="pct"/>
            <w:vMerge/>
          </w:tcPr>
          <w:p w14:paraId="2F222B7F" w14:textId="77777777" w:rsidR="006D720D" w:rsidRPr="00207DAD" w:rsidDel="002A1D54" w:rsidRDefault="006D720D" w:rsidP="00BC5329">
            <w:pPr>
              <w:pStyle w:val="afe"/>
            </w:pPr>
          </w:p>
        </w:tc>
        <w:tc>
          <w:tcPr>
            <w:tcW w:w="3690" w:type="pct"/>
          </w:tcPr>
          <w:p w14:paraId="4CEB6C38" w14:textId="2E1D289A" w:rsidR="006D720D" w:rsidRPr="00207DAD" w:rsidRDefault="006D720D" w:rsidP="00207DAD">
            <w:pPr>
              <w:pStyle w:val="afe"/>
              <w:jc w:val="both"/>
            </w:pPr>
            <w:r w:rsidRPr="00207DAD">
              <w:t>Текстовые редакторы (процессоры): наименования, возможности и порядок работы в них</w:t>
            </w:r>
          </w:p>
        </w:tc>
      </w:tr>
      <w:tr w:rsidR="002066B6" w:rsidRPr="00207DAD" w14:paraId="73405ED5" w14:textId="77777777" w:rsidTr="00DB3615">
        <w:trPr>
          <w:trHeight w:val="20"/>
        </w:trPr>
        <w:tc>
          <w:tcPr>
            <w:tcW w:w="1310" w:type="pct"/>
            <w:vMerge/>
          </w:tcPr>
          <w:p w14:paraId="2F9D8C58" w14:textId="77777777" w:rsidR="002066B6" w:rsidRPr="00207DAD" w:rsidDel="002A1D54" w:rsidRDefault="002066B6" w:rsidP="00BC5329">
            <w:pPr>
              <w:pStyle w:val="afe"/>
            </w:pPr>
          </w:p>
        </w:tc>
        <w:tc>
          <w:tcPr>
            <w:tcW w:w="3690" w:type="pct"/>
          </w:tcPr>
          <w:p w14:paraId="4A1DC5F7" w14:textId="767DE6EA" w:rsidR="002066B6" w:rsidRPr="00207DAD" w:rsidRDefault="006D720D" w:rsidP="00207DAD">
            <w:pPr>
              <w:pStyle w:val="afe"/>
              <w:jc w:val="both"/>
            </w:pPr>
            <w:r w:rsidRPr="00207DAD">
              <w:rPr>
                <w:lang w:val="en-US"/>
              </w:rPr>
              <w:t>CAD</w:t>
            </w:r>
            <w:r w:rsidRPr="00207DAD">
              <w:t>-системы: наименования, возможности и порядок работы в них</w:t>
            </w:r>
          </w:p>
        </w:tc>
      </w:tr>
      <w:tr w:rsidR="002066B6" w:rsidRPr="00207DAD" w14:paraId="328DA9DF" w14:textId="77777777" w:rsidTr="00DB3615">
        <w:trPr>
          <w:trHeight w:val="20"/>
        </w:trPr>
        <w:tc>
          <w:tcPr>
            <w:tcW w:w="1310" w:type="pct"/>
            <w:vMerge/>
          </w:tcPr>
          <w:p w14:paraId="078303E0" w14:textId="77777777" w:rsidR="002066B6" w:rsidRPr="00207DAD" w:rsidDel="002A1D54" w:rsidRDefault="002066B6" w:rsidP="00BC5329">
            <w:pPr>
              <w:pStyle w:val="afe"/>
            </w:pPr>
          </w:p>
        </w:tc>
        <w:tc>
          <w:tcPr>
            <w:tcW w:w="3690" w:type="pct"/>
          </w:tcPr>
          <w:p w14:paraId="48384A78" w14:textId="7CF96630" w:rsidR="002066B6" w:rsidRPr="00207DAD" w:rsidRDefault="006D720D" w:rsidP="00207DAD">
            <w:pPr>
              <w:pStyle w:val="afe"/>
              <w:jc w:val="both"/>
            </w:pPr>
            <w:r w:rsidRPr="00207DAD">
              <w:t>Нормативно-технические и руководящие документы по оформлению конструкторской документации</w:t>
            </w:r>
          </w:p>
        </w:tc>
      </w:tr>
      <w:tr w:rsidR="006D720D" w:rsidRPr="00207DAD" w14:paraId="0C452E1F" w14:textId="77777777" w:rsidTr="00DB3615">
        <w:trPr>
          <w:trHeight w:val="20"/>
        </w:trPr>
        <w:tc>
          <w:tcPr>
            <w:tcW w:w="1310" w:type="pct"/>
            <w:vMerge/>
          </w:tcPr>
          <w:p w14:paraId="1057DDA2" w14:textId="77777777" w:rsidR="006D720D" w:rsidRPr="00207DAD" w:rsidDel="002A1D54" w:rsidRDefault="006D720D" w:rsidP="00BC5329">
            <w:pPr>
              <w:pStyle w:val="afe"/>
            </w:pPr>
          </w:p>
        </w:tc>
        <w:tc>
          <w:tcPr>
            <w:tcW w:w="3690" w:type="pct"/>
          </w:tcPr>
          <w:p w14:paraId="15DE4D39" w14:textId="4158B7F3" w:rsidR="006D720D" w:rsidRPr="00207DAD" w:rsidRDefault="006D720D" w:rsidP="00207DAD">
            <w:pPr>
              <w:pStyle w:val="afe"/>
              <w:jc w:val="both"/>
            </w:pPr>
            <w:r w:rsidRPr="00207DAD">
              <w:t>Основы психологии общения и конфликтологии</w:t>
            </w:r>
          </w:p>
        </w:tc>
      </w:tr>
      <w:tr w:rsidR="006D720D" w:rsidRPr="00207DAD" w14:paraId="4692EFD6" w14:textId="77777777" w:rsidTr="00DB3615">
        <w:trPr>
          <w:trHeight w:val="20"/>
        </w:trPr>
        <w:tc>
          <w:tcPr>
            <w:tcW w:w="1310" w:type="pct"/>
            <w:vMerge/>
          </w:tcPr>
          <w:p w14:paraId="474F1EFC" w14:textId="77777777" w:rsidR="006D720D" w:rsidRPr="00207DAD" w:rsidDel="002A1D54" w:rsidRDefault="006D720D" w:rsidP="00BC5329">
            <w:pPr>
              <w:pStyle w:val="afe"/>
            </w:pPr>
          </w:p>
        </w:tc>
        <w:tc>
          <w:tcPr>
            <w:tcW w:w="3690" w:type="pct"/>
          </w:tcPr>
          <w:p w14:paraId="4164796C" w14:textId="07B60672" w:rsidR="006D720D" w:rsidRPr="00207DAD" w:rsidRDefault="006D720D" w:rsidP="00207DAD">
            <w:pPr>
              <w:pStyle w:val="afe"/>
              <w:jc w:val="both"/>
            </w:pPr>
            <w:r w:rsidRPr="00207DAD">
              <w:t xml:space="preserve">Способы и </w:t>
            </w:r>
            <w:r w:rsidR="00FF3784" w:rsidRPr="00207DAD">
              <w:t>средства</w:t>
            </w:r>
            <w:r w:rsidRPr="00207DAD">
              <w:t xml:space="preserve"> контроля и оценки знаний</w:t>
            </w:r>
          </w:p>
        </w:tc>
      </w:tr>
      <w:tr w:rsidR="002066B6" w:rsidRPr="00207DAD" w14:paraId="7BB34620" w14:textId="77777777" w:rsidTr="00DB3615">
        <w:trPr>
          <w:trHeight w:val="20"/>
        </w:trPr>
        <w:tc>
          <w:tcPr>
            <w:tcW w:w="1310" w:type="pct"/>
          </w:tcPr>
          <w:p w14:paraId="487C7388" w14:textId="77777777" w:rsidR="002066B6" w:rsidRPr="00207DAD" w:rsidDel="002A1D54" w:rsidRDefault="002066B6" w:rsidP="00BC5329">
            <w:pPr>
              <w:pStyle w:val="afe"/>
            </w:pPr>
            <w:r w:rsidRPr="00207DAD" w:rsidDel="002A1D54">
              <w:t>Другие характеристики</w:t>
            </w:r>
          </w:p>
        </w:tc>
        <w:tc>
          <w:tcPr>
            <w:tcW w:w="3690" w:type="pct"/>
          </w:tcPr>
          <w:p w14:paraId="6968FCB3" w14:textId="77777777" w:rsidR="002066B6" w:rsidRPr="00207DAD" w:rsidRDefault="002066B6" w:rsidP="00207DAD">
            <w:pPr>
              <w:pStyle w:val="afe"/>
              <w:jc w:val="both"/>
            </w:pPr>
            <w:r w:rsidRPr="00207DAD">
              <w:t>-</w:t>
            </w:r>
          </w:p>
        </w:tc>
      </w:tr>
    </w:tbl>
    <w:p w14:paraId="5519B4A1" w14:textId="77777777" w:rsidR="00871C42" w:rsidRDefault="00871C42" w:rsidP="00BC5329">
      <w:pPr>
        <w:pStyle w:val="2"/>
        <w:rPr>
          <w:szCs w:val="24"/>
        </w:rPr>
      </w:pPr>
      <w:bookmarkStart w:id="10" w:name="_Toc36800796"/>
    </w:p>
    <w:p w14:paraId="0BED2BBC" w14:textId="77777777" w:rsidR="00871C42" w:rsidRDefault="00871C42" w:rsidP="00BC5329">
      <w:pPr>
        <w:pStyle w:val="2"/>
        <w:rPr>
          <w:szCs w:val="24"/>
        </w:rPr>
      </w:pPr>
    </w:p>
    <w:p w14:paraId="48D94FE7" w14:textId="56335FC0" w:rsidR="00606610" w:rsidRPr="009502DC" w:rsidRDefault="00606610" w:rsidP="00BC5329">
      <w:pPr>
        <w:pStyle w:val="2"/>
        <w:rPr>
          <w:szCs w:val="24"/>
        </w:rPr>
      </w:pPr>
      <w:r w:rsidRPr="009502DC">
        <w:rPr>
          <w:szCs w:val="24"/>
        </w:rPr>
        <w:t>3.</w:t>
      </w:r>
      <w:r>
        <w:rPr>
          <w:szCs w:val="24"/>
        </w:rPr>
        <w:t>2</w:t>
      </w:r>
      <w:r w:rsidRPr="009502DC">
        <w:rPr>
          <w:szCs w:val="24"/>
        </w:rPr>
        <w:t>. Обобщенная трудовая функция</w:t>
      </w:r>
      <w:bookmarkEnd w:id="10"/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5219"/>
        <w:gridCol w:w="552"/>
        <w:gridCol w:w="488"/>
        <w:gridCol w:w="1563"/>
        <w:gridCol w:w="1017"/>
      </w:tblGrid>
      <w:tr w:rsidR="00606610" w:rsidRPr="00ED26F1" w14:paraId="1A7CB5F7" w14:textId="77777777" w:rsidTr="00985F0D">
        <w:trPr>
          <w:trHeight w:val="278"/>
        </w:trPr>
        <w:tc>
          <w:tcPr>
            <w:tcW w:w="75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3DB1BB2" w14:textId="77777777" w:rsidR="00606610" w:rsidRPr="00ED26F1" w:rsidRDefault="00606610" w:rsidP="00BC5329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5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C26025" w14:textId="77777777" w:rsidR="00606610" w:rsidRPr="004C2989" w:rsidRDefault="00CE1616" w:rsidP="00BC5329">
            <w:pPr>
              <w:suppressAutoHyphens/>
              <w:rPr>
                <w:sz w:val="18"/>
                <w:szCs w:val="16"/>
              </w:rPr>
            </w:pPr>
            <w:r>
              <w:t>Техническое сопровождение эксплуатации и ремонта сложного технологического оборудования механосборочного производства</w:t>
            </w:r>
          </w:p>
        </w:tc>
        <w:tc>
          <w:tcPr>
            <w:tcW w:w="26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6EF352C" w14:textId="77777777" w:rsidR="00606610" w:rsidRPr="00ED26F1" w:rsidRDefault="00606610" w:rsidP="00BC5329">
            <w:pPr>
              <w:suppressAutoHyphens/>
              <w:jc w:val="center"/>
              <w:rPr>
                <w:sz w:val="16"/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2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D7A8A1" w14:textId="0BC849FE" w:rsidR="00606610" w:rsidRPr="00606610" w:rsidRDefault="00871C42" w:rsidP="00BC5329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5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96D2BE9" w14:textId="77777777" w:rsidR="00606610" w:rsidRPr="004C2989" w:rsidRDefault="00606610" w:rsidP="00BC5329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Уровень квалификации</w:t>
            </w:r>
          </w:p>
        </w:tc>
        <w:tc>
          <w:tcPr>
            <w:tcW w:w="4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3A7A8F" w14:textId="77777777" w:rsidR="00606610" w:rsidRPr="00F01716" w:rsidRDefault="00F01716" w:rsidP="00BC5329">
            <w:pPr>
              <w:suppressAutoHyphens/>
              <w:jc w:val="center"/>
            </w:pPr>
            <w:r>
              <w:t>6</w:t>
            </w:r>
          </w:p>
        </w:tc>
      </w:tr>
    </w:tbl>
    <w:p w14:paraId="35EFE838" w14:textId="77777777" w:rsidR="00194FDE" w:rsidRDefault="00194FD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134"/>
        <w:gridCol w:w="1237"/>
        <w:gridCol w:w="392"/>
        <w:gridCol w:w="2612"/>
        <w:gridCol w:w="1097"/>
        <w:gridCol w:w="1949"/>
      </w:tblGrid>
      <w:tr w:rsidR="00606610" w:rsidRPr="00ED26F1" w14:paraId="48A774CE" w14:textId="77777777" w:rsidTr="001D1B99">
        <w:trPr>
          <w:trHeight w:val="283"/>
        </w:trPr>
        <w:tc>
          <w:tcPr>
            <w:tcW w:w="150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29C42AD" w14:textId="77777777" w:rsidR="00606610" w:rsidRPr="00ED26F1" w:rsidRDefault="00606610" w:rsidP="00BC5329">
            <w:pPr>
              <w:suppressAutoHyphens/>
            </w:pPr>
            <w:r w:rsidRPr="009502DC">
              <w:rPr>
                <w:sz w:val="20"/>
              </w:rPr>
              <w:t xml:space="preserve">Происхождение обобщенной трудовой функции </w:t>
            </w: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FB6C58F" w14:textId="77777777" w:rsidR="00606610" w:rsidRPr="00ED26F1" w:rsidRDefault="00606610" w:rsidP="00BC5329">
            <w:pPr>
              <w:suppressAutoHyphens/>
            </w:pPr>
            <w:r w:rsidRPr="009502DC">
              <w:rPr>
                <w:sz w:val="20"/>
              </w:rPr>
              <w:t>Оригинал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C5C935" w14:textId="77777777" w:rsidR="00606610" w:rsidRPr="00ED26F1" w:rsidRDefault="00606610" w:rsidP="00BC5329">
            <w:pPr>
              <w:suppressAutoHyphens/>
            </w:pPr>
            <w:r>
              <w:t>Х</w:t>
            </w:r>
          </w:p>
        </w:tc>
        <w:tc>
          <w:tcPr>
            <w:tcW w:w="12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C4A9F4" w14:textId="77777777" w:rsidR="00606610" w:rsidRPr="00ED26F1" w:rsidRDefault="00606610" w:rsidP="00BC5329">
            <w:pPr>
              <w:suppressAutoHyphens/>
            </w:pPr>
            <w:r w:rsidRPr="009502DC">
              <w:rPr>
                <w:sz w:val="20"/>
              </w:rPr>
              <w:t>Заимствовано из оригинала</w:t>
            </w:r>
          </w:p>
        </w:tc>
        <w:tc>
          <w:tcPr>
            <w:tcW w:w="5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B8DC37" w14:textId="77777777" w:rsidR="00606610" w:rsidRPr="00ED26F1" w:rsidRDefault="00606610" w:rsidP="00BC5329">
            <w:pPr>
              <w:suppressAutoHyphens/>
            </w:pPr>
          </w:p>
        </w:tc>
        <w:tc>
          <w:tcPr>
            <w:tcW w:w="9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E51D72" w14:textId="77777777" w:rsidR="00606610" w:rsidRPr="00ED26F1" w:rsidRDefault="00606610" w:rsidP="00BC5329">
            <w:pPr>
              <w:suppressAutoHyphens/>
            </w:pPr>
          </w:p>
        </w:tc>
      </w:tr>
      <w:tr w:rsidR="00606610" w:rsidRPr="00ED26F1" w14:paraId="5783FF7C" w14:textId="77777777" w:rsidTr="001D1B99">
        <w:trPr>
          <w:trHeight w:val="479"/>
        </w:trPr>
        <w:tc>
          <w:tcPr>
            <w:tcW w:w="1504" w:type="pct"/>
            <w:tcBorders>
              <w:top w:val="nil"/>
              <w:bottom w:val="nil"/>
              <w:right w:val="nil"/>
            </w:tcBorders>
            <w:vAlign w:val="center"/>
          </w:tcPr>
          <w:p w14:paraId="5B38ED3C" w14:textId="77777777" w:rsidR="00606610" w:rsidRPr="00ED26F1" w:rsidRDefault="00606610" w:rsidP="00BC5329">
            <w:pPr>
              <w:suppressAutoHyphens/>
            </w:pPr>
          </w:p>
        </w:tc>
        <w:tc>
          <w:tcPr>
            <w:tcW w:w="2035" w:type="pct"/>
            <w:gridSpan w:val="3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  <w:vAlign w:val="center"/>
          </w:tcPr>
          <w:p w14:paraId="31F1EDF1" w14:textId="77777777" w:rsidR="00606610" w:rsidRPr="00ED26F1" w:rsidRDefault="00606610" w:rsidP="00BC5329">
            <w:pPr>
              <w:suppressAutoHyphens/>
            </w:pPr>
          </w:p>
        </w:tc>
        <w:tc>
          <w:tcPr>
            <w:tcW w:w="526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2941F38B" w14:textId="77777777" w:rsidR="00606610" w:rsidRPr="00ED26F1" w:rsidRDefault="00606610" w:rsidP="00BC5329">
            <w:pPr>
              <w:suppressAutoHyphens/>
              <w:jc w:val="center"/>
              <w:rPr>
                <w:szCs w:val="16"/>
              </w:rPr>
            </w:pPr>
            <w:r w:rsidRPr="009502DC">
              <w:rPr>
                <w:sz w:val="20"/>
              </w:rPr>
              <w:t>Код оригинала</w:t>
            </w:r>
          </w:p>
        </w:tc>
        <w:tc>
          <w:tcPr>
            <w:tcW w:w="935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6228EFCA" w14:textId="77777777" w:rsidR="00606610" w:rsidRPr="00ED26F1" w:rsidRDefault="00606610" w:rsidP="00BC5329">
            <w:pPr>
              <w:suppressAutoHyphens/>
              <w:jc w:val="center"/>
            </w:pPr>
            <w:r w:rsidRPr="002438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FAC6C68" w14:textId="77777777" w:rsidR="00194FDE" w:rsidRDefault="00194FD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135"/>
        <w:gridCol w:w="7286"/>
      </w:tblGrid>
      <w:tr w:rsidR="00606610" w:rsidRPr="002A24B7" w14:paraId="50127BA1" w14:textId="77777777" w:rsidTr="00985F0D">
        <w:trPr>
          <w:trHeight w:val="525"/>
        </w:trPr>
        <w:tc>
          <w:tcPr>
            <w:tcW w:w="15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BBF2C1" w14:textId="77777777" w:rsidR="00606610" w:rsidRPr="002A24B7" w:rsidRDefault="00606610" w:rsidP="00BC5329">
            <w:pPr>
              <w:suppressAutoHyphens/>
            </w:pPr>
            <w:r w:rsidRPr="004877B4">
              <w:t>Возможные наименования должностей, профессий</w:t>
            </w:r>
          </w:p>
        </w:tc>
        <w:tc>
          <w:tcPr>
            <w:tcW w:w="34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5CA649" w14:textId="77777777" w:rsidR="00FE2BB6" w:rsidRDefault="00FE2BB6" w:rsidP="00BC5329">
            <w:pPr>
              <w:suppressAutoHyphens/>
            </w:pPr>
            <w:r>
              <w:t xml:space="preserve">Инженер-механик </w:t>
            </w:r>
            <w:r>
              <w:rPr>
                <w:lang w:val="en-US"/>
              </w:rPr>
              <w:t>II</w:t>
            </w:r>
            <w:r>
              <w:t xml:space="preserve"> категории</w:t>
            </w:r>
          </w:p>
          <w:p w14:paraId="4F6425FF" w14:textId="77777777" w:rsidR="00606610" w:rsidRPr="00606610" w:rsidRDefault="00FE2BB6" w:rsidP="00BC5329">
            <w:pPr>
              <w:suppressAutoHyphens/>
            </w:pPr>
            <w:r>
              <w:t>Инженер I</w:t>
            </w:r>
            <w:r w:rsidRPr="00DC1952">
              <w:t>I категории</w:t>
            </w:r>
          </w:p>
        </w:tc>
      </w:tr>
    </w:tbl>
    <w:p w14:paraId="24C7B73C" w14:textId="77777777" w:rsidR="00194FDE" w:rsidRDefault="00194FD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3135"/>
        <w:gridCol w:w="7286"/>
      </w:tblGrid>
      <w:tr w:rsidR="00606610" w:rsidRPr="002A24B7" w14:paraId="6F9D7223" w14:textId="77777777" w:rsidTr="00194FDE">
        <w:trPr>
          <w:trHeight w:val="20"/>
        </w:trPr>
        <w:tc>
          <w:tcPr>
            <w:tcW w:w="1504" w:type="pct"/>
          </w:tcPr>
          <w:p w14:paraId="49FEA33E" w14:textId="77777777" w:rsidR="00606610" w:rsidRPr="002A24B7" w:rsidRDefault="00606610" w:rsidP="00BC5329">
            <w:pPr>
              <w:suppressAutoHyphens/>
            </w:pPr>
            <w:r w:rsidRPr="002A24B7">
              <w:t>Требования к образованию и обучению</w:t>
            </w:r>
          </w:p>
        </w:tc>
        <w:tc>
          <w:tcPr>
            <w:tcW w:w="3496" w:type="pct"/>
          </w:tcPr>
          <w:p w14:paraId="48C95A63" w14:textId="77777777" w:rsidR="00606610" w:rsidRPr="00C76024" w:rsidRDefault="00606610" w:rsidP="00BC5329">
            <w:r w:rsidRPr="00245FA5">
              <w:t>Высшее образование</w:t>
            </w:r>
            <w:r>
              <w:t xml:space="preserve"> – бакалавриат</w:t>
            </w:r>
            <w:r>
              <w:br/>
              <w:t>или</w:t>
            </w:r>
            <w:r>
              <w:br/>
            </w:r>
            <w:r w:rsidRPr="00B67C21">
              <w:t>Высшее образование – магистратура или специалитет</w:t>
            </w:r>
          </w:p>
        </w:tc>
      </w:tr>
      <w:tr w:rsidR="00606610" w:rsidRPr="002A24B7" w14:paraId="27E27052" w14:textId="77777777" w:rsidTr="00194FDE">
        <w:trPr>
          <w:trHeight w:val="20"/>
        </w:trPr>
        <w:tc>
          <w:tcPr>
            <w:tcW w:w="1504" w:type="pct"/>
          </w:tcPr>
          <w:p w14:paraId="06309152" w14:textId="77777777" w:rsidR="00606610" w:rsidRPr="002A24B7" w:rsidRDefault="00606610" w:rsidP="00BC5329">
            <w:pPr>
              <w:suppressAutoHyphens/>
            </w:pPr>
            <w:r w:rsidRPr="002A24B7">
              <w:t>Требования к опыту практической</w:t>
            </w:r>
            <w:r>
              <w:t xml:space="preserve"> </w:t>
            </w:r>
            <w:r w:rsidRPr="002A24B7">
              <w:t>работы</w:t>
            </w:r>
          </w:p>
        </w:tc>
        <w:tc>
          <w:tcPr>
            <w:tcW w:w="3496" w:type="pct"/>
          </w:tcPr>
          <w:p w14:paraId="0C6F60D5" w14:textId="6015EF12" w:rsidR="00606610" w:rsidRPr="001B67D6" w:rsidRDefault="00471DAF" w:rsidP="00194FDE">
            <w:r>
              <w:t>Не менее трех лет инженером-</w:t>
            </w:r>
            <w:r w:rsidR="00292237">
              <w:t xml:space="preserve">механиком </w:t>
            </w:r>
            <w:r w:rsidR="00292237" w:rsidRPr="00DC1952">
              <w:t>III категории при наличии высшего образования – бакалавриат</w:t>
            </w:r>
          </w:p>
        </w:tc>
      </w:tr>
      <w:tr w:rsidR="003D44CE" w:rsidRPr="002A24B7" w14:paraId="158F85E7" w14:textId="77777777" w:rsidTr="00194FDE">
        <w:trPr>
          <w:trHeight w:val="20"/>
        </w:trPr>
        <w:tc>
          <w:tcPr>
            <w:tcW w:w="1504" w:type="pct"/>
          </w:tcPr>
          <w:p w14:paraId="34FBC252" w14:textId="77777777" w:rsidR="003D44CE" w:rsidRPr="002A24B7" w:rsidRDefault="003D44CE" w:rsidP="00BC5329">
            <w:pPr>
              <w:suppressAutoHyphens/>
            </w:pPr>
            <w:r w:rsidRPr="002A24B7">
              <w:t>Особые условия допуска к работе</w:t>
            </w:r>
          </w:p>
        </w:tc>
        <w:tc>
          <w:tcPr>
            <w:tcW w:w="3496" w:type="pct"/>
          </w:tcPr>
          <w:p w14:paraId="395A9709" w14:textId="06C45643" w:rsidR="003D44CE" w:rsidRDefault="005B0FDF" w:rsidP="00BC5329">
            <w:pPr>
              <w:pStyle w:val="afe"/>
              <w:rPr>
                <w:lang w:eastAsia="en-US"/>
              </w:rPr>
            </w:pPr>
            <w:r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6361068A" w14:textId="4FE0BCA1" w:rsidR="003D44CE" w:rsidRPr="00A962EE" w:rsidRDefault="006322DC" w:rsidP="00BC5329">
            <w:pPr>
              <w:pStyle w:val="afe"/>
              <w:rPr>
                <w:rFonts w:eastAsia="Batang"/>
                <w:lang w:eastAsia="ko-KR"/>
              </w:rPr>
            </w:pPr>
            <w:r w:rsidRPr="00CA4610">
              <w:rPr>
                <w:shd w:val="clear" w:color="auto" w:fill="FFFFFF"/>
              </w:rPr>
              <w:t>Прохождение обучения мерам пожарной безопасности</w:t>
            </w:r>
          </w:p>
          <w:p w14:paraId="04A3875E" w14:textId="77777777" w:rsidR="003D44CE" w:rsidRDefault="003D44CE" w:rsidP="00BC5329">
            <w:pPr>
              <w:pStyle w:val="afe"/>
            </w:pPr>
            <w:r w:rsidRPr="00A962EE">
              <w:t>Прохождение инструктажа по охране труда на рабочем месте</w:t>
            </w:r>
          </w:p>
          <w:p w14:paraId="1C44C6E8" w14:textId="108CC232" w:rsidR="00A70F30" w:rsidRPr="00713C8C" w:rsidRDefault="00A70F30" w:rsidP="00BC5329">
            <w:pPr>
              <w:pStyle w:val="afe"/>
              <w:rPr>
                <w:rFonts w:eastAsia="Batang"/>
                <w:lang w:eastAsia="ko-KR"/>
              </w:rPr>
            </w:pPr>
            <w:r>
              <w:t>Наличие I квалификационной группы по электробезопасности</w:t>
            </w:r>
          </w:p>
        </w:tc>
      </w:tr>
      <w:tr w:rsidR="003D44CE" w:rsidRPr="002A24B7" w14:paraId="47422F60" w14:textId="77777777" w:rsidTr="00194FDE">
        <w:trPr>
          <w:trHeight w:val="20"/>
        </w:trPr>
        <w:tc>
          <w:tcPr>
            <w:tcW w:w="1504" w:type="pct"/>
          </w:tcPr>
          <w:p w14:paraId="3E10BDAB" w14:textId="77777777" w:rsidR="003D44CE" w:rsidRPr="002A24B7" w:rsidRDefault="003D44CE" w:rsidP="00BC5329">
            <w:pPr>
              <w:suppressAutoHyphens/>
            </w:pPr>
            <w:r w:rsidRPr="004877B4">
              <w:t>Другие характеристики</w:t>
            </w:r>
          </w:p>
        </w:tc>
        <w:tc>
          <w:tcPr>
            <w:tcW w:w="3496" w:type="pct"/>
          </w:tcPr>
          <w:p w14:paraId="23491F4A" w14:textId="77777777" w:rsidR="003D44CE" w:rsidRPr="00133B1C" w:rsidRDefault="003D44CE" w:rsidP="00BC5329">
            <w:pPr>
              <w:suppressAutoHyphens/>
            </w:pPr>
            <w:r>
              <w:t>-</w:t>
            </w:r>
          </w:p>
        </w:tc>
      </w:tr>
    </w:tbl>
    <w:p w14:paraId="1CCD5064" w14:textId="77777777" w:rsidR="00194FDE" w:rsidRDefault="00194FDE"/>
    <w:p w14:paraId="0B91CCC5" w14:textId="762855DB" w:rsidR="00194FDE" w:rsidRDefault="00194FDE">
      <w:r>
        <w:t>Дополнительные характеристики</w:t>
      </w:r>
    </w:p>
    <w:p w14:paraId="0472A0B5" w14:textId="77777777" w:rsidR="00194FDE" w:rsidRDefault="00194FD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3135"/>
        <w:gridCol w:w="1238"/>
        <w:gridCol w:w="6048"/>
      </w:tblGrid>
      <w:tr w:rsidR="003D44CE" w:rsidRPr="001B67D6" w14:paraId="53B9E7DB" w14:textId="77777777" w:rsidTr="00194FDE">
        <w:trPr>
          <w:trHeight w:val="20"/>
        </w:trPr>
        <w:tc>
          <w:tcPr>
            <w:tcW w:w="1504" w:type="pct"/>
            <w:vAlign w:val="center"/>
          </w:tcPr>
          <w:p w14:paraId="01119A75" w14:textId="77777777" w:rsidR="003D44CE" w:rsidRPr="0092362F" w:rsidRDefault="003D44CE" w:rsidP="00194FDE">
            <w:pPr>
              <w:suppressAutoHyphens/>
              <w:jc w:val="center"/>
            </w:pPr>
            <w:r w:rsidRPr="0092362F">
              <w:t>Наименование документа</w:t>
            </w:r>
          </w:p>
        </w:tc>
        <w:tc>
          <w:tcPr>
            <w:tcW w:w="594" w:type="pct"/>
            <w:vAlign w:val="center"/>
          </w:tcPr>
          <w:p w14:paraId="1B5F2C55" w14:textId="77777777" w:rsidR="003D44CE" w:rsidRPr="0092362F" w:rsidRDefault="003D44CE" w:rsidP="00194FDE">
            <w:pPr>
              <w:suppressAutoHyphens/>
              <w:jc w:val="center"/>
            </w:pPr>
            <w:r w:rsidRPr="0092362F">
              <w:t>Код</w:t>
            </w:r>
          </w:p>
        </w:tc>
        <w:tc>
          <w:tcPr>
            <w:tcW w:w="2902" w:type="pct"/>
            <w:vAlign w:val="center"/>
          </w:tcPr>
          <w:p w14:paraId="2D348AB4" w14:textId="77777777" w:rsidR="003D44CE" w:rsidRPr="0092362F" w:rsidRDefault="003D44CE" w:rsidP="00194FDE">
            <w:pPr>
              <w:suppressAutoHyphens/>
              <w:jc w:val="center"/>
            </w:pPr>
            <w:r w:rsidRPr="0092362F">
              <w:t>Наименование базовой группы, должности (профессии) или специальности</w:t>
            </w:r>
          </w:p>
        </w:tc>
      </w:tr>
      <w:tr w:rsidR="003D44CE" w:rsidRPr="00ED26F1" w14:paraId="4366E08E" w14:textId="77777777" w:rsidTr="00194FDE">
        <w:trPr>
          <w:trHeight w:val="20"/>
        </w:trPr>
        <w:tc>
          <w:tcPr>
            <w:tcW w:w="1504" w:type="pct"/>
          </w:tcPr>
          <w:p w14:paraId="1E009131" w14:textId="77777777" w:rsidR="003D44CE" w:rsidRPr="004C2989" w:rsidRDefault="003D44CE" w:rsidP="00194FDE">
            <w:pPr>
              <w:suppressAutoHyphens/>
              <w:rPr>
                <w:vertAlign w:val="superscript"/>
              </w:rPr>
            </w:pPr>
            <w:r w:rsidRPr="004C2989">
              <w:t>ОКЗ</w:t>
            </w:r>
          </w:p>
        </w:tc>
        <w:tc>
          <w:tcPr>
            <w:tcW w:w="594" w:type="pct"/>
          </w:tcPr>
          <w:p w14:paraId="16CED1AE" w14:textId="77777777" w:rsidR="003D44CE" w:rsidRPr="00DC1952" w:rsidRDefault="003D44CE" w:rsidP="00194FDE">
            <w:r w:rsidRPr="00DC1952">
              <w:t>2144</w:t>
            </w:r>
          </w:p>
        </w:tc>
        <w:tc>
          <w:tcPr>
            <w:tcW w:w="2902" w:type="pct"/>
          </w:tcPr>
          <w:p w14:paraId="174EC1A0" w14:textId="77777777" w:rsidR="003D44CE" w:rsidRPr="00DC1952" w:rsidRDefault="003D44CE" w:rsidP="00194FDE">
            <w:r w:rsidRPr="00DC1952">
              <w:t>Инженеры-механики</w:t>
            </w:r>
          </w:p>
        </w:tc>
      </w:tr>
      <w:tr w:rsidR="003D44CE" w:rsidRPr="00ED26F1" w14:paraId="291A2B8B" w14:textId="77777777" w:rsidTr="00194FDE">
        <w:trPr>
          <w:trHeight w:val="20"/>
        </w:trPr>
        <w:tc>
          <w:tcPr>
            <w:tcW w:w="1504" w:type="pct"/>
          </w:tcPr>
          <w:p w14:paraId="5CC181B9" w14:textId="77777777" w:rsidR="003D44CE" w:rsidRPr="00911370" w:rsidRDefault="003D44CE" w:rsidP="00194FDE">
            <w:pPr>
              <w:suppressAutoHyphens/>
              <w:rPr>
                <w:lang w:val="en-US"/>
              </w:rPr>
            </w:pPr>
            <w:r w:rsidRPr="004C2989">
              <w:t>ЕКС</w:t>
            </w:r>
          </w:p>
        </w:tc>
        <w:tc>
          <w:tcPr>
            <w:tcW w:w="594" w:type="pct"/>
          </w:tcPr>
          <w:p w14:paraId="069A83C2" w14:textId="77777777" w:rsidR="003D44CE" w:rsidRPr="00ED26F1" w:rsidRDefault="003D44CE" w:rsidP="00194FDE">
            <w:pPr>
              <w:suppressAutoHyphens/>
            </w:pPr>
            <w:r>
              <w:t>-</w:t>
            </w:r>
          </w:p>
        </w:tc>
        <w:tc>
          <w:tcPr>
            <w:tcW w:w="2902" w:type="pct"/>
          </w:tcPr>
          <w:p w14:paraId="70BD4C04" w14:textId="77777777" w:rsidR="003D44CE" w:rsidRPr="005B3DE5" w:rsidRDefault="003D44CE" w:rsidP="00194FDE">
            <w:pPr>
              <w:suppressAutoHyphens/>
            </w:pPr>
            <w:r>
              <w:t>Инженер-механик</w:t>
            </w:r>
          </w:p>
        </w:tc>
      </w:tr>
      <w:tr w:rsidR="003D44CE" w:rsidRPr="00ED26F1" w14:paraId="0484E1C9" w14:textId="77777777" w:rsidTr="00194FDE">
        <w:trPr>
          <w:trHeight w:val="20"/>
        </w:trPr>
        <w:tc>
          <w:tcPr>
            <w:tcW w:w="1504" w:type="pct"/>
          </w:tcPr>
          <w:p w14:paraId="6C053129" w14:textId="77777777" w:rsidR="003D44CE" w:rsidRPr="0032553D" w:rsidRDefault="003D44CE" w:rsidP="00194FDE">
            <w:pPr>
              <w:suppressAutoHyphens/>
              <w:rPr>
                <w:b/>
              </w:rPr>
            </w:pPr>
            <w:r w:rsidRPr="004877B4">
              <w:rPr>
                <w:bCs w:val="0"/>
              </w:rPr>
              <w:t>ОКПДТР</w:t>
            </w:r>
          </w:p>
        </w:tc>
        <w:tc>
          <w:tcPr>
            <w:tcW w:w="594" w:type="pct"/>
          </w:tcPr>
          <w:p w14:paraId="1E3BDE8B" w14:textId="77777777" w:rsidR="003D44CE" w:rsidRPr="0032553D" w:rsidRDefault="003D44CE" w:rsidP="00194FDE">
            <w:pPr>
              <w:suppressAutoHyphens/>
            </w:pPr>
            <w:r w:rsidRPr="001F6FD3">
              <w:t>22509</w:t>
            </w:r>
          </w:p>
        </w:tc>
        <w:tc>
          <w:tcPr>
            <w:tcW w:w="2902" w:type="pct"/>
          </w:tcPr>
          <w:p w14:paraId="79D53CA8" w14:textId="77777777" w:rsidR="003D44CE" w:rsidRPr="0032553D" w:rsidRDefault="003D44CE" w:rsidP="00194FDE">
            <w:pPr>
              <w:suppressAutoHyphens/>
            </w:pPr>
            <w:r>
              <w:t>Инженер-механик</w:t>
            </w:r>
          </w:p>
        </w:tc>
      </w:tr>
      <w:tr w:rsidR="003D44CE" w:rsidRPr="00ED26F1" w14:paraId="22A1FA56" w14:textId="77777777" w:rsidTr="00194FDE">
        <w:trPr>
          <w:trHeight w:val="20"/>
        </w:trPr>
        <w:tc>
          <w:tcPr>
            <w:tcW w:w="1504" w:type="pct"/>
            <w:vMerge w:val="restart"/>
          </w:tcPr>
          <w:p w14:paraId="78D68D18" w14:textId="77777777" w:rsidR="003D44CE" w:rsidRPr="004877B4" w:rsidRDefault="003D44CE" w:rsidP="00194FDE">
            <w:pPr>
              <w:suppressAutoHyphens/>
              <w:rPr>
                <w:bCs w:val="0"/>
              </w:rPr>
            </w:pPr>
            <w:r w:rsidRPr="004C2989">
              <w:t>ОКСО</w:t>
            </w:r>
          </w:p>
        </w:tc>
        <w:tc>
          <w:tcPr>
            <w:tcW w:w="594" w:type="pct"/>
          </w:tcPr>
          <w:p w14:paraId="59EFD0F2" w14:textId="77777777" w:rsidR="003D44CE" w:rsidRPr="004E1577" w:rsidRDefault="003D44CE" w:rsidP="00194FDE">
            <w:pPr>
              <w:suppressAutoHyphens/>
            </w:pPr>
            <w:r w:rsidRPr="001F6FD3">
              <w:t>2.15.03.01</w:t>
            </w:r>
          </w:p>
        </w:tc>
        <w:tc>
          <w:tcPr>
            <w:tcW w:w="2902" w:type="pct"/>
          </w:tcPr>
          <w:p w14:paraId="602FBE3C" w14:textId="77777777" w:rsidR="003D44CE" w:rsidRPr="004E1577" w:rsidRDefault="003D44CE" w:rsidP="00194FDE">
            <w:pPr>
              <w:suppressAutoHyphens/>
              <w:rPr>
                <w:shd w:val="clear" w:color="auto" w:fill="FFFFFF"/>
              </w:rPr>
            </w:pPr>
            <w:r w:rsidRPr="001F6FD3">
              <w:rPr>
                <w:shd w:val="clear" w:color="auto" w:fill="FFFFFF"/>
              </w:rPr>
              <w:t>Машиностроение</w:t>
            </w:r>
          </w:p>
        </w:tc>
      </w:tr>
      <w:tr w:rsidR="003D44CE" w:rsidRPr="00ED26F1" w14:paraId="3F290C19" w14:textId="77777777" w:rsidTr="00194FDE">
        <w:trPr>
          <w:trHeight w:val="20"/>
        </w:trPr>
        <w:tc>
          <w:tcPr>
            <w:tcW w:w="1504" w:type="pct"/>
            <w:vMerge/>
          </w:tcPr>
          <w:p w14:paraId="3B0D765B" w14:textId="77777777" w:rsidR="003D44CE" w:rsidRPr="004C2989" w:rsidRDefault="003D44CE" w:rsidP="00194FDE">
            <w:pPr>
              <w:suppressAutoHyphens/>
            </w:pPr>
          </w:p>
        </w:tc>
        <w:tc>
          <w:tcPr>
            <w:tcW w:w="594" w:type="pct"/>
          </w:tcPr>
          <w:p w14:paraId="0E8254FB" w14:textId="77777777" w:rsidR="003D44CE" w:rsidRPr="004E1577" w:rsidRDefault="003D44CE" w:rsidP="00194FDE">
            <w:pPr>
              <w:suppressAutoHyphens/>
            </w:pPr>
            <w:r w:rsidRPr="001F6FD3">
              <w:t>2.15.03.02</w:t>
            </w:r>
          </w:p>
        </w:tc>
        <w:tc>
          <w:tcPr>
            <w:tcW w:w="2902" w:type="pct"/>
          </w:tcPr>
          <w:p w14:paraId="3902E572" w14:textId="77777777" w:rsidR="003D44CE" w:rsidRPr="004E1577" w:rsidRDefault="003D44CE" w:rsidP="00194FDE">
            <w:pPr>
              <w:suppressAutoHyphens/>
              <w:rPr>
                <w:shd w:val="clear" w:color="auto" w:fill="FFFFFF"/>
              </w:rPr>
            </w:pPr>
            <w:r w:rsidRPr="001F6FD3">
              <w:rPr>
                <w:shd w:val="clear" w:color="auto" w:fill="FFFFFF"/>
              </w:rPr>
              <w:t>Технологические машины и оборудование</w:t>
            </w:r>
          </w:p>
        </w:tc>
      </w:tr>
      <w:tr w:rsidR="003D44CE" w:rsidRPr="00ED26F1" w14:paraId="067F7C82" w14:textId="77777777" w:rsidTr="00194FDE">
        <w:trPr>
          <w:trHeight w:val="20"/>
        </w:trPr>
        <w:tc>
          <w:tcPr>
            <w:tcW w:w="1504" w:type="pct"/>
            <w:vMerge/>
          </w:tcPr>
          <w:p w14:paraId="24C1F213" w14:textId="77777777" w:rsidR="003D44CE" w:rsidRDefault="003D44CE" w:rsidP="00194FDE">
            <w:pPr>
              <w:suppressAutoHyphens/>
            </w:pPr>
          </w:p>
        </w:tc>
        <w:tc>
          <w:tcPr>
            <w:tcW w:w="594" w:type="pct"/>
            <w:shd w:val="clear" w:color="auto" w:fill="auto"/>
          </w:tcPr>
          <w:p w14:paraId="3F709852" w14:textId="77777777" w:rsidR="003D44CE" w:rsidRPr="008864E8" w:rsidRDefault="003D44CE" w:rsidP="00194FDE">
            <w:pPr>
              <w:suppressAutoHyphens/>
              <w:rPr>
                <w:highlight w:val="yellow"/>
              </w:rPr>
            </w:pPr>
            <w:r w:rsidRPr="001F6FD3">
              <w:t>2.15.03.04</w:t>
            </w:r>
          </w:p>
        </w:tc>
        <w:tc>
          <w:tcPr>
            <w:tcW w:w="2902" w:type="pct"/>
            <w:shd w:val="clear" w:color="auto" w:fill="auto"/>
          </w:tcPr>
          <w:p w14:paraId="5D905E53" w14:textId="77777777" w:rsidR="003D44CE" w:rsidRPr="008864E8" w:rsidRDefault="003D44CE" w:rsidP="00194FDE">
            <w:pPr>
              <w:suppressAutoHyphens/>
              <w:rPr>
                <w:highlight w:val="yellow"/>
              </w:rPr>
            </w:pPr>
            <w:r w:rsidRPr="001F6FD3">
              <w:t>Автоматизация технологических процессов и производств</w:t>
            </w:r>
          </w:p>
        </w:tc>
      </w:tr>
      <w:tr w:rsidR="003D44CE" w:rsidRPr="00ED26F1" w14:paraId="561A6DC3" w14:textId="77777777" w:rsidTr="00194FDE">
        <w:trPr>
          <w:trHeight w:val="20"/>
        </w:trPr>
        <w:tc>
          <w:tcPr>
            <w:tcW w:w="1504" w:type="pct"/>
            <w:vMerge/>
          </w:tcPr>
          <w:p w14:paraId="63D83F59" w14:textId="77777777" w:rsidR="003D44CE" w:rsidRDefault="003D44CE" w:rsidP="00194FDE">
            <w:pPr>
              <w:suppressAutoHyphens/>
            </w:pPr>
          </w:p>
        </w:tc>
        <w:tc>
          <w:tcPr>
            <w:tcW w:w="594" w:type="pct"/>
            <w:shd w:val="clear" w:color="auto" w:fill="auto"/>
          </w:tcPr>
          <w:p w14:paraId="7A03150B" w14:textId="77777777" w:rsidR="003D44CE" w:rsidRPr="004E1577" w:rsidRDefault="003D44CE" w:rsidP="00194FDE">
            <w:pPr>
              <w:suppressAutoHyphens/>
            </w:pPr>
            <w:r w:rsidRPr="00292237">
              <w:t>2.15.04.01</w:t>
            </w:r>
          </w:p>
        </w:tc>
        <w:tc>
          <w:tcPr>
            <w:tcW w:w="2902" w:type="pct"/>
            <w:shd w:val="clear" w:color="auto" w:fill="auto"/>
          </w:tcPr>
          <w:p w14:paraId="634B2D6C" w14:textId="77777777" w:rsidR="003D44CE" w:rsidRPr="004E1577" w:rsidRDefault="003D44CE" w:rsidP="00194FDE">
            <w:pPr>
              <w:suppressAutoHyphens/>
              <w:rPr>
                <w:shd w:val="clear" w:color="auto" w:fill="FFFFFF"/>
              </w:rPr>
            </w:pPr>
            <w:r w:rsidRPr="00DC1952">
              <w:t>Машиностроение</w:t>
            </w:r>
          </w:p>
        </w:tc>
      </w:tr>
      <w:tr w:rsidR="003D44CE" w:rsidRPr="00ED26F1" w14:paraId="273742C6" w14:textId="77777777" w:rsidTr="00194FDE">
        <w:trPr>
          <w:trHeight w:val="20"/>
        </w:trPr>
        <w:tc>
          <w:tcPr>
            <w:tcW w:w="1504" w:type="pct"/>
            <w:vMerge/>
          </w:tcPr>
          <w:p w14:paraId="4EF1B066" w14:textId="77777777" w:rsidR="003D44CE" w:rsidRPr="00DB5B53" w:rsidRDefault="003D44CE" w:rsidP="00194FDE">
            <w:pPr>
              <w:suppressAutoHyphens/>
            </w:pPr>
          </w:p>
        </w:tc>
        <w:tc>
          <w:tcPr>
            <w:tcW w:w="594" w:type="pct"/>
            <w:shd w:val="clear" w:color="auto" w:fill="auto"/>
          </w:tcPr>
          <w:p w14:paraId="29091BBD" w14:textId="77777777" w:rsidR="003D44CE" w:rsidRPr="00DC1952" w:rsidRDefault="003D44CE" w:rsidP="00194FDE">
            <w:pPr>
              <w:rPr>
                <w:bCs w:val="0"/>
                <w:shd w:val="clear" w:color="auto" w:fill="FFFFFF"/>
              </w:rPr>
            </w:pPr>
            <w:r w:rsidRPr="00DC1952">
              <w:rPr>
                <w:bCs w:val="0"/>
                <w:shd w:val="clear" w:color="auto" w:fill="FFFFFF"/>
              </w:rPr>
              <w:t>2.15.04.02</w:t>
            </w:r>
          </w:p>
        </w:tc>
        <w:tc>
          <w:tcPr>
            <w:tcW w:w="2902" w:type="pct"/>
            <w:shd w:val="clear" w:color="auto" w:fill="auto"/>
          </w:tcPr>
          <w:p w14:paraId="5D79DD9A" w14:textId="77777777" w:rsidR="003D44CE" w:rsidRPr="00DC1952" w:rsidRDefault="003D44CE" w:rsidP="00194FDE">
            <w:r w:rsidRPr="00DC1952">
              <w:t>Технологические машины и оборудование</w:t>
            </w:r>
          </w:p>
        </w:tc>
      </w:tr>
      <w:tr w:rsidR="003D44CE" w:rsidRPr="00ED26F1" w14:paraId="159982D6" w14:textId="77777777" w:rsidTr="00194FDE">
        <w:trPr>
          <w:trHeight w:val="20"/>
        </w:trPr>
        <w:tc>
          <w:tcPr>
            <w:tcW w:w="1504" w:type="pct"/>
            <w:vMerge/>
          </w:tcPr>
          <w:p w14:paraId="0E097A01" w14:textId="77777777" w:rsidR="003D44CE" w:rsidRPr="00DB5B53" w:rsidRDefault="003D44CE" w:rsidP="00194FDE">
            <w:pPr>
              <w:suppressAutoHyphens/>
            </w:pPr>
          </w:p>
        </w:tc>
        <w:tc>
          <w:tcPr>
            <w:tcW w:w="594" w:type="pct"/>
            <w:shd w:val="clear" w:color="auto" w:fill="auto"/>
          </w:tcPr>
          <w:p w14:paraId="1C9A2433" w14:textId="77777777" w:rsidR="003D44CE" w:rsidRPr="00DC1952" w:rsidRDefault="003D44CE" w:rsidP="00194FDE">
            <w:pPr>
              <w:rPr>
                <w:bCs w:val="0"/>
                <w:shd w:val="clear" w:color="auto" w:fill="FFFFFF"/>
              </w:rPr>
            </w:pPr>
            <w:r w:rsidRPr="00DC1952">
              <w:rPr>
                <w:bCs w:val="0"/>
                <w:shd w:val="clear" w:color="auto" w:fill="FFFFFF"/>
              </w:rPr>
              <w:t>2.15.04.04</w:t>
            </w:r>
          </w:p>
        </w:tc>
        <w:tc>
          <w:tcPr>
            <w:tcW w:w="2902" w:type="pct"/>
            <w:shd w:val="clear" w:color="auto" w:fill="auto"/>
          </w:tcPr>
          <w:p w14:paraId="606B75F8" w14:textId="77777777" w:rsidR="003D44CE" w:rsidRPr="00DC1952" w:rsidRDefault="003D44CE" w:rsidP="00194FDE">
            <w:r w:rsidRPr="00DC1952">
              <w:t>Автоматизация технологических процессов и производств</w:t>
            </w:r>
          </w:p>
        </w:tc>
      </w:tr>
      <w:tr w:rsidR="003D44CE" w:rsidRPr="00ED26F1" w14:paraId="4AEE707D" w14:textId="77777777" w:rsidTr="00194FDE">
        <w:trPr>
          <w:trHeight w:val="20"/>
        </w:trPr>
        <w:tc>
          <w:tcPr>
            <w:tcW w:w="1504" w:type="pct"/>
            <w:vMerge/>
          </w:tcPr>
          <w:p w14:paraId="3D3D1A1E" w14:textId="77777777" w:rsidR="003D44CE" w:rsidRPr="00DB5B53" w:rsidRDefault="003D44CE" w:rsidP="00194FDE">
            <w:pPr>
              <w:suppressAutoHyphens/>
            </w:pPr>
          </w:p>
        </w:tc>
        <w:tc>
          <w:tcPr>
            <w:tcW w:w="594" w:type="pct"/>
            <w:shd w:val="clear" w:color="auto" w:fill="auto"/>
          </w:tcPr>
          <w:p w14:paraId="6C1FCA96" w14:textId="77777777" w:rsidR="003D44CE" w:rsidRPr="00DC1952" w:rsidRDefault="003D44CE" w:rsidP="00194FDE">
            <w:pPr>
              <w:rPr>
                <w:bCs w:val="0"/>
                <w:shd w:val="clear" w:color="auto" w:fill="FFFFFF"/>
              </w:rPr>
            </w:pPr>
            <w:r w:rsidRPr="00DC1952">
              <w:rPr>
                <w:shd w:val="clear" w:color="auto" w:fill="FFFFFF"/>
              </w:rPr>
              <w:t>2.15.05.01</w:t>
            </w:r>
          </w:p>
        </w:tc>
        <w:tc>
          <w:tcPr>
            <w:tcW w:w="2902" w:type="pct"/>
            <w:shd w:val="clear" w:color="auto" w:fill="auto"/>
          </w:tcPr>
          <w:p w14:paraId="1AABC698" w14:textId="77777777" w:rsidR="003D44CE" w:rsidRPr="00DC1952" w:rsidRDefault="003D44CE" w:rsidP="00194FDE">
            <w:r w:rsidRPr="00DC1952">
              <w:t>Проектирование технологических машин и комплексов</w:t>
            </w:r>
          </w:p>
        </w:tc>
      </w:tr>
    </w:tbl>
    <w:p w14:paraId="11B92F44" w14:textId="77777777" w:rsidR="000062DD" w:rsidRPr="00D166F8" w:rsidRDefault="000062DD" w:rsidP="00BC5329">
      <w:pPr>
        <w:pStyle w:val="3"/>
        <w:keepNext w:val="0"/>
      </w:pPr>
      <w:r w:rsidRPr="00D166F8">
        <w:t>3.</w:t>
      </w:r>
      <w:r>
        <w:t>2</w:t>
      </w:r>
      <w:r w:rsidRPr="00D166F8">
        <w:t>.1. Трудовая функция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9"/>
        <w:gridCol w:w="4664"/>
        <w:gridCol w:w="650"/>
        <w:gridCol w:w="967"/>
        <w:gridCol w:w="1807"/>
        <w:gridCol w:w="534"/>
      </w:tblGrid>
      <w:tr w:rsidR="000062DD" w:rsidRPr="00CC7FED" w14:paraId="0B22351C" w14:textId="77777777" w:rsidTr="008303AD">
        <w:trPr>
          <w:trHeight w:val="278"/>
        </w:trPr>
        <w:tc>
          <w:tcPr>
            <w:tcW w:w="86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856EC2B" w14:textId="77777777" w:rsidR="000062DD" w:rsidRPr="00CC7FED" w:rsidRDefault="000062DD" w:rsidP="00BC5329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AEE466" w14:textId="67612029" w:rsidR="000062DD" w:rsidRPr="00CC7FED" w:rsidRDefault="002066B6" w:rsidP="00BC5329">
            <w:pPr>
              <w:suppressAutoHyphens/>
            </w:pPr>
            <w:r>
              <w:t>Оперативное планирование ремонтов технологического оборудования механосборочного производства</w:t>
            </w:r>
          </w:p>
        </w:tc>
        <w:tc>
          <w:tcPr>
            <w:tcW w:w="31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7CC811" w14:textId="77777777" w:rsidR="000062DD" w:rsidRPr="00CC7FED" w:rsidRDefault="000062DD" w:rsidP="00BC5329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13F1B0" w14:textId="1A4E23F3" w:rsidR="000062DD" w:rsidRPr="00F01716" w:rsidRDefault="00871C42" w:rsidP="00BC5329">
            <w:pPr>
              <w:suppressAutoHyphens/>
              <w:rPr>
                <w:lang w:val="en-US"/>
              </w:rPr>
            </w:pPr>
            <w:r>
              <w:t>B</w:t>
            </w:r>
            <w:r w:rsidR="00F01716">
              <w:t>/0</w:t>
            </w:r>
            <w:r w:rsidR="00F01716">
              <w:rPr>
                <w:lang w:val="en-US"/>
              </w:rPr>
              <w:t>1</w:t>
            </w:r>
            <w:r w:rsidR="00F01716">
              <w:t>.</w:t>
            </w:r>
            <w:r w:rsidR="00F01716">
              <w:rPr>
                <w:lang w:val="en-US"/>
              </w:rPr>
              <w:t>6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B2BF202" w14:textId="77777777" w:rsidR="000062DD" w:rsidRPr="004C2989" w:rsidRDefault="000062DD" w:rsidP="00BC5329">
            <w:pPr>
              <w:suppressAutoHyphens/>
              <w:jc w:val="center"/>
              <w:rPr>
                <w:vertAlign w:val="superscript"/>
              </w:rPr>
            </w:pPr>
            <w:r w:rsidRPr="0092362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F02759" w14:textId="77777777" w:rsidR="000062DD" w:rsidRPr="00F01716" w:rsidRDefault="00F01716" w:rsidP="00BC5329">
            <w:pPr>
              <w:suppressAutoHyphens/>
              <w:jc w:val="center"/>
            </w:pPr>
            <w:r>
              <w:t>6</w:t>
            </w:r>
          </w:p>
        </w:tc>
      </w:tr>
    </w:tbl>
    <w:p w14:paraId="44816453" w14:textId="304F6F4E" w:rsidR="00194FDE" w:rsidRDefault="00194FDE"/>
    <w:p w14:paraId="726DC100" w14:textId="77777777" w:rsidR="00871C42" w:rsidRDefault="00871C4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1"/>
        <w:gridCol w:w="1078"/>
        <w:gridCol w:w="825"/>
        <w:gridCol w:w="2063"/>
        <w:gridCol w:w="1413"/>
        <w:gridCol w:w="2311"/>
      </w:tblGrid>
      <w:tr w:rsidR="000062DD" w:rsidRPr="00CC7FED" w14:paraId="7A59D80E" w14:textId="77777777" w:rsidTr="008303AD">
        <w:trPr>
          <w:trHeight w:val="488"/>
        </w:trPr>
        <w:tc>
          <w:tcPr>
            <w:tcW w:w="131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EE83C75" w14:textId="77777777" w:rsidR="000062DD" w:rsidRPr="00CC7FED" w:rsidRDefault="000062DD" w:rsidP="00BC5329">
            <w:pPr>
              <w:suppressAutoHyphens/>
            </w:pPr>
            <w:r w:rsidRPr="0092362F">
              <w:rPr>
                <w:sz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E64122B" w14:textId="77777777" w:rsidR="000062DD" w:rsidRPr="00CC7FED" w:rsidRDefault="000062DD" w:rsidP="00BC5329">
            <w:pPr>
              <w:suppressAutoHyphens/>
            </w:pPr>
            <w:r w:rsidRPr="009502DC">
              <w:rPr>
                <w:sz w:val="20"/>
              </w:rPr>
              <w:t>Оригинал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9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19E844" w14:textId="77777777" w:rsidR="000062DD" w:rsidRPr="00CC7FED" w:rsidRDefault="000062DD" w:rsidP="00BC5329">
            <w:pPr>
              <w:suppressAutoHyphens/>
            </w:pPr>
            <w:r w:rsidRPr="00CC7FED">
              <w:t>Х</w:t>
            </w:r>
          </w:p>
        </w:tc>
        <w:tc>
          <w:tcPr>
            <w:tcW w:w="9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F0613A" w14:textId="77777777" w:rsidR="000062DD" w:rsidRPr="00CC7FED" w:rsidRDefault="000062DD" w:rsidP="00BC5329">
            <w:pPr>
              <w:suppressAutoHyphens/>
            </w:pPr>
            <w:r w:rsidRPr="009502DC">
              <w:rPr>
                <w:sz w:val="20"/>
              </w:rPr>
              <w:t>Заимствовано из оригинала</w:t>
            </w:r>
          </w:p>
        </w:tc>
        <w:tc>
          <w:tcPr>
            <w:tcW w:w="6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CED6D3" w14:textId="77777777" w:rsidR="000062DD" w:rsidRPr="00CC7FED" w:rsidRDefault="000062DD" w:rsidP="00BC5329">
            <w:pPr>
              <w:suppressAutoHyphens/>
            </w:pPr>
          </w:p>
        </w:tc>
        <w:tc>
          <w:tcPr>
            <w:tcW w:w="11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140D94" w14:textId="77777777" w:rsidR="000062DD" w:rsidRPr="00CC7FED" w:rsidRDefault="000062DD" w:rsidP="00BC5329">
            <w:pPr>
              <w:suppressAutoHyphens/>
            </w:pPr>
          </w:p>
        </w:tc>
      </w:tr>
      <w:tr w:rsidR="000062DD" w:rsidRPr="00CC7FED" w14:paraId="5893366B" w14:textId="77777777" w:rsidTr="008303AD">
        <w:trPr>
          <w:trHeight w:val="479"/>
        </w:trPr>
        <w:tc>
          <w:tcPr>
            <w:tcW w:w="1310" w:type="pct"/>
            <w:tcBorders>
              <w:top w:val="nil"/>
              <w:bottom w:val="nil"/>
              <w:right w:val="nil"/>
            </w:tcBorders>
            <w:vAlign w:val="center"/>
          </w:tcPr>
          <w:p w14:paraId="63C28380" w14:textId="77777777" w:rsidR="000062DD" w:rsidRPr="00CC7FED" w:rsidRDefault="000062DD" w:rsidP="00BC5329">
            <w:pPr>
              <w:suppressAutoHyphens/>
            </w:pPr>
          </w:p>
        </w:tc>
        <w:tc>
          <w:tcPr>
            <w:tcW w:w="1903" w:type="pct"/>
            <w:gridSpan w:val="3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  <w:vAlign w:val="center"/>
          </w:tcPr>
          <w:p w14:paraId="383BAD6D" w14:textId="77777777" w:rsidR="000062DD" w:rsidRPr="00CC7FED" w:rsidRDefault="000062DD" w:rsidP="00BC5329">
            <w:pPr>
              <w:suppressAutoHyphens/>
            </w:pPr>
          </w:p>
        </w:tc>
        <w:tc>
          <w:tcPr>
            <w:tcW w:w="678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647905F6" w14:textId="77777777" w:rsidR="000062DD" w:rsidRPr="00CC7FED" w:rsidRDefault="000062DD" w:rsidP="00BC5329">
            <w:pPr>
              <w:suppressAutoHyphens/>
              <w:jc w:val="center"/>
            </w:pPr>
            <w:r w:rsidRPr="009502DC">
              <w:rPr>
                <w:sz w:val="20"/>
              </w:rPr>
              <w:t>Код оригинала</w:t>
            </w:r>
          </w:p>
        </w:tc>
        <w:tc>
          <w:tcPr>
            <w:tcW w:w="1109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11E6A6A1" w14:textId="77777777" w:rsidR="000062DD" w:rsidRPr="00CC7FED" w:rsidRDefault="000062DD" w:rsidP="00BC5329">
            <w:pPr>
              <w:suppressAutoHyphens/>
              <w:jc w:val="center"/>
            </w:pPr>
            <w:r w:rsidRPr="002438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29B8F19" w14:textId="77777777" w:rsidR="000062DD" w:rsidRDefault="000062DD" w:rsidP="00BC53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730"/>
        <w:gridCol w:w="7691"/>
      </w:tblGrid>
      <w:tr w:rsidR="00CF3327" w:rsidRPr="00194FDE" w14:paraId="17031617" w14:textId="77777777" w:rsidTr="00C63DAB">
        <w:trPr>
          <w:trHeight w:val="20"/>
        </w:trPr>
        <w:tc>
          <w:tcPr>
            <w:tcW w:w="1310" w:type="pct"/>
            <w:vMerge w:val="restart"/>
          </w:tcPr>
          <w:p w14:paraId="44CD7EF5" w14:textId="77777777" w:rsidR="00CF3327" w:rsidRPr="00194FDE" w:rsidRDefault="00CF3327" w:rsidP="00BC5329">
            <w:pPr>
              <w:pStyle w:val="afe"/>
            </w:pPr>
            <w:r w:rsidRPr="00194FDE">
              <w:t>Трудовые действия</w:t>
            </w:r>
          </w:p>
        </w:tc>
        <w:tc>
          <w:tcPr>
            <w:tcW w:w="3690" w:type="pct"/>
          </w:tcPr>
          <w:p w14:paraId="1A8C64C8" w14:textId="4B226139" w:rsidR="00CF3327" w:rsidRPr="00194FDE" w:rsidRDefault="00CF3327" w:rsidP="00194FDE">
            <w:pPr>
              <w:pStyle w:val="afe"/>
              <w:jc w:val="both"/>
            </w:pPr>
            <w:r w:rsidRPr="00194FDE">
              <w:t xml:space="preserve">Разработка месячных планов </w:t>
            </w:r>
            <w:r w:rsidR="00170155">
              <w:t>технического обслуживания, ремонта</w:t>
            </w:r>
            <w:r w:rsidRPr="00194FDE">
              <w:t xml:space="preserve"> и </w:t>
            </w:r>
            <w:r w:rsidR="00CC2C81" w:rsidRPr="00194FDE">
              <w:t xml:space="preserve">определительных </w:t>
            </w:r>
            <w:r w:rsidRPr="00194FDE">
              <w:t>испытаний технологического оборудования механосборочного производства</w:t>
            </w:r>
          </w:p>
        </w:tc>
      </w:tr>
      <w:tr w:rsidR="00CF3327" w:rsidRPr="00194FDE" w14:paraId="1BB497D4" w14:textId="77777777" w:rsidTr="00C63DAB">
        <w:trPr>
          <w:trHeight w:val="20"/>
        </w:trPr>
        <w:tc>
          <w:tcPr>
            <w:tcW w:w="1310" w:type="pct"/>
            <w:vMerge/>
          </w:tcPr>
          <w:p w14:paraId="6C732421" w14:textId="77777777" w:rsidR="00CF3327" w:rsidRPr="00194FDE" w:rsidRDefault="00CF3327" w:rsidP="00BC5329">
            <w:pPr>
              <w:pStyle w:val="afe"/>
            </w:pPr>
          </w:p>
        </w:tc>
        <w:tc>
          <w:tcPr>
            <w:tcW w:w="3690" w:type="pct"/>
          </w:tcPr>
          <w:p w14:paraId="183DF389" w14:textId="77777777" w:rsidR="00CF3327" w:rsidRPr="00194FDE" w:rsidRDefault="00CF3327" w:rsidP="00194FDE">
            <w:pPr>
              <w:pStyle w:val="afe"/>
              <w:jc w:val="both"/>
            </w:pPr>
            <w:r w:rsidRPr="00194FDE">
              <w:t>Распределение работ по техническому обслуживанию, ремонту и индивидуальным испытаниям по исполнителям</w:t>
            </w:r>
          </w:p>
        </w:tc>
      </w:tr>
      <w:tr w:rsidR="00CF3327" w:rsidRPr="00194FDE" w14:paraId="6A3C394D" w14:textId="77777777" w:rsidTr="00C63DAB">
        <w:trPr>
          <w:trHeight w:val="20"/>
        </w:trPr>
        <w:tc>
          <w:tcPr>
            <w:tcW w:w="1310" w:type="pct"/>
            <w:vMerge/>
          </w:tcPr>
          <w:p w14:paraId="7A31574F" w14:textId="77777777" w:rsidR="00CF3327" w:rsidRPr="00194FDE" w:rsidRDefault="00CF3327" w:rsidP="00BC5329">
            <w:pPr>
              <w:pStyle w:val="afe"/>
            </w:pPr>
          </w:p>
        </w:tc>
        <w:tc>
          <w:tcPr>
            <w:tcW w:w="3690" w:type="pct"/>
          </w:tcPr>
          <w:p w14:paraId="51EF73D9" w14:textId="5F069643" w:rsidR="00CF3327" w:rsidRPr="00194FDE" w:rsidRDefault="00CF3327" w:rsidP="00194FDE">
            <w:pPr>
              <w:pStyle w:val="afe"/>
              <w:jc w:val="both"/>
            </w:pPr>
            <w:r w:rsidRPr="00194FDE">
              <w:t xml:space="preserve">Учет выполнения планов </w:t>
            </w:r>
            <w:r w:rsidR="00170155">
              <w:t>технического обслуживания, ремонта</w:t>
            </w:r>
            <w:r w:rsidRPr="00194FDE">
              <w:t xml:space="preserve"> и </w:t>
            </w:r>
            <w:r w:rsidR="00CC2C81" w:rsidRPr="00194FDE">
              <w:t xml:space="preserve">определительных </w:t>
            </w:r>
            <w:r w:rsidRPr="00194FDE">
              <w:t>испытаний технологического оборудования механосборочного производства</w:t>
            </w:r>
          </w:p>
        </w:tc>
      </w:tr>
      <w:tr w:rsidR="00CF3327" w:rsidRPr="00194FDE" w14:paraId="63A66D15" w14:textId="77777777" w:rsidTr="00C63DAB">
        <w:trPr>
          <w:trHeight w:val="20"/>
        </w:trPr>
        <w:tc>
          <w:tcPr>
            <w:tcW w:w="1310" w:type="pct"/>
            <w:vMerge/>
          </w:tcPr>
          <w:p w14:paraId="236F2746" w14:textId="77777777" w:rsidR="00CF3327" w:rsidRPr="00194FDE" w:rsidRDefault="00CF3327" w:rsidP="00BC5329">
            <w:pPr>
              <w:pStyle w:val="afe"/>
            </w:pPr>
          </w:p>
        </w:tc>
        <w:tc>
          <w:tcPr>
            <w:tcW w:w="3690" w:type="pct"/>
          </w:tcPr>
          <w:p w14:paraId="7A427C45" w14:textId="0EC5ABC8" w:rsidR="00CF3327" w:rsidRPr="00194FDE" w:rsidRDefault="00CF3327" w:rsidP="00194FDE">
            <w:pPr>
              <w:pStyle w:val="afe"/>
              <w:jc w:val="both"/>
            </w:pPr>
            <w:r w:rsidRPr="00194FDE">
              <w:t>Контроль учет</w:t>
            </w:r>
            <w:r w:rsidR="00194FDE">
              <w:t>а</w:t>
            </w:r>
            <w:r w:rsidRPr="00194FDE">
              <w:t xml:space="preserve"> наличия и движения технологического оборудования механосборочного производства</w:t>
            </w:r>
          </w:p>
        </w:tc>
      </w:tr>
      <w:tr w:rsidR="00DE0F3B" w:rsidRPr="00194FDE" w14:paraId="7265FF6C" w14:textId="77777777" w:rsidTr="00C63DAB">
        <w:trPr>
          <w:trHeight w:val="20"/>
        </w:trPr>
        <w:tc>
          <w:tcPr>
            <w:tcW w:w="1310" w:type="pct"/>
            <w:vMerge/>
          </w:tcPr>
          <w:p w14:paraId="6AB9D883" w14:textId="77777777" w:rsidR="00DE0F3B" w:rsidRPr="00194FDE" w:rsidRDefault="00DE0F3B" w:rsidP="00BC5329">
            <w:pPr>
              <w:pStyle w:val="afe"/>
            </w:pPr>
          </w:p>
        </w:tc>
        <w:tc>
          <w:tcPr>
            <w:tcW w:w="3690" w:type="pct"/>
          </w:tcPr>
          <w:p w14:paraId="76B3FFB7" w14:textId="61DBC8AC" w:rsidR="00DE0F3B" w:rsidRPr="00194FDE" w:rsidRDefault="00DE0F3B" w:rsidP="00194FDE">
            <w:pPr>
              <w:pStyle w:val="afe"/>
              <w:jc w:val="both"/>
            </w:pPr>
            <w:r w:rsidRPr="00194FDE">
              <w:t>Поиск новых поставщиков материалов и запасных частей, необходимых для эксплуатации, технического обслуживания и ремонта технологического оборудования механосборочного производства</w:t>
            </w:r>
          </w:p>
        </w:tc>
      </w:tr>
      <w:tr w:rsidR="00CF3327" w:rsidRPr="00194FDE" w14:paraId="6073F24B" w14:textId="77777777" w:rsidTr="00C63DAB">
        <w:trPr>
          <w:trHeight w:val="20"/>
        </w:trPr>
        <w:tc>
          <w:tcPr>
            <w:tcW w:w="1310" w:type="pct"/>
            <w:vMerge/>
          </w:tcPr>
          <w:p w14:paraId="02B3AEF3" w14:textId="77777777" w:rsidR="00CF3327" w:rsidRPr="00194FDE" w:rsidRDefault="00CF3327" w:rsidP="00BC5329">
            <w:pPr>
              <w:pStyle w:val="afe"/>
            </w:pPr>
          </w:p>
        </w:tc>
        <w:tc>
          <w:tcPr>
            <w:tcW w:w="3690" w:type="pct"/>
          </w:tcPr>
          <w:p w14:paraId="424B5E78" w14:textId="77777777" w:rsidR="00CF3327" w:rsidRPr="00194FDE" w:rsidRDefault="00CF3327" w:rsidP="00194FDE">
            <w:pPr>
              <w:pStyle w:val="afe"/>
              <w:jc w:val="both"/>
            </w:pPr>
            <w:r w:rsidRPr="00194FDE">
              <w:t>Поиск специальных подрядных организаций для осуществления ремонта технологического оборудования</w:t>
            </w:r>
          </w:p>
        </w:tc>
      </w:tr>
      <w:tr w:rsidR="00CF3327" w:rsidRPr="00194FDE" w14:paraId="716FA076" w14:textId="77777777" w:rsidTr="00C63DAB">
        <w:trPr>
          <w:trHeight w:val="20"/>
        </w:trPr>
        <w:tc>
          <w:tcPr>
            <w:tcW w:w="1310" w:type="pct"/>
            <w:vMerge/>
          </w:tcPr>
          <w:p w14:paraId="5B2309C7" w14:textId="77777777" w:rsidR="00CF3327" w:rsidRPr="00194FDE" w:rsidRDefault="00CF3327" w:rsidP="00BC5329">
            <w:pPr>
              <w:pStyle w:val="afe"/>
            </w:pPr>
          </w:p>
        </w:tc>
        <w:tc>
          <w:tcPr>
            <w:tcW w:w="3690" w:type="pct"/>
          </w:tcPr>
          <w:p w14:paraId="6A3AEBA9" w14:textId="77777777" w:rsidR="00CF3327" w:rsidRPr="00194FDE" w:rsidRDefault="00CF3327" w:rsidP="00194FDE">
            <w:pPr>
              <w:pStyle w:val="afe"/>
              <w:jc w:val="both"/>
            </w:pPr>
            <w:r w:rsidRPr="00194FDE">
              <w:t>Подготовка проектов договоров со специальными подрядными организациями для осуществления ремонта технологического оборудования</w:t>
            </w:r>
          </w:p>
        </w:tc>
      </w:tr>
      <w:tr w:rsidR="00777921" w:rsidRPr="00194FDE" w14:paraId="12DA6F86" w14:textId="77777777" w:rsidTr="00C63DAB">
        <w:trPr>
          <w:trHeight w:val="20"/>
        </w:trPr>
        <w:tc>
          <w:tcPr>
            <w:tcW w:w="1310" w:type="pct"/>
            <w:vMerge w:val="restart"/>
          </w:tcPr>
          <w:p w14:paraId="626BC88D" w14:textId="77777777" w:rsidR="00777921" w:rsidRPr="00194FDE" w:rsidDel="002A1D54" w:rsidRDefault="00777921" w:rsidP="00BC5329">
            <w:pPr>
              <w:pStyle w:val="afe"/>
            </w:pPr>
            <w:r w:rsidRPr="00194FDE" w:rsidDel="002A1D54">
              <w:t>Необходимые умения</w:t>
            </w:r>
          </w:p>
        </w:tc>
        <w:tc>
          <w:tcPr>
            <w:tcW w:w="3690" w:type="pct"/>
          </w:tcPr>
          <w:p w14:paraId="5BF9A276" w14:textId="6D7C5667" w:rsidR="00777921" w:rsidRPr="00194FDE" w:rsidRDefault="00F5634B" w:rsidP="00194FDE">
            <w:pPr>
              <w:pStyle w:val="afe"/>
              <w:jc w:val="both"/>
            </w:pPr>
            <w:r w:rsidRPr="00194FDE">
              <w:t xml:space="preserve">Составлять месячные планы технического обслуживания, ремонта и </w:t>
            </w:r>
            <w:r w:rsidR="00CC2C81" w:rsidRPr="00194FDE">
              <w:t xml:space="preserve">определительных </w:t>
            </w:r>
            <w:r w:rsidRPr="00194FDE">
              <w:t>испытаний технологического оборудования механосборочного производства</w:t>
            </w:r>
          </w:p>
        </w:tc>
      </w:tr>
      <w:tr w:rsidR="00777921" w:rsidRPr="00194FDE" w14:paraId="5CB723CF" w14:textId="77777777" w:rsidTr="00C63DAB">
        <w:trPr>
          <w:trHeight w:val="20"/>
        </w:trPr>
        <w:tc>
          <w:tcPr>
            <w:tcW w:w="1310" w:type="pct"/>
            <w:vMerge/>
          </w:tcPr>
          <w:p w14:paraId="60F5154F" w14:textId="77777777" w:rsidR="00777921" w:rsidRPr="00194FDE" w:rsidDel="002A1D54" w:rsidRDefault="00777921" w:rsidP="00BC5329">
            <w:pPr>
              <w:pStyle w:val="afe"/>
            </w:pPr>
          </w:p>
        </w:tc>
        <w:tc>
          <w:tcPr>
            <w:tcW w:w="3690" w:type="pct"/>
          </w:tcPr>
          <w:p w14:paraId="353F694B" w14:textId="4E2C31DE" w:rsidR="00777921" w:rsidRPr="00194FDE" w:rsidRDefault="00F5634B" w:rsidP="00194FDE">
            <w:pPr>
              <w:pStyle w:val="afe"/>
              <w:jc w:val="both"/>
            </w:pPr>
            <w:r w:rsidRPr="00194FDE">
              <w:t>Использовать ECM-систему</w:t>
            </w:r>
            <w:r w:rsidR="0022251C" w:rsidRPr="00194FDE">
              <w:t xml:space="preserve">, </w:t>
            </w:r>
            <w:r w:rsidR="0022251C" w:rsidRPr="00194FDE">
              <w:rPr>
                <w:lang w:val="en-US"/>
              </w:rPr>
              <w:t>CMMS</w:t>
            </w:r>
            <w:r w:rsidR="0022251C" w:rsidRPr="00194FDE">
              <w:t>-систему</w:t>
            </w:r>
            <w:r w:rsidRPr="00194FDE">
              <w:t xml:space="preserve"> и </w:t>
            </w:r>
            <w:r w:rsidRPr="00194FDE">
              <w:rPr>
                <w:lang w:val="en-US"/>
              </w:rPr>
              <w:t>ERP</w:t>
            </w:r>
            <w:r w:rsidRPr="00194FDE">
              <w:t xml:space="preserve">-систему для согласования месячных планов технического обслуживания, ремонта и </w:t>
            </w:r>
            <w:r w:rsidR="00CC2C81" w:rsidRPr="00194FDE">
              <w:t xml:space="preserve">определительных </w:t>
            </w:r>
            <w:r w:rsidRPr="00194FDE">
              <w:t>испытаний технологического оборудования механосборочного производства</w:t>
            </w:r>
          </w:p>
        </w:tc>
      </w:tr>
      <w:tr w:rsidR="00DE0F3B" w:rsidRPr="00194FDE" w14:paraId="766E68E1" w14:textId="77777777" w:rsidTr="00C63DAB">
        <w:trPr>
          <w:trHeight w:val="20"/>
        </w:trPr>
        <w:tc>
          <w:tcPr>
            <w:tcW w:w="1310" w:type="pct"/>
            <w:vMerge/>
          </w:tcPr>
          <w:p w14:paraId="1469245F" w14:textId="77777777" w:rsidR="00DE0F3B" w:rsidRPr="00194FDE" w:rsidDel="002A1D54" w:rsidRDefault="00DE0F3B" w:rsidP="00BC5329">
            <w:pPr>
              <w:pStyle w:val="afe"/>
            </w:pPr>
          </w:p>
        </w:tc>
        <w:tc>
          <w:tcPr>
            <w:tcW w:w="3690" w:type="pct"/>
          </w:tcPr>
          <w:p w14:paraId="20A5099C" w14:textId="1AA3074E" w:rsidR="00DE0F3B" w:rsidRPr="00194FDE" w:rsidRDefault="00DE0F3B" w:rsidP="00194FDE">
            <w:pPr>
              <w:pStyle w:val="afe"/>
              <w:jc w:val="both"/>
            </w:pPr>
            <w:r w:rsidRPr="00194FDE">
              <w:t xml:space="preserve">Использовать </w:t>
            </w:r>
            <w:r w:rsidRPr="00275E14">
              <w:t xml:space="preserve">методические, нормативно-технические и руководящие </w:t>
            </w:r>
            <w:r w:rsidR="00B56472" w:rsidRPr="00275E14">
              <w:t>документы</w:t>
            </w:r>
            <w:r w:rsidRPr="00275E14">
              <w:t xml:space="preserve"> для определения численности и квалификации работников для технического обслуживания, ремонта и </w:t>
            </w:r>
            <w:r w:rsidR="00CC2C81" w:rsidRPr="00275E14">
              <w:t xml:space="preserve">определительных </w:t>
            </w:r>
            <w:r w:rsidRPr="00275E14">
              <w:t>испытаний</w:t>
            </w:r>
            <w:r w:rsidRPr="00194FDE">
              <w:t xml:space="preserve"> технологического оборудования механосборочного производства</w:t>
            </w:r>
          </w:p>
        </w:tc>
      </w:tr>
      <w:tr w:rsidR="00DE0F3B" w:rsidRPr="00194FDE" w14:paraId="768409AD" w14:textId="77777777" w:rsidTr="00C63DAB">
        <w:trPr>
          <w:trHeight w:val="20"/>
        </w:trPr>
        <w:tc>
          <w:tcPr>
            <w:tcW w:w="1310" w:type="pct"/>
            <w:vMerge/>
          </w:tcPr>
          <w:p w14:paraId="6DFA0C36" w14:textId="77777777" w:rsidR="00DE0F3B" w:rsidRPr="00194FDE" w:rsidDel="002A1D54" w:rsidRDefault="00DE0F3B" w:rsidP="00BC5329">
            <w:pPr>
              <w:pStyle w:val="afe"/>
            </w:pPr>
          </w:p>
        </w:tc>
        <w:tc>
          <w:tcPr>
            <w:tcW w:w="3690" w:type="pct"/>
          </w:tcPr>
          <w:p w14:paraId="2CB35301" w14:textId="0A8E4F79" w:rsidR="00DE0F3B" w:rsidRPr="00194FDE" w:rsidRDefault="00DE0F3B" w:rsidP="00194FDE">
            <w:pPr>
              <w:pStyle w:val="afe"/>
              <w:jc w:val="both"/>
            </w:pPr>
            <w:r w:rsidRPr="00194FDE">
              <w:t xml:space="preserve">Использовать прикладные компьютерные программы для расчета численности работников для технического обслуживания, ремонта и </w:t>
            </w:r>
            <w:r w:rsidR="00CC2C81" w:rsidRPr="00194FDE">
              <w:t xml:space="preserve">определительных </w:t>
            </w:r>
            <w:r w:rsidRPr="00194FDE">
              <w:t>испытаний технологического оборудования механосборочного производства</w:t>
            </w:r>
          </w:p>
        </w:tc>
      </w:tr>
      <w:tr w:rsidR="00DE0F3B" w:rsidRPr="00194FDE" w14:paraId="24D7BBC3" w14:textId="77777777" w:rsidTr="00C63DAB">
        <w:trPr>
          <w:trHeight w:val="20"/>
        </w:trPr>
        <w:tc>
          <w:tcPr>
            <w:tcW w:w="1310" w:type="pct"/>
            <w:vMerge/>
          </w:tcPr>
          <w:p w14:paraId="1D0FFC8E" w14:textId="77777777" w:rsidR="00DE0F3B" w:rsidRPr="00194FDE" w:rsidDel="002A1D54" w:rsidRDefault="00DE0F3B" w:rsidP="00BC5329">
            <w:pPr>
              <w:pStyle w:val="afe"/>
            </w:pPr>
          </w:p>
        </w:tc>
        <w:tc>
          <w:tcPr>
            <w:tcW w:w="3690" w:type="pct"/>
          </w:tcPr>
          <w:p w14:paraId="09588AF6" w14:textId="6446EEB8" w:rsidR="00DE0F3B" w:rsidRPr="00194FDE" w:rsidRDefault="00DE0F3B" w:rsidP="00194FDE">
            <w:pPr>
              <w:pStyle w:val="afe"/>
              <w:jc w:val="both"/>
            </w:pPr>
            <w:r w:rsidRPr="00194FDE">
              <w:t xml:space="preserve">Просматривать запланированные работы, контролировать сроки выполнения работ, определять очередность выполнения работ, вносить изменения в очередность работ, отмечать выполнение работ, готовить отчеты о выполненных работах с использованием </w:t>
            </w:r>
            <w:r w:rsidRPr="00194FDE">
              <w:rPr>
                <w:lang w:val="en-US"/>
              </w:rPr>
              <w:t>CMMS</w:t>
            </w:r>
            <w:r w:rsidRPr="00194FDE">
              <w:t>-систем</w:t>
            </w:r>
            <w:r w:rsidR="00F834CB" w:rsidRPr="00194FDE">
              <w:t>ы</w:t>
            </w:r>
            <w:r w:rsidRPr="00194FDE">
              <w:t xml:space="preserve">, </w:t>
            </w:r>
            <w:r w:rsidRPr="00194FDE">
              <w:rPr>
                <w:lang w:val="en-US"/>
              </w:rPr>
              <w:t>ERP</w:t>
            </w:r>
            <w:r w:rsidRPr="00194FDE">
              <w:t>-системы организации</w:t>
            </w:r>
          </w:p>
        </w:tc>
      </w:tr>
      <w:tr w:rsidR="009B1600" w:rsidRPr="00194FDE" w14:paraId="2E3F1669" w14:textId="77777777" w:rsidTr="00C63DAB">
        <w:trPr>
          <w:trHeight w:val="20"/>
        </w:trPr>
        <w:tc>
          <w:tcPr>
            <w:tcW w:w="1310" w:type="pct"/>
            <w:vMerge/>
          </w:tcPr>
          <w:p w14:paraId="78E59390" w14:textId="77777777" w:rsidR="009B1600" w:rsidRPr="00194FDE" w:rsidDel="002A1D54" w:rsidRDefault="009B1600" w:rsidP="00BC5329">
            <w:pPr>
              <w:pStyle w:val="afe"/>
            </w:pPr>
          </w:p>
        </w:tc>
        <w:tc>
          <w:tcPr>
            <w:tcW w:w="3690" w:type="pct"/>
          </w:tcPr>
          <w:p w14:paraId="1A5AF393" w14:textId="2E14652A" w:rsidR="009B1600" w:rsidRPr="00194FDE" w:rsidRDefault="00F5634B" w:rsidP="00194FDE">
            <w:pPr>
              <w:pStyle w:val="afe"/>
              <w:jc w:val="both"/>
            </w:pPr>
            <w:r w:rsidRPr="00194FDE">
              <w:t>Использовать текстовые редакторы (процессоры) для составления и оформления отчетов по выполнению месячных планов по техническому обслуживанию, ремонту и индивидуальным испытаниям технологического оборудования механосборочного производства</w:t>
            </w:r>
          </w:p>
        </w:tc>
      </w:tr>
      <w:tr w:rsidR="009B1600" w:rsidRPr="00194FDE" w14:paraId="1700E48E" w14:textId="77777777" w:rsidTr="00C63DAB">
        <w:trPr>
          <w:trHeight w:val="20"/>
        </w:trPr>
        <w:tc>
          <w:tcPr>
            <w:tcW w:w="1310" w:type="pct"/>
            <w:vMerge/>
          </w:tcPr>
          <w:p w14:paraId="454B82FA" w14:textId="77777777" w:rsidR="009B1600" w:rsidRPr="00194FDE" w:rsidDel="002A1D54" w:rsidRDefault="009B1600" w:rsidP="00BC5329">
            <w:pPr>
              <w:pStyle w:val="afe"/>
            </w:pPr>
          </w:p>
        </w:tc>
        <w:tc>
          <w:tcPr>
            <w:tcW w:w="3690" w:type="pct"/>
          </w:tcPr>
          <w:p w14:paraId="7CEC7993" w14:textId="0B17A3CB" w:rsidR="009B1600" w:rsidRPr="00194FDE" w:rsidRDefault="00DE0F3B" w:rsidP="00194FDE">
            <w:pPr>
              <w:pStyle w:val="afe"/>
              <w:jc w:val="both"/>
            </w:pPr>
            <w:r w:rsidRPr="00194FDE">
              <w:t xml:space="preserve">Искать информацию о поставщиках материалов и запасных частей, необходимых для эксплуатации, технического обслуживания и ремонта технологического оборудования механосборочного производства, их ассортименте продукции, возможностях производства с использованием </w:t>
            </w:r>
            <w:r w:rsidR="00D5524B" w:rsidRPr="00194FDE">
              <w:t>информационно-телекоммуникационной сети «Интернет»</w:t>
            </w:r>
          </w:p>
        </w:tc>
      </w:tr>
      <w:tr w:rsidR="009B1600" w:rsidRPr="00194FDE" w14:paraId="40288552" w14:textId="77777777" w:rsidTr="00C63DAB">
        <w:trPr>
          <w:trHeight w:val="20"/>
        </w:trPr>
        <w:tc>
          <w:tcPr>
            <w:tcW w:w="1310" w:type="pct"/>
            <w:vMerge/>
          </w:tcPr>
          <w:p w14:paraId="184CE1A6" w14:textId="77777777" w:rsidR="009B1600" w:rsidRPr="00194FDE" w:rsidDel="002A1D54" w:rsidRDefault="009B1600" w:rsidP="00BC5329">
            <w:pPr>
              <w:pStyle w:val="afe"/>
            </w:pPr>
          </w:p>
        </w:tc>
        <w:tc>
          <w:tcPr>
            <w:tcW w:w="3690" w:type="pct"/>
          </w:tcPr>
          <w:p w14:paraId="58794A69" w14:textId="179B17AB" w:rsidR="009B1600" w:rsidRPr="00194FDE" w:rsidRDefault="00DE0F3B" w:rsidP="00194FDE">
            <w:pPr>
              <w:pStyle w:val="afe"/>
              <w:jc w:val="both"/>
            </w:pPr>
            <w:r w:rsidRPr="00194FDE">
              <w:rPr>
                <w:spacing w:val="-1"/>
              </w:rPr>
              <w:t xml:space="preserve">Искать информацию о </w:t>
            </w:r>
            <w:r w:rsidRPr="00194FDE">
              <w:t>поставщиках материалов и запасных частей, необходимых для эксплуатации, технического обслуживания и ремонта технологического оборудования механосборочного производства, их ассортименте продукции, возможностях производства</w:t>
            </w:r>
            <w:r w:rsidRPr="00194FDE">
              <w:rPr>
                <w:spacing w:val="-1"/>
              </w:rPr>
              <w:t xml:space="preserve"> с использованием справочной и рекламной литературы, выставок, семинаров и конференций</w:t>
            </w:r>
          </w:p>
        </w:tc>
      </w:tr>
      <w:tr w:rsidR="009B1600" w:rsidRPr="00194FDE" w14:paraId="347837B1" w14:textId="77777777" w:rsidTr="00C63DAB">
        <w:trPr>
          <w:trHeight w:val="20"/>
        </w:trPr>
        <w:tc>
          <w:tcPr>
            <w:tcW w:w="1310" w:type="pct"/>
            <w:vMerge/>
          </w:tcPr>
          <w:p w14:paraId="6D8F7932" w14:textId="77777777" w:rsidR="009B1600" w:rsidRPr="00194FDE" w:rsidDel="002A1D54" w:rsidRDefault="009B1600" w:rsidP="00BC5329">
            <w:pPr>
              <w:pStyle w:val="afe"/>
            </w:pPr>
          </w:p>
        </w:tc>
        <w:tc>
          <w:tcPr>
            <w:tcW w:w="3690" w:type="pct"/>
          </w:tcPr>
          <w:p w14:paraId="34296E46" w14:textId="45AEC0A8" w:rsidR="009B1600" w:rsidRPr="00194FDE" w:rsidRDefault="00DE0F3B" w:rsidP="00194FDE">
            <w:pPr>
              <w:pStyle w:val="afe"/>
              <w:jc w:val="both"/>
            </w:pPr>
            <w:r w:rsidRPr="00194FDE">
              <w:t>Использовать приемы деловой коммуникации для получения у поставщиков информации об ассортименте продукции, возможностях производства</w:t>
            </w:r>
          </w:p>
        </w:tc>
      </w:tr>
      <w:tr w:rsidR="009B1600" w:rsidRPr="00194FDE" w14:paraId="0EE96B8F" w14:textId="77777777" w:rsidTr="00C63DAB">
        <w:trPr>
          <w:trHeight w:val="20"/>
        </w:trPr>
        <w:tc>
          <w:tcPr>
            <w:tcW w:w="1310" w:type="pct"/>
            <w:vMerge/>
          </w:tcPr>
          <w:p w14:paraId="02FD46FD" w14:textId="77777777" w:rsidR="009B1600" w:rsidRPr="00194FDE" w:rsidDel="002A1D54" w:rsidRDefault="009B1600" w:rsidP="00BC5329">
            <w:pPr>
              <w:pStyle w:val="afe"/>
            </w:pPr>
          </w:p>
        </w:tc>
        <w:tc>
          <w:tcPr>
            <w:tcW w:w="3690" w:type="pct"/>
          </w:tcPr>
          <w:p w14:paraId="4999088A" w14:textId="267BF7AA" w:rsidR="009B1600" w:rsidRPr="00194FDE" w:rsidRDefault="002114F9" w:rsidP="00194FDE">
            <w:pPr>
              <w:pStyle w:val="afe"/>
              <w:jc w:val="both"/>
            </w:pPr>
            <w:r w:rsidRPr="00194FDE">
              <w:t xml:space="preserve">Искать информацию о специальных подрядных организациях для осуществления ремонта технологического оборудования с использованием </w:t>
            </w:r>
            <w:r w:rsidR="00D5524B" w:rsidRPr="00194FDE">
              <w:t>информационно-телекоммуникационной сети «Интернет»</w:t>
            </w:r>
          </w:p>
        </w:tc>
      </w:tr>
      <w:tr w:rsidR="009B1600" w:rsidRPr="00194FDE" w14:paraId="724C73EE" w14:textId="77777777" w:rsidTr="00C63DAB">
        <w:trPr>
          <w:trHeight w:val="20"/>
        </w:trPr>
        <w:tc>
          <w:tcPr>
            <w:tcW w:w="1310" w:type="pct"/>
            <w:vMerge/>
          </w:tcPr>
          <w:p w14:paraId="2BCFF3C3" w14:textId="77777777" w:rsidR="009B1600" w:rsidRPr="00194FDE" w:rsidDel="002A1D54" w:rsidRDefault="009B1600" w:rsidP="00BC5329">
            <w:pPr>
              <w:pStyle w:val="afe"/>
            </w:pPr>
          </w:p>
        </w:tc>
        <w:tc>
          <w:tcPr>
            <w:tcW w:w="3690" w:type="pct"/>
          </w:tcPr>
          <w:p w14:paraId="63C75D20" w14:textId="16A51875" w:rsidR="009B1600" w:rsidRPr="00194FDE" w:rsidRDefault="002114F9" w:rsidP="00194FDE">
            <w:pPr>
              <w:pStyle w:val="afe"/>
              <w:jc w:val="both"/>
            </w:pPr>
            <w:r w:rsidRPr="00194FDE">
              <w:t xml:space="preserve">Искать информацию о специальных подрядных организациях для осуществления ремонта технологического оборудования </w:t>
            </w:r>
            <w:r w:rsidRPr="00194FDE">
              <w:rPr>
                <w:spacing w:val="-1"/>
              </w:rPr>
              <w:t>с использованием справочной и рекламной литературы, выставок, семинаров и конференций</w:t>
            </w:r>
          </w:p>
        </w:tc>
      </w:tr>
      <w:tr w:rsidR="009B1600" w:rsidRPr="00194FDE" w14:paraId="58D31AAC" w14:textId="77777777" w:rsidTr="00C63DAB">
        <w:trPr>
          <w:trHeight w:val="20"/>
        </w:trPr>
        <w:tc>
          <w:tcPr>
            <w:tcW w:w="1310" w:type="pct"/>
            <w:vMerge/>
          </w:tcPr>
          <w:p w14:paraId="7A087375" w14:textId="77777777" w:rsidR="009B1600" w:rsidRPr="00194FDE" w:rsidDel="002A1D54" w:rsidRDefault="009B1600" w:rsidP="00BC5329">
            <w:pPr>
              <w:pStyle w:val="afe"/>
            </w:pPr>
          </w:p>
        </w:tc>
        <w:tc>
          <w:tcPr>
            <w:tcW w:w="3690" w:type="pct"/>
          </w:tcPr>
          <w:p w14:paraId="31425567" w14:textId="7E96A11D" w:rsidR="009B1600" w:rsidRPr="00194FDE" w:rsidRDefault="002114F9" w:rsidP="00194FDE">
            <w:pPr>
              <w:pStyle w:val="afe"/>
              <w:jc w:val="both"/>
            </w:pPr>
            <w:r w:rsidRPr="00194FDE">
              <w:t>Использовать приемы деловой коммуникации для получения у специальных</w:t>
            </w:r>
            <w:r w:rsidR="00F86A98" w:rsidRPr="00194FDE">
              <w:t xml:space="preserve"> подрядных организаций</w:t>
            </w:r>
            <w:r w:rsidRPr="00194FDE">
              <w:t xml:space="preserve"> информации об их возможностях</w:t>
            </w:r>
          </w:p>
        </w:tc>
      </w:tr>
      <w:tr w:rsidR="009B1600" w:rsidRPr="00194FDE" w14:paraId="49B574B7" w14:textId="77777777" w:rsidTr="00C63DAB">
        <w:trPr>
          <w:trHeight w:val="20"/>
        </w:trPr>
        <w:tc>
          <w:tcPr>
            <w:tcW w:w="1310" w:type="pct"/>
            <w:vMerge/>
          </w:tcPr>
          <w:p w14:paraId="35B3128D" w14:textId="77777777" w:rsidR="009B1600" w:rsidRPr="00194FDE" w:rsidDel="002A1D54" w:rsidRDefault="009B1600" w:rsidP="00BC5329">
            <w:pPr>
              <w:pStyle w:val="afe"/>
            </w:pPr>
          </w:p>
        </w:tc>
        <w:tc>
          <w:tcPr>
            <w:tcW w:w="3690" w:type="pct"/>
          </w:tcPr>
          <w:p w14:paraId="31DB6B70" w14:textId="345112E3" w:rsidR="009B1600" w:rsidRPr="00194FDE" w:rsidRDefault="00F86A98" w:rsidP="00194FDE">
            <w:pPr>
              <w:pStyle w:val="afe"/>
              <w:jc w:val="both"/>
            </w:pPr>
            <w:r w:rsidRPr="00194FDE">
              <w:t>Согласовывать с ответственными исполнителями проекты договоров со специальными подрядными организациями для осуществления ремонта технологического оборудования</w:t>
            </w:r>
          </w:p>
        </w:tc>
      </w:tr>
      <w:tr w:rsidR="009B1600" w:rsidRPr="00194FDE" w14:paraId="52B1E818" w14:textId="77777777" w:rsidTr="00C63DAB">
        <w:trPr>
          <w:trHeight w:val="20"/>
        </w:trPr>
        <w:tc>
          <w:tcPr>
            <w:tcW w:w="1310" w:type="pct"/>
            <w:vMerge w:val="restart"/>
          </w:tcPr>
          <w:p w14:paraId="00D8C803" w14:textId="77777777" w:rsidR="009B1600" w:rsidRPr="00194FDE" w:rsidRDefault="009B1600" w:rsidP="00BC5329">
            <w:pPr>
              <w:pStyle w:val="afe"/>
            </w:pPr>
            <w:r w:rsidRPr="00194FDE" w:rsidDel="002A1D54">
              <w:t>Необходимые знания</w:t>
            </w:r>
          </w:p>
        </w:tc>
        <w:tc>
          <w:tcPr>
            <w:tcW w:w="3690" w:type="pct"/>
          </w:tcPr>
          <w:p w14:paraId="177DDDC7" w14:textId="7B5C0450" w:rsidR="009B1600" w:rsidRPr="00194FDE" w:rsidRDefault="00CE1C44" w:rsidP="00194FDE">
            <w:pPr>
              <w:pStyle w:val="afe"/>
              <w:jc w:val="both"/>
            </w:pPr>
            <w:r w:rsidRPr="00194FDE">
              <w:t xml:space="preserve">Методические, </w:t>
            </w:r>
            <w:r w:rsidRPr="00275E14">
              <w:t xml:space="preserve">нормативно-технические и руководящие </w:t>
            </w:r>
            <w:r w:rsidR="00B56472" w:rsidRPr="00275E14">
              <w:t>документы</w:t>
            </w:r>
            <w:r w:rsidR="008C3EB9" w:rsidRPr="00275E14">
              <w:t xml:space="preserve"> по планированию технического обслуживания, ремонта и </w:t>
            </w:r>
            <w:r w:rsidR="00CC2C81" w:rsidRPr="00275E14">
              <w:t xml:space="preserve">определительных </w:t>
            </w:r>
            <w:r w:rsidR="008C3EB9" w:rsidRPr="00275E14">
              <w:t>испытаний технологического оборудования механосборочного производства</w:t>
            </w:r>
          </w:p>
        </w:tc>
      </w:tr>
      <w:tr w:rsidR="008C3EB9" w:rsidRPr="00194FDE" w14:paraId="49CF95D0" w14:textId="77777777" w:rsidTr="00C63DAB">
        <w:trPr>
          <w:trHeight w:val="20"/>
        </w:trPr>
        <w:tc>
          <w:tcPr>
            <w:tcW w:w="1310" w:type="pct"/>
            <w:vMerge/>
          </w:tcPr>
          <w:p w14:paraId="37EE846E" w14:textId="77777777" w:rsidR="008C3EB9" w:rsidRPr="00194FDE" w:rsidDel="002A1D54" w:rsidRDefault="008C3EB9" w:rsidP="00BC5329">
            <w:pPr>
              <w:pStyle w:val="afe"/>
            </w:pPr>
          </w:p>
        </w:tc>
        <w:tc>
          <w:tcPr>
            <w:tcW w:w="3690" w:type="pct"/>
          </w:tcPr>
          <w:p w14:paraId="545B3365" w14:textId="1E3B374A" w:rsidR="008C3EB9" w:rsidRPr="00194FDE" w:rsidRDefault="008C3EB9" w:rsidP="00194FDE">
            <w:pPr>
              <w:pStyle w:val="afe"/>
              <w:jc w:val="both"/>
            </w:pPr>
            <w:r w:rsidRPr="00194FDE">
              <w:rPr>
                <w:lang w:val="en-US"/>
              </w:rPr>
              <w:t>ERP</w:t>
            </w:r>
            <w:r w:rsidRPr="00194FDE">
              <w:t xml:space="preserve">-система, </w:t>
            </w:r>
            <w:r w:rsidRPr="00194FDE">
              <w:rPr>
                <w:lang w:val="en-US"/>
              </w:rPr>
              <w:t>ECM</w:t>
            </w:r>
            <w:r w:rsidRPr="00194FDE">
              <w:t>-система организации: возможности и порядок осуществления документооборота</w:t>
            </w:r>
          </w:p>
        </w:tc>
      </w:tr>
      <w:tr w:rsidR="008C3EB9" w:rsidRPr="00194FDE" w14:paraId="06F85F16" w14:textId="77777777" w:rsidTr="00C63DAB">
        <w:trPr>
          <w:trHeight w:val="20"/>
        </w:trPr>
        <w:tc>
          <w:tcPr>
            <w:tcW w:w="1310" w:type="pct"/>
            <w:vMerge/>
          </w:tcPr>
          <w:p w14:paraId="53D17EBB" w14:textId="77777777" w:rsidR="008C3EB9" w:rsidRPr="00194FDE" w:rsidDel="002A1D54" w:rsidRDefault="008C3EB9" w:rsidP="00BC5329">
            <w:pPr>
              <w:pStyle w:val="afe"/>
            </w:pPr>
          </w:p>
        </w:tc>
        <w:tc>
          <w:tcPr>
            <w:tcW w:w="3690" w:type="pct"/>
          </w:tcPr>
          <w:p w14:paraId="26F7AEC4" w14:textId="529A9489" w:rsidR="008C3EB9" w:rsidRPr="00194FDE" w:rsidRDefault="008C3EB9" w:rsidP="00194FDE">
            <w:pPr>
              <w:pStyle w:val="afe"/>
              <w:jc w:val="both"/>
            </w:pPr>
            <w:r w:rsidRPr="00194FDE">
              <w:t>Прикладные программы для вычислений: наименования, возможности и порядок работы в них</w:t>
            </w:r>
          </w:p>
        </w:tc>
      </w:tr>
      <w:tr w:rsidR="008C3EB9" w:rsidRPr="00194FDE" w14:paraId="4C04673A" w14:textId="77777777" w:rsidTr="00C63DAB">
        <w:trPr>
          <w:trHeight w:val="20"/>
        </w:trPr>
        <w:tc>
          <w:tcPr>
            <w:tcW w:w="1310" w:type="pct"/>
            <w:vMerge/>
          </w:tcPr>
          <w:p w14:paraId="5B5A43A0" w14:textId="77777777" w:rsidR="008C3EB9" w:rsidRPr="00194FDE" w:rsidDel="002A1D54" w:rsidRDefault="008C3EB9" w:rsidP="00BC5329">
            <w:pPr>
              <w:pStyle w:val="afe"/>
            </w:pPr>
          </w:p>
        </w:tc>
        <w:tc>
          <w:tcPr>
            <w:tcW w:w="3690" w:type="pct"/>
          </w:tcPr>
          <w:p w14:paraId="30E13D96" w14:textId="64A56422" w:rsidR="008C3EB9" w:rsidRPr="00194FDE" w:rsidRDefault="008C3EB9" w:rsidP="00194FDE">
            <w:pPr>
              <w:pStyle w:val="afe"/>
              <w:jc w:val="both"/>
            </w:pPr>
            <w:r w:rsidRPr="00194FDE">
              <w:rPr>
                <w:lang w:val="en-US"/>
              </w:rPr>
              <w:t>CMMS</w:t>
            </w:r>
            <w:r w:rsidRPr="00194FDE">
              <w:t>-система организации: возможности и порядок работы в ней</w:t>
            </w:r>
          </w:p>
        </w:tc>
      </w:tr>
      <w:tr w:rsidR="008C3EB9" w:rsidRPr="00194FDE" w14:paraId="60802F2A" w14:textId="77777777" w:rsidTr="00C63DAB">
        <w:trPr>
          <w:trHeight w:val="20"/>
        </w:trPr>
        <w:tc>
          <w:tcPr>
            <w:tcW w:w="1310" w:type="pct"/>
            <w:vMerge/>
          </w:tcPr>
          <w:p w14:paraId="504CAA72" w14:textId="77777777" w:rsidR="008C3EB9" w:rsidRPr="00194FDE" w:rsidDel="002A1D54" w:rsidRDefault="008C3EB9" w:rsidP="00BC5329">
            <w:pPr>
              <w:pStyle w:val="afe"/>
            </w:pPr>
          </w:p>
        </w:tc>
        <w:tc>
          <w:tcPr>
            <w:tcW w:w="3690" w:type="pct"/>
          </w:tcPr>
          <w:p w14:paraId="2833A651" w14:textId="0D78470D" w:rsidR="008C3EB9" w:rsidRPr="00194FDE" w:rsidRDefault="008C3EB9" w:rsidP="00194FDE">
            <w:pPr>
              <w:pStyle w:val="afe"/>
              <w:jc w:val="both"/>
            </w:pPr>
            <w:r w:rsidRPr="00194FDE">
              <w:t>Текстовые редакторы (процессоры): наименования, возможности и порядок работы в них</w:t>
            </w:r>
          </w:p>
        </w:tc>
      </w:tr>
      <w:tr w:rsidR="008C3EB9" w:rsidRPr="00194FDE" w14:paraId="49D3910B" w14:textId="77777777" w:rsidTr="00C63DAB">
        <w:trPr>
          <w:trHeight w:val="20"/>
        </w:trPr>
        <w:tc>
          <w:tcPr>
            <w:tcW w:w="1310" w:type="pct"/>
            <w:vMerge/>
          </w:tcPr>
          <w:p w14:paraId="57BE57E4" w14:textId="77777777" w:rsidR="008C3EB9" w:rsidRPr="00194FDE" w:rsidDel="002A1D54" w:rsidRDefault="008C3EB9" w:rsidP="00BC5329">
            <w:pPr>
              <w:pStyle w:val="afe"/>
            </w:pPr>
          </w:p>
        </w:tc>
        <w:tc>
          <w:tcPr>
            <w:tcW w:w="3690" w:type="pct"/>
          </w:tcPr>
          <w:p w14:paraId="3C3EA1D7" w14:textId="6A348818" w:rsidR="008C3EB9" w:rsidRPr="00194FDE" w:rsidRDefault="008C3EB9" w:rsidP="00194FDE">
            <w:pPr>
              <w:pStyle w:val="afe"/>
              <w:jc w:val="both"/>
            </w:pPr>
            <w:r w:rsidRPr="00194FDE">
              <w:t xml:space="preserve">Браузеры для работы с </w:t>
            </w:r>
            <w:r w:rsidR="00D5524B" w:rsidRPr="00194FDE">
              <w:t>информационно-телекоммуникационной сетью «Интернет»</w:t>
            </w:r>
            <w:r w:rsidRPr="00194FDE">
              <w:t>: наименования, возможности и порядок работы в них</w:t>
            </w:r>
          </w:p>
        </w:tc>
      </w:tr>
      <w:tr w:rsidR="008C3EB9" w:rsidRPr="00194FDE" w14:paraId="15425360" w14:textId="77777777" w:rsidTr="00C63DAB">
        <w:trPr>
          <w:trHeight w:val="20"/>
        </w:trPr>
        <w:tc>
          <w:tcPr>
            <w:tcW w:w="1310" w:type="pct"/>
            <w:vMerge/>
          </w:tcPr>
          <w:p w14:paraId="6E9B357B" w14:textId="77777777" w:rsidR="008C3EB9" w:rsidRPr="00194FDE" w:rsidDel="002A1D54" w:rsidRDefault="008C3EB9" w:rsidP="00BC5329">
            <w:pPr>
              <w:pStyle w:val="afe"/>
            </w:pPr>
          </w:p>
        </w:tc>
        <w:tc>
          <w:tcPr>
            <w:tcW w:w="3690" w:type="pct"/>
          </w:tcPr>
          <w:p w14:paraId="535F9775" w14:textId="2C8806F9" w:rsidR="008C3EB9" w:rsidRPr="00194FDE" w:rsidRDefault="008C3EB9" w:rsidP="00194FDE">
            <w:pPr>
              <w:pStyle w:val="afe"/>
              <w:jc w:val="both"/>
            </w:pPr>
            <w:r w:rsidRPr="00194FDE">
              <w:t xml:space="preserve">Правила безопасности при работе в </w:t>
            </w:r>
            <w:r w:rsidR="00D5524B" w:rsidRPr="00194FDE">
              <w:t>информационно-телекоммуникационной сети «Интернет»</w:t>
            </w:r>
          </w:p>
        </w:tc>
      </w:tr>
      <w:tr w:rsidR="008C3EB9" w:rsidRPr="00194FDE" w14:paraId="5FFC360A" w14:textId="77777777" w:rsidTr="00C63DAB">
        <w:trPr>
          <w:trHeight w:val="20"/>
        </w:trPr>
        <w:tc>
          <w:tcPr>
            <w:tcW w:w="1310" w:type="pct"/>
            <w:vMerge/>
          </w:tcPr>
          <w:p w14:paraId="799149EE" w14:textId="77777777" w:rsidR="008C3EB9" w:rsidRPr="00194FDE" w:rsidDel="002A1D54" w:rsidRDefault="008C3EB9" w:rsidP="00BC5329">
            <w:pPr>
              <w:pStyle w:val="afe"/>
            </w:pPr>
          </w:p>
        </w:tc>
        <w:tc>
          <w:tcPr>
            <w:tcW w:w="3690" w:type="pct"/>
          </w:tcPr>
          <w:p w14:paraId="55CE2206" w14:textId="4A1900AE" w:rsidR="008C3EB9" w:rsidRPr="00194FDE" w:rsidRDefault="008C3EB9" w:rsidP="00194FDE">
            <w:pPr>
              <w:pStyle w:val="afe"/>
              <w:jc w:val="both"/>
            </w:pPr>
            <w:r w:rsidRPr="00194FDE">
              <w:t xml:space="preserve">Поисковые системы для поиска информации в </w:t>
            </w:r>
            <w:r w:rsidR="00D5524B" w:rsidRPr="00194FDE">
              <w:t>информационно-телекоммуникационной сети «Интернет»</w:t>
            </w:r>
            <w:r w:rsidRPr="00194FDE">
              <w:t>: наименования, возможности и порядок работы в них</w:t>
            </w:r>
          </w:p>
        </w:tc>
      </w:tr>
      <w:tr w:rsidR="008C3EB9" w:rsidRPr="00194FDE" w14:paraId="16AD3663" w14:textId="77777777" w:rsidTr="00C63DAB">
        <w:trPr>
          <w:trHeight w:val="20"/>
        </w:trPr>
        <w:tc>
          <w:tcPr>
            <w:tcW w:w="1310" w:type="pct"/>
            <w:vMerge/>
          </w:tcPr>
          <w:p w14:paraId="2A09D189" w14:textId="77777777" w:rsidR="008C3EB9" w:rsidRPr="00194FDE" w:rsidDel="002A1D54" w:rsidRDefault="008C3EB9" w:rsidP="00BC5329">
            <w:pPr>
              <w:pStyle w:val="afe"/>
            </w:pPr>
          </w:p>
        </w:tc>
        <w:tc>
          <w:tcPr>
            <w:tcW w:w="3690" w:type="pct"/>
          </w:tcPr>
          <w:p w14:paraId="55B833EF" w14:textId="629756AB" w:rsidR="008C3EB9" w:rsidRPr="00194FDE" w:rsidRDefault="008C3EB9" w:rsidP="00194FDE">
            <w:pPr>
              <w:pStyle w:val="afe"/>
              <w:jc w:val="both"/>
            </w:pPr>
            <w:r w:rsidRPr="00194FDE">
              <w:t xml:space="preserve">Правила поиска информации в </w:t>
            </w:r>
            <w:r w:rsidR="00D5524B" w:rsidRPr="00194FDE">
              <w:t>информационно-телекоммуникационной сети «Интернет»</w:t>
            </w:r>
          </w:p>
        </w:tc>
      </w:tr>
      <w:tr w:rsidR="008C3EB9" w:rsidRPr="00194FDE" w14:paraId="48E23E7E" w14:textId="77777777" w:rsidTr="00C63DAB">
        <w:trPr>
          <w:trHeight w:val="20"/>
        </w:trPr>
        <w:tc>
          <w:tcPr>
            <w:tcW w:w="1310" w:type="pct"/>
            <w:vMerge/>
          </w:tcPr>
          <w:p w14:paraId="4D41C0B2" w14:textId="77777777" w:rsidR="008C3EB9" w:rsidRPr="00194FDE" w:rsidDel="002A1D54" w:rsidRDefault="008C3EB9" w:rsidP="00BC5329">
            <w:pPr>
              <w:pStyle w:val="afe"/>
            </w:pPr>
          </w:p>
        </w:tc>
        <w:tc>
          <w:tcPr>
            <w:tcW w:w="3690" w:type="pct"/>
          </w:tcPr>
          <w:p w14:paraId="6E8A40BB" w14:textId="0D460190" w:rsidR="008C3EB9" w:rsidRPr="00194FDE" w:rsidRDefault="008C3EB9" w:rsidP="00194FDE">
            <w:pPr>
              <w:pStyle w:val="afe"/>
              <w:jc w:val="both"/>
            </w:pPr>
            <w:r w:rsidRPr="00194FDE">
              <w:t xml:space="preserve">Места и даты проведения выставок, семинаров и конференций по </w:t>
            </w:r>
            <w:r w:rsidR="00C876D7" w:rsidRPr="00194FDE">
              <w:t>технологическому оборудованию механосборочного производства</w:t>
            </w:r>
          </w:p>
        </w:tc>
      </w:tr>
      <w:tr w:rsidR="008C3EB9" w:rsidRPr="00194FDE" w14:paraId="3F04C652" w14:textId="77777777" w:rsidTr="00C63DAB">
        <w:trPr>
          <w:trHeight w:val="20"/>
        </w:trPr>
        <w:tc>
          <w:tcPr>
            <w:tcW w:w="1310" w:type="pct"/>
            <w:vMerge/>
          </w:tcPr>
          <w:p w14:paraId="1A1B677F" w14:textId="77777777" w:rsidR="008C3EB9" w:rsidRPr="00194FDE" w:rsidDel="002A1D54" w:rsidRDefault="008C3EB9" w:rsidP="00BC5329">
            <w:pPr>
              <w:pStyle w:val="afe"/>
            </w:pPr>
          </w:p>
        </w:tc>
        <w:tc>
          <w:tcPr>
            <w:tcW w:w="3690" w:type="pct"/>
          </w:tcPr>
          <w:p w14:paraId="285E26D7" w14:textId="1BE9350F" w:rsidR="008C3EB9" w:rsidRPr="00194FDE" w:rsidRDefault="008C3EB9" w:rsidP="00194FDE">
            <w:pPr>
              <w:pStyle w:val="afe"/>
              <w:jc w:val="both"/>
            </w:pPr>
            <w:r w:rsidRPr="00194FDE">
              <w:t xml:space="preserve">Методы и технологии </w:t>
            </w:r>
            <w:r w:rsidR="00EA6944" w:rsidRPr="00194FDE">
              <w:t xml:space="preserve">деловой </w:t>
            </w:r>
            <w:r w:rsidRPr="00194FDE">
              <w:t xml:space="preserve">коммуникации </w:t>
            </w:r>
          </w:p>
        </w:tc>
      </w:tr>
      <w:tr w:rsidR="008C3EB9" w:rsidRPr="00194FDE" w14:paraId="39339E0B" w14:textId="77777777" w:rsidTr="00C63DAB">
        <w:trPr>
          <w:trHeight w:val="20"/>
        </w:trPr>
        <w:tc>
          <w:tcPr>
            <w:tcW w:w="1310" w:type="pct"/>
            <w:vMerge/>
          </w:tcPr>
          <w:p w14:paraId="64BD85FB" w14:textId="77777777" w:rsidR="008C3EB9" w:rsidRPr="00194FDE" w:rsidDel="002A1D54" w:rsidRDefault="008C3EB9" w:rsidP="00BC5329">
            <w:pPr>
              <w:pStyle w:val="afe"/>
            </w:pPr>
          </w:p>
        </w:tc>
        <w:tc>
          <w:tcPr>
            <w:tcW w:w="3690" w:type="pct"/>
          </w:tcPr>
          <w:p w14:paraId="55C9C912" w14:textId="0C37D974" w:rsidR="008C3EB9" w:rsidRPr="00194FDE" w:rsidRDefault="008C3EB9" w:rsidP="00194FDE">
            <w:pPr>
              <w:pStyle w:val="afe"/>
              <w:jc w:val="both"/>
            </w:pPr>
            <w:r w:rsidRPr="00194FDE">
              <w:t>Основы психологии общения и конфликтологии</w:t>
            </w:r>
          </w:p>
        </w:tc>
      </w:tr>
      <w:tr w:rsidR="008C3EB9" w:rsidRPr="00194FDE" w14:paraId="7F882043" w14:textId="77777777" w:rsidTr="00C63DAB">
        <w:trPr>
          <w:trHeight w:val="20"/>
        </w:trPr>
        <w:tc>
          <w:tcPr>
            <w:tcW w:w="1310" w:type="pct"/>
            <w:vMerge/>
          </w:tcPr>
          <w:p w14:paraId="0E21CD08" w14:textId="77777777" w:rsidR="008C3EB9" w:rsidRPr="00194FDE" w:rsidDel="002A1D54" w:rsidRDefault="008C3EB9" w:rsidP="00BC5329">
            <w:pPr>
              <w:pStyle w:val="afe"/>
            </w:pPr>
          </w:p>
        </w:tc>
        <w:tc>
          <w:tcPr>
            <w:tcW w:w="3690" w:type="pct"/>
          </w:tcPr>
          <w:p w14:paraId="41C361B4" w14:textId="11D367F7" w:rsidR="008C3EB9" w:rsidRPr="00194FDE" w:rsidRDefault="008C3EB9" w:rsidP="00194FDE">
            <w:pPr>
              <w:pStyle w:val="afe"/>
              <w:jc w:val="both"/>
            </w:pPr>
            <w:r w:rsidRPr="00194FDE">
              <w:t>Порядок организации согласовани</w:t>
            </w:r>
            <w:r w:rsidR="0002542A">
              <w:t>я</w:t>
            </w:r>
            <w:r w:rsidRPr="00194FDE">
              <w:t xml:space="preserve"> договоров со специальными подрядными организациями для осуществления ремонта технологического оборудования</w:t>
            </w:r>
          </w:p>
        </w:tc>
      </w:tr>
      <w:tr w:rsidR="008C3EB9" w:rsidRPr="00194FDE" w14:paraId="38B74E3A" w14:textId="77777777" w:rsidTr="00C63DAB">
        <w:trPr>
          <w:trHeight w:val="20"/>
        </w:trPr>
        <w:tc>
          <w:tcPr>
            <w:tcW w:w="1310" w:type="pct"/>
          </w:tcPr>
          <w:p w14:paraId="1CB644CB" w14:textId="77777777" w:rsidR="008C3EB9" w:rsidRPr="00194FDE" w:rsidDel="002A1D54" w:rsidRDefault="008C3EB9" w:rsidP="00BC5329">
            <w:pPr>
              <w:pStyle w:val="afe"/>
            </w:pPr>
            <w:r w:rsidRPr="00194FDE" w:rsidDel="002A1D54">
              <w:t>Другие характеристики</w:t>
            </w:r>
          </w:p>
        </w:tc>
        <w:tc>
          <w:tcPr>
            <w:tcW w:w="3690" w:type="pct"/>
          </w:tcPr>
          <w:p w14:paraId="1779DA45" w14:textId="77777777" w:rsidR="008C3EB9" w:rsidRPr="00194FDE" w:rsidRDefault="008C3EB9" w:rsidP="00194FDE">
            <w:pPr>
              <w:pStyle w:val="afe"/>
              <w:jc w:val="both"/>
            </w:pPr>
            <w:r w:rsidRPr="00194FDE">
              <w:t>-</w:t>
            </w:r>
          </w:p>
        </w:tc>
      </w:tr>
    </w:tbl>
    <w:p w14:paraId="6B40D3A5" w14:textId="77777777" w:rsidR="000062DD" w:rsidRPr="00D166F8" w:rsidRDefault="000062DD" w:rsidP="00BC5329">
      <w:pPr>
        <w:pStyle w:val="3"/>
        <w:keepNext w:val="0"/>
      </w:pPr>
      <w:r w:rsidRPr="00D166F8">
        <w:t>3.</w:t>
      </w:r>
      <w:r>
        <w:t>2</w:t>
      </w:r>
      <w:r w:rsidRPr="00D166F8">
        <w:t>.</w:t>
      </w:r>
      <w:r>
        <w:rPr>
          <w:lang w:val="en-US"/>
        </w:rPr>
        <w:t>2</w:t>
      </w:r>
      <w:r w:rsidRPr="00D166F8">
        <w:t>. Трудовая функция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9"/>
        <w:gridCol w:w="4664"/>
        <w:gridCol w:w="650"/>
        <w:gridCol w:w="967"/>
        <w:gridCol w:w="1807"/>
        <w:gridCol w:w="534"/>
      </w:tblGrid>
      <w:tr w:rsidR="000062DD" w:rsidRPr="00CC7FED" w14:paraId="53BA3B09" w14:textId="77777777" w:rsidTr="008303AD">
        <w:trPr>
          <w:trHeight w:val="278"/>
        </w:trPr>
        <w:tc>
          <w:tcPr>
            <w:tcW w:w="86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1045335" w14:textId="77777777" w:rsidR="000062DD" w:rsidRPr="00CC7FED" w:rsidRDefault="000062DD" w:rsidP="00BC5329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F8F23F" w14:textId="77777777" w:rsidR="000062DD" w:rsidRPr="00CC7FED" w:rsidRDefault="009B1600" w:rsidP="00BC5329">
            <w:pPr>
              <w:suppressAutoHyphens/>
            </w:pPr>
            <w:r w:rsidRPr="00DC1952">
              <w:t xml:space="preserve">Проведение </w:t>
            </w:r>
            <w:r w:rsidR="009107F2">
              <w:t xml:space="preserve">точностных </w:t>
            </w:r>
            <w:r w:rsidRPr="00DC1952">
              <w:t xml:space="preserve">испытаний </w:t>
            </w:r>
            <w:r>
              <w:t>сложного</w:t>
            </w:r>
            <w:r w:rsidRPr="00DC1952">
              <w:t xml:space="preserve"> технологического оборудования</w:t>
            </w:r>
            <w:r>
              <w:t xml:space="preserve"> </w:t>
            </w:r>
            <w:r w:rsidRPr="00DC1952">
              <w:t>механосборочного производства</w:t>
            </w:r>
          </w:p>
        </w:tc>
        <w:tc>
          <w:tcPr>
            <w:tcW w:w="31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2721422" w14:textId="77777777" w:rsidR="000062DD" w:rsidRPr="00CC7FED" w:rsidRDefault="000062DD" w:rsidP="00BC5329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7B2D81" w14:textId="3ECCB041" w:rsidR="000062DD" w:rsidRPr="000062DD" w:rsidRDefault="00871C42" w:rsidP="00BC5329">
            <w:pPr>
              <w:suppressAutoHyphens/>
              <w:rPr>
                <w:lang w:val="en-US"/>
              </w:rPr>
            </w:pPr>
            <w:r>
              <w:t>B</w:t>
            </w:r>
            <w:r w:rsidR="009B1600">
              <w:t>/02.</w:t>
            </w:r>
            <w:r w:rsidR="009B1600">
              <w:rPr>
                <w:lang w:val="en-US"/>
              </w:rPr>
              <w:t>6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98D5679" w14:textId="77777777" w:rsidR="000062DD" w:rsidRPr="004C2989" w:rsidRDefault="000062DD" w:rsidP="00BC5329">
            <w:pPr>
              <w:suppressAutoHyphens/>
              <w:jc w:val="center"/>
              <w:rPr>
                <w:vertAlign w:val="superscript"/>
              </w:rPr>
            </w:pPr>
            <w:r w:rsidRPr="0092362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3B4B07" w14:textId="77777777" w:rsidR="000062DD" w:rsidRPr="009B1600" w:rsidRDefault="009B1600" w:rsidP="00BC5329">
            <w:pPr>
              <w:suppressAutoHyphens/>
              <w:jc w:val="center"/>
            </w:pPr>
            <w:r>
              <w:t>6</w:t>
            </w:r>
          </w:p>
        </w:tc>
      </w:tr>
    </w:tbl>
    <w:p w14:paraId="764830BD" w14:textId="77777777" w:rsidR="0002542A" w:rsidRDefault="0002542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1"/>
        <w:gridCol w:w="1078"/>
        <w:gridCol w:w="825"/>
        <w:gridCol w:w="2063"/>
        <w:gridCol w:w="1413"/>
        <w:gridCol w:w="2311"/>
      </w:tblGrid>
      <w:tr w:rsidR="000062DD" w:rsidRPr="00CC7FED" w14:paraId="080C9AED" w14:textId="77777777" w:rsidTr="008303AD">
        <w:trPr>
          <w:trHeight w:val="488"/>
        </w:trPr>
        <w:tc>
          <w:tcPr>
            <w:tcW w:w="131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6F1111E" w14:textId="77777777" w:rsidR="000062DD" w:rsidRPr="00CC7FED" w:rsidRDefault="000062DD" w:rsidP="00BC5329">
            <w:pPr>
              <w:suppressAutoHyphens/>
            </w:pPr>
            <w:r w:rsidRPr="0092362F">
              <w:rPr>
                <w:sz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92A6358" w14:textId="77777777" w:rsidR="000062DD" w:rsidRPr="00CC7FED" w:rsidRDefault="000062DD" w:rsidP="00BC5329">
            <w:pPr>
              <w:suppressAutoHyphens/>
            </w:pPr>
            <w:r w:rsidRPr="009502DC">
              <w:rPr>
                <w:sz w:val="20"/>
              </w:rPr>
              <w:t>Оригинал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9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3210B2" w14:textId="77777777" w:rsidR="000062DD" w:rsidRPr="00CC7FED" w:rsidRDefault="000062DD" w:rsidP="00BC5329">
            <w:pPr>
              <w:suppressAutoHyphens/>
            </w:pPr>
            <w:r w:rsidRPr="00CC7FED">
              <w:t>Х</w:t>
            </w:r>
          </w:p>
        </w:tc>
        <w:tc>
          <w:tcPr>
            <w:tcW w:w="9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B73B75" w14:textId="77777777" w:rsidR="000062DD" w:rsidRPr="00CC7FED" w:rsidRDefault="000062DD" w:rsidP="00BC5329">
            <w:pPr>
              <w:suppressAutoHyphens/>
            </w:pPr>
            <w:r w:rsidRPr="009502DC">
              <w:rPr>
                <w:sz w:val="20"/>
              </w:rPr>
              <w:t>Заимствовано из оригинала</w:t>
            </w:r>
          </w:p>
        </w:tc>
        <w:tc>
          <w:tcPr>
            <w:tcW w:w="6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70B339" w14:textId="77777777" w:rsidR="000062DD" w:rsidRPr="00CC7FED" w:rsidRDefault="000062DD" w:rsidP="00BC5329">
            <w:pPr>
              <w:suppressAutoHyphens/>
            </w:pPr>
          </w:p>
        </w:tc>
        <w:tc>
          <w:tcPr>
            <w:tcW w:w="11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9862A2" w14:textId="77777777" w:rsidR="000062DD" w:rsidRPr="00CC7FED" w:rsidRDefault="000062DD" w:rsidP="00BC5329">
            <w:pPr>
              <w:suppressAutoHyphens/>
            </w:pPr>
          </w:p>
        </w:tc>
      </w:tr>
      <w:tr w:rsidR="000062DD" w:rsidRPr="00CC7FED" w14:paraId="162DF68A" w14:textId="77777777" w:rsidTr="008303AD">
        <w:trPr>
          <w:trHeight w:val="479"/>
        </w:trPr>
        <w:tc>
          <w:tcPr>
            <w:tcW w:w="1310" w:type="pct"/>
            <w:tcBorders>
              <w:top w:val="nil"/>
              <w:bottom w:val="nil"/>
              <w:right w:val="nil"/>
            </w:tcBorders>
            <w:vAlign w:val="center"/>
          </w:tcPr>
          <w:p w14:paraId="66A020CE" w14:textId="77777777" w:rsidR="000062DD" w:rsidRPr="00CC7FED" w:rsidRDefault="000062DD" w:rsidP="00BC5329">
            <w:pPr>
              <w:suppressAutoHyphens/>
            </w:pPr>
          </w:p>
        </w:tc>
        <w:tc>
          <w:tcPr>
            <w:tcW w:w="1903" w:type="pct"/>
            <w:gridSpan w:val="3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  <w:vAlign w:val="center"/>
          </w:tcPr>
          <w:p w14:paraId="28176D35" w14:textId="77777777" w:rsidR="000062DD" w:rsidRPr="00CC7FED" w:rsidRDefault="000062DD" w:rsidP="00BC5329">
            <w:pPr>
              <w:suppressAutoHyphens/>
            </w:pPr>
          </w:p>
        </w:tc>
        <w:tc>
          <w:tcPr>
            <w:tcW w:w="678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25C55316" w14:textId="77777777" w:rsidR="000062DD" w:rsidRPr="00CC7FED" w:rsidRDefault="000062DD" w:rsidP="00BC5329">
            <w:pPr>
              <w:suppressAutoHyphens/>
              <w:jc w:val="center"/>
            </w:pPr>
            <w:r w:rsidRPr="009502DC">
              <w:rPr>
                <w:sz w:val="20"/>
              </w:rPr>
              <w:t>Код оригинала</w:t>
            </w:r>
          </w:p>
        </w:tc>
        <w:tc>
          <w:tcPr>
            <w:tcW w:w="1109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1E113BC0" w14:textId="77777777" w:rsidR="000062DD" w:rsidRPr="00CC7FED" w:rsidRDefault="000062DD" w:rsidP="00BC5329">
            <w:pPr>
              <w:suppressAutoHyphens/>
              <w:jc w:val="center"/>
            </w:pPr>
            <w:r w:rsidRPr="002438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C57D20A" w14:textId="77777777" w:rsidR="000062DD" w:rsidRDefault="000062DD" w:rsidP="00BC53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730"/>
        <w:gridCol w:w="7691"/>
      </w:tblGrid>
      <w:tr w:rsidR="000062DD" w:rsidRPr="0002542A" w14:paraId="3A7EEB87" w14:textId="77777777" w:rsidTr="008303AD">
        <w:trPr>
          <w:trHeight w:val="20"/>
        </w:trPr>
        <w:tc>
          <w:tcPr>
            <w:tcW w:w="1310" w:type="pct"/>
            <w:vMerge w:val="restart"/>
          </w:tcPr>
          <w:p w14:paraId="5021B587" w14:textId="77777777" w:rsidR="000062DD" w:rsidRPr="0002542A" w:rsidRDefault="000062DD" w:rsidP="00BC5329">
            <w:pPr>
              <w:pStyle w:val="afe"/>
            </w:pPr>
            <w:r w:rsidRPr="0002542A">
              <w:t>Трудовые действия</w:t>
            </w:r>
          </w:p>
        </w:tc>
        <w:tc>
          <w:tcPr>
            <w:tcW w:w="3690" w:type="pct"/>
          </w:tcPr>
          <w:p w14:paraId="383DEB76" w14:textId="77777777" w:rsidR="000062DD" w:rsidRPr="0002542A" w:rsidRDefault="009107F2" w:rsidP="0002542A">
            <w:pPr>
              <w:pStyle w:val="afe"/>
              <w:jc w:val="both"/>
            </w:pPr>
            <w:r w:rsidRPr="0002542A">
              <w:t>Анализ конструкции сложного технологического оборудования механосборочного производства, его механизмов и систем с целью выявления его конструктивных особенностей и специфики эксплуатации</w:t>
            </w:r>
          </w:p>
        </w:tc>
      </w:tr>
      <w:tr w:rsidR="009107F2" w:rsidRPr="0002542A" w14:paraId="20A600CD" w14:textId="77777777" w:rsidTr="008303AD">
        <w:trPr>
          <w:trHeight w:val="20"/>
        </w:trPr>
        <w:tc>
          <w:tcPr>
            <w:tcW w:w="1310" w:type="pct"/>
            <w:vMerge/>
          </w:tcPr>
          <w:p w14:paraId="0C54344A" w14:textId="77777777" w:rsidR="009107F2" w:rsidRPr="0002542A" w:rsidRDefault="009107F2" w:rsidP="00BC5329">
            <w:pPr>
              <w:pStyle w:val="afe"/>
            </w:pPr>
          </w:p>
        </w:tc>
        <w:tc>
          <w:tcPr>
            <w:tcW w:w="3690" w:type="pct"/>
          </w:tcPr>
          <w:p w14:paraId="1566B7CD" w14:textId="1D9EBBCD" w:rsidR="009107F2" w:rsidRPr="0002542A" w:rsidRDefault="009107F2" w:rsidP="0002542A">
            <w:pPr>
              <w:pStyle w:val="afe"/>
              <w:jc w:val="both"/>
            </w:pPr>
            <w:r w:rsidRPr="0002542A">
              <w:t xml:space="preserve">Подбор </w:t>
            </w:r>
            <w:r w:rsidRPr="0002542A">
              <w:rPr>
                <w:spacing w:val="-1"/>
              </w:rPr>
              <w:t>образца</w:t>
            </w:r>
            <w:r w:rsidR="002059DD">
              <w:rPr>
                <w:spacing w:val="-1"/>
              </w:rPr>
              <w:t xml:space="preserve"> </w:t>
            </w:r>
            <w:r w:rsidRPr="0002542A">
              <w:rPr>
                <w:spacing w:val="-1"/>
              </w:rPr>
              <w:t xml:space="preserve">изделия </w:t>
            </w:r>
            <w:r w:rsidRPr="0002542A">
              <w:t>для испытаний технологического оборудования механосборочного производства</w:t>
            </w:r>
          </w:p>
        </w:tc>
      </w:tr>
      <w:tr w:rsidR="00987575" w:rsidRPr="0002542A" w14:paraId="4686D0AF" w14:textId="77777777" w:rsidTr="008303AD">
        <w:trPr>
          <w:trHeight w:val="20"/>
        </w:trPr>
        <w:tc>
          <w:tcPr>
            <w:tcW w:w="1310" w:type="pct"/>
            <w:vMerge/>
          </w:tcPr>
          <w:p w14:paraId="4FBC28F8" w14:textId="77777777" w:rsidR="00987575" w:rsidRPr="0002542A" w:rsidRDefault="00987575" w:rsidP="00BC5329">
            <w:pPr>
              <w:pStyle w:val="afe"/>
            </w:pPr>
          </w:p>
        </w:tc>
        <w:tc>
          <w:tcPr>
            <w:tcW w:w="3690" w:type="pct"/>
          </w:tcPr>
          <w:p w14:paraId="007C95AD" w14:textId="63AE20C2" w:rsidR="00987575" w:rsidRPr="0002542A" w:rsidRDefault="00987575" w:rsidP="0002542A">
            <w:pPr>
              <w:pStyle w:val="afe"/>
              <w:jc w:val="both"/>
            </w:pPr>
            <w:r w:rsidRPr="0002542A">
              <w:t xml:space="preserve">Разработка операции </w:t>
            </w:r>
            <w:r w:rsidR="00D62B3F" w:rsidRPr="0002542A">
              <w:t>изготовления</w:t>
            </w:r>
            <w:r w:rsidRPr="0002542A">
              <w:t xml:space="preserve"> образца</w:t>
            </w:r>
            <w:r w:rsidR="002059DD">
              <w:t xml:space="preserve"> </w:t>
            </w:r>
            <w:r w:rsidRPr="0002542A">
              <w:t>изделия на сложном технологическом оборудовании</w:t>
            </w:r>
          </w:p>
        </w:tc>
      </w:tr>
      <w:tr w:rsidR="009107F2" w:rsidRPr="0002542A" w14:paraId="45F9AC4D" w14:textId="77777777" w:rsidTr="008303AD">
        <w:trPr>
          <w:trHeight w:val="20"/>
        </w:trPr>
        <w:tc>
          <w:tcPr>
            <w:tcW w:w="1310" w:type="pct"/>
            <w:vMerge/>
          </w:tcPr>
          <w:p w14:paraId="1B797D56" w14:textId="77777777" w:rsidR="009107F2" w:rsidRPr="0002542A" w:rsidRDefault="009107F2" w:rsidP="00BC5329">
            <w:pPr>
              <w:pStyle w:val="afe"/>
            </w:pPr>
          </w:p>
        </w:tc>
        <w:tc>
          <w:tcPr>
            <w:tcW w:w="3690" w:type="pct"/>
          </w:tcPr>
          <w:p w14:paraId="1EC9FCF3" w14:textId="63E0CF07" w:rsidR="009107F2" w:rsidRPr="0002542A" w:rsidRDefault="00381503" w:rsidP="0002542A">
            <w:pPr>
              <w:pStyle w:val="afe"/>
              <w:jc w:val="both"/>
            </w:pPr>
            <w:r w:rsidRPr="0002542A">
              <w:t>Составление</w:t>
            </w:r>
            <w:r w:rsidR="009107F2" w:rsidRPr="0002542A">
              <w:t xml:space="preserve"> </w:t>
            </w:r>
            <w:r w:rsidRPr="0002542A">
              <w:t xml:space="preserve">технического задания на разработку </w:t>
            </w:r>
            <w:r w:rsidR="009107F2" w:rsidRPr="0002542A">
              <w:t xml:space="preserve">управляющих программ </w:t>
            </w:r>
            <w:r w:rsidR="00170155">
              <w:t xml:space="preserve">по </w:t>
            </w:r>
            <w:r w:rsidR="00D62B3F" w:rsidRPr="0002542A">
              <w:t>изготовлени</w:t>
            </w:r>
            <w:r w:rsidR="00170155">
              <w:t>ю</w:t>
            </w:r>
            <w:r w:rsidR="00D62B3F" w:rsidRPr="0002542A">
              <w:t xml:space="preserve"> </w:t>
            </w:r>
            <w:r w:rsidR="009107F2" w:rsidRPr="0002542A">
              <w:t>образца</w:t>
            </w:r>
            <w:r w:rsidR="002059DD">
              <w:t xml:space="preserve"> </w:t>
            </w:r>
            <w:r w:rsidR="009107F2" w:rsidRPr="0002542A">
              <w:t>изделия</w:t>
            </w:r>
          </w:p>
        </w:tc>
      </w:tr>
      <w:tr w:rsidR="009107F2" w:rsidRPr="0002542A" w14:paraId="26E1FB44" w14:textId="77777777" w:rsidTr="008303AD">
        <w:trPr>
          <w:trHeight w:val="20"/>
        </w:trPr>
        <w:tc>
          <w:tcPr>
            <w:tcW w:w="1310" w:type="pct"/>
            <w:vMerge/>
          </w:tcPr>
          <w:p w14:paraId="1653DE64" w14:textId="77777777" w:rsidR="009107F2" w:rsidRPr="0002542A" w:rsidRDefault="009107F2" w:rsidP="00BC5329">
            <w:pPr>
              <w:pStyle w:val="afe"/>
            </w:pPr>
          </w:p>
        </w:tc>
        <w:tc>
          <w:tcPr>
            <w:tcW w:w="3690" w:type="pct"/>
          </w:tcPr>
          <w:p w14:paraId="2A8762B1" w14:textId="00065A07" w:rsidR="009107F2" w:rsidRPr="0002542A" w:rsidRDefault="002E55BD" w:rsidP="0002542A">
            <w:pPr>
              <w:pStyle w:val="afe"/>
              <w:jc w:val="both"/>
            </w:pPr>
            <w:r w:rsidRPr="0002542A">
              <w:t>Испытания</w:t>
            </w:r>
            <w:r w:rsidR="009107F2" w:rsidRPr="0002542A">
              <w:t xml:space="preserve"> сложного технологического оборудования механосборочного производства на точность</w:t>
            </w:r>
          </w:p>
        </w:tc>
      </w:tr>
      <w:tr w:rsidR="009107F2" w:rsidRPr="0002542A" w14:paraId="3127F159" w14:textId="77777777" w:rsidTr="008303AD">
        <w:trPr>
          <w:trHeight w:val="20"/>
        </w:trPr>
        <w:tc>
          <w:tcPr>
            <w:tcW w:w="1310" w:type="pct"/>
            <w:vMerge/>
          </w:tcPr>
          <w:p w14:paraId="467126CF" w14:textId="77777777" w:rsidR="009107F2" w:rsidRPr="0002542A" w:rsidRDefault="009107F2" w:rsidP="00BC5329">
            <w:pPr>
              <w:pStyle w:val="afe"/>
            </w:pPr>
          </w:p>
        </w:tc>
        <w:tc>
          <w:tcPr>
            <w:tcW w:w="3690" w:type="pct"/>
          </w:tcPr>
          <w:p w14:paraId="7DEABB7F" w14:textId="77777777" w:rsidR="009107F2" w:rsidRPr="0002542A" w:rsidRDefault="009107F2" w:rsidP="0002542A">
            <w:pPr>
              <w:pStyle w:val="afe"/>
              <w:jc w:val="both"/>
            </w:pPr>
            <w:r w:rsidRPr="0002542A">
              <w:t>Составление отчетов о результатах проверок сложного технологического оборудования механосборочного производства</w:t>
            </w:r>
            <w:r w:rsidR="006F3B3D" w:rsidRPr="0002542A">
              <w:t xml:space="preserve"> на точность</w:t>
            </w:r>
          </w:p>
        </w:tc>
      </w:tr>
      <w:tr w:rsidR="00BD7504" w:rsidRPr="0002542A" w14:paraId="5C5361F8" w14:textId="77777777" w:rsidTr="008303AD">
        <w:trPr>
          <w:trHeight w:val="20"/>
        </w:trPr>
        <w:tc>
          <w:tcPr>
            <w:tcW w:w="1310" w:type="pct"/>
            <w:vMerge w:val="restart"/>
          </w:tcPr>
          <w:p w14:paraId="6462A0B2" w14:textId="77777777" w:rsidR="00BD7504" w:rsidRPr="0002542A" w:rsidDel="002A1D54" w:rsidRDefault="00BD7504" w:rsidP="00BC5329">
            <w:pPr>
              <w:pStyle w:val="afe"/>
            </w:pPr>
            <w:r w:rsidRPr="0002542A" w:rsidDel="002A1D54">
              <w:t>Необходимые умения</w:t>
            </w:r>
          </w:p>
        </w:tc>
        <w:tc>
          <w:tcPr>
            <w:tcW w:w="3690" w:type="pct"/>
          </w:tcPr>
          <w:p w14:paraId="36BBC3CD" w14:textId="419052FA" w:rsidR="00BD7504" w:rsidRPr="0002542A" w:rsidRDefault="00BD7504" w:rsidP="0002542A">
            <w:pPr>
              <w:pStyle w:val="afe"/>
              <w:jc w:val="both"/>
            </w:pPr>
            <w:r w:rsidRPr="0002542A">
              <w:t>Искать в электронном архиве техническую документацию на сложное технологическое оборудование механосборочного производства, его механизмы и системы</w:t>
            </w:r>
          </w:p>
        </w:tc>
      </w:tr>
      <w:tr w:rsidR="00BD7504" w:rsidRPr="0002542A" w14:paraId="17CE164B" w14:textId="77777777" w:rsidTr="008303AD">
        <w:trPr>
          <w:trHeight w:val="20"/>
        </w:trPr>
        <w:tc>
          <w:tcPr>
            <w:tcW w:w="1310" w:type="pct"/>
            <w:vMerge/>
          </w:tcPr>
          <w:p w14:paraId="05E2406A" w14:textId="77777777" w:rsidR="00BD7504" w:rsidRPr="0002542A" w:rsidDel="002A1D54" w:rsidRDefault="00BD7504" w:rsidP="00BC5329">
            <w:pPr>
              <w:pStyle w:val="afe"/>
            </w:pPr>
          </w:p>
        </w:tc>
        <w:tc>
          <w:tcPr>
            <w:tcW w:w="3690" w:type="pct"/>
          </w:tcPr>
          <w:p w14:paraId="53CDC367" w14:textId="05F30A37" w:rsidR="00BD7504" w:rsidRPr="0002542A" w:rsidRDefault="00BD7504" w:rsidP="0002542A">
            <w:pPr>
              <w:pStyle w:val="afe"/>
              <w:jc w:val="both"/>
            </w:pPr>
            <w:r w:rsidRPr="0002542A">
              <w:t>Использовать электронный архив технической документации для просмотра документов о сложном технологическом оборудовании механосборочного производства и их реквизитов</w:t>
            </w:r>
          </w:p>
        </w:tc>
      </w:tr>
      <w:tr w:rsidR="00BD7504" w:rsidRPr="0002542A" w14:paraId="6EF9473F" w14:textId="77777777" w:rsidTr="008303AD">
        <w:trPr>
          <w:trHeight w:val="20"/>
        </w:trPr>
        <w:tc>
          <w:tcPr>
            <w:tcW w:w="1310" w:type="pct"/>
            <w:vMerge/>
          </w:tcPr>
          <w:p w14:paraId="404FEE17" w14:textId="77777777" w:rsidR="00BD7504" w:rsidRPr="0002542A" w:rsidDel="002A1D54" w:rsidRDefault="00BD7504" w:rsidP="00BC5329">
            <w:pPr>
              <w:pStyle w:val="afe"/>
            </w:pPr>
          </w:p>
        </w:tc>
        <w:tc>
          <w:tcPr>
            <w:tcW w:w="3690" w:type="pct"/>
          </w:tcPr>
          <w:p w14:paraId="556DC3B1" w14:textId="72335CC0" w:rsidR="00BD7504" w:rsidRPr="0002542A" w:rsidRDefault="00BD7504" w:rsidP="0002542A">
            <w:pPr>
              <w:pStyle w:val="afe"/>
              <w:jc w:val="both"/>
            </w:pPr>
            <w:r w:rsidRPr="0002542A">
              <w:t>Использовать стандартные методики испытаний для испытаний сложного технологического оборудования механосборочного производства на точность</w:t>
            </w:r>
          </w:p>
        </w:tc>
      </w:tr>
      <w:tr w:rsidR="00BD7504" w:rsidRPr="0002542A" w14:paraId="1BE5AAD9" w14:textId="77777777" w:rsidTr="008303AD">
        <w:trPr>
          <w:trHeight w:val="20"/>
        </w:trPr>
        <w:tc>
          <w:tcPr>
            <w:tcW w:w="1310" w:type="pct"/>
            <w:vMerge/>
          </w:tcPr>
          <w:p w14:paraId="6C2F35F1" w14:textId="77777777" w:rsidR="00BD7504" w:rsidRPr="0002542A" w:rsidDel="002A1D54" w:rsidRDefault="00BD7504" w:rsidP="00BC5329">
            <w:pPr>
              <w:pStyle w:val="afe"/>
            </w:pPr>
          </w:p>
        </w:tc>
        <w:tc>
          <w:tcPr>
            <w:tcW w:w="3690" w:type="pct"/>
          </w:tcPr>
          <w:p w14:paraId="6A355AB4" w14:textId="6054C65A" w:rsidR="00BD7504" w:rsidRPr="0002542A" w:rsidRDefault="00BD7504" w:rsidP="0002542A">
            <w:pPr>
              <w:pStyle w:val="afe"/>
              <w:jc w:val="both"/>
            </w:pPr>
            <w:r w:rsidRPr="0002542A">
              <w:t>Выбирать методы и средства контроля точности сложного технологического оборудования механосборочного производства</w:t>
            </w:r>
          </w:p>
        </w:tc>
      </w:tr>
      <w:tr w:rsidR="00BD7504" w:rsidRPr="0002542A" w14:paraId="3D05338B" w14:textId="77777777" w:rsidTr="008303AD">
        <w:trPr>
          <w:trHeight w:val="20"/>
        </w:trPr>
        <w:tc>
          <w:tcPr>
            <w:tcW w:w="1310" w:type="pct"/>
            <w:vMerge/>
          </w:tcPr>
          <w:p w14:paraId="54D7F92F" w14:textId="77777777" w:rsidR="00BD7504" w:rsidRPr="0002542A" w:rsidDel="002A1D54" w:rsidRDefault="00BD7504" w:rsidP="00BC5329">
            <w:pPr>
              <w:pStyle w:val="afe"/>
            </w:pPr>
          </w:p>
        </w:tc>
        <w:tc>
          <w:tcPr>
            <w:tcW w:w="3690" w:type="pct"/>
          </w:tcPr>
          <w:p w14:paraId="7C7F5C4F" w14:textId="516C964C" w:rsidR="00BD7504" w:rsidRPr="0002542A" w:rsidRDefault="00BD7504" w:rsidP="0002542A">
            <w:pPr>
              <w:pStyle w:val="afe"/>
              <w:jc w:val="both"/>
            </w:pPr>
            <w:r w:rsidRPr="0002542A">
              <w:t>Использовать контрольно-измерительные приборы для точностных испытаний сложного технологического оборудования механосборочного производства</w:t>
            </w:r>
          </w:p>
        </w:tc>
      </w:tr>
      <w:tr w:rsidR="00BD7504" w:rsidRPr="0002542A" w14:paraId="54619C53" w14:textId="77777777" w:rsidTr="008303AD">
        <w:trPr>
          <w:trHeight w:val="20"/>
        </w:trPr>
        <w:tc>
          <w:tcPr>
            <w:tcW w:w="1310" w:type="pct"/>
            <w:vMerge/>
          </w:tcPr>
          <w:p w14:paraId="0B972441" w14:textId="77777777" w:rsidR="00BD7504" w:rsidRPr="0002542A" w:rsidDel="002A1D54" w:rsidRDefault="00BD7504" w:rsidP="00BC5329">
            <w:pPr>
              <w:pStyle w:val="afe"/>
            </w:pPr>
          </w:p>
        </w:tc>
        <w:tc>
          <w:tcPr>
            <w:tcW w:w="3690" w:type="pct"/>
          </w:tcPr>
          <w:p w14:paraId="40569367" w14:textId="4C919458" w:rsidR="00BD7504" w:rsidRPr="0002542A" w:rsidRDefault="00BD7504" w:rsidP="0002542A">
            <w:pPr>
              <w:pStyle w:val="afe"/>
              <w:jc w:val="both"/>
            </w:pPr>
            <w:r w:rsidRPr="0002542A">
              <w:t>Использовать прикладные компьютерные программы для обработки результатов точностных испытаний сложного технологического оборудования механосборочного производства</w:t>
            </w:r>
          </w:p>
        </w:tc>
      </w:tr>
      <w:tr w:rsidR="0061480C" w:rsidRPr="0002542A" w14:paraId="4C0D3C07" w14:textId="77777777" w:rsidTr="008303AD">
        <w:trPr>
          <w:trHeight w:val="20"/>
        </w:trPr>
        <w:tc>
          <w:tcPr>
            <w:tcW w:w="1310" w:type="pct"/>
            <w:vMerge/>
          </w:tcPr>
          <w:p w14:paraId="6CF0FCF4" w14:textId="77777777" w:rsidR="0061480C" w:rsidRPr="0002542A" w:rsidDel="002A1D54" w:rsidRDefault="0061480C" w:rsidP="00BC5329">
            <w:pPr>
              <w:pStyle w:val="afe"/>
            </w:pPr>
          </w:p>
        </w:tc>
        <w:tc>
          <w:tcPr>
            <w:tcW w:w="3690" w:type="pct"/>
          </w:tcPr>
          <w:p w14:paraId="74250A68" w14:textId="1B0A7B03" w:rsidR="0061480C" w:rsidRPr="0002542A" w:rsidRDefault="0061480C" w:rsidP="0002542A">
            <w:pPr>
              <w:pStyle w:val="afe"/>
              <w:jc w:val="both"/>
            </w:pPr>
            <w:r w:rsidRPr="0002542A">
              <w:t xml:space="preserve">Определять последовательность </w:t>
            </w:r>
            <w:r w:rsidR="00D62B3F" w:rsidRPr="0002542A">
              <w:t xml:space="preserve">изготовления </w:t>
            </w:r>
            <w:r w:rsidRPr="0002542A">
              <w:t xml:space="preserve">поверхностей </w:t>
            </w:r>
            <w:r w:rsidR="002059DD">
              <w:t>образца изделия</w:t>
            </w:r>
            <w:r w:rsidRPr="0002542A">
              <w:t xml:space="preserve"> на сложном технологическом оборудовании</w:t>
            </w:r>
          </w:p>
        </w:tc>
      </w:tr>
      <w:tr w:rsidR="00BD7504" w:rsidRPr="0002542A" w14:paraId="3EE3E6F4" w14:textId="77777777" w:rsidTr="008303AD">
        <w:trPr>
          <w:trHeight w:val="20"/>
        </w:trPr>
        <w:tc>
          <w:tcPr>
            <w:tcW w:w="1310" w:type="pct"/>
            <w:vMerge/>
          </w:tcPr>
          <w:p w14:paraId="3FB7080D" w14:textId="77777777" w:rsidR="00BD7504" w:rsidRPr="0002542A" w:rsidDel="002A1D54" w:rsidRDefault="00BD7504" w:rsidP="00BC5329">
            <w:pPr>
              <w:pStyle w:val="afe"/>
            </w:pPr>
          </w:p>
        </w:tc>
        <w:tc>
          <w:tcPr>
            <w:tcW w:w="3690" w:type="pct"/>
          </w:tcPr>
          <w:p w14:paraId="6BBCA3C7" w14:textId="28FE4B29" w:rsidR="00BD7504" w:rsidRPr="0002542A" w:rsidRDefault="00BD7504" w:rsidP="0002542A">
            <w:pPr>
              <w:pStyle w:val="afe"/>
              <w:jc w:val="both"/>
            </w:pPr>
            <w:r w:rsidRPr="0002542A">
              <w:t xml:space="preserve">Использовать электронные каталоги производителей средств технологического оснащения, </w:t>
            </w:r>
            <w:r w:rsidRPr="0002542A">
              <w:rPr>
                <w:lang w:val="en-US"/>
              </w:rPr>
              <w:t>MDM</w:t>
            </w:r>
            <w:r w:rsidRPr="0002542A">
              <w:t xml:space="preserve">-систему организации для выбора средств технологического оснащения для изготовления </w:t>
            </w:r>
            <w:r w:rsidR="002059DD">
              <w:t>образца изделия</w:t>
            </w:r>
            <w:r w:rsidRPr="0002542A">
              <w:t xml:space="preserve"> для испытаний сложного технологического оборудования механосборочного производства</w:t>
            </w:r>
          </w:p>
        </w:tc>
      </w:tr>
      <w:tr w:rsidR="00BD7504" w:rsidRPr="0002542A" w14:paraId="6BDA0962" w14:textId="77777777" w:rsidTr="008303AD">
        <w:trPr>
          <w:trHeight w:val="20"/>
        </w:trPr>
        <w:tc>
          <w:tcPr>
            <w:tcW w:w="1310" w:type="pct"/>
            <w:vMerge/>
          </w:tcPr>
          <w:p w14:paraId="481FFA94" w14:textId="77777777" w:rsidR="00BD7504" w:rsidRPr="0002542A" w:rsidDel="002A1D54" w:rsidRDefault="00BD7504" w:rsidP="00BC5329">
            <w:pPr>
              <w:pStyle w:val="afe"/>
            </w:pPr>
          </w:p>
        </w:tc>
        <w:tc>
          <w:tcPr>
            <w:tcW w:w="3690" w:type="pct"/>
          </w:tcPr>
          <w:p w14:paraId="0DDCD4BD" w14:textId="20CEB4E2" w:rsidR="00BD7504" w:rsidRPr="0002542A" w:rsidRDefault="00BD7504" w:rsidP="0002542A">
            <w:pPr>
              <w:pStyle w:val="afe"/>
              <w:jc w:val="both"/>
            </w:pPr>
            <w:r w:rsidRPr="0002542A">
              <w:t xml:space="preserve">Выбирать технологические режимы технологических операций изготовления </w:t>
            </w:r>
            <w:r w:rsidR="002059DD">
              <w:t>образца изделия</w:t>
            </w:r>
            <w:r w:rsidRPr="0002542A">
              <w:t xml:space="preserve"> для испытаний сложного технологического оборудования механосборочного производства</w:t>
            </w:r>
          </w:p>
        </w:tc>
      </w:tr>
      <w:tr w:rsidR="00BD7504" w:rsidRPr="0002542A" w14:paraId="2738A442" w14:textId="77777777" w:rsidTr="008303AD">
        <w:trPr>
          <w:trHeight w:val="20"/>
        </w:trPr>
        <w:tc>
          <w:tcPr>
            <w:tcW w:w="1310" w:type="pct"/>
            <w:vMerge/>
          </w:tcPr>
          <w:p w14:paraId="26A6F3AF" w14:textId="77777777" w:rsidR="00BD7504" w:rsidRPr="0002542A" w:rsidDel="002A1D54" w:rsidRDefault="00BD7504" w:rsidP="00BC5329">
            <w:pPr>
              <w:pStyle w:val="afe"/>
            </w:pPr>
          </w:p>
        </w:tc>
        <w:tc>
          <w:tcPr>
            <w:tcW w:w="3690" w:type="pct"/>
          </w:tcPr>
          <w:p w14:paraId="6DDF3672" w14:textId="0E78184B" w:rsidR="00BD7504" w:rsidRPr="0002542A" w:rsidRDefault="00BD7504" w:rsidP="0002542A">
            <w:pPr>
              <w:pStyle w:val="afe"/>
              <w:jc w:val="both"/>
            </w:pPr>
            <w:r w:rsidRPr="0002542A">
              <w:t xml:space="preserve">Использовать </w:t>
            </w:r>
            <w:r w:rsidRPr="0002542A">
              <w:rPr>
                <w:lang w:val="en-US"/>
              </w:rPr>
              <w:t>CAPP</w:t>
            </w:r>
            <w:r w:rsidRPr="0002542A">
              <w:t xml:space="preserve">-системы, </w:t>
            </w:r>
            <w:r w:rsidRPr="0002542A">
              <w:rPr>
                <w:lang w:val="en-US"/>
              </w:rPr>
              <w:t>MDM</w:t>
            </w:r>
            <w:r w:rsidRPr="0002542A">
              <w:t>-систему организации, программные калькуляторы производителей режущ</w:t>
            </w:r>
            <w:r w:rsidR="000932B9" w:rsidRPr="0002542A">
              <w:t>их</w:t>
            </w:r>
            <w:r w:rsidRPr="0002542A">
              <w:t xml:space="preserve"> </w:t>
            </w:r>
            <w:r w:rsidR="000932B9" w:rsidRPr="0002542A">
              <w:t>инструментов</w:t>
            </w:r>
            <w:r w:rsidRPr="0002542A">
              <w:t xml:space="preserve"> для выбора технологических режимов технологических операций изготовления </w:t>
            </w:r>
            <w:r w:rsidR="002059DD">
              <w:t>образца изделия</w:t>
            </w:r>
            <w:r w:rsidRPr="0002542A">
              <w:t xml:space="preserve"> для испытаний сложного технологического оборудования механосборочного производства</w:t>
            </w:r>
          </w:p>
        </w:tc>
      </w:tr>
      <w:tr w:rsidR="002548DA" w:rsidRPr="0002542A" w14:paraId="65819F43" w14:textId="77777777" w:rsidTr="008303AD">
        <w:trPr>
          <w:trHeight w:val="20"/>
        </w:trPr>
        <w:tc>
          <w:tcPr>
            <w:tcW w:w="1310" w:type="pct"/>
            <w:vMerge/>
          </w:tcPr>
          <w:p w14:paraId="16F7BE27" w14:textId="77777777" w:rsidR="002548DA" w:rsidRPr="0002542A" w:rsidDel="002A1D54" w:rsidRDefault="002548DA" w:rsidP="00BC5329">
            <w:pPr>
              <w:pStyle w:val="afe"/>
            </w:pPr>
          </w:p>
        </w:tc>
        <w:tc>
          <w:tcPr>
            <w:tcW w:w="3690" w:type="pct"/>
          </w:tcPr>
          <w:p w14:paraId="3946A055" w14:textId="6FC26443" w:rsidR="002548DA" w:rsidRPr="0002542A" w:rsidRDefault="0061480C" w:rsidP="0002542A">
            <w:pPr>
              <w:pStyle w:val="afe"/>
              <w:jc w:val="both"/>
            </w:pPr>
            <w:r w:rsidRPr="0002542A">
              <w:t xml:space="preserve">Использовать текстовые редакторы (процессоры) и </w:t>
            </w:r>
            <w:r w:rsidRPr="0002542A">
              <w:rPr>
                <w:lang w:val="en-US"/>
              </w:rPr>
              <w:t>CAD</w:t>
            </w:r>
            <w:r w:rsidRPr="0002542A">
              <w:t xml:space="preserve">-системы для оформления технических заданий на разработку управляющих программ </w:t>
            </w:r>
            <w:r w:rsidR="00170155">
              <w:t xml:space="preserve">по </w:t>
            </w:r>
            <w:r w:rsidR="00D62B3F" w:rsidRPr="0002542A">
              <w:t>изготовлени</w:t>
            </w:r>
            <w:r w:rsidR="00170155">
              <w:t>ю</w:t>
            </w:r>
            <w:r w:rsidR="00D62B3F" w:rsidRPr="0002542A">
              <w:t xml:space="preserve"> </w:t>
            </w:r>
            <w:r w:rsidR="002059DD">
              <w:t>образца изделия</w:t>
            </w:r>
          </w:p>
        </w:tc>
      </w:tr>
      <w:tr w:rsidR="00BD7504" w:rsidRPr="0002542A" w14:paraId="1246C7E7" w14:textId="77777777" w:rsidTr="008303AD">
        <w:trPr>
          <w:trHeight w:val="20"/>
        </w:trPr>
        <w:tc>
          <w:tcPr>
            <w:tcW w:w="1310" w:type="pct"/>
            <w:vMerge/>
          </w:tcPr>
          <w:p w14:paraId="430240BB" w14:textId="77777777" w:rsidR="00BD7504" w:rsidRPr="0002542A" w:rsidDel="002A1D54" w:rsidRDefault="00BD7504" w:rsidP="00BC5329">
            <w:pPr>
              <w:pStyle w:val="afe"/>
            </w:pPr>
          </w:p>
        </w:tc>
        <w:tc>
          <w:tcPr>
            <w:tcW w:w="3690" w:type="pct"/>
          </w:tcPr>
          <w:p w14:paraId="487A2E15" w14:textId="345EC2D2" w:rsidR="00BD7504" w:rsidRPr="0002542A" w:rsidRDefault="00BD7504" w:rsidP="0002542A">
            <w:pPr>
              <w:pStyle w:val="afe"/>
              <w:jc w:val="both"/>
            </w:pPr>
            <w:r w:rsidRPr="0002542A">
              <w:t>Использовать текстовые редакторы (процессоры) для создания и оформления отчетной документации о точностных испытани</w:t>
            </w:r>
            <w:r w:rsidR="00D21C41">
              <w:t>ях</w:t>
            </w:r>
            <w:r w:rsidRPr="0002542A">
              <w:t xml:space="preserve"> сложного технологического оборудования механосборочного производства</w:t>
            </w:r>
          </w:p>
        </w:tc>
      </w:tr>
      <w:tr w:rsidR="00CE1C44" w:rsidRPr="0002542A" w14:paraId="07416A6A" w14:textId="77777777" w:rsidTr="008303AD">
        <w:trPr>
          <w:trHeight w:val="20"/>
        </w:trPr>
        <w:tc>
          <w:tcPr>
            <w:tcW w:w="1310" w:type="pct"/>
            <w:vMerge w:val="restart"/>
          </w:tcPr>
          <w:p w14:paraId="2C7C2891" w14:textId="77777777" w:rsidR="00CE1C44" w:rsidRPr="0002542A" w:rsidRDefault="00CE1C44" w:rsidP="00BC5329">
            <w:pPr>
              <w:pStyle w:val="afe"/>
            </w:pPr>
            <w:r w:rsidRPr="0002542A" w:rsidDel="002A1D54">
              <w:t>Необходимые знания</w:t>
            </w:r>
          </w:p>
        </w:tc>
        <w:tc>
          <w:tcPr>
            <w:tcW w:w="3690" w:type="pct"/>
          </w:tcPr>
          <w:p w14:paraId="322D19BE" w14:textId="141E6E1F" w:rsidR="00CE1C44" w:rsidRPr="0002542A" w:rsidRDefault="00CE1C44" w:rsidP="0002542A">
            <w:pPr>
              <w:pStyle w:val="afe"/>
              <w:jc w:val="both"/>
            </w:pPr>
            <w:r w:rsidRPr="0002542A">
              <w:t>Методические</w:t>
            </w:r>
            <w:r w:rsidRPr="00275E14">
              <w:t xml:space="preserve">, нормативно-технические и руководящие </w:t>
            </w:r>
            <w:r w:rsidR="00B56472" w:rsidRPr="00275E14">
              <w:t>документы</w:t>
            </w:r>
            <w:r w:rsidRPr="00275E14">
              <w:t xml:space="preserve"> по организации точностных испытаний сложного технологического оборудования</w:t>
            </w:r>
            <w:r w:rsidRPr="0002542A">
              <w:t xml:space="preserve"> механосборочного производства</w:t>
            </w:r>
          </w:p>
        </w:tc>
      </w:tr>
      <w:tr w:rsidR="00CE1C44" w:rsidRPr="0002542A" w14:paraId="6104C2B8" w14:textId="77777777" w:rsidTr="008303AD">
        <w:trPr>
          <w:trHeight w:val="20"/>
        </w:trPr>
        <w:tc>
          <w:tcPr>
            <w:tcW w:w="1310" w:type="pct"/>
            <w:vMerge/>
          </w:tcPr>
          <w:p w14:paraId="0DDAC899" w14:textId="77777777" w:rsidR="00CE1C44" w:rsidRPr="0002542A" w:rsidDel="002A1D54" w:rsidRDefault="00CE1C44" w:rsidP="00BC5329">
            <w:pPr>
              <w:pStyle w:val="afe"/>
            </w:pPr>
          </w:p>
        </w:tc>
        <w:tc>
          <w:tcPr>
            <w:tcW w:w="3690" w:type="pct"/>
          </w:tcPr>
          <w:p w14:paraId="1D4E544D" w14:textId="6AA3C7BB" w:rsidR="00CE1C44" w:rsidRPr="0002542A" w:rsidRDefault="00CE1C44" w:rsidP="0002542A">
            <w:pPr>
              <w:pStyle w:val="afe"/>
              <w:jc w:val="both"/>
            </w:pPr>
            <w:r w:rsidRPr="0002542A">
              <w:t>Порядок работы с электронным архивом технической документации</w:t>
            </w:r>
          </w:p>
        </w:tc>
      </w:tr>
      <w:tr w:rsidR="00CE1C44" w:rsidRPr="0002542A" w14:paraId="4AA0DC0E" w14:textId="77777777" w:rsidTr="008303AD">
        <w:trPr>
          <w:trHeight w:val="20"/>
        </w:trPr>
        <w:tc>
          <w:tcPr>
            <w:tcW w:w="1310" w:type="pct"/>
            <w:vMerge/>
          </w:tcPr>
          <w:p w14:paraId="7CD7FAAF" w14:textId="77777777" w:rsidR="00CE1C44" w:rsidRPr="0002542A" w:rsidDel="002A1D54" w:rsidRDefault="00CE1C44" w:rsidP="00BC5329">
            <w:pPr>
              <w:pStyle w:val="afe"/>
            </w:pPr>
          </w:p>
        </w:tc>
        <w:tc>
          <w:tcPr>
            <w:tcW w:w="3690" w:type="pct"/>
          </w:tcPr>
          <w:p w14:paraId="04B90FD4" w14:textId="4F360298" w:rsidR="00CE1C44" w:rsidRPr="0002542A" w:rsidRDefault="00CE1C44" w:rsidP="0002542A">
            <w:pPr>
              <w:pStyle w:val="afe"/>
              <w:jc w:val="both"/>
            </w:pPr>
            <w:r w:rsidRPr="0002542A">
              <w:t>Требования охраны труда при работе на сложном технологическом оборудовании механосборочного производства</w:t>
            </w:r>
          </w:p>
        </w:tc>
      </w:tr>
      <w:tr w:rsidR="00CE1C44" w:rsidRPr="0002542A" w14:paraId="3129B502" w14:textId="77777777" w:rsidTr="008303AD">
        <w:trPr>
          <w:trHeight w:val="20"/>
        </w:trPr>
        <w:tc>
          <w:tcPr>
            <w:tcW w:w="1310" w:type="pct"/>
            <w:vMerge/>
          </w:tcPr>
          <w:p w14:paraId="3BA46F24" w14:textId="77777777" w:rsidR="00CE1C44" w:rsidRPr="0002542A" w:rsidDel="002A1D54" w:rsidRDefault="00CE1C44" w:rsidP="00BC5329">
            <w:pPr>
              <w:pStyle w:val="afe"/>
            </w:pPr>
          </w:p>
        </w:tc>
        <w:tc>
          <w:tcPr>
            <w:tcW w:w="3690" w:type="pct"/>
          </w:tcPr>
          <w:p w14:paraId="2E489285" w14:textId="3B571CC7" w:rsidR="00CE1C44" w:rsidRPr="0002542A" w:rsidRDefault="00CE1C44" w:rsidP="0002542A">
            <w:pPr>
              <w:pStyle w:val="afe"/>
              <w:jc w:val="both"/>
            </w:pPr>
            <w:r w:rsidRPr="0002542A">
              <w:t>Принципы работы, технические характеристики, конструктивные особенности сложного технологического оборудования механосборочного производства</w:t>
            </w:r>
          </w:p>
        </w:tc>
      </w:tr>
      <w:tr w:rsidR="00CE1C44" w:rsidRPr="0002542A" w14:paraId="1335396F" w14:textId="77777777" w:rsidTr="008303AD">
        <w:trPr>
          <w:trHeight w:val="20"/>
        </w:trPr>
        <w:tc>
          <w:tcPr>
            <w:tcW w:w="1310" w:type="pct"/>
            <w:vMerge/>
          </w:tcPr>
          <w:p w14:paraId="0C2FB782" w14:textId="77777777" w:rsidR="00CE1C44" w:rsidRPr="0002542A" w:rsidDel="002A1D54" w:rsidRDefault="00CE1C44" w:rsidP="00BC5329">
            <w:pPr>
              <w:pStyle w:val="afe"/>
            </w:pPr>
          </w:p>
        </w:tc>
        <w:tc>
          <w:tcPr>
            <w:tcW w:w="3690" w:type="pct"/>
          </w:tcPr>
          <w:p w14:paraId="1D9FB6D1" w14:textId="5E992F70" w:rsidR="00CE1C44" w:rsidRPr="0002542A" w:rsidRDefault="00CE1C44" w:rsidP="0002542A">
            <w:pPr>
              <w:pStyle w:val="afe"/>
              <w:jc w:val="both"/>
            </w:pPr>
            <w:r w:rsidRPr="0002542A">
              <w:t>Принципы работы, технические характеристики, конструктивные особенности технологической оснастки</w:t>
            </w:r>
            <w:r w:rsidR="00D21C41">
              <w:t>,</w:t>
            </w:r>
            <w:r w:rsidRPr="0002542A">
              <w:t xml:space="preserve"> контрольно-измерительных приборов и </w:t>
            </w:r>
            <w:r w:rsidR="000932B9" w:rsidRPr="0002542A">
              <w:t>инструментов</w:t>
            </w:r>
            <w:r w:rsidRPr="0002542A">
              <w:t>, необходимых для точностных испытаний сложного технологического оборудования механосборочного производства</w:t>
            </w:r>
          </w:p>
        </w:tc>
      </w:tr>
      <w:tr w:rsidR="00CE1C44" w:rsidRPr="0002542A" w14:paraId="76469FBE" w14:textId="77777777" w:rsidTr="008303AD">
        <w:trPr>
          <w:trHeight w:val="20"/>
        </w:trPr>
        <w:tc>
          <w:tcPr>
            <w:tcW w:w="1310" w:type="pct"/>
            <w:vMerge/>
          </w:tcPr>
          <w:p w14:paraId="0568804E" w14:textId="77777777" w:rsidR="00CE1C44" w:rsidRPr="0002542A" w:rsidDel="002A1D54" w:rsidRDefault="00CE1C44" w:rsidP="00BC5329">
            <w:pPr>
              <w:pStyle w:val="afe"/>
            </w:pPr>
          </w:p>
        </w:tc>
        <w:tc>
          <w:tcPr>
            <w:tcW w:w="3690" w:type="pct"/>
          </w:tcPr>
          <w:p w14:paraId="150EDD25" w14:textId="6236A553" w:rsidR="00CE1C44" w:rsidRPr="0002542A" w:rsidRDefault="00CE1C44" w:rsidP="0002542A">
            <w:pPr>
              <w:pStyle w:val="afe"/>
              <w:jc w:val="both"/>
            </w:pPr>
            <w:r w:rsidRPr="0002542A">
              <w:t>Правила и условия выполнения работ на сложном технологическом оборудовании механосборочного производства</w:t>
            </w:r>
          </w:p>
        </w:tc>
      </w:tr>
      <w:tr w:rsidR="00CE1C44" w:rsidRPr="0002542A" w14:paraId="243979D0" w14:textId="77777777" w:rsidTr="008303AD">
        <w:trPr>
          <w:trHeight w:val="20"/>
        </w:trPr>
        <w:tc>
          <w:tcPr>
            <w:tcW w:w="1310" w:type="pct"/>
            <w:vMerge/>
          </w:tcPr>
          <w:p w14:paraId="633A1BAB" w14:textId="77777777" w:rsidR="00CE1C44" w:rsidRPr="0002542A" w:rsidDel="002A1D54" w:rsidRDefault="00CE1C44" w:rsidP="00BC5329">
            <w:pPr>
              <w:pStyle w:val="afe"/>
            </w:pPr>
          </w:p>
        </w:tc>
        <w:tc>
          <w:tcPr>
            <w:tcW w:w="3690" w:type="pct"/>
          </w:tcPr>
          <w:p w14:paraId="474459E5" w14:textId="527810EE" w:rsidR="00CE1C44" w:rsidRPr="0002542A" w:rsidRDefault="00CE1C44" w:rsidP="0002542A">
            <w:pPr>
              <w:pStyle w:val="afe"/>
              <w:jc w:val="both"/>
            </w:pPr>
            <w:r w:rsidRPr="0002542A">
              <w:t>Правила и условия эксплуатации контрольно-измерительных приборов, необходимых для точностных испытаний сложного технологического оборудования механосборочного производства</w:t>
            </w:r>
          </w:p>
        </w:tc>
      </w:tr>
      <w:tr w:rsidR="00CE1C44" w:rsidRPr="0002542A" w14:paraId="34E5AB2D" w14:textId="77777777" w:rsidTr="008303AD">
        <w:trPr>
          <w:trHeight w:val="20"/>
        </w:trPr>
        <w:tc>
          <w:tcPr>
            <w:tcW w:w="1310" w:type="pct"/>
            <w:vMerge/>
          </w:tcPr>
          <w:p w14:paraId="4C2CFAED" w14:textId="77777777" w:rsidR="00CE1C44" w:rsidRPr="0002542A" w:rsidDel="002A1D54" w:rsidRDefault="00CE1C44" w:rsidP="00BC5329">
            <w:pPr>
              <w:pStyle w:val="afe"/>
            </w:pPr>
          </w:p>
        </w:tc>
        <w:tc>
          <w:tcPr>
            <w:tcW w:w="3690" w:type="pct"/>
          </w:tcPr>
          <w:p w14:paraId="74A33999" w14:textId="065CAB31" w:rsidR="00CE1C44" w:rsidRPr="0002542A" w:rsidRDefault="00CE1C44" w:rsidP="0002542A">
            <w:pPr>
              <w:pStyle w:val="afe"/>
              <w:jc w:val="both"/>
            </w:pPr>
            <w:r w:rsidRPr="0002542A">
              <w:t>Методики стандартных испытаний на точность сложного технологического оборудования механосборочного производства</w:t>
            </w:r>
          </w:p>
        </w:tc>
      </w:tr>
      <w:tr w:rsidR="00CE1C44" w:rsidRPr="0002542A" w14:paraId="5A7B61FA" w14:textId="77777777" w:rsidTr="008303AD">
        <w:trPr>
          <w:trHeight w:val="20"/>
        </w:trPr>
        <w:tc>
          <w:tcPr>
            <w:tcW w:w="1310" w:type="pct"/>
            <w:vMerge/>
          </w:tcPr>
          <w:p w14:paraId="3D2AF220" w14:textId="77777777" w:rsidR="00CE1C44" w:rsidRPr="0002542A" w:rsidDel="002A1D54" w:rsidRDefault="00CE1C44" w:rsidP="00BC5329">
            <w:pPr>
              <w:pStyle w:val="afe"/>
            </w:pPr>
          </w:p>
        </w:tc>
        <w:tc>
          <w:tcPr>
            <w:tcW w:w="3690" w:type="pct"/>
          </w:tcPr>
          <w:p w14:paraId="33979D54" w14:textId="633BFD58" w:rsidR="00CE1C44" w:rsidRPr="0002542A" w:rsidRDefault="00CE1C44" w:rsidP="0002542A">
            <w:pPr>
              <w:pStyle w:val="afe"/>
              <w:jc w:val="both"/>
            </w:pPr>
            <w:r w:rsidRPr="0002542A">
              <w:t>Правила выбора технологической оснастки</w:t>
            </w:r>
          </w:p>
        </w:tc>
      </w:tr>
      <w:tr w:rsidR="00CE1C44" w:rsidRPr="0002542A" w14:paraId="29029771" w14:textId="77777777" w:rsidTr="008303AD">
        <w:trPr>
          <w:trHeight w:val="20"/>
        </w:trPr>
        <w:tc>
          <w:tcPr>
            <w:tcW w:w="1310" w:type="pct"/>
            <w:vMerge/>
          </w:tcPr>
          <w:p w14:paraId="5664F31D" w14:textId="77777777" w:rsidR="00CE1C44" w:rsidRPr="0002542A" w:rsidDel="002A1D54" w:rsidRDefault="00CE1C44" w:rsidP="00BC5329">
            <w:pPr>
              <w:pStyle w:val="afe"/>
            </w:pPr>
          </w:p>
        </w:tc>
        <w:tc>
          <w:tcPr>
            <w:tcW w:w="3690" w:type="pct"/>
          </w:tcPr>
          <w:p w14:paraId="79CF83DC" w14:textId="69438405" w:rsidR="00CE1C44" w:rsidRPr="0002542A" w:rsidRDefault="00CE1C44" w:rsidP="0002542A">
            <w:pPr>
              <w:pStyle w:val="afe"/>
              <w:jc w:val="both"/>
            </w:pPr>
            <w:r w:rsidRPr="0002542A">
              <w:t xml:space="preserve">Правила выбора контрольно-измерительных приборов и </w:t>
            </w:r>
            <w:r w:rsidR="000932B9" w:rsidRPr="0002542A">
              <w:t>инструментов</w:t>
            </w:r>
          </w:p>
        </w:tc>
      </w:tr>
      <w:tr w:rsidR="00CE1C44" w:rsidRPr="0002542A" w14:paraId="0F2EA6FC" w14:textId="77777777" w:rsidTr="008303AD">
        <w:trPr>
          <w:trHeight w:val="20"/>
        </w:trPr>
        <w:tc>
          <w:tcPr>
            <w:tcW w:w="1310" w:type="pct"/>
            <w:vMerge/>
          </w:tcPr>
          <w:p w14:paraId="650EA183" w14:textId="77777777" w:rsidR="00CE1C44" w:rsidRPr="0002542A" w:rsidDel="002A1D54" w:rsidRDefault="00CE1C44" w:rsidP="00BC5329">
            <w:pPr>
              <w:pStyle w:val="afe"/>
            </w:pPr>
          </w:p>
        </w:tc>
        <w:tc>
          <w:tcPr>
            <w:tcW w:w="3690" w:type="pct"/>
          </w:tcPr>
          <w:p w14:paraId="7D570A2F" w14:textId="4B0A1C24" w:rsidR="00CE1C44" w:rsidRPr="0002542A" w:rsidRDefault="00CE1C44" w:rsidP="0002542A">
            <w:pPr>
              <w:pStyle w:val="afe"/>
              <w:jc w:val="both"/>
            </w:pPr>
            <w:r w:rsidRPr="0002542A">
              <w:t>Прикладные компьютерные программы для расчетов: наименования, возможности и порядок работы в них</w:t>
            </w:r>
            <w:r w:rsidRPr="0002542A">
              <w:tab/>
            </w:r>
          </w:p>
        </w:tc>
      </w:tr>
      <w:tr w:rsidR="00CE1C44" w:rsidRPr="0002542A" w14:paraId="452766F7" w14:textId="77777777" w:rsidTr="008303AD">
        <w:trPr>
          <w:trHeight w:val="20"/>
        </w:trPr>
        <w:tc>
          <w:tcPr>
            <w:tcW w:w="1310" w:type="pct"/>
            <w:vMerge/>
          </w:tcPr>
          <w:p w14:paraId="18372ED9" w14:textId="77777777" w:rsidR="00CE1C44" w:rsidRPr="0002542A" w:rsidDel="002A1D54" w:rsidRDefault="00CE1C44" w:rsidP="00BC5329">
            <w:pPr>
              <w:pStyle w:val="afe"/>
            </w:pPr>
          </w:p>
        </w:tc>
        <w:tc>
          <w:tcPr>
            <w:tcW w:w="3690" w:type="pct"/>
          </w:tcPr>
          <w:p w14:paraId="180CFBDF" w14:textId="4D801CCC" w:rsidR="00CE1C44" w:rsidRPr="0002542A" w:rsidRDefault="00CE1C44" w:rsidP="0002542A">
            <w:pPr>
              <w:pStyle w:val="afe"/>
              <w:jc w:val="both"/>
            </w:pPr>
            <w:r w:rsidRPr="0002542A">
              <w:t>Действующие стандарты на сложное технологическое оборудование механосборочного производства</w:t>
            </w:r>
          </w:p>
        </w:tc>
      </w:tr>
      <w:tr w:rsidR="000804E3" w:rsidRPr="0002542A" w14:paraId="6266B285" w14:textId="77777777" w:rsidTr="008303AD">
        <w:trPr>
          <w:trHeight w:val="20"/>
        </w:trPr>
        <w:tc>
          <w:tcPr>
            <w:tcW w:w="1310" w:type="pct"/>
            <w:vMerge/>
          </w:tcPr>
          <w:p w14:paraId="6E176AE8" w14:textId="77777777" w:rsidR="000804E3" w:rsidRPr="0002542A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136D47C3" w14:textId="18DB7861" w:rsidR="000804E3" w:rsidRPr="0002542A" w:rsidRDefault="000804E3" w:rsidP="0002542A">
            <w:pPr>
              <w:pStyle w:val="afe"/>
              <w:jc w:val="both"/>
            </w:pPr>
            <w:r w:rsidRPr="0002542A">
              <w:rPr>
                <w:lang w:val="en-US"/>
              </w:rPr>
              <w:t>CAD</w:t>
            </w:r>
            <w:r w:rsidRPr="0002542A">
              <w:t>-системы: наименования, возможности и порядок работы в них</w:t>
            </w:r>
          </w:p>
        </w:tc>
      </w:tr>
      <w:tr w:rsidR="00CE1C44" w:rsidRPr="0002542A" w14:paraId="4F6D59FE" w14:textId="77777777" w:rsidTr="008303AD">
        <w:trPr>
          <w:trHeight w:val="20"/>
        </w:trPr>
        <w:tc>
          <w:tcPr>
            <w:tcW w:w="1310" w:type="pct"/>
            <w:vMerge/>
          </w:tcPr>
          <w:p w14:paraId="7FDCEBFB" w14:textId="77777777" w:rsidR="00CE1C44" w:rsidRPr="0002542A" w:rsidDel="002A1D54" w:rsidRDefault="00CE1C44" w:rsidP="00BC5329">
            <w:pPr>
              <w:pStyle w:val="afe"/>
            </w:pPr>
          </w:p>
        </w:tc>
        <w:tc>
          <w:tcPr>
            <w:tcW w:w="3690" w:type="pct"/>
          </w:tcPr>
          <w:p w14:paraId="5955E635" w14:textId="6E63AB3A" w:rsidR="00CE1C44" w:rsidRPr="0002542A" w:rsidRDefault="00CE1C44" w:rsidP="0002542A">
            <w:pPr>
              <w:pStyle w:val="afe"/>
              <w:jc w:val="both"/>
            </w:pPr>
            <w:r w:rsidRPr="0002542A">
              <w:t>Основы метрологии</w:t>
            </w:r>
          </w:p>
        </w:tc>
      </w:tr>
      <w:tr w:rsidR="00CE1C44" w:rsidRPr="0002542A" w14:paraId="3E20331A" w14:textId="77777777" w:rsidTr="008303AD">
        <w:trPr>
          <w:trHeight w:val="20"/>
        </w:trPr>
        <w:tc>
          <w:tcPr>
            <w:tcW w:w="1310" w:type="pct"/>
            <w:vMerge/>
          </w:tcPr>
          <w:p w14:paraId="07467B82" w14:textId="77777777" w:rsidR="00CE1C44" w:rsidRPr="0002542A" w:rsidDel="002A1D54" w:rsidRDefault="00CE1C44" w:rsidP="00BC5329">
            <w:pPr>
              <w:pStyle w:val="afe"/>
            </w:pPr>
          </w:p>
        </w:tc>
        <w:tc>
          <w:tcPr>
            <w:tcW w:w="3690" w:type="pct"/>
          </w:tcPr>
          <w:p w14:paraId="35FCCBB8" w14:textId="00ACBF7E" w:rsidR="00CE1C44" w:rsidRPr="0002542A" w:rsidRDefault="00CE1C44" w:rsidP="0002542A">
            <w:pPr>
              <w:pStyle w:val="afe"/>
              <w:jc w:val="both"/>
            </w:pPr>
            <w:r w:rsidRPr="0002542A">
              <w:t>Основы математической статистики</w:t>
            </w:r>
          </w:p>
        </w:tc>
      </w:tr>
      <w:tr w:rsidR="00CE1C44" w:rsidRPr="0002542A" w14:paraId="20B6C9C2" w14:textId="77777777" w:rsidTr="008303AD">
        <w:trPr>
          <w:trHeight w:val="20"/>
        </w:trPr>
        <w:tc>
          <w:tcPr>
            <w:tcW w:w="1310" w:type="pct"/>
            <w:vMerge/>
          </w:tcPr>
          <w:p w14:paraId="2AAED218" w14:textId="77777777" w:rsidR="00CE1C44" w:rsidRPr="0002542A" w:rsidDel="002A1D54" w:rsidRDefault="00CE1C44" w:rsidP="00BC5329">
            <w:pPr>
              <w:pStyle w:val="afe"/>
            </w:pPr>
          </w:p>
        </w:tc>
        <w:tc>
          <w:tcPr>
            <w:tcW w:w="3690" w:type="pct"/>
          </w:tcPr>
          <w:p w14:paraId="0FBEAB1A" w14:textId="7E3AFC24" w:rsidR="00CE1C44" w:rsidRPr="0002542A" w:rsidRDefault="00CE1C44" w:rsidP="0002542A">
            <w:pPr>
              <w:pStyle w:val="afe"/>
              <w:jc w:val="both"/>
            </w:pPr>
            <w:r w:rsidRPr="0002542A">
              <w:t>Основы технологии машиностроения</w:t>
            </w:r>
          </w:p>
        </w:tc>
      </w:tr>
      <w:tr w:rsidR="00CE1C44" w:rsidRPr="0002542A" w14:paraId="130FBE4D" w14:textId="77777777" w:rsidTr="008303AD">
        <w:trPr>
          <w:trHeight w:val="20"/>
        </w:trPr>
        <w:tc>
          <w:tcPr>
            <w:tcW w:w="1310" w:type="pct"/>
            <w:vMerge/>
          </w:tcPr>
          <w:p w14:paraId="71E5C377" w14:textId="77777777" w:rsidR="00CE1C44" w:rsidRPr="0002542A" w:rsidDel="002A1D54" w:rsidRDefault="00CE1C44" w:rsidP="00BC5329">
            <w:pPr>
              <w:pStyle w:val="afe"/>
            </w:pPr>
          </w:p>
        </w:tc>
        <w:tc>
          <w:tcPr>
            <w:tcW w:w="3690" w:type="pct"/>
          </w:tcPr>
          <w:p w14:paraId="1688A432" w14:textId="5BB3320B" w:rsidR="00CE1C44" w:rsidRPr="0002542A" w:rsidRDefault="00CE1C44" w:rsidP="0002542A">
            <w:pPr>
              <w:pStyle w:val="afe"/>
              <w:jc w:val="both"/>
            </w:pPr>
            <w:r w:rsidRPr="0002542A">
              <w:rPr>
                <w:lang w:val="en-US"/>
              </w:rPr>
              <w:t>CAPP</w:t>
            </w:r>
            <w:r w:rsidRPr="0002542A">
              <w:t xml:space="preserve">-системы: наименования, возможности и порядок </w:t>
            </w:r>
            <w:r w:rsidR="00324048" w:rsidRPr="0002542A">
              <w:t xml:space="preserve">поиска </w:t>
            </w:r>
            <w:r w:rsidRPr="0002542A">
              <w:t>информации о средствах технологического оснащения</w:t>
            </w:r>
          </w:p>
        </w:tc>
      </w:tr>
      <w:tr w:rsidR="00CE1C44" w:rsidRPr="0002542A" w14:paraId="5A6CC100" w14:textId="77777777" w:rsidTr="008303AD">
        <w:trPr>
          <w:trHeight w:val="20"/>
        </w:trPr>
        <w:tc>
          <w:tcPr>
            <w:tcW w:w="1310" w:type="pct"/>
            <w:vMerge/>
          </w:tcPr>
          <w:p w14:paraId="5AD983EE" w14:textId="77777777" w:rsidR="00CE1C44" w:rsidRPr="0002542A" w:rsidDel="002A1D54" w:rsidRDefault="00CE1C44" w:rsidP="00BC5329">
            <w:pPr>
              <w:pStyle w:val="afe"/>
            </w:pPr>
          </w:p>
        </w:tc>
        <w:tc>
          <w:tcPr>
            <w:tcW w:w="3690" w:type="pct"/>
          </w:tcPr>
          <w:p w14:paraId="65A7336D" w14:textId="597644FA" w:rsidR="00CE1C44" w:rsidRPr="0002542A" w:rsidRDefault="00CE1C44" w:rsidP="0002542A">
            <w:pPr>
              <w:pStyle w:val="afe"/>
              <w:jc w:val="both"/>
            </w:pPr>
            <w:r w:rsidRPr="0002542A">
              <w:t xml:space="preserve">Возможности </w:t>
            </w:r>
            <w:r w:rsidRPr="0002542A">
              <w:rPr>
                <w:lang w:val="en-US"/>
              </w:rPr>
              <w:t>CAPP</w:t>
            </w:r>
            <w:r w:rsidRPr="0002542A">
              <w:t>-систем по выбору технологических режимов технологических операций изготовления машиностроительных изделий</w:t>
            </w:r>
          </w:p>
        </w:tc>
      </w:tr>
      <w:tr w:rsidR="00CE1C44" w:rsidRPr="0002542A" w14:paraId="3A6DF480" w14:textId="77777777" w:rsidTr="008303AD">
        <w:trPr>
          <w:trHeight w:val="20"/>
        </w:trPr>
        <w:tc>
          <w:tcPr>
            <w:tcW w:w="1310" w:type="pct"/>
            <w:vMerge/>
          </w:tcPr>
          <w:p w14:paraId="782C7860" w14:textId="77777777" w:rsidR="00CE1C44" w:rsidRPr="0002542A" w:rsidDel="002A1D54" w:rsidRDefault="00CE1C44" w:rsidP="00BC5329">
            <w:pPr>
              <w:pStyle w:val="afe"/>
            </w:pPr>
          </w:p>
        </w:tc>
        <w:tc>
          <w:tcPr>
            <w:tcW w:w="3690" w:type="pct"/>
          </w:tcPr>
          <w:p w14:paraId="5D12EF2A" w14:textId="29410B7B" w:rsidR="00CE1C44" w:rsidRPr="0002542A" w:rsidRDefault="00CE1C44" w:rsidP="0002542A">
            <w:pPr>
              <w:pStyle w:val="afe"/>
              <w:jc w:val="both"/>
            </w:pPr>
            <w:r w:rsidRPr="0002542A">
              <w:rPr>
                <w:lang w:val="en-US"/>
              </w:rPr>
              <w:t>MDM</w:t>
            </w:r>
            <w:r w:rsidRPr="0002542A">
              <w:t>-система организации: возможности и порядок поиска информации о средствах технологического оснащения</w:t>
            </w:r>
          </w:p>
        </w:tc>
      </w:tr>
      <w:tr w:rsidR="00CE1C44" w:rsidRPr="0002542A" w14:paraId="1E2E74B8" w14:textId="77777777" w:rsidTr="008303AD">
        <w:trPr>
          <w:trHeight w:val="20"/>
        </w:trPr>
        <w:tc>
          <w:tcPr>
            <w:tcW w:w="1310" w:type="pct"/>
            <w:vMerge/>
          </w:tcPr>
          <w:p w14:paraId="6E72925A" w14:textId="77777777" w:rsidR="00CE1C44" w:rsidRPr="0002542A" w:rsidDel="002A1D54" w:rsidRDefault="00CE1C44" w:rsidP="00BC5329">
            <w:pPr>
              <w:pStyle w:val="afe"/>
            </w:pPr>
          </w:p>
        </w:tc>
        <w:tc>
          <w:tcPr>
            <w:tcW w:w="3690" w:type="pct"/>
          </w:tcPr>
          <w:p w14:paraId="3C658866" w14:textId="3F622D4C" w:rsidR="00CE1C44" w:rsidRPr="0002542A" w:rsidRDefault="00CE1C44" w:rsidP="0002542A">
            <w:pPr>
              <w:pStyle w:val="afe"/>
              <w:jc w:val="both"/>
            </w:pPr>
            <w:r w:rsidRPr="0002542A">
              <w:t>Электронные каталоги производителей средств технологического оснащения: наименования, возможности и порядок работы в них</w:t>
            </w:r>
          </w:p>
        </w:tc>
      </w:tr>
      <w:tr w:rsidR="00CE1C44" w:rsidRPr="0002542A" w14:paraId="4124A477" w14:textId="77777777" w:rsidTr="008303AD">
        <w:trPr>
          <w:trHeight w:val="20"/>
        </w:trPr>
        <w:tc>
          <w:tcPr>
            <w:tcW w:w="1310" w:type="pct"/>
            <w:vMerge/>
          </w:tcPr>
          <w:p w14:paraId="301B1E21" w14:textId="77777777" w:rsidR="00CE1C44" w:rsidRPr="0002542A" w:rsidDel="002A1D54" w:rsidRDefault="00CE1C44" w:rsidP="00BC5329">
            <w:pPr>
              <w:pStyle w:val="afe"/>
            </w:pPr>
          </w:p>
        </w:tc>
        <w:tc>
          <w:tcPr>
            <w:tcW w:w="3690" w:type="pct"/>
          </w:tcPr>
          <w:p w14:paraId="1B5FB161" w14:textId="1E58E424" w:rsidR="00CE1C44" w:rsidRPr="0002542A" w:rsidRDefault="00CE1C44" w:rsidP="0002542A">
            <w:pPr>
              <w:pStyle w:val="afe"/>
              <w:jc w:val="both"/>
            </w:pPr>
            <w:r w:rsidRPr="0002542A">
              <w:t>Программные калькуляторы производителей режущ</w:t>
            </w:r>
            <w:r w:rsidR="000932B9" w:rsidRPr="0002542A">
              <w:t>их</w:t>
            </w:r>
            <w:r w:rsidRPr="0002542A">
              <w:t xml:space="preserve"> </w:t>
            </w:r>
            <w:r w:rsidR="000932B9" w:rsidRPr="0002542A">
              <w:t>инструментов</w:t>
            </w:r>
            <w:r w:rsidRPr="0002542A">
              <w:t>: наименования, возможности и порядок работы в них</w:t>
            </w:r>
          </w:p>
        </w:tc>
      </w:tr>
      <w:tr w:rsidR="00CE1C44" w:rsidRPr="0002542A" w14:paraId="094F2507" w14:textId="77777777" w:rsidTr="008303AD">
        <w:trPr>
          <w:trHeight w:val="20"/>
        </w:trPr>
        <w:tc>
          <w:tcPr>
            <w:tcW w:w="1310" w:type="pct"/>
            <w:vMerge/>
          </w:tcPr>
          <w:p w14:paraId="56BBBC90" w14:textId="77777777" w:rsidR="00CE1C44" w:rsidRPr="0002542A" w:rsidDel="002A1D54" w:rsidRDefault="00CE1C44" w:rsidP="00BC5329">
            <w:pPr>
              <w:pStyle w:val="afe"/>
            </w:pPr>
          </w:p>
        </w:tc>
        <w:tc>
          <w:tcPr>
            <w:tcW w:w="3690" w:type="pct"/>
          </w:tcPr>
          <w:p w14:paraId="7B3DB4D4" w14:textId="5F81DD5A" w:rsidR="00CE1C44" w:rsidRPr="0002542A" w:rsidRDefault="00CE1C44" w:rsidP="0002542A">
            <w:pPr>
              <w:pStyle w:val="afe"/>
              <w:jc w:val="both"/>
            </w:pPr>
            <w:r w:rsidRPr="0002542A">
              <w:t>Виды отчетной документации, правила ее составления и заполнения</w:t>
            </w:r>
          </w:p>
        </w:tc>
      </w:tr>
      <w:tr w:rsidR="00CE1C44" w:rsidRPr="0002542A" w14:paraId="0A3C7276" w14:textId="77777777" w:rsidTr="008303AD">
        <w:trPr>
          <w:trHeight w:val="20"/>
        </w:trPr>
        <w:tc>
          <w:tcPr>
            <w:tcW w:w="1310" w:type="pct"/>
            <w:vMerge/>
          </w:tcPr>
          <w:p w14:paraId="2BA9A83B" w14:textId="77777777" w:rsidR="00CE1C44" w:rsidRPr="0002542A" w:rsidDel="002A1D54" w:rsidRDefault="00CE1C44" w:rsidP="00BC5329">
            <w:pPr>
              <w:pStyle w:val="afe"/>
            </w:pPr>
          </w:p>
        </w:tc>
        <w:tc>
          <w:tcPr>
            <w:tcW w:w="3690" w:type="pct"/>
          </w:tcPr>
          <w:p w14:paraId="26A7B0F5" w14:textId="598C2FBA" w:rsidR="00CE1C44" w:rsidRPr="0002542A" w:rsidRDefault="0014594D" w:rsidP="0014594D">
            <w:pPr>
              <w:pStyle w:val="afe"/>
              <w:jc w:val="both"/>
            </w:pPr>
            <w:r>
              <w:t>Нормативно-технические документы</w:t>
            </w:r>
            <w:r w:rsidR="00CE1C44" w:rsidRPr="0002542A">
              <w:t xml:space="preserve"> по оформлению отчетов</w:t>
            </w:r>
          </w:p>
        </w:tc>
      </w:tr>
      <w:tr w:rsidR="00CE1C44" w:rsidRPr="0002542A" w14:paraId="641BAEEF" w14:textId="77777777" w:rsidTr="008303AD">
        <w:trPr>
          <w:trHeight w:val="20"/>
        </w:trPr>
        <w:tc>
          <w:tcPr>
            <w:tcW w:w="1310" w:type="pct"/>
            <w:vMerge/>
          </w:tcPr>
          <w:p w14:paraId="26D058E4" w14:textId="77777777" w:rsidR="00CE1C44" w:rsidRPr="0002542A" w:rsidDel="002A1D54" w:rsidRDefault="00CE1C44" w:rsidP="00BC5329">
            <w:pPr>
              <w:pStyle w:val="afe"/>
            </w:pPr>
          </w:p>
        </w:tc>
        <w:tc>
          <w:tcPr>
            <w:tcW w:w="3690" w:type="pct"/>
          </w:tcPr>
          <w:p w14:paraId="21EEE032" w14:textId="1E3129F3" w:rsidR="00CE1C44" w:rsidRPr="0002542A" w:rsidRDefault="00CE1C44" w:rsidP="0002542A">
            <w:pPr>
              <w:pStyle w:val="afe"/>
              <w:jc w:val="both"/>
            </w:pPr>
            <w:r w:rsidRPr="0002542A">
              <w:t>Текстовые редакторы (процессоры): наименования, возможности и порядок работы в них</w:t>
            </w:r>
          </w:p>
        </w:tc>
      </w:tr>
      <w:tr w:rsidR="00CE1C44" w:rsidRPr="0002542A" w14:paraId="7AB7534D" w14:textId="77777777" w:rsidTr="008303AD">
        <w:trPr>
          <w:trHeight w:val="20"/>
        </w:trPr>
        <w:tc>
          <w:tcPr>
            <w:tcW w:w="1310" w:type="pct"/>
          </w:tcPr>
          <w:p w14:paraId="113A1A52" w14:textId="77777777" w:rsidR="00CE1C44" w:rsidRPr="0002542A" w:rsidDel="002A1D54" w:rsidRDefault="00CE1C44" w:rsidP="00BC5329">
            <w:pPr>
              <w:pStyle w:val="afe"/>
            </w:pPr>
            <w:r w:rsidRPr="0002542A" w:rsidDel="002A1D54">
              <w:t>Другие характеристики</w:t>
            </w:r>
          </w:p>
        </w:tc>
        <w:tc>
          <w:tcPr>
            <w:tcW w:w="3690" w:type="pct"/>
          </w:tcPr>
          <w:p w14:paraId="7D107076" w14:textId="77777777" w:rsidR="00CE1C44" w:rsidRPr="0002542A" w:rsidRDefault="00CE1C44" w:rsidP="0002542A">
            <w:pPr>
              <w:pStyle w:val="afe"/>
              <w:jc w:val="both"/>
            </w:pPr>
            <w:r w:rsidRPr="0002542A">
              <w:t>-</w:t>
            </w:r>
          </w:p>
        </w:tc>
      </w:tr>
    </w:tbl>
    <w:p w14:paraId="6603BBAA" w14:textId="77777777" w:rsidR="000062DD" w:rsidRPr="00D166F8" w:rsidRDefault="000062DD" w:rsidP="00BC5329">
      <w:pPr>
        <w:pStyle w:val="3"/>
        <w:keepNext w:val="0"/>
      </w:pPr>
      <w:r w:rsidRPr="00D166F8">
        <w:t>3.</w:t>
      </w:r>
      <w:r>
        <w:t>2</w:t>
      </w:r>
      <w:r w:rsidRPr="00D166F8">
        <w:t>.</w:t>
      </w:r>
      <w:r>
        <w:rPr>
          <w:lang w:val="en-US"/>
        </w:rPr>
        <w:t>3</w:t>
      </w:r>
      <w:r w:rsidRPr="00D166F8">
        <w:t>. Трудовая функция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9"/>
        <w:gridCol w:w="4664"/>
        <w:gridCol w:w="650"/>
        <w:gridCol w:w="967"/>
        <w:gridCol w:w="1807"/>
        <w:gridCol w:w="534"/>
      </w:tblGrid>
      <w:tr w:rsidR="000062DD" w:rsidRPr="00CC7FED" w14:paraId="2F14CA6F" w14:textId="77777777" w:rsidTr="008303AD">
        <w:trPr>
          <w:trHeight w:val="278"/>
        </w:trPr>
        <w:tc>
          <w:tcPr>
            <w:tcW w:w="86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8434AFD" w14:textId="77777777" w:rsidR="000062DD" w:rsidRPr="00CC7FED" w:rsidRDefault="000062DD" w:rsidP="00BC5329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A0AAC6" w14:textId="77777777" w:rsidR="000062DD" w:rsidRPr="00CC7FED" w:rsidRDefault="009B1600" w:rsidP="00BC5329">
            <w:pPr>
              <w:suppressAutoHyphens/>
            </w:pPr>
            <w:r>
              <w:t>Организация неплановых ремонтов сложного технологического оборудования механосборочного производства</w:t>
            </w:r>
          </w:p>
        </w:tc>
        <w:tc>
          <w:tcPr>
            <w:tcW w:w="31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6C41FC3" w14:textId="77777777" w:rsidR="000062DD" w:rsidRPr="00CC7FED" w:rsidRDefault="000062DD" w:rsidP="00BC5329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03274B" w14:textId="08802908" w:rsidR="000062DD" w:rsidRPr="009B1600" w:rsidRDefault="00871C42" w:rsidP="00BC5329">
            <w:pPr>
              <w:suppressAutoHyphens/>
            </w:pPr>
            <w:r>
              <w:t>B</w:t>
            </w:r>
            <w:r w:rsidR="000062DD">
              <w:t>/0</w:t>
            </w:r>
            <w:r w:rsidR="000062DD">
              <w:rPr>
                <w:lang w:val="en-US"/>
              </w:rPr>
              <w:t>3</w:t>
            </w:r>
            <w:r w:rsidR="000062DD">
              <w:t>.</w:t>
            </w:r>
            <w:r w:rsidR="009B1600">
              <w:t>6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D0775EF" w14:textId="77777777" w:rsidR="000062DD" w:rsidRPr="004C2989" w:rsidRDefault="000062DD" w:rsidP="00BC5329">
            <w:pPr>
              <w:suppressAutoHyphens/>
              <w:jc w:val="center"/>
              <w:rPr>
                <w:vertAlign w:val="superscript"/>
              </w:rPr>
            </w:pPr>
            <w:r w:rsidRPr="0092362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443E3F" w14:textId="77777777" w:rsidR="000062DD" w:rsidRPr="009B1600" w:rsidRDefault="009B1600" w:rsidP="00BC5329">
            <w:pPr>
              <w:suppressAutoHyphens/>
              <w:jc w:val="center"/>
            </w:pPr>
            <w:r>
              <w:t>6</w:t>
            </w:r>
          </w:p>
        </w:tc>
      </w:tr>
    </w:tbl>
    <w:p w14:paraId="22E0A659" w14:textId="77777777" w:rsidR="00AD24BA" w:rsidRDefault="00AD24B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1"/>
        <w:gridCol w:w="1078"/>
        <w:gridCol w:w="825"/>
        <w:gridCol w:w="2063"/>
        <w:gridCol w:w="1413"/>
        <w:gridCol w:w="2311"/>
      </w:tblGrid>
      <w:tr w:rsidR="000062DD" w:rsidRPr="00CC7FED" w14:paraId="30959790" w14:textId="77777777" w:rsidTr="008303AD">
        <w:trPr>
          <w:trHeight w:val="488"/>
        </w:trPr>
        <w:tc>
          <w:tcPr>
            <w:tcW w:w="131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0EA4E34" w14:textId="77777777" w:rsidR="000062DD" w:rsidRPr="00CC7FED" w:rsidRDefault="000062DD" w:rsidP="00BC5329">
            <w:pPr>
              <w:suppressAutoHyphens/>
            </w:pPr>
            <w:r w:rsidRPr="0092362F">
              <w:rPr>
                <w:sz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7C6E18E" w14:textId="77777777" w:rsidR="000062DD" w:rsidRPr="00CC7FED" w:rsidRDefault="000062DD" w:rsidP="00BC5329">
            <w:pPr>
              <w:suppressAutoHyphens/>
            </w:pPr>
            <w:r w:rsidRPr="009502DC">
              <w:rPr>
                <w:sz w:val="20"/>
              </w:rPr>
              <w:t>Оригинал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9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C7D510" w14:textId="77777777" w:rsidR="000062DD" w:rsidRPr="00CC7FED" w:rsidRDefault="000062DD" w:rsidP="00BC5329">
            <w:pPr>
              <w:suppressAutoHyphens/>
            </w:pPr>
            <w:r w:rsidRPr="00CC7FED">
              <w:t>Х</w:t>
            </w:r>
          </w:p>
        </w:tc>
        <w:tc>
          <w:tcPr>
            <w:tcW w:w="9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457D6F" w14:textId="77777777" w:rsidR="000062DD" w:rsidRPr="00CC7FED" w:rsidRDefault="000062DD" w:rsidP="00BC5329">
            <w:pPr>
              <w:suppressAutoHyphens/>
            </w:pPr>
            <w:r w:rsidRPr="009502DC">
              <w:rPr>
                <w:sz w:val="20"/>
              </w:rPr>
              <w:t>Заимствовано из оригинала</w:t>
            </w:r>
          </w:p>
        </w:tc>
        <w:tc>
          <w:tcPr>
            <w:tcW w:w="6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E9F520" w14:textId="77777777" w:rsidR="000062DD" w:rsidRPr="00CC7FED" w:rsidRDefault="000062DD" w:rsidP="00BC5329">
            <w:pPr>
              <w:suppressAutoHyphens/>
            </w:pPr>
          </w:p>
        </w:tc>
        <w:tc>
          <w:tcPr>
            <w:tcW w:w="11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6D9262" w14:textId="77777777" w:rsidR="000062DD" w:rsidRPr="00CC7FED" w:rsidRDefault="000062DD" w:rsidP="00BC5329">
            <w:pPr>
              <w:suppressAutoHyphens/>
            </w:pPr>
          </w:p>
        </w:tc>
      </w:tr>
      <w:tr w:rsidR="000062DD" w:rsidRPr="00CC7FED" w14:paraId="25E2D079" w14:textId="77777777" w:rsidTr="008303AD">
        <w:trPr>
          <w:trHeight w:val="479"/>
        </w:trPr>
        <w:tc>
          <w:tcPr>
            <w:tcW w:w="1310" w:type="pct"/>
            <w:tcBorders>
              <w:top w:val="nil"/>
              <w:bottom w:val="nil"/>
              <w:right w:val="nil"/>
            </w:tcBorders>
            <w:vAlign w:val="center"/>
          </w:tcPr>
          <w:p w14:paraId="75E4409B" w14:textId="77777777" w:rsidR="000062DD" w:rsidRPr="00CC7FED" w:rsidRDefault="000062DD" w:rsidP="00BC5329">
            <w:pPr>
              <w:suppressAutoHyphens/>
            </w:pPr>
          </w:p>
        </w:tc>
        <w:tc>
          <w:tcPr>
            <w:tcW w:w="1903" w:type="pct"/>
            <w:gridSpan w:val="3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  <w:vAlign w:val="center"/>
          </w:tcPr>
          <w:p w14:paraId="508F7D95" w14:textId="77777777" w:rsidR="000062DD" w:rsidRPr="00CC7FED" w:rsidRDefault="000062DD" w:rsidP="00BC5329">
            <w:pPr>
              <w:suppressAutoHyphens/>
            </w:pPr>
          </w:p>
        </w:tc>
        <w:tc>
          <w:tcPr>
            <w:tcW w:w="678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2BD19FF6" w14:textId="77777777" w:rsidR="000062DD" w:rsidRPr="00CC7FED" w:rsidRDefault="000062DD" w:rsidP="00BC5329">
            <w:pPr>
              <w:suppressAutoHyphens/>
              <w:jc w:val="center"/>
            </w:pPr>
            <w:r w:rsidRPr="009502DC">
              <w:rPr>
                <w:sz w:val="20"/>
              </w:rPr>
              <w:t>Код оригинала</w:t>
            </w:r>
          </w:p>
        </w:tc>
        <w:tc>
          <w:tcPr>
            <w:tcW w:w="1109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23F26A40" w14:textId="77777777" w:rsidR="000062DD" w:rsidRPr="00CC7FED" w:rsidRDefault="000062DD" w:rsidP="00BC5329">
            <w:pPr>
              <w:suppressAutoHyphens/>
              <w:jc w:val="center"/>
            </w:pPr>
            <w:r w:rsidRPr="002438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96486C8" w14:textId="77777777" w:rsidR="000062DD" w:rsidRDefault="000062DD" w:rsidP="00BC53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730"/>
        <w:gridCol w:w="7691"/>
      </w:tblGrid>
      <w:tr w:rsidR="009107F2" w:rsidRPr="00AD24BA" w14:paraId="7E865925" w14:textId="77777777" w:rsidTr="008303AD">
        <w:trPr>
          <w:trHeight w:val="20"/>
        </w:trPr>
        <w:tc>
          <w:tcPr>
            <w:tcW w:w="1310" w:type="pct"/>
            <w:vMerge w:val="restart"/>
          </w:tcPr>
          <w:p w14:paraId="70934B72" w14:textId="77777777" w:rsidR="009107F2" w:rsidRPr="00AD24BA" w:rsidRDefault="009107F2" w:rsidP="00BC5329">
            <w:pPr>
              <w:pStyle w:val="afe"/>
            </w:pPr>
            <w:r w:rsidRPr="00AD24BA">
              <w:t>Трудовые действия</w:t>
            </w:r>
          </w:p>
        </w:tc>
        <w:tc>
          <w:tcPr>
            <w:tcW w:w="3690" w:type="pct"/>
          </w:tcPr>
          <w:p w14:paraId="5DC2355F" w14:textId="508E3DCF" w:rsidR="009107F2" w:rsidRPr="00AD24BA" w:rsidRDefault="009107F2" w:rsidP="00AD24BA">
            <w:pPr>
              <w:pStyle w:val="afe"/>
              <w:jc w:val="both"/>
            </w:pPr>
            <w:r w:rsidRPr="00AD24BA">
              <w:t xml:space="preserve">Учет </w:t>
            </w:r>
            <w:r w:rsidR="00CF4126" w:rsidRPr="00AD24BA">
              <w:t>отказов, повреждений</w:t>
            </w:r>
            <w:r w:rsidRPr="00AD24BA">
              <w:t xml:space="preserve"> и </w:t>
            </w:r>
            <w:r w:rsidR="00987575" w:rsidRPr="00AD24BA">
              <w:t xml:space="preserve">связанных с этим внеплановых простоев </w:t>
            </w:r>
            <w:r w:rsidRPr="00AD24BA">
              <w:t>сложного технологического оборудования механосборочного производства</w:t>
            </w:r>
          </w:p>
        </w:tc>
      </w:tr>
      <w:tr w:rsidR="009107F2" w:rsidRPr="00AD24BA" w14:paraId="496684F8" w14:textId="77777777" w:rsidTr="008303AD">
        <w:trPr>
          <w:trHeight w:val="20"/>
        </w:trPr>
        <w:tc>
          <w:tcPr>
            <w:tcW w:w="1310" w:type="pct"/>
            <w:vMerge/>
          </w:tcPr>
          <w:p w14:paraId="0316E644" w14:textId="77777777" w:rsidR="009107F2" w:rsidRPr="00AD24BA" w:rsidRDefault="009107F2" w:rsidP="00BC5329">
            <w:pPr>
              <w:pStyle w:val="afe"/>
            </w:pPr>
          </w:p>
        </w:tc>
        <w:tc>
          <w:tcPr>
            <w:tcW w:w="3690" w:type="pct"/>
          </w:tcPr>
          <w:p w14:paraId="208C8211" w14:textId="77777777" w:rsidR="009107F2" w:rsidRPr="00AD24BA" w:rsidRDefault="009107F2" w:rsidP="00AD24BA">
            <w:pPr>
              <w:pStyle w:val="afe"/>
              <w:jc w:val="both"/>
            </w:pPr>
            <w:r w:rsidRPr="00AD24BA">
              <w:t>Составление дефектных ведомостей на сложное технологическое оборудование механосборочного производства</w:t>
            </w:r>
          </w:p>
        </w:tc>
      </w:tr>
      <w:tr w:rsidR="009107F2" w:rsidRPr="00AD24BA" w14:paraId="1D515EFE" w14:textId="77777777" w:rsidTr="008303AD">
        <w:trPr>
          <w:trHeight w:val="20"/>
        </w:trPr>
        <w:tc>
          <w:tcPr>
            <w:tcW w:w="1310" w:type="pct"/>
            <w:vMerge/>
          </w:tcPr>
          <w:p w14:paraId="7D07F0D0" w14:textId="77777777" w:rsidR="009107F2" w:rsidRPr="00AD24BA" w:rsidRDefault="009107F2" w:rsidP="00BC5329">
            <w:pPr>
              <w:pStyle w:val="afe"/>
            </w:pPr>
          </w:p>
        </w:tc>
        <w:tc>
          <w:tcPr>
            <w:tcW w:w="3690" w:type="pct"/>
          </w:tcPr>
          <w:p w14:paraId="34AE49C8" w14:textId="7F3CC3B8" w:rsidR="009107F2" w:rsidRPr="00AD24BA" w:rsidRDefault="00E0563F" w:rsidP="00AD24BA">
            <w:pPr>
              <w:pStyle w:val="afe"/>
              <w:jc w:val="both"/>
            </w:pPr>
            <w:r w:rsidRPr="00AD24BA">
              <w:t xml:space="preserve">Составление заявок на изготовление сменных деталей и узлов </w:t>
            </w:r>
            <w:r w:rsidR="009107F2" w:rsidRPr="00AD24BA">
              <w:t>для ремонта сложного технологического оборудования механосборочного производства</w:t>
            </w:r>
          </w:p>
        </w:tc>
      </w:tr>
      <w:tr w:rsidR="009107F2" w:rsidRPr="00AD24BA" w14:paraId="509B7D5B" w14:textId="77777777" w:rsidTr="008303AD">
        <w:trPr>
          <w:trHeight w:val="20"/>
        </w:trPr>
        <w:tc>
          <w:tcPr>
            <w:tcW w:w="1310" w:type="pct"/>
            <w:vMerge/>
          </w:tcPr>
          <w:p w14:paraId="55B5E7E0" w14:textId="77777777" w:rsidR="009107F2" w:rsidRPr="00AD24BA" w:rsidRDefault="009107F2" w:rsidP="00BC5329">
            <w:pPr>
              <w:pStyle w:val="afe"/>
            </w:pPr>
          </w:p>
        </w:tc>
        <w:tc>
          <w:tcPr>
            <w:tcW w:w="3690" w:type="pct"/>
          </w:tcPr>
          <w:p w14:paraId="3E8D5FA8" w14:textId="77777777" w:rsidR="009107F2" w:rsidRPr="00AD24BA" w:rsidRDefault="009107F2" w:rsidP="00AD24BA">
            <w:pPr>
              <w:pStyle w:val="afe"/>
              <w:jc w:val="both"/>
            </w:pPr>
            <w:r w:rsidRPr="00AD24BA">
              <w:t>Составление заданий на разработку чертежей сменных деталей для ремонта сложного технологического оборудования механосборочного производства</w:t>
            </w:r>
          </w:p>
        </w:tc>
      </w:tr>
      <w:tr w:rsidR="009107F2" w:rsidRPr="00AD24BA" w14:paraId="5CF1D33E" w14:textId="77777777" w:rsidTr="008303AD">
        <w:trPr>
          <w:trHeight w:val="20"/>
        </w:trPr>
        <w:tc>
          <w:tcPr>
            <w:tcW w:w="1310" w:type="pct"/>
            <w:vMerge/>
          </w:tcPr>
          <w:p w14:paraId="7824F747" w14:textId="77777777" w:rsidR="009107F2" w:rsidRPr="00AD24BA" w:rsidRDefault="009107F2" w:rsidP="00BC5329">
            <w:pPr>
              <w:pStyle w:val="afe"/>
            </w:pPr>
          </w:p>
        </w:tc>
        <w:tc>
          <w:tcPr>
            <w:tcW w:w="3690" w:type="pct"/>
          </w:tcPr>
          <w:p w14:paraId="3D2F5C39" w14:textId="77777777" w:rsidR="009107F2" w:rsidRPr="00AD24BA" w:rsidRDefault="009107F2" w:rsidP="00AD24BA">
            <w:pPr>
              <w:pStyle w:val="afe"/>
              <w:jc w:val="both"/>
            </w:pPr>
            <w:r w:rsidRPr="00AD24BA">
              <w:t>Составление смет на ремонт сложного технологического оборудования механосборочного производства</w:t>
            </w:r>
          </w:p>
        </w:tc>
      </w:tr>
      <w:tr w:rsidR="009107F2" w:rsidRPr="00AD24BA" w14:paraId="7BF2F5A1" w14:textId="77777777" w:rsidTr="008303AD">
        <w:trPr>
          <w:trHeight w:val="20"/>
        </w:trPr>
        <w:tc>
          <w:tcPr>
            <w:tcW w:w="1310" w:type="pct"/>
            <w:vMerge/>
          </w:tcPr>
          <w:p w14:paraId="4441D7E0" w14:textId="77777777" w:rsidR="009107F2" w:rsidRPr="00AD24BA" w:rsidRDefault="009107F2" w:rsidP="00BC5329">
            <w:pPr>
              <w:pStyle w:val="afe"/>
            </w:pPr>
          </w:p>
        </w:tc>
        <w:tc>
          <w:tcPr>
            <w:tcW w:w="3690" w:type="pct"/>
          </w:tcPr>
          <w:p w14:paraId="2D038ADC" w14:textId="77777777" w:rsidR="009107F2" w:rsidRPr="00AD24BA" w:rsidRDefault="009107F2" w:rsidP="00AD24BA">
            <w:pPr>
              <w:pStyle w:val="afe"/>
              <w:jc w:val="both"/>
            </w:pPr>
            <w:r w:rsidRPr="00AD24BA">
              <w:t>Планирование ремонта сложного технологического оборудования механосборочного производства</w:t>
            </w:r>
          </w:p>
        </w:tc>
      </w:tr>
      <w:tr w:rsidR="009107F2" w:rsidRPr="00AD24BA" w14:paraId="708C0B59" w14:textId="77777777" w:rsidTr="008303AD">
        <w:trPr>
          <w:trHeight w:val="20"/>
        </w:trPr>
        <w:tc>
          <w:tcPr>
            <w:tcW w:w="1310" w:type="pct"/>
            <w:vMerge/>
          </w:tcPr>
          <w:p w14:paraId="32C62E48" w14:textId="77777777" w:rsidR="009107F2" w:rsidRPr="00AD24BA" w:rsidRDefault="009107F2" w:rsidP="00BC5329">
            <w:pPr>
              <w:pStyle w:val="afe"/>
            </w:pPr>
          </w:p>
        </w:tc>
        <w:tc>
          <w:tcPr>
            <w:tcW w:w="3690" w:type="pct"/>
          </w:tcPr>
          <w:p w14:paraId="77EA3F51" w14:textId="77777777" w:rsidR="009107F2" w:rsidRPr="00AD24BA" w:rsidRDefault="009107F2" w:rsidP="00AD24BA">
            <w:pPr>
              <w:pStyle w:val="afe"/>
              <w:jc w:val="both"/>
            </w:pPr>
            <w:r w:rsidRPr="00AD24BA">
              <w:t>Контроль качества ремонта сложного технологического оборудования механосборочного производства</w:t>
            </w:r>
          </w:p>
        </w:tc>
      </w:tr>
      <w:tr w:rsidR="009107F2" w:rsidRPr="00AD24BA" w14:paraId="1D21952C" w14:textId="77777777" w:rsidTr="008303AD">
        <w:trPr>
          <w:trHeight w:val="20"/>
        </w:trPr>
        <w:tc>
          <w:tcPr>
            <w:tcW w:w="1310" w:type="pct"/>
            <w:vMerge/>
          </w:tcPr>
          <w:p w14:paraId="479C382A" w14:textId="77777777" w:rsidR="009107F2" w:rsidRPr="00AD24BA" w:rsidRDefault="009107F2" w:rsidP="00BC5329">
            <w:pPr>
              <w:pStyle w:val="afe"/>
            </w:pPr>
          </w:p>
        </w:tc>
        <w:tc>
          <w:tcPr>
            <w:tcW w:w="3690" w:type="pct"/>
          </w:tcPr>
          <w:p w14:paraId="4F236D36" w14:textId="77777777" w:rsidR="009107F2" w:rsidRPr="00AD24BA" w:rsidRDefault="009107F2" w:rsidP="00AD24BA">
            <w:pPr>
              <w:pStyle w:val="afe"/>
              <w:jc w:val="both"/>
            </w:pPr>
            <w:r w:rsidRPr="00AD24BA">
              <w:t>Приемка сложного технологического оборудования механосборочного производства после ремонта</w:t>
            </w:r>
          </w:p>
        </w:tc>
      </w:tr>
      <w:tr w:rsidR="003A7723" w:rsidRPr="00AD24BA" w14:paraId="0E1024E2" w14:textId="77777777" w:rsidTr="008303AD">
        <w:trPr>
          <w:trHeight w:val="20"/>
        </w:trPr>
        <w:tc>
          <w:tcPr>
            <w:tcW w:w="1310" w:type="pct"/>
            <w:vMerge w:val="restart"/>
          </w:tcPr>
          <w:p w14:paraId="2C6489AF" w14:textId="77777777" w:rsidR="003A7723" w:rsidRPr="00AD24BA" w:rsidDel="002A1D54" w:rsidRDefault="003A7723" w:rsidP="00BC5329">
            <w:pPr>
              <w:pStyle w:val="afe"/>
            </w:pPr>
            <w:r w:rsidRPr="00AD24BA" w:rsidDel="002A1D54">
              <w:t>Необходимые умения</w:t>
            </w:r>
          </w:p>
        </w:tc>
        <w:tc>
          <w:tcPr>
            <w:tcW w:w="3690" w:type="pct"/>
          </w:tcPr>
          <w:p w14:paraId="2802CA1B" w14:textId="3A78156C" w:rsidR="003A7723" w:rsidRPr="00AD24BA" w:rsidRDefault="00F834CB" w:rsidP="00AD24BA">
            <w:pPr>
              <w:pStyle w:val="afe"/>
              <w:jc w:val="both"/>
            </w:pPr>
            <w:r w:rsidRPr="00AD24BA">
              <w:t xml:space="preserve">Использовать </w:t>
            </w:r>
            <w:r w:rsidRPr="00AD24BA">
              <w:rPr>
                <w:lang w:val="en-US"/>
              </w:rPr>
              <w:t>CMMS</w:t>
            </w:r>
            <w:r w:rsidRPr="00AD24BA">
              <w:t>-систему для учета отказов, повреждений и связанных с этим внеплановых простоев сложного технологического оборудования механосборочного производства</w:t>
            </w:r>
          </w:p>
        </w:tc>
      </w:tr>
      <w:tr w:rsidR="00F834CB" w:rsidRPr="00AD24BA" w14:paraId="7C7FCC28" w14:textId="77777777" w:rsidTr="008303AD">
        <w:trPr>
          <w:trHeight w:val="20"/>
        </w:trPr>
        <w:tc>
          <w:tcPr>
            <w:tcW w:w="1310" w:type="pct"/>
            <w:vMerge/>
          </w:tcPr>
          <w:p w14:paraId="047890D2" w14:textId="77777777" w:rsidR="00F834CB" w:rsidRPr="00AD24BA" w:rsidDel="002A1D54" w:rsidRDefault="00F834CB" w:rsidP="00BC5329">
            <w:pPr>
              <w:pStyle w:val="afe"/>
            </w:pPr>
          </w:p>
        </w:tc>
        <w:tc>
          <w:tcPr>
            <w:tcW w:w="3690" w:type="pct"/>
          </w:tcPr>
          <w:p w14:paraId="205874A6" w14:textId="67330966" w:rsidR="00F834CB" w:rsidRPr="00AD24BA" w:rsidRDefault="00F834CB" w:rsidP="00AD24BA">
            <w:pPr>
              <w:pStyle w:val="afe"/>
              <w:jc w:val="both"/>
            </w:pPr>
            <w:r w:rsidRPr="00AD24BA">
              <w:t>Составлять акты о повреждениях сложного технологического оборудования механосборочного производства</w:t>
            </w:r>
          </w:p>
        </w:tc>
      </w:tr>
      <w:tr w:rsidR="003A7723" w:rsidRPr="00AD24BA" w14:paraId="2FF8F3C3" w14:textId="77777777" w:rsidTr="008303AD">
        <w:trPr>
          <w:trHeight w:val="20"/>
        </w:trPr>
        <w:tc>
          <w:tcPr>
            <w:tcW w:w="1310" w:type="pct"/>
            <w:vMerge/>
          </w:tcPr>
          <w:p w14:paraId="1C63B8FC" w14:textId="77777777" w:rsidR="003A7723" w:rsidRPr="00AD24BA" w:rsidDel="002A1D54" w:rsidRDefault="003A7723" w:rsidP="00BC5329">
            <w:pPr>
              <w:pStyle w:val="afe"/>
            </w:pPr>
          </w:p>
        </w:tc>
        <w:tc>
          <w:tcPr>
            <w:tcW w:w="3690" w:type="pct"/>
          </w:tcPr>
          <w:p w14:paraId="38BC6EF1" w14:textId="07177746" w:rsidR="003A7723" w:rsidRPr="00AD24BA" w:rsidRDefault="003A7723" w:rsidP="00AD24BA">
            <w:pPr>
              <w:pStyle w:val="afe"/>
              <w:jc w:val="both"/>
            </w:pPr>
            <w:r w:rsidRPr="00AD24BA">
              <w:t>Составлять отчет о внеплановых простоях сложного технологического оборудования механосборочного производства</w:t>
            </w:r>
          </w:p>
        </w:tc>
      </w:tr>
      <w:tr w:rsidR="003A7723" w:rsidRPr="00AD24BA" w14:paraId="31429FF1" w14:textId="77777777" w:rsidTr="008303AD">
        <w:trPr>
          <w:trHeight w:val="20"/>
        </w:trPr>
        <w:tc>
          <w:tcPr>
            <w:tcW w:w="1310" w:type="pct"/>
            <w:vMerge/>
          </w:tcPr>
          <w:p w14:paraId="7CAC3C01" w14:textId="77777777" w:rsidR="003A7723" w:rsidRPr="00AD24BA" w:rsidDel="002A1D54" w:rsidRDefault="003A7723" w:rsidP="00BC5329">
            <w:pPr>
              <w:pStyle w:val="afe"/>
            </w:pPr>
          </w:p>
        </w:tc>
        <w:tc>
          <w:tcPr>
            <w:tcW w:w="3690" w:type="pct"/>
          </w:tcPr>
          <w:p w14:paraId="7686ED18" w14:textId="71952198" w:rsidR="003A7723" w:rsidRPr="00AD24BA" w:rsidRDefault="003A7723" w:rsidP="00AD24BA">
            <w:pPr>
              <w:pStyle w:val="afe"/>
              <w:jc w:val="both"/>
            </w:pPr>
            <w:r w:rsidRPr="00AD24BA">
              <w:t xml:space="preserve">Визуально определять </w:t>
            </w:r>
            <w:r w:rsidR="001259BB" w:rsidRPr="00AD24BA">
              <w:t>дефекты</w:t>
            </w:r>
            <w:r w:rsidRPr="00AD24BA">
              <w:t xml:space="preserve"> сложного технологического оборудования механосборочного производства</w:t>
            </w:r>
          </w:p>
        </w:tc>
      </w:tr>
      <w:tr w:rsidR="00F74DC2" w:rsidRPr="00AD24BA" w14:paraId="1834CB67" w14:textId="77777777" w:rsidTr="008303AD">
        <w:trPr>
          <w:trHeight w:val="20"/>
        </w:trPr>
        <w:tc>
          <w:tcPr>
            <w:tcW w:w="1310" w:type="pct"/>
            <w:vMerge/>
          </w:tcPr>
          <w:p w14:paraId="66922884" w14:textId="77777777" w:rsidR="00F74DC2" w:rsidRPr="00AD24BA" w:rsidDel="002A1D54" w:rsidRDefault="00F74DC2" w:rsidP="00BC5329">
            <w:pPr>
              <w:pStyle w:val="afe"/>
            </w:pPr>
          </w:p>
        </w:tc>
        <w:tc>
          <w:tcPr>
            <w:tcW w:w="3690" w:type="pct"/>
          </w:tcPr>
          <w:p w14:paraId="10293722" w14:textId="29B8663F" w:rsidR="00F74DC2" w:rsidRPr="00AD24BA" w:rsidRDefault="00F74DC2" w:rsidP="00AD24BA">
            <w:pPr>
              <w:pStyle w:val="afe"/>
              <w:jc w:val="both"/>
            </w:pPr>
            <w:r w:rsidRPr="00AD24BA">
              <w:t>Использовать типовые методы выявления дефектов сложного технологического оборудования механосборочного производства</w:t>
            </w:r>
          </w:p>
        </w:tc>
      </w:tr>
      <w:tr w:rsidR="00F74DC2" w:rsidRPr="00AD24BA" w14:paraId="40B1A890" w14:textId="77777777" w:rsidTr="008303AD">
        <w:trPr>
          <w:trHeight w:val="20"/>
        </w:trPr>
        <w:tc>
          <w:tcPr>
            <w:tcW w:w="1310" w:type="pct"/>
            <w:vMerge/>
          </w:tcPr>
          <w:p w14:paraId="2475DA1D" w14:textId="77777777" w:rsidR="00F74DC2" w:rsidRPr="00AD24BA" w:rsidDel="002A1D54" w:rsidRDefault="00F74DC2" w:rsidP="00BC5329">
            <w:pPr>
              <w:pStyle w:val="afe"/>
            </w:pPr>
          </w:p>
        </w:tc>
        <w:tc>
          <w:tcPr>
            <w:tcW w:w="3690" w:type="pct"/>
          </w:tcPr>
          <w:p w14:paraId="583D3F49" w14:textId="5E04158D" w:rsidR="00F74DC2" w:rsidRPr="00AD24BA" w:rsidRDefault="00F74DC2" w:rsidP="00AD24BA">
            <w:pPr>
              <w:pStyle w:val="afe"/>
              <w:jc w:val="both"/>
            </w:pPr>
            <w:r w:rsidRPr="00AD24BA">
              <w:t>Использовать универсальные контрольно-измерительные инструменты для выявления дефектов сложного технологического оборудования механосборочного производства</w:t>
            </w:r>
          </w:p>
        </w:tc>
      </w:tr>
      <w:tr w:rsidR="003A7723" w:rsidRPr="00AD24BA" w14:paraId="73BA4E6F" w14:textId="77777777" w:rsidTr="008303AD">
        <w:trPr>
          <w:trHeight w:val="20"/>
        </w:trPr>
        <w:tc>
          <w:tcPr>
            <w:tcW w:w="1310" w:type="pct"/>
            <w:vMerge/>
          </w:tcPr>
          <w:p w14:paraId="63FE9B84" w14:textId="77777777" w:rsidR="003A7723" w:rsidRPr="00AD24BA" w:rsidDel="002A1D54" w:rsidRDefault="003A7723" w:rsidP="00BC5329">
            <w:pPr>
              <w:pStyle w:val="afe"/>
            </w:pPr>
          </w:p>
        </w:tc>
        <w:tc>
          <w:tcPr>
            <w:tcW w:w="3690" w:type="pct"/>
          </w:tcPr>
          <w:p w14:paraId="39A11548" w14:textId="20531EF9" w:rsidR="003A7723" w:rsidRPr="00AD24BA" w:rsidRDefault="00DB2D19" w:rsidP="00AD24BA">
            <w:pPr>
              <w:pStyle w:val="afe"/>
              <w:jc w:val="both"/>
            </w:pPr>
            <w:r w:rsidRPr="00AD24BA">
              <w:t xml:space="preserve">Устанавливать </w:t>
            </w:r>
            <w:r w:rsidR="003A7723" w:rsidRPr="00AD24BA">
              <w:t>причины возникновения дефектов сложного технологического оборудования механосборочного производства</w:t>
            </w:r>
          </w:p>
        </w:tc>
      </w:tr>
      <w:tr w:rsidR="003A7723" w:rsidRPr="00AD24BA" w14:paraId="10744622" w14:textId="77777777" w:rsidTr="008303AD">
        <w:trPr>
          <w:trHeight w:val="20"/>
        </w:trPr>
        <w:tc>
          <w:tcPr>
            <w:tcW w:w="1310" w:type="pct"/>
            <w:vMerge/>
          </w:tcPr>
          <w:p w14:paraId="4D5FEC03" w14:textId="77777777" w:rsidR="003A7723" w:rsidRPr="00AD24BA" w:rsidDel="002A1D54" w:rsidRDefault="003A7723" w:rsidP="00BC5329">
            <w:pPr>
              <w:pStyle w:val="afe"/>
            </w:pPr>
          </w:p>
        </w:tc>
        <w:tc>
          <w:tcPr>
            <w:tcW w:w="3690" w:type="pct"/>
          </w:tcPr>
          <w:p w14:paraId="73EE1A4F" w14:textId="246A0677" w:rsidR="003A7723" w:rsidRPr="00AD24BA" w:rsidRDefault="003A7723" w:rsidP="00AD24BA">
            <w:pPr>
              <w:pStyle w:val="afe"/>
              <w:jc w:val="both"/>
            </w:pPr>
            <w:r w:rsidRPr="00AD24BA">
              <w:t>Заполнять дефектные ведомости для сложного технологического оборудования механосборочного производства</w:t>
            </w:r>
          </w:p>
        </w:tc>
      </w:tr>
      <w:tr w:rsidR="003A7723" w:rsidRPr="00AD24BA" w14:paraId="4E515C64" w14:textId="77777777" w:rsidTr="008303AD">
        <w:trPr>
          <w:trHeight w:val="20"/>
        </w:trPr>
        <w:tc>
          <w:tcPr>
            <w:tcW w:w="1310" w:type="pct"/>
            <w:vMerge/>
          </w:tcPr>
          <w:p w14:paraId="57B33C86" w14:textId="77777777" w:rsidR="003A7723" w:rsidRPr="00AD24BA" w:rsidDel="002A1D54" w:rsidRDefault="003A7723" w:rsidP="00BC5329">
            <w:pPr>
              <w:pStyle w:val="afe"/>
            </w:pPr>
          </w:p>
        </w:tc>
        <w:tc>
          <w:tcPr>
            <w:tcW w:w="3690" w:type="pct"/>
          </w:tcPr>
          <w:p w14:paraId="1225C709" w14:textId="2189CBF2" w:rsidR="003A7723" w:rsidRPr="00AD24BA" w:rsidRDefault="003A7723" w:rsidP="00AD24BA">
            <w:pPr>
              <w:pStyle w:val="afe"/>
              <w:jc w:val="both"/>
            </w:pPr>
            <w:r w:rsidRPr="00AD24BA">
              <w:t>Использовать текстовые редакторы (процессоры) для оформления документов</w:t>
            </w:r>
          </w:p>
        </w:tc>
      </w:tr>
      <w:tr w:rsidR="003A7723" w:rsidRPr="00AD24BA" w14:paraId="7D3996E6" w14:textId="77777777" w:rsidTr="008303AD">
        <w:trPr>
          <w:trHeight w:val="20"/>
        </w:trPr>
        <w:tc>
          <w:tcPr>
            <w:tcW w:w="1310" w:type="pct"/>
            <w:vMerge/>
          </w:tcPr>
          <w:p w14:paraId="2252440B" w14:textId="77777777" w:rsidR="003A7723" w:rsidRPr="00AD24BA" w:rsidDel="002A1D54" w:rsidRDefault="003A7723" w:rsidP="00BC5329">
            <w:pPr>
              <w:pStyle w:val="afe"/>
            </w:pPr>
          </w:p>
        </w:tc>
        <w:tc>
          <w:tcPr>
            <w:tcW w:w="3690" w:type="pct"/>
          </w:tcPr>
          <w:p w14:paraId="49091A0F" w14:textId="720FD34D" w:rsidR="003A7723" w:rsidRPr="00AD24BA" w:rsidRDefault="003A7723" w:rsidP="00AD24BA">
            <w:pPr>
              <w:pStyle w:val="afe"/>
              <w:jc w:val="both"/>
            </w:pPr>
            <w:r w:rsidRPr="00AD24BA">
              <w:t xml:space="preserve">Использовать электронный архив технической документации и </w:t>
            </w:r>
            <w:r w:rsidR="00275E14">
              <w:br/>
            </w:r>
            <w:r w:rsidRPr="00AD24BA">
              <w:t>PDM-систему для поиска чертежей сменных деталей и узлов для ремонта сложного технологического оборудования механосборочного производства</w:t>
            </w:r>
          </w:p>
        </w:tc>
      </w:tr>
      <w:tr w:rsidR="003A7723" w:rsidRPr="00AD24BA" w14:paraId="02543359" w14:textId="77777777" w:rsidTr="008303AD">
        <w:trPr>
          <w:trHeight w:val="20"/>
        </w:trPr>
        <w:tc>
          <w:tcPr>
            <w:tcW w:w="1310" w:type="pct"/>
            <w:vMerge/>
          </w:tcPr>
          <w:p w14:paraId="255EF383" w14:textId="77777777" w:rsidR="003A7723" w:rsidRPr="00AD24BA" w:rsidDel="002A1D54" w:rsidRDefault="003A7723" w:rsidP="00BC5329">
            <w:pPr>
              <w:pStyle w:val="afe"/>
            </w:pPr>
          </w:p>
        </w:tc>
        <w:tc>
          <w:tcPr>
            <w:tcW w:w="3690" w:type="pct"/>
          </w:tcPr>
          <w:p w14:paraId="46B0A91A" w14:textId="50D22DE1" w:rsidR="003A7723" w:rsidRPr="00AD24BA" w:rsidRDefault="003A7723" w:rsidP="00AD24BA">
            <w:pPr>
              <w:pStyle w:val="afe"/>
              <w:jc w:val="both"/>
            </w:pPr>
            <w:r w:rsidRPr="00AD24BA">
              <w:t xml:space="preserve">Использовать ECM-систему и </w:t>
            </w:r>
            <w:r w:rsidRPr="00AD24BA">
              <w:rPr>
                <w:lang w:val="en-US"/>
              </w:rPr>
              <w:t>ERP</w:t>
            </w:r>
            <w:r w:rsidRPr="00AD24BA">
              <w:t>-систему организации для передачи заданий на разработку чертежей сменных деталей и узлов для ремонта сложного технологического оборудования механосборочного производства ответственным исполнителям</w:t>
            </w:r>
          </w:p>
        </w:tc>
      </w:tr>
      <w:tr w:rsidR="003A7723" w:rsidRPr="00AD24BA" w14:paraId="094108DD" w14:textId="77777777" w:rsidTr="008303AD">
        <w:trPr>
          <w:trHeight w:val="20"/>
        </w:trPr>
        <w:tc>
          <w:tcPr>
            <w:tcW w:w="1310" w:type="pct"/>
            <w:vMerge/>
          </w:tcPr>
          <w:p w14:paraId="73429C32" w14:textId="77777777" w:rsidR="003A7723" w:rsidRPr="00AD24BA" w:rsidDel="002A1D54" w:rsidRDefault="003A7723" w:rsidP="00BC5329">
            <w:pPr>
              <w:pStyle w:val="afe"/>
            </w:pPr>
          </w:p>
        </w:tc>
        <w:tc>
          <w:tcPr>
            <w:tcW w:w="3690" w:type="pct"/>
          </w:tcPr>
          <w:p w14:paraId="5D6F1337" w14:textId="70A57664" w:rsidR="003A7723" w:rsidRPr="00AD24BA" w:rsidRDefault="003A7723" w:rsidP="00AD24BA">
            <w:pPr>
              <w:pStyle w:val="afe"/>
              <w:jc w:val="both"/>
            </w:pPr>
            <w:r w:rsidRPr="00AD24BA">
              <w:t>Использовать ECM-систему</w:t>
            </w:r>
            <w:r w:rsidR="002E7776" w:rsidRPr="00AD24BA">
              <w:t xml:space="preserve">, </w:t>
            </w:r>
            <w:r w:rsidR="002E7776" w:rsidRPr="00AD24BA">
              <w:rPr>
                <w:lang w:val="en-US"/>
              </w:rPr>
              <w:t>CMMS</w:t>
            </w:r>
            <w:r w:rsidR="002E7776" w:rsidRPr="00AD24BA">
              <w:t>-систему</w:t>
            </w:r>
            <w:r w:rsidRPr="00AD24BA">
              <w:t xml:space="preserve"> и </w:t>
            </w:r>
            <w:r w:rsidRPr="00AD24BA">
              <w:rPr>
                <w:lang w:val="en-US"/>
              </w:rPr>
              <w:t>ERP</w:t>
            </w:r>
            <w:r w:rsidRPr="00AD24BA">
              <w:t>-систему организации для передачи заявок на изготовление сменных деталей и узлов для ремонта сложного технологического оборудования механосборочного производства ответственным исполнителям</w:t>
            </w:r>
          </w:p>
        </w:tc>
      </w:tr>
      <w:tr w:rsidR="003A7723" w:rsidRPr="00AD24BA" w14:paraId="4489A801" w14:textId="77777777" w:rsidTr="008303AD">
        <w:trPr>
          <w:trHeight w:val="20"/>
        </w:trPr>
        <w:tc>
          <w:tcPr>
            <w:tcW w:w="1310" w:type="pct"/>
            <w:vMerge/>
          </w:tcPr>
          <w:p w14:paraId="56CB1B08" w14:textId="77777777" w:rsidR="003A7723" w:rsidRPr="00AD24BA" w:rsidDel="002A1D54" w:rsidRDefault="003A7723" w:rsidP="00BC5329">
            <w:pPr>
              <w:pStyle w:val="afe"/>
            </w:pPr>
          </w:p>
        </w:tc>
        <w:tc>
          <w:tcPr>
            <w:tcW w:w="3690" w:type="pct"/>
          </w:tcPr>
          <w:p w14:paraId="48D8E9AF" w14:textId="713DA52E" w:rsidR="003A7723" w:rsidRPr="00AD24BA" w:rsidRDefault="003A7723" w:rsidP="00AD24BA">
            <w:pPr>
              <w:pStyle w:val="afe"/>
              <w:jc w:val="both"/>
            </w:pPr>
            <w:r w:rsidRPr="00AD24BA">
              <w:t>Определять статьи затрат на ремонт сложного технологического оборудования механосборочного производства</w:t>
            </w:r>
            <w:r w:rsidR="00AD24BA">
              <w:t xml:space="preserve"> </w:t>
            </w:r>
            <w:r w:rsidR="00AD24BA" w:rsidRPr="00AD24BA">
              <w:t>и оценивать их величину</w:t>
            </w:r>
          </w:p>
        </w:tc>
      </w:tr>
      <w:tr w:rsidR="003A7723" w:rsidRPr="00AD24BA" w14:paraId="23671E69" w14:textId="77777777" w:rsidTr="008303AD">
        <w:trPr>
          <w:trHeight w:val="20"/>
        </w:trPr>
        <w:tc>
          <w:tcPr>
            <w:tcW w:w="1310" w:type="pct"/>
            <w:vMerge/>
          </w:tcPr>
          <w:p w14:paraId="6A06096A" w14:textId="77777777" w:rsidR="003A7723" w:rsidRPr="00AD24BA" w:rsidDel="002A1D54" w:rsidRDefault="003A7723" w:rsidP="00BC5329">
            <w:pPr>
              <w:pStyle w:val="afe"/>
            </w:pPr>
          </w:p>
        </w:tc>
        <w:tc>
          <w:tcPr>
            <w:tcW w:w="3690" w:type="pct"/>
          </w:tcPr>
          <w:p w14:paraId="04A4052C" w14:textId="3F1ABE77" w:rsidR="003A7723" w:rsidRPr="00AD24BA" w:rsidRDefault="003A7723" w:rsidP="00AD24BA">
            <w:pPr>
              <w:pStyle w:val="afe"/>
              <w:jc w:val="both"/>
            </w:pPr>
            <w:r w:rsidRPr="00AD24BA">
              <w:t>Использовать прикладные компьютерные программы для расчета затрат на ремонт сложного технологического оборудования механосборочного производства</w:t>
            </w:r>
          </w:p>
        </w:tc>
      </w:tr>
      <w:tr w:rsidR="003A7723" w:rsidRPr="00AD24BA" w14:paraId="0554818F" w14:textId="77777777" w:rsidTr="008303AD">
        <w:trPr>
          <w:trHeight w:val="20"/>
        </w:trPr>
        <w:tc>
          <w:tcPr>
            <w:tcW w:w="1310" w:type="pct"/>
            <w:vMerge/>
          </w:tcPr>
          <w:p w14:paraId="686F1F2D" w14:textId="77777777" w:rsidR="003A7723" w:rsidRPr="00AD24BA" w:rsidDel="002A1D54" w:rsidRDefault="003A7723" w:rsidP="00BC5329">
            <w:pPr>
              <w:pStyle w:val="afe"/>
            </w:pPr>
          </w:p>
        </w:tc>
        <w:tc>
          <w:tcPr>
            <w:tcW w:w="3690" w:type="pct"/>
          </w:tcPr>
          <w:p w14:paraId="0A0BE4C8" w14:textId="0141BB5D" w:rsidR="003A7723" w:rsidRPr="00AD24BA" w:rsidRDefault="000A66F5" w:rsidP="00AD24BA">
            <w:pPr>
              <w:pStyle w:val="afe"/>
              <w:jc w:val="both"/>
            </w:pPr>
            <w:r w:rsidRPr="00AD24BA">
              <w:t xml:space="preserve">Устанавливать </w:t>
            </w:r>
            <w:r w:rsidR="003A7723" w:rsidRPr="00AD24BA">
              <w:t>плановое время выполнения ремонта сложного технологического оборудования механосборочного производства</w:t>
            </w:r>
          </w:p>
        </w:tc>
      </w:tr>
      <w:tr w:rsidR="003A7723" w:rsidRPr="00AD24BA" w14:paraId="736283B3" w14:textId="77777777" w:rsidTr="008303AD">
        <w:trPr>
          <w:trHeight w:val="20"/>
        </w:trPr>
        <w:tc>
          <w:tcPr>
            <w:tcW w:w="1310" w:type="pct"/>
            <w:vMerge/>
          </w:tcPr>
          <w:p w14:paraId="679E401D" w14:textId="77777777" w:rsidR="003A7723" w:rsidRPr="00AD24BA" w:rsidDel="002A1D54" w:rsidRDefault="003A7723" w:rsidP="00BC5329">
            <w:pPr>
              <w:pStyle w:val="afe"/>
            </w:pPr>
          </w:p>
        </w:tc>
        <w:tc>
          <w:tcPr>
            <w:tcW w:w="3690" w:type="pct"/>
          </w:tcPr>
          <w:p w14:paraId="3D0E9478" w14:textId="58ED59A0" w:rsidR="003A7723" w:rsidRPr="00AD24BA" w:rsidRDefault="003A7723" w:rsidP="00AD24BA">
            <w:pPr>
              <w:pStyle w:val="afe"/>
              <w:jc w:val="both"/>
            </w:pPr>
            <w:r w:rsidRPr="00AD24BA">
              <w:rPr>
                <w:spacing w:val="-5"/>
              </w:rPr>
              <w:t xml:space="preserve">Использовать </w:t>
            </w:r>
            <w:r w:rsidRPr="00AD24BA">
              <w:t>прикладные программы управления проектами</w:t>
            </w:r>
            <w:r w:rsidRPr="00AD24BA">
              <w:rPr>
                <w:spacing w:val="-5"/>
              </w:rPr>
              <w:t xml:space="preserve"> для составления </w:t>
            </w:r>
            <w:r w:rsidRPr="00AD24BA">
              <w:t>программ и календарных графиков ремонта сложного технологического оборудования механосборочного производства</w:t>
            </w:r>
          </w:p>
        </w:tc>
      </w:tr>
      <w:tr w:rsidR="000C1AAB" w:rsidRPr="00AD24BA" w14:paraId="36BE161E" w14:textId="77777777" w:rsidTr="008303AD">
        <w:trPr>
          <w:trHeight w:val="20"/>
        </w:trPr>
        <w:tc>
          <w:tcPr>
            <w:tcW w:w="1310" w:type="pct"/>
            <w:vMerge/>
          </w:tcPr>
          <w:p w14:paraId="2932EAEF" w14:textId="77777777" w:rsidR="000C1AAB" w:rsidRPr="00AD24BA" w:rsidDel="002A1D54" w:rsidRDefault="000C1AAB" w:rsidP="00BC5329">
            <w:pPr>
              <w:pStyle w:val="afe"/>
            </w:pPr>
          </w:p>
        </w:tc>
        <w:tc>
          <w:tcPr>
            <w:tcW w:w="3690" w:type="pct"/>
          </w:tcPr>
          <w:p w14:paraId="216B919E" w14:textId="35634DD2" w:rsidR="000C1AAB" w:rsidRPr="00AD24BA" w:rsidRDefault="000C1AAB" w:rsidP="00AD24BA">
            <w:pPr>
              <w:pStyle w:val="afe"/>
              <w:jc w:val="both"/>
              <w:rPr>
                <w:spacing w:val="-5"/>
              </w:rPr>
            </w:pPr>
            <w:r w:rsidRPr="00AD24BA"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</w:tc>
      </w:tr>
      <w:tr w:rsidR="003A7723" w:rsidRPr="00AD24BA" w14:paraId="0CF179A5" w14:textId="77777777" w:rsidTr="008303AD">
        <w:trPr>
          <w:trHeight w:val="20"/>
        </w:trPr>
        <w:tc>
          <w:tcPr>
            <w:tcW w:w="1310" w:type="pct"/>
            <w:vMerge/>
          </w:tcPr>
          <w:p w14:paraId="0D0317F8" w14:textId="77777777" w:rsidR="003A7723" w:rsidRPr="00AD24BA" w:rsidDel="002A1D54" w:rsidRDefault="003A7723" w:rsidP="00BC5329">
            <w:pPr>
              <w:pStyle w:val="afe"/>
            </w:pPr>
          </w:p>
        </w:tc>
        <w:tc>
          <w:tcPr>
            <w:tcW w:w="3690" w:type="pct"/>
          </w:tcPr>
          <w:p w14:paraId="4ABB4276" w14:textId="721E87F1" w:rsidR="003A7723" w:rsidRPr="00AD24BA" w:rsidRDefault="003A7723" w:rsidP="00AD24BA">
            <w:pPr>
              <w:pStyle w:val="afe"/>
              <w:jc w:val="both"/>
            </w:pPr>
            <w:r w:rsidRPr="00AD24BA">
              <w:t>Согласовывать со смежными подразделениями организации планы ремонта сложного технологического оборудов</w:t>
            </w:r>
            <w:r w:rsidR="00E96A4A" w:rsidRPr="00AD24BA">
              <w:t>ания механосборочного производс</w:t>
            </w:r>
            <w:r w:rsidR="00B17FC1" w:rsidRPr="00AD24BA">
              <w:t>т</w:t>
            </w:r>
            <w:r w:rsidRPr="00AD24BA">
              <w:t>ва</w:t>
            </w:r>
          </w:p>
        </w:tc>
      </w:tr>
      <w:tr w:rsidR="0009615E" w:rsidRPr="00AD24BA" w14:paraId="31ADAD03" w14:textId="77777777" w:rsidTr="008303AD">
        <w:trPr>
          <w:trHeight w:val="20"/>
        </w:trPr>
        <w:tc>
          <w:tcPr>
            <w:tcW w:w="1310" w:type="pct"/>
            <w:vMerge w:val="restart"/>
          </w:tcPr>
          <w:p w14:paraId="3E3F9A75" w14:textId="77777777" w:rsidR="0009615E" w:rsidRPr="00AD24BA" w:rsidRDefault="0009615E" w:rsidP="00BC5329">
            <w:pPr>
              <w:pStyle w:val="afe"/>
            </w:pPr>
            <w:r w:rsidRPr="00AD24BA" w:rsidDel="002A1D54">
              <w:t>Необходимые знания</w:t>
            </w:r>
          </w:p>
        </w:tc>
        <w:tc>
          <w:tcPr>
            <w:tcW w:w="3690" w:type="pct"/>
          </w:tcPr>
          <w:p w14:paraId="29155013" w14:textId="50FFC7D9" w:rsidR="0009615E" w:rsidRPr="00AD24BA" w:rsidRDefault="0009615E" w:rsidP="00AD24BA">
            <w:pPr>
              <w:pStyle w:val="afe"/>
              <w:jc w:val="both"/>
            </w:pPr>
            <w:r w:rsidRPr="00AD24BA">
              <w:t>Нормативно-технические документы организации по учету отказов, повреждений и внеплановых простоев технологического оборудования механосборочного производства</w:t>
            </w:r>
          </w:p>
        </w:tc>
      </w:tr>
      <w:tr w:rsidR="00F834CB" w:rsidRPr="00AD24BA" w14:paraId="52A17355" w14:textId="77777777" w:rsidTr="008303AD">
        <w:trPr>
          <w:trHeight w:val="20"/>
        </w:trPr>
        <w:tc>
          <w:tcPr>
            <w:tcW w:w="1310" w:type="pct"/>
            <w:vMerge/>
          </w:tcPr>
          <w:p w14:paraId="71CAAAD0" w14:textId="77777777" w:rsidR="00F834CB" w:rsidRPr="00AD24BA" w:rsidDel="002A1D54" w:rsidRDefault="00F834CB" w:rsidP="00BC5329">
            <w:pPr>
              <w:pStyle w:val="afe"/>
            </w:pPr>
          </w:p>
        </w:tc>
        <w:tc>
          <w:tcPr>
            <w:tcW w:w="3690" w:type="pct"/>
          </w:tcPr>
          <w:p w14:paraId="0707D5CB" w14:textId="433661D6" w:rsidR="00F834CB" w:rsidRPr="00AD24BA" w:rsidRDefault="00F834CB" w:rsidP="00AD24BA">
            <w:pPr>
              <w:pStyle w:val="afe"/>
              <w:jc w:val="both"/>
            </w:pPr>
            <w:r w:rsidRPr="00AD24BA">
              <w:rPr>
                <w:lang w:val="en-US"/>
              </w:rPr>
              <w:t>CMMS</w:t>
            </w:r>
            <w:r w:rsidRPr="00AD24BA">
              <w:t>-система организации: возможности и порядок работы в ней</w:t>
            </w:r>
          </w:p>
        </w:tc>
      </w:tr>
      <w:tr w:rsidR="0009615E" w:rsidRPr="00AD24BA" w14:paraId="283598C6" w14:textId="77777777" w:rsidTr="008303AD">
        <w:trPr>
          <w:trHeight w:val="20"/>
        </w:trPr>
        <w:tc>
          <w:tcPr>
            <w:tcW w:w="1310" w:type="pct"/>
            <w:vMerge/>
          </w:tcPr>
          <w:p w14:paraId="4CBC39CC" w14:textId="77777777" w:rsidR="0009615E" w:rsidRPr="00AD24BA" w:rsidDel="002A1D54" w:rsidRDefault="0009615E" w:rsidP="00BC5329">
            <w:pPr>
              <w:pStyle w:val="afe"/>
            </w:pPr>
          </w:p>
        </w:tc>
        <w:tc>
          <w:tcPr>
            <w:tcW w:w="3690" w:type="pct"/>
          </w:tcPr>
          <w:p w14:paraId="6C021D94" w14:textId="7FA2C23E" w:rsidR="0009615E" w:rsidRPr="00AD24BA" w:rsidRDefault="0009615E" w:rsidP="00AD24BA">
            <w:pPr>
              <w:pStyle w:val="afe"/>
              <w:jc w:val="both"/>
            </w:pPr>
            <w:r w:rsidRPr="00AD24BA">
              <w:t>Правила оформления учетной документации на технологическое оборудование механосборочного производства</w:t>
            </w:r>
          </w:p>
        </w:tc>
      </w:tr>
      <w:tr w:rsidR="0009615E" w:rsidRPr="00AD24BA" w14:paraId="6509254D" w14:textId="77777777" w:rsidTr="008303AD">
        <w:trPr>
          <w:trHeight w:val="20"/>
        </w:trPr>
        <w:tc>
          <w:tcPr>
            <w:tcW w:w="1310" w:type="pct"/>
            <w:vMerge/>
          </w:tcPr>
          <w:p w14:paraId="53714CBA" w14:textId="77777777" w:rsidR="0009615E" w:rsidRPr="00AD24BA" w:rsidDel="002A1D54" w:rsidRDefault="0009615E" w:rsidP="00BC5329">
            <w:pPr>
              <w:pStyle w:val="afe"/>
            </w:pPr>
          </w:p>
        </w:tc>
        <w:tc>
          <w:tcPr>
            <w:tcW w:w="3690" w:type="pct"/>
          </w:tcPr>
          <w:p w14:paraId="3C996D76" w14:textId="2202D2BD" w:rsidR="0009615E" w:rsidRPr="00AD24BA" w:rsidRDefault="0009615E" w:rsidP="00AD24BA">
            <w:pPr>
              <w:pStyle w:val="afe"/>
              <w:jc w:val="both"/>
            </w:pPr>
            <w:r w:rsidRPr="00AD24BA">
              <w:t>Правила оформления дефектных ведомостей для технологического оборудования механосборочного производства</w:t>
            </w:r>
          </w:p>
        </w:tc>
      </w:tr>
      <w:tr w:rsidR="0009615E" w:rsidRPr="00AD24BA" w14:paraId="0CC3A115" w14:textId="77777777" w:rsidTr="008303AD">
        <w:trPr>
          <w:trHeight w:val="20"/>
        </w:trPr>
        <w:tc>
          <w:tcPr>
            <w:tcW w:w="1310" w:type="pct"/>
            <w:vMerge/>
          </w:tcPr>
          <w:p w14:paraId="542E55DE" w14:textId="77777777" w:rsidR="0009615E" w:rsidRPr="00AD24BA" w:rsidDel="002A1D54" w:rsidRDefault="0009615E" w:rsidP="00BC5329">
            <w:pPr>
              <w:pStyle w:val="afe"/>
            </w:pPr>
          </w:p>
        </w:tc>
        <w:tc>
          <w:tcPr>
            <w:tcW w:w="3690" w:type="pct"/>
          </w:tcPr>
          <w:p w14:paraId="10A1082F" w14:textId="575CA6D4" w:rsidR="0009615E" w:rsidRPr="00AD24BA" w:rsidRDefault="0009615E" w:rsidP="00AD24BA">
            <w:pPr>
              <w:pStyle w:val="afe"/>
              <w:jc w:val="both"/>
            </w:pPr>
            <w:r w:rsidRPr="00AD24BA">
              <w:t>Виды дефектов сложного технологического оборудования механосборочного производства и причины их возникновения</w:t>
            </w:r>
            <w:r w:rsidR="002F7C10" w:rsidRPr="00AD24BA">
              <w:t xml:space="preserve"> </w:t>
            </w:r>
          </w:p>
        </w:tc>
      </w:tr>
      <w:tr w:rsidR="00F834CB" w:rsidRPr="00AD24BA" w14:paraId="1E24E686" w14:textId="77777777" w:rsidTr="008303AD">
        <w:trPr>
          <w:trHeight w:val="20"/>
        </w:trPr>
        <w:tc>
          <w:tcPr>
            <w:tcW w:w="1310" w:type="pct"/>
            <w:vMerge/>
          </w:tcPr>
          <w:p w14:paraId="2B7C9491" w14:textId="77777777" w:rsidR="00F834CB" w:rsidRPr="00AD24BA" w:rsidDel="002A1D54" w:rsidRDefault="00F834CB" w:rsidP="00BC5329">
            <w:pPr>
              <w:pStyle w:val="afe"/>
            </w:pPr>
          </w:p>
        </w:tc>
        <w:tc>
          <w:tcPr>
            <w:tcW w:w="3690" w:type="pct"/>
          </w:tcPr>
          <w:p w14:paraId="655C39DE" w14:textId="11C200D1" w:rsidR="00F834CB" w:rsidRPr="00AD24BA" w:rsidRDefault="00F834CB" w:rsidP="00AD24BA">
            <w:pPr>
              <w:pStyle w:val="afe"/>
              <w:jc w:val="both"/>
            </w:pPr>
            <w:r w:rsidRPr="00AD24BA">
              <w:t>Основы метрологии</w:t>
            </w:r>
          </w:p>
        </w:tc>
      </w:tr>
      <w:tr w:rsidR="00F834CB" w:rsidRPr="00AD24BA" w14:paraId="222FEDF7" w14:textId="77777777" w:rsidTr="008303AD">
        <w:trPr>
          <w:trHeight w:val="20"/>
        </w:trPr>
        <w:tc>
          <w:tcPr>
            <w:tcW w:w="1310" w:type="pct"/>
            <w:vMerge/>
          </w:tcPr>
          <w:p w14:paraId="23DD988C" w14:textId="77777777" w:rsidR="00F834CB" w:rsidRPr="00AD24BA" w:rsidDel="002A1D54" w:rsidRDefault="00F834CB" w:rsidP="00BC5329">
            <w:pPr>
              <w:pStyle w:val="afe"/>
            </w:pPr>
          </w:p>
        </w:tc>
        <w:tc>
          <w:tcPr>
            <w:tcW w:w="3690" w:type="pct"/>
          </w:tcPr>
          <w:p w14:paraId="0731F27A" w14:textId="5AA6003B" w:rsidR="00F834CB" w:rsidRPr="00AD24BA" w:rsidRDefault="00F834CB" w:rsidP="00AD24BA">
            <w:pPr>
              <w:pStyle w:val="afe"/>
              <w:jc w:val="both"/>
            </w:pPr>
            <w:r w:rsidRPr="00AD24BA">
              <w:t>Виды и области применения универсальных контрольно-измерительных инструментов</w:t>
            </w:r>
          </w:p>
        </w:tc>
      </w:tr>
      <w:tr w:rsidR="00F834CB" w:rsidRPr="00AD24BA" w14:paraId="00AADF8A" w14:textId="77777777" w:rsidTr="008303AD">
        <w:trPr>
          <w:trHeight w:val="20"/>
        </w:trPr>
        <w:tc>
          <w:tcPr>
            <w:tcW w:w="1310" w:type="pct"/>
            <w:vMerge/>
          </w:tcPr>
          <w:p w14:paraId="4B463EB0" w14:textId="77777777" w:rsidR="00F834CB" w:rsidRPr="00AD24BA" w:rsidDel="002A1D54" w:rsidRDefault="00F834CB" w:rsidP="00BC5329">
            <w:pPr>
              <w:pStyle w:val="afe"/>
            </w:pPr>
          </w:p>
        </w:tc>
        <w:tc>
          <w:tcPr>
            <w:tcW w:w="3690" w:type="pct"/>
          </w:tcPr>
          <w:p w14:paraId="60DFB18A" w14:textId="2D63BB04" w:rsidR="00F834CB" w:rsidRPr="00AD24BA" w:rsidRDefault="00F834CB" w:rsidP="00AD24BA">
            <w:pPr>
              <w:pStyle w:val="afe"/>
              <w:jc w:val="both"/>
            </w:pPr>
            <w:r w:rsidRPr="00AD24BA">
              <w:t>Устройство, назначение, правила применения универсальных контрольно-измерительных инструментов</w:t>
            </w:r>
          </w:p>
        </w:tc>
      </w:tr>
      <w:tr w:rsidR="00F834CB" w:rsidRPr="00AD24BA" w14:paraId="3295DE59" w14:textId="77777777" w:rsidTr="008303AD">
        <w:trPr>
          <w:trHeight w:val="20"/>
        </w:trPr>
        <w:tc>
          <w:tcPr>
            <w:tcW w:w="1310" w:type="pct"/>
            <w:vMerge/>
          </w:tcPr>
          <w:p w14:paraId="56292484" w14:textId="77777777" w:rsidR="00F834CB" w:rsidRPr="00AD24BA" w:rsidDel="002A1D54" w:rsidRDefault="00F834CB" w:rsidP="00BC5329">
            <w:pPr>
              <w:pStyle w:val="afe"/>
            </w:pPr>
          </w:p>
        </w:tc>
        <w:tc>
          <w:tcPr>
            <w:tcW w:w="3690" w:type="pct"/>
          </w:tcPr>
          <w:p w14:paraId="036AC861" w14:textId="660A4B4A" w:rsidR="00F834CB" w:rsidRPr="00AD24BA" w:rsidRDefault="00F834CB" w:rsidP="00AD24BA">
            <w:pPr>
              <w:pStyle w:val="afe"/>
              <w:jc w:val="both"/>
            </w:pPr>
            <w:r w:rsidRPr="00AD24BA">
              <w:t>Типовые методы выявления дефектов сложного технологического оборудования механосборочного производства</w:t>
            </w:r>
          </w:p>
        </w:tc>
      </w:tr>
      <w:tr w:rsidR="00F834CB" w:rsidRPr="00AD24BA" w14:paraId="38799D5F" w14:textId="77777777" w:rsidTr="008303AD">
        <w:trPr>
          <w:trHeight w:val="20"/>
        </w:trPr>
        <w:tc>
          <w:tcPr>
            <w:tcW w:w="1310" w:type="pct"/>
            <w:vMerge/>
          </w:tcPr>
          <w:p w14:paraId="6191C58D" w14:textId="77777777" w:rsidR="00F834CB" w:rsidRPr="00AD24BA" w:rsidDel="002A1D54" w:rsidRDefault="00F834CB" w:rsidP="00BC5329">
            <w:pPr>
              <w:pStyle w:val="afe"/>
            </w:pPr>
          </w:p>
        </w:tc>
        <w:tc>
          <w:tcPr>
            <w:tcW w:w="3690" w:type="pct"/>
          </w:tcPr>
          <w:p w14:paraId="305498E0" w14:textId="0B796E36" w:rsidR="00F834CB" w:rsidRPr="00AD24BA" w:rsidRDefault="00F834CB" w:rsidP="00AD24BA">
            <w:pPr>
              <w:pStyle w:val="afe"/>
              <w:jc w:val="both"/>
            </w:pPr>
            <w:r w:rsidRPr="00AD24BA">
              <w:t>Текстовые редакторы (процессоры): наименования, возможности и порядок работы в них</w:t>
            </w:r>
          </w:p>
        </w:tc>
      </w:tr>
      <w:tr w:rsidR="00F834CB" w:rsidRPr="00AD24BA" w14:paraId="510E1038" w14:textId="77777777" w:rsidTr="008303AD">
        <w:trPr>
          <w:trHeight w:val="20"/>
        </w:trPr>
        <w:tc>
          <w:tcPr>
            <w:tcW w:w="1310" w:type="pct"/>
            <w:vMerge/>
          </w:tcPr>
          <w:p w14:paraId="1124F3DD" w14:textId="77777777" w:rsidR="00F834CB" w:rsidRPr="00AD24BA" w:rsidDel="002A1D54" w:rsidRDefault="00F834CB" w:rsidP="00BC5329">
            <w:pPr>
              <w:pStyle w:val="afe"/>
            </w:pPr>
          </w:p>
        </w:tc>
        <w:tc>
          <w:tcPr>
            <w:tcW w:w="3690" w:type="pct"/>
          </w:tcPr>
          <w:p w14:paraId="51AC10D1" w14:textId="4C85CCEE" w:rsidR="00F834CB" w:rsidRPr="00AD24BA" w:rsidRDefault="00F834CB" w:rsidP="00AD24BA">
            <w:pPr>
              <w:pStyle w:val="afe"/>
              <w:jc w:val="both"/>
            </w:pPr>
            <w:r w:rsidRPr="00AD24BA">
              <w:t>Порядок работы с электронным архивом технической документации</w:t>
            </w:r>
          </w:p>
        </w:tc>
      </w:tr>
      <w:tr w:rsidR="00F834CB" w:rsidRPr="00AD24BA" w14:paraId="447752EB" w14:textId="77777777" w:rsidTr="008303AD">
        <w:trPr>
          <w:trHeight w:val="20"/>
        </w:trPr>
        <w:tc>
          <w:tcPr>
            <w:tcW w:w="1310" w:type="pct"/>
            <w:vMerge/>
          </w:tcPr>
          <w:p w14:paraId="0F11CDC9" w14:textId="77777777" w:rsidR="00F834CB" w:rsidRPr="00AD24BA" w:rsidDel="002A1D54" w:rsidRDefault="00F834CB" w:rsidP="00BC5329">
            <w:pPr>
              <w:pStyle w:val="afe"/>
            </w:pPr>
          </w:p>
        </w:tc>
        <w:tc>
          <w:tcPr>
            <w:tcW w:w="3690" w:type="pct"/>
          </w:tcPr>
          <w:p w14:paraId="39106173" w14:textId="4413B2F5" w:rsidR="00F834CB" w:rsidRPr="00AD24BA" w:rsidRDefault="00F834CB" w:rsidP="00AD24BA">
            <w:pPr>
              <w:pStyle w:val="afe"/>
              <w:jc w:val="both"/>
            </w:pPr>
            <w:r w:rsidRPr="00AD24BA">
              <w:rPr>
                <w:lang w:val="en-US"/>
              </w:rPr>
              <w:t>PDM</w:t>
            </w:r>
            <w:r w:rsidRPr="00AD24BA">
              <w:t>-система организации: возможности и порядок поиска и просмотра конструкторской документации</w:t>
            </w:r>
          </w:p>
        </w:tc>
      </w:tr>
      <w:tr w:rsidR="00F834CB" w:rsidRPr="00AD24BA" w14:paraId="477C84FB" w14:textId="77777777" w:rsidTr="008303AD">
        <w:trPr>
          <w:trHeight w:val="20"/>
        </w:trPr>
        <w:tc>
          <w:tcPr>
            <w:tcW w:w="1310" w:type="pct"/>
            <w:vMerge/>
          </w:tcPr>
          <w:p w14:paraId="7278897F" w14:textId="77777777" w:rsidR="00F834CB" w:rsidRPr="00AD24BA" w:rsidDel="002A1D54" w:rsidRDefault="00F834CB" w:rsidP="00BC5329">
            <w:pPr>
              <w:pStyle w:val="afe"/>
            </w:pPr>
          </w:p>
        </w:tc>
        <w:tc>
          <w:tcPr>
            <w:tcW w:w="3690" w:type="pct"/>
          </w:tcPr>
          <w:p w14:paraId="153FB12B" w14:textId="42C53B71" w:rsidR="00F834CB" w:rsidRPr="00AD24BA" w:rsidRDefault="00F834CB" w:rsidP="00AD24BA">
            <w:pPr>
              <w:pStyle w:val="afe"/>
              <w:jc w:val="both"/>
            </w:pPr>
            <w:r w:rsidRPr="00AD24BA">
              <w:rPr>
                <w:lang w:val="en-US"/>
              </w:rPr>
              <w:t>ERP</w:t>
            </w:r>
            <w:r w:rsidRPr="00AD24BA">
              <w:t xml:space="preserve">-система, </w:t>
            </w:r>
            <w:r w:rsidRPr="00AD24BA">
              <w:rPr>
                <w:lang w:val="en-US"/>
              </w:rPr>
              <w:t>ECM</w:t>
            </w:r>
            <w:r w:rsidRPr="00AD24BA">
              <w:t>-система организации: возможности и порядок осуществления документооборота</w:t>
            </w:r>
          </w:p>
        </w:tc>
      </w:tr>
      <w:tr w:rsidR="00F834CB" w:rsidRPr="00AD24BA" w14:paraId="1A03E594" w14:textId="77777777" w:rsidTr="008303AD">
        <w:trPr>
          <w:trHeight w:val="20"/>
        </w:trPr>
        <w:tc>
          <w:tcPr>
            <w:tcW w:w="1310" w:type="pct"/>
            <w:vMerge/>
          </w:tcPr>
          <w:p w14:paraId="6A78F12F" w14:textId="77777777" w:rsidR="00F834CB" w:rsidRPr="00AD24BA" w:rsidDel="002A1D54" w:rsidRDefault="00F834CB" w:rsidP="00BC5329">
            <w:pPr>
              <w:pStyle w:val="afe"/>
            </w:pPr>
          </w:p>
        </w:tc>
        <w:tc>
          <w:tcPr>
            <w:tcW w:w="3690" w:type="pct"/>
          </w:tcPr>
          <w:p w14:paraId="3CC98519" w14:textId="5F645846" w:rsidR="00F834CB" w:rsidRPr="00AD24BA" w:rsidRDefault="00F834CB" w:rsidP="00AD24BA">
            <w:pPr>
              <w:pStyle w:val="afe"/>
              <w:jc w:val="both"/>
            </w:pPr>
            <w:r w:rsidRPr="00AD24BA">
              <w:t>Основные статьи затрат на ремонт сложного технологического оборудования механосборочного производства</w:t>
            </w:r>
          </w:p>
        </w:tc>
      </w:tr>
      <w:tr w:rsidR="00F834CB" w:rsidRPr="00AD24BA" w14:paraId="75C9F638" w14:textId="77777777" w:rsidTr="008303AD">
        <w:trPr>
          <w:trHeight w:val="20"/>
        </w:trPr>
        <w:tc>
          <w:tcPr>
            <w:tcW w:w="1310" w:type="pct"/>
            <w:vMerge/>
          </w:tcPr>
          <w:p w14:paraId="79DFF192" w14:textId="77777777" w:rsidR="00F834CB" w:rsidRPr="00AD24BA" w:rsidDel="002A1D54" w:rsidRDefault="00F834CB" w:rsidP="00BC5329">
            <w:pPr>
              <w:pStyle w:val="afe"/>
            </w:pPr>
          </w:p>
        </w:tc>
        <w:tc>
          <w:tcPr>
            <w:tcW w:w="3690" w:type="pct"/>
          </w:tcPr>
          <w:p w14:paraId="1F43596A" w14:textId="76A63678" w:rsidR="00F834CB" w:rsidRPr="00AD24BA" w:rsidRDefault="00F834CB" w:rsidP="00AD24BA">
            <w:pPr>
              <w:pStyle w:val="afe"/>
              <w:jc w:val="both"/>
            </w:pPr>
            <w:r w:rsidRPr="00AD24BA">
              <w:t>Методики расчета затрат на ремонт сложного технологического оборудования механосборочного производства</w:t>
            </w:r>
          </w:p>
        </w:tc>
      </w:tr>
      <w:tr w:rsidR="00F834CB" w:rsidRPr="00AD24BA" w14:paraId="510EC444" w14:textId="77777777" w:rsidTr="008303AD">
        <w:trPr>
          <w:trHeight w:val="20"/>
        </w:trPr>
        <w:tc>
          <w:tcPr>
            <w:tcW w:w="1310" w:type="pct"/>
            <w:vMerge/>
          </w:tcPr>
          <w:p w14:paraId="4F1EB0F0" w14:textId="77777777" w:rsidR="00F834CB" w:rsidRPr="00AD24BA" w:rsidDel="002A1D54" w:rsidRDefault="00F834CB" w:rsidP="00BC5329">
            <w:pPr>
              <w:pStyle w:val="afe"/>
            </w:pPr>
          </w:p>
        </w:tc>
        <w:tc>
          <w:tcPr>
            <w:tcW w:w="3690" w:type="pct"/>
          </w:tcPr>
          <w:p w14:paraId="6776BBC8" w14:textId="3A0CFBFF" w:rsidR="00F834CB" w:rsidRPr="00AD24BA" w:rsidRDefault="00F834CB" w:rsidP="00AD24BA">
            <w:pPr>
              <w:pStyle w:val="afe"/>
              <w:jc w:val="both"/>
            </w:pPr>
            <w:r w:rsidRPr="00AD24BA">
              <w:t>Прикладные компьютерные программы для вычислений: наименования, возможности и порядок работы в них</w:t>
            </w:r>
          </w:p>
        </w:tc>
      </w:tr>
      <w:tr w:rsidR="00184A0B" w:rsidRPr="00AD24BA" w14:paraId="118B75A5" w14:textId="77777777" w:rsidTr="008303AD">
        <w:trPr>
          <w:trHeight w:val="20"/>
        </w:trPr>
        <w:tc>
          <w:tcPr>
            <w:tcW w:w="1310" w:type="pct"/>
            <w:vMerge/>
          </w:tcPr>
          <w:p w14:paraId="607E01D1" w14:textId="77777777" w:rsidR="00184A0B" w:rsidRPr="00AD24BA" w:rsidDel="002A1D54" w:rsidRDefault="00184A0B" w:rsidP="00BC5329">
            <w:pPr>
              <w:pStyle w:val="afe"/>
            </w:pPr>
          </w:p>
        </w:tc>
        <w:tc>
          <w:tcPr>
            <w:tcW w:w="3690" w:type="pct"/>
          </w:tcPr>
          <w:p w14:paraId="5D188AA3" w14:textId="344B7D47" w:rsidR="00184A0B" w:rsidRPr="00AD24BA" w:rsidRDefault="00184A0B" w:rsidP="00AD24BA">
            <w:pPr>
              <w:pStyle w:val="afe"/>
              <w:jc w:val="both"/>
            </w:pPr>
            <w:r w:rsidRPr="00AD24BA">
              <w:t>Компьютерные персональные или корпоративные информационные менеджеры: наименования, возможности и порядок работы в них</w:t>
            </w:r>
          </w:p>
        </w:tc>
      </w:tr>
      <w:tr w:rsidR="00184A0B" w:rsidRPr="00AD24BA" w14:paraId="7532673F" w14:textId="77777777" w:rsidTr="008303AD">
        <w:trPr>
          <w:trHeight w:val="20"/>
        </w:trPr>
        <w:tc>
          <w:tcPr>
            <w:tcW w:w="1310" w:type="pct"/>
            <w:vMerge/>
          </w:tcPr>
          <w:p w14:paraId="0097DAF1" w14:textId="77777777" w:rsidR="00184A0B" w:rsidRPr="00AD24BA" w:rsidDel="002A1D54" w:rsidRDefault="00184A0B" w:rsidP="00BC5329">
            <w:pPr>
              <w:pStyle w:val="afe"/>
            </w:pPr>
          </w:p>
        </w:tc>
        <w:tc>
          <w:tcPr>
            <w:tcW w:w="3690" w:type="pct"/>
          </w:tcPr>
          <w:p w14:paraId="5CB70B1E" w14:textId="0E5F351A" w:rsidR="00184A0B" w:rsidRPr="00AD24BA" w:rsidRDefault="00184A0B" w:rsidP="00AD24BA">
            <w:pPr>
              <w:pStyle w:val="afe"/>
              <w:jc w:val="both"/>
            </w:pPr>
            <w:r w:rsidRPr="00AD24BA">
              <w:t>Прикладные программы управления проектами: наименования, возможности и порядок работы в них</w:t>
            </w:r>
          </w:p>
        </w:tc>
      </w:tr>
      <w:tr w:rsidR="00F834CB" w:rsidRPr="00AD24BA" w14:paraId="7838071D" w14:textId="77777777" w:rsidTr="008303AD">
        <w:trPr>
          <w:trHeight w:val="20"/>
        </w:trPr>
        <w:tc>
          <w:tcPr>
            <w:tcW w:w="1310" w:type="pct"/>
            <w:vMerge/>
          </w:tcPr>
          <w:p w14:paraId="5C56D295" w14:textId="77777777" w:rsidR="00F834CB" w:rsidRPr="00AD24BA" w:rsidDel="002A1D54" w:rsidRDefault="00F834CB" w:rsidP="00BC5329">
            <w:pPr>
              <w:pStyle w:val="afe"/>
            </w:pPr>
          </w:p>
        </w:tc>
        <w:tc>
          <w:tcPr>
            <w:tcW w:w="3690" w:type="pct"/>
          </w:tcPr>
          <w:p w14:paraId="09D9810A" w14:textId="642A1DEB" w:rsidR="00F834CB" w:rsidRPr="00AD24BA" w:rsidRDefault="00F834CB" w:rsidP="00AD24BA">
            <w:pPr>
              <w:pStyle w:val="afe"/>
              <w:jc w:val="both"/>
            </w:pPr>
            <w:r w:rsidRPr="00AD24BA">
              <w:t xml:space="preserve">Методические, </w:t>
            </w:r>
            <w:r w:rsidRPr="00275E14">
              <w:t xml:space="preserve">нормативно-технические и руководящие </w:t>
            </w:r>
            <w:r w:rsidR="00B56472" w:rsidRPr="00275E14">
              <w:t>документы</w:t>
            </w:r>
            <w:r w:rsidRPr="00275E14">
              <w:t xml:space="preserve"> по организации ремонта сложного технологического оборудования</w:t>
            </w:r>
            <w:r w:rsidRPr="00AD24BA">
              <w:t xml:space="preserve"> механосборочного производства</w:t>
            </w:r>
          </w:p>
        </w:tc>
      </w:tr>
      <w:tr w:rsidR="00F834CB" w:rsidRPr="00AD24BA" w14:paraId="41AA5DC4" w14:textId="77777777" w:rsidTr="008303AD">
        <w:trPr>
          <w:trHeight w:val="20"/>
        </w:trPr>
        <w:tc>
          <w:tcPr>
            <w:tcW w:w="1310" w:type="pct"/>
            <w:vMerge/>
          </w:tcPr>
          <w:p w14:paraId="6C82DD36" w14:textId="77777777" w:rsidR="00F834CB" w:rsidRPr="00AD24BA" w:rsidDel="002A1D54" w:rsidRDefault="00F834CB" w:rsidP="00BC5329">
            <w:pPr>
              <w:pStyle w:val="afe"/>
            </w:pPr>
          </w:p>
        </w:tc>
        <w:tc>
          <w:tcPr>
            <w:tcW w:w="3690" w:type="pct"/>
          </w:tcPr>
          <w:p w14:paraId="736D42D8" w14:textId="7C0A7A66" w:rsidR="00F834CB" w:rsidRPr="00AD24BA" w:rsidRDefault="00F834CB" w:rsidP="00AD24BA">
            <w:pPr>
              <w:pStyle w:val="afe"/>
              <w:jc w:val="both"/>
            </w:pPr>
            <w:r w:rsidRPr="00AD24BA">
              <w:t>Порядок согласования планов ремонта технологического оборудования, действующий в организации</w:t>
            </w:r>
          </w:p>
        </w:tc>
      </w:tr>
      <w:tr w:rsidR="00F834CB" w:rsidRPr="00AD24BA" w14:paraId="73E3D91D" w14:textId="77777777" w:rsidTr="008303AD">
        <w:trPr>
          <w:trHeight w:val="20"/>
        </w:trPr>
        <w:tc>
          <w:tcPr>
            <w:tcW w:w="1310" w:type="pct"/>
            <w:vMerge/>
          </w:tcPr>
          <w:p w14:paraId="28170EA4" w14:textId="77777777" w:rsidR="00F834CB" w:rsidRPr="00AD24BA" w:rsidDel="002A1D54" w:rsidRDefault="00F834CB" w:rsidP="00BC5329">
            <w:pPr>
              <w:pStyle w:val="afe"/>
            </w:pPr>
          </w:p>
        </w:tc>
        <w:tc>
          <w:tcPr>
            <w:tcW w:w="3690" w:type="pct"/>
          </w:tcPr>
          <w:p w14:paraId="17996C7E" w14:textId="61255AC0" w:rsidR="00F834CB" w:rsidRPr="00AD24BA" w:rsidRDefault="00F834CB" w:rsidP="00AD24BA">
            <w:pPr>
              <w:pStyle w:val="afe"/>
              <w:jc w:val="both"/>
            </w:pPr>
            <w:r w:rsidRPr="00AD24BA">
              <w:t>Принципы работы, технические характеристики, конструктивные особенности сложного технологического оборудования механосборочного производства</w:t>
            </w:r>
          </w:p>
        </w:tc>
      </w:tr>
      <w:tr w:rsidR="00F834CB" w:rsidRPr="00AD24BA" w14:paraId="23AD6EA3" w14:textId="77777777" w:rsidTr="008303AD">
        <w:trPr>
          <w:trHeight w:val="20"/>
        </w:trPr>
        <w:tc>
          <w:tcPr>
            <w:tcW w:w="1310" w:type="pct"/>
            <w:vMerge/>
          </w:tcPr>
          <w:p w14:paraId="672A1702" w14:textId="77777777" w:rsidR="00F834CB" w:rsidRPr="00AD24BA" w:rsidDel="002A1D54" w:rsidRDefault="00F834CB" w:rsidP="00BC5329">
            <w:pPr>
              <w:pStyle w:val="afe"/>
            </w:pPr>
          </w:p>
        </w:tc>
        <w:tc>
          <w:tcPr>
            <w:tcW w:w="3690" w:type="pct"/>
          </w:tcPr>
          <w:p w14:paraId="54C1A395" w14:textId="294B20E1" w:rsidR="00F834CB" w:rsidRPr="00AD24BA" w:rsidRDefault="00F834CB" w:rsidP="00AD24BA">
            <w:pPr>
              <w:pStyle w:val="afe"/>
              <w:jc w:val="both"/>
            </w:pPr>
            <w:r w:rsidRPr="00AD24BA">
              <w:t>Методическая и нормативно-техническая документация по организации технического диагностирования сложного технологического оборудования механосборочного производства</w:t>
            </w:r>
          </w:p>
        </w:tc>
      </w:tr>
      <w:tr w:rsidR="00F834CB" w:rsidRPr="00AD24BA" w14:paraId="021E4051" w14:textId="77777777" w:rsidTr="008303AD">
        <w:trPr>
          <w:trHeight w:val="20"/>
        </w:trPr>
        <w:tc>
          <w:tcPr>
            <w:tcW w:w="1310" w:type="pct"/>
          </w:tcPr>
          <w:p w14:paraId="02775DEA" w14:textId="77777777" w:rsidR="00F834CB" w:rsidRPr="00AD24BA" w:rsidDel="002A1D54" w:rsidRDefault="00F834CB" w:rsidP="00BC5329">
            <w:pPr>
              <w:pStyle w:val="afe"/>
            </w:pPr>
            <w:r w:rsidRPr="00AD24BA" w:rsidDel="002A1D54">
              <w:t>Другие характеристики</w:t>
            </w:r>
          </w:p>
        </w:tc>
        <w:tc>
          <w:tcPr>
            <w:tcW w:w="3690" w:type="pct"/>
          </w:tcPr>
          <w:p w14:paraId="385A7A9A" w14:textId="77777777" w:rsidR="00F834CB" w:rsidRPr="00AD24BA" w:rsidRDefault="00F834CB" w:rsidP="00AD24BA">
            <w:pPr>
              <w:pStyle w:val="afe"/>
              <w:jc w:val="both"/>
            </w:pPr>
            <w:r w:rsidRPr="00AD24BA">
              <w:t>-</w:t>
            </w:r>
          </w:p>
        </w:tc>
      </w:tr>
    </w:tbl>
    <w:p w14:paraId="5D9609CA" w14:textId="77777777" w:rsidR="000062DD" w:rsidRPr="00D166F8" w:rsidRDefault="000062DD" w:rsidP="00BC5329">
      <w:pPr>
        <w:pStyle w:val="3"/>
        <w:keepNext w:val="0"/>
      </w:pPr>
      <w:r w:rsidRPr="00D166F8">
        <w:t>3.</w:t>
      </w:r>
      <w:r>
        <w:t>2</w:t>
      </w:r>
      <w:r w:rsidRPr="00D166F8">
        <w:t>.</w:t>
      </w:r>
      <w:r>
        <w:rPr>
          <w:lang w:val="en-US"/>
        </w:rPr>
        <w:t>4</w:t>
      </w:r>
      <w:r w:rsidRPr="00D166F8">
        <w:t>. Трудовая функция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9"/>
        <w:gridCol w:w="4664"/>
        <w:gridCol w:w="650"/>
        <w:gridCol w:w="967"/>
        <w:gridCol w:w="1807"/>
        <w:gridCol w:w="534"/>
      </w:tblGrid>
      <w:tr w:rsidR="000062DD" w:rsidRPr="00CC7FED" w14:paraId="4DBC5E17" w14:textId="77777777" w:rsidTr="008303AD">
        <w:trPr>
          <w:trHeight w:val="278"/>
        </w:trPr>
        <w:tc>
          <w:tcPr>
            <w:tcW w:w="86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0026439" w14:textId="77777777" w:rsidR="000062DD" w:rsidRPr="00CC7FED" w:rsidRDefault="000062DD" w:rsidP="00BC5329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CBC761" w14:textId="77777777" w:rsidR="000062DD" w:rsidRPr="00CC7FED" w:rsidRDefault="009B1600" w:rsidP="00BC5329">
            <w:pPr>
              <w:suppressAutoHyphens/>
            </w:pPr>
            <w:r>
              <w:t>Методическое обеспечение эксплуатации и ремонта сложного</w:t>
            </w:r>
            <w:r w:rsidRPr="00DC1952">
              <w:t xml:space="preserve"> технологического оборудования</w:t>
            </w:r>
            <w:r>
              <w:t xml:space="preserve"> </w:t>
            </w:r>
            <w:r w:rsidRPr="00DC1952">
              <w:t>механосборочного производства</w:t>
            </w:r>
          </w:p>
        </w:tc>
        <w:tc>
          <w:tcPr>
            <w:tcW w:w="31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2ACCAEC" w14:textId="77777777" w:rsidR="000062DD" w:rsidRPr="00CC7FED" w:rsidRDefault="000062DD" w:rsidP="00BC5329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F1B526" w14:textId="63EBC0D8" w:rsidR="000062DD" w:rsidRPr="000062DD" w:rsidRDefault="00871C42" w:rsidP="00BC5329">
            <w:pPr>
              <w:suppressAutoHyphens/>
              <w:rPr>
                <w:lang w:val="en-US"/>
              </w:rPr>
            </w:pPr>
            <w:r>
              <w:t>B</w:t>
            </w:r>
            <w:r w:rsidR="009B1600">
              <w:t>/04.</w:t>
            </w:r>
            <w:r w:rsidR="009B1600">
              <w:rPr>
                <w:lang w:val="en-US"/>
              </w:rPr>
              <w:t>6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8BF3E7B" w14:textId="77777777" w:rsidR="000062DD" w:rsidRPr="004C2989" w:rsidRDefault="000062DD" w:rsidP="00BC5329">
            <w:pPr>
              <w:suppressAutoHyphens/>
              <w:jc w:val="center"/>
              <w:rPr>
                <w:vertAlign w:val="superscript"/>
              </w:rPr>
            </w:pPr>
            <w:r w:rsidRPr="0092362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CCE00F" w14:textId="77777777" w:rsidR="000062DD" w:rsidRPr="009B1600" w:rsidRDefault="009B1600" w:rsidP="00BC5329">
            <w:pPr>
              <w:suppressAutoHyphens/>
              <w:jc w:val="center"/>
            </w:pPr>
            <w:r>
              <w:t>6</w:t>
            </w:r>
          </w:p>
        </w:tc>
      </w:tr>
    </w:tbl>
    <w:p w14:paraId="64F6D53D" w14:textId="77777777" w:rsidR="00AD24BA" w:rsidRDefault="00AD24B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1"/>
        <w:gridCol w:w="1078"/>
        <w:gridCol w:w="825"/>
        <w:gridCol w:w="2063"/>
        <w:gridCol w:w="1413"/>
        <w:gridCol w:w="2311"/>
      </w:tblGrid>
      <w:tr w:rsidR="000062DD" w:rsidRPr="00CC7FED" w14:paraId="5A2C8D3C" w14:textId="77777777" w:rsidTr="008303AD">
        <w:trPr>
          <w:trHeight w:val="488"/>
        </w:trPr>
        <w:tc>
          <w:tcPr>
            <w:tcW w:w="131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C65B071" w14:textId="77777777" w:rsidR="000062DD" w:rsidRPr="00CC7FED" w:rsidRDefault="000062DD" w:rsidP="00BC5329">
            <w:pPr>
              <w:suppressAutoHyphens/>
            </w:pPr>
            <w:r w:rsidRPr="0092362F">
              <w:rPr>
                <w:sz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42EB72B" w14:textId="77777777" w:rsidR="000062DD" w:rsidRPr="00CC7FED" w:rsidRDefault="000062DD" w:rsidP="00BC5329">
            <w:pPr>
              <w:suppressAutoHyphens/>
            </w:pPr>
            <w:r w:rsidRPr="009502DC">
              <w:rPr>
                <w:sz w:val="20"/>
              </w:rPr>
              <w:t>Оригинал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9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35B779" w14:textId="77777777" w:rsidR="000062DD" w:rsidRPr="00CC7FED" w:rsidRDefault="000062DD" w:rsidP="00BC5329">
            <w:pPr>
              <w:suppressAutoHyphens/>
            </w:pPr>
            <w:r w:rsidRPr="00CC7FED">
              <w:t>Х</w:t>
            </w:r>
          </w:p>
        </w:tc>
        <w:tc>
          <w:tcPr>
            <w:tcW w:w="9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CC8867" w14:textId="77777777" w:rsidR="000062DD" w:rsidRPr="00CC7FED" w:rsidRDefault="000062DD" w:rsidP="00BC5329">
            <w:pPr>
              <w:suppressAutoHyphens/>
            </w:pPr>
            <w:r w:rsidRPr="009502DC">
              <w:rPr>
                <w:sz w:val="20"/>
              </w:rPr>
              <w:t>Заимствовано из оригинала</w:t>
            </w:r>
          </w:p>
        </w:tc>
        <w:tc>
          <w:tcPr>
            <w:tcW w:w="6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99C363" w14:textId="77777777" w:rsidR="000062DD" w:rsidRPr="00CC7FED" w:rsidRDefault="000062DD" w:rsidP="00BC5329">
            <w:pPr>
              <w:suppressAutoHyphens/>
            </w:pPr>
          </w:p>
        </w:tc>
        <w:tc>
          <w:tcPr>
            <w:tcW w:w="11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E9A359" w14:textId="77777777" w:rsidR="000062DD" w:rsidRPr="00CC7FED" w:rsidRDefault="000062DD" w:rsidP="00BC5329">
            <w:pPr>
              <w:suppressAutoHyphens/>
            </w:pPr>
          </w:p>
        </w:tc>
      </w:tr>
      <w:tr w:rsidR="000062DD" w:rsidRPr="00CC7FED" w14:paraId="4E3E385C" w14:textId="77777777" w:rsidTr="008303AD">
        <w:trPr>
          <w:trHeight w:val="479"/>
        </w:trPr>
        <w:tc>
          <w:tcPr>
            <w:tcW w:w="1310" w:type="pct"/>
            <w:tcBorders>
              <w:top w:val="nil"/>
              <w:bottom w:val="nil"/>
              <w:right w:val="nil"/>
            </w:tcBorders>
            <w:vAlign w:val="center"/>
          </w:tcPr>
          <w:p w14:paraId="7A331308" w14:textId="77777777" w:rsidR="000062DD" w:rsidRPr="00CC7FED" w:rsidRDefault="000062DD" w:rsidP="00BC5329">
            <w:pPr>
              <w:suppressAutoHyphens/>
            </w:pPr>
          </w:p>
        </w:tc>
        <w:tc>
          <w:tcPr>
            <w:tcW w:w="1903" w:type="pct"/>
            <w:gridSpan w:val="3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  <w:vAlign w:val="center"/>
          </w:tcPr>
          <w:p w14:paraId="146E0AC0" w14:textId="77777777" w:rsidR="000062DD" w:rsidRPr="00CC7FED" w:rsidRDefault="000062DD" w:rsidP="00BC5329">
            <w:pPr>
              <w:suppressAutoHyphens/>
            </w:pPr>
          </w:p>
        </w:tc>
        <w:tc>
          <w:tcPr>
            <w:tcW w:w="678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5C9F3081" w14:textId="77777777" w:rsidR="000062DD" w:rsidRPr="00CC7FED" w:rsidRDefault="000062DD" w:rsidP="00BC5329">
            <w:pPr>
              <w:suppressAutoHyphens/>
              <w:jc w:val="center"/>
            </w:pPr>
            <w:r w:rsidRPr="009502DC">
              <w:rPr>
                <w:sz w:val="20"/>
              </w:rPr>
              <w:t>Код оригинала</w:t>
            </w:r>
          </w:p>
        </w:tc>
        <w:tc>
          <w:tcPr>
            <w:tcW w:w="1109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6214AD03" w14:textId="77777777" w:rsidR="000062DD" w:rsidRPr="00CC7FED" w:rsidRDefault="000062DD" w:rsidP="00BC5329">
            <w:pPr>
              <w:suppressAutoHyphens/>
              <w:jc w:val="center"/>
            </w:pPr>
            <w:r w:rsidRPr="002438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4050D52" w14:textId="77777777" w:rsidR="000062DD" w:rsidRDefault="000062DD" w:rsidP="00BC53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730"/>
        <w:gridCol w:w="7691"/>
      </w:tblGrid>
      <w:tr w:rsidR="00AD46F3" w:rsidRPr="00AD24BA" w14:paraId="65A2FCC6" w14:textId="77777777" w:rsidTr="00F152E8">
        <w:trPr>
          <w:trHeight w:val="20"/>
        </w:trPr>
        <w:tc>
          <w:tcPr>
            <w:tcW w:w="1310" w:type="pct"/>
            <w:vMerge w:val="restart"/>
          </w:tcPr>
          <w:p w14:paraId="10DCCBD9" w14:textId="77777777" w:rsidR="00AD46F3" w:rsidRPr="00AD24BA" w:rsidRDefault="00AD46F3" w:rsidP="00BC5329">
            <w:pPr>
              <w:pStyle w:val="afe"/>
            </w:pPr>
            <w:r w:rsidRPr="00AD24BA">
              <w:t>Трудовые действия</w:t>
            </w:r>
          </w:p>
        </w:tc>
        <w:tc>
          <w:tcPr>
            <w:tcW w:w="3690" w:type="pct"/>
          </w:tcPr>
          <w:p w14:paraId="0184FB22" w14:textId="27E47D94" w:rsidR="00AD46F3" w:rsidRPr="00AD24BA" w:rsidRDefault="00AD46F3" w:rsidP="00AD24BA">
            <w:pPr>
              <w:pStyle w:val="afe"/>
              <w:jc w:val="both"/>
            </w:pPr>
            <w:r w:rsidRPr="00AD24BA">
              <w:t xml:space="preserve">Изучение причин отказов и повреждений сложного технологического оборудования </w:t>
            </w:r>
          </w:p>
        </w:tc>
      </w:tr>
      <w:tr w:rsidR="00AD46F3" w:rsidRPr="00AD24BA" w14:paraId="2A85B33A" w14:textId="77777777" w:rsidTr="00F152E8">
        <w:trPr>
          <w:trHeight w:val="20"/>
        </w:trPr>
        <w:tc>
          <w:tcPr>
            <w:tcW w:w="1310" w:type="pct"/>
            <w:vMerge/>
          </w:tcPr>
          <w:p w14:paraId="38C82554" w14:textId="77777777" w:rsidR="00AD46F3" w:rsidRPr="00AD24BA" w:rsidRDefault="00AD46F3" w:rsidP="00BC5329">
            <w:pPr>
              <w:pStyle w:val="afe"/>
            </w:pPr>
          </w:p>
        </w:tc>
        <w:tc>
          <w:tcPr>
            <w:tcW w:w="3690" w:type="pct"/>
          </w:tcPr>
          <w:p w14:paraId="714CCDF2" w14:textId="1D60AC28" w:rsidR="00AD46F3" w:rsidRPr="00AD24BA" w:rsidRDefault="00AD46F3" w:rsidP="00AD24BA">
            <w:pPr>
              <w:pStyle w:val="afe"/>
              <w:jc w:val="both"/>
            </w:pPr>
            <w:r w:rsidRPr="00AD24BA">
              <w:t xml:space="preserve">Разработка мероприятий по предотвращению отказов, повреждений и </w:t>
            </w:r>
            <w:r w:rsidR="00987575" w:rsidRPr="00AD24BA">
              <w:t>связанных с этим внеплановых простоев</w:t>
            </w:r>
            <w:r w:rsidRPr="00AD24BA">
              <w:t xml:space="preserve"> сложного технологического оборудования механосборочного производства</w:t>
            </w:r>
          </w:p>
        </w:tc>
      </w:tr>
      <w:tr w:rsidR="00AD46F3" w:rsidRPr="00AD24BA" w14:paraId="76D40EB1" w14:textId="77777777" w:rsidTr="00F152E8">
        <w:trPr>
          <w:trHeight w:val="20"/>
        </w:trPr>
        <w:tc>
          <w:tcPr>
            <w:tcW w:w="1310" w:type="pct"/>
            <w:vMerge/>
          </w:tcPr>
          <w:p w14:paraId="41B809B0" w14:textId="77777777" w:rsidR="00AD46F3" w:rsidRPr="00AD24BA" w:rsidRDefault="00AD46F3" w:rsidP="00BC5329">
            <w:pPr>
              <w:pStyle w:val="afe"/>
            </w:pPr>
          </w:p>
        </w:tc>
        <w:tc>
          <w:tcPr>
            <w:tcW w:w="3690" w:type="pct"/>
          </w:tcPr>
          <w:p w14:paraId="4C58697F" w14:textId="77777777" w:rsidR="00AD46F3" w:rsidRPr="00AD24BA" w:rsidRDefault="00AD46F3" w:rsidP="00AD24BA">
            <w:pPr>
              <w:pStyle w:val="afe"/>
              <w:jc w:val="both"/>
            </w:pPr>
            <w:r w:rsidRPr="00AD24BA">
              <w:t>Разработка технической документации по эксплуатации, техническому обслуживанию и ремонту сложного технологического оборудования механосборочного производства</w:t>
            </w:r>
          </w:p>
        </w:tc>
      </w:tr>
      <w:tr w:rsidR="00AD46F3" w:rsidRPr="00AD24BA" w14:paraId="1989D33E" w14:textId="77777777" w:rsidTr="00F152E8">
        <w:trPr>
          <w:trHeight w:val="20"/>
        </w:trPr>
        <w:tc>
          <w:tcPr>
            <w:tcW w:w="1310" w:type="pct"/>
            <w:vMerge/>
          </w:tcPr>
          <w:p w14:paraId="4044892C" w14:textId="77777777" w:rsidR="00AD46F3" w:rsidRPr="00AD24BA" w:rsidRDefault="00AD46F3" w:rsidP="00BC5329">
            <w:pPr>
              <w:pStyle w:val="afe"/>
            </w:pPr>
          </w:p>
        </w:tc>
        <w:tc>
          <w:tcPr>
            <w:tcW w:w="3690" w:type="pct"/>
          </w:tcPr>
          <w:p w14:paraId="204F33FA" w14:textId="1D935E08" w:rsidR="00AD46F3" w:rsidRPr="00AD24BA" w:rsidRDefault="00AD46F3" w:rsidP="00AD24BA">
            <w:pPr>
              <w:pStyle w:val="afe"/>
              <w:jc w:val="both"/>
            </w:pPr>
            <w:r w:rsidRPr="00AD24BA">
              <w:t>Инструктаж работников по правилам эксплуатации сложного технологического оборудования механосборочного производства</w:t>
            </w:r>
          </w:p>
        </w:tc>
      </w:tr>
      <w:tr w:rsidR="00AD46F3" w:rsidRPr="00AD24BA" w14:paraId="700EFDEF" w14:textId="77777777" w:rsidTr="00F152E8">
        <w:trPr>
          <w:trHeight w:val="20"/>
        </w:trPr>
        <w:tc>
          <w:tcPr>
            <w:tcW w:w="1310" w:type="pct"/>
            <w:vMerge/>
          </w:tcPr>
          <w:p w14:paraId="5779A7B2" w14:textId="77777777" w:rsidR="00AD46F3" w:rsidRPr="00AD24BA" w:rsidRDefault="00AD46F3" w:rsidP="00BC5329">
            <w:pPr>
              <w:pStyle w:val="afe"/>
            </w:pPr>
          </w:p>
        </w:tc>
        <w:tc>
          <w:tcPr>
            <w:tcW w:w="3690" w:type="pct"/>
          </w:tcPr>
          <w:p w14:paraId="71233E03" w14:textId="315C7311" w:rsidR="00AD46F3" w:rsidRPr="00AD24BA" w:rsidRDefault="00AD46F3" w:rsidP="00AD24BA">
            <w:pPr>
              <w:pStyle w:val="afe"/>
              <w:jc w:val="both"/>
            </w:pPr>
            <w:r w:rsidRPr="00AD24BA">
              <w:t>Контроль знани</w:t>
            </w:r>
            <w:r w:rsidR="00AD24BA">
              <w:t>я</w:t>
            </w:r>
            <w:r w:rsidRPr="00AD24BA">
              <w:t xml:space="preserve"> работников правил эксплуатации сложного технологического оборудования механосборочного производства</w:t>
            </w:r>
          </w:p>
        </w:tc>
      </w:tr>
      <w:tr w:rsidR="00970667" w:rsidRPr="00AD24BA" w14:paraId="1A4D808B" w14:textId="77777777" w:rsidTr="00F152E8">
        <w:trPr>
          <w:trHeight w:val="20"/>
        </w:trPr>
        <w:tc>
          <w:tcPr>
            <w:tcW w:w="1310" w:type="pct"/>
            <w:vMerge/>
          </w:tcPr>
          <w:p w14:paraId="7701B9DF" w14:textId="77777777" w:rsidR="00970667" w:rsidRPr="00AD24BA" w:rsidRDefault="00970667" w:rsidP="00BC5329">
            <w:pPr>
              <w:pStyle w:val="afe"/>
            </w:pPr>
          </w:p>
        </w:tc>
        <w:tc>
          <w:tcPr>
            <w:tcW w:w="3690" w:type="pct"/>
          </w:tcPr>
          <w:p w14:paraId="1844967A" w14:textId="5D2F8E46" w:rsidR="00970667" w:rsidRPr="00AD24BA" w:rsidRDefault="00970667" w:rsidP="00AD24BA">
            <w:pPr>
              <w:pStyle w:val="afe"/>
              <w:jc w:val="both"/>
            </w:pPr>
            <w:r w:rsidRPr="00AD24BA">
              <w:t xml:space="preserve">Инструктаж работников по </w:t>
            </w:r>
            <w:r w:rsidR="000A66F5" w:rsidRPr="00AD24BA">
              <w:t xml:space="preserve">выполнению </w:t>
            </w:r>
            <w:r w:rsidRPr="00AD24BA">
              <w:t>ремонта сложного технологического оборудования механосборочного производства</w:t>
            </w:r>
          </w:p>
        </w:tc>
      </w:tr>
      <w:tr w:rsidR="00970667" w:rsidRPr="00AD24BA" w14:paraId="70D06865" w14:textId="77777777" w:rsidTr="00F152E8">
        <w:trPr>
          <w:trHeight w:val="20"/>
        </w:trPr>
        <w:tc>
          <w:tcPr>
            <w:tcW w:w="1310" w:type="pct"/>
            <w:vMerge/>
          </w:tcPr>
          <w:p w14:paraId="0A30BBFA" w14:textId="77777777" w:rsidR="00970667" w:rsidRPr="00AD24BA" w:rsidRDefault="00970667" w:rsidP="00BC5329">
            <w:pPr>
              <w:pStyle w:val="afe"/>
            </w:pPr>
          </w:p>
        </w:tc>
        <w:tc>
          <w:tcPr>
            <w:tcW w:w="3690" w:type="pct"/>
          </w:tcPr>
          <w:p w14:paraId="0AA82CEE" w14:textId="77777777" w:rsidR="00970667" w:rsidRPr="00AD24BA" w:rsidRDefault="00970667" w:rsidP="00AD24BA">
            <w:pPr>
              <w:pStyle w:val="afe"/>
              <w:jc w:val="both"/>
            </w:pPr>
            <w:r w:rsidRPr="00AD24BA">
              <w:t>Составление заявок на замену изношенного технологического оборудование на новое</w:t>
            </w:r>
          </w:p>
        </w:tc>
      </w:tr>
      <w:tr w:rsidR="00970667" w:rsidRPr="00AD24BA" w14:paraId="2DDDD44B" w14:textId="77777777" w:rsidTr="00E60C8F">
        <w:trPr>
          <w:trHeight w:val="567"/>
        </w:trPr>
        <w:tc>
          <w:tcPr>
            <w:tcW w:w="1310" w:type="pct"/>
            <w:vMerge/>
          </w:tcPr>
          <w:p w14:paraId="0641E4E7" w14:textId="77777777" w:rsidR="00970667" w:rsidRPr="00AD24BA" w:rsidRDefault="00970667" w:rsidP="00BC5329">
            <w:pPr>
              <w:pStyle w:val="afe"/>
            </w:pPr>
          </w:p>
        </w:tc>
        <w:tc>
          <w:tcPr>
            <w:tcW w:w="3690" w:type="pct"/>
          </w:tcPr>
          <w:p w14:paraId="28F72F49" w14:textId="6E4208B8" w:rsidR="00970667" w:rsidRPr="00AD24BA" w:rsidRDefault="00970667" w:rsidP="00AD24BA">
            <w:pPr>
              <w:pStyle w:val="afe"/>
              <w:jc w:val="both"/>
            </w:pPr>
            <w:r w:rsidRPr="00AD24BA">
              <w:t>Разработка рекомендаций по замене морально устаревшего и малоэффективного оборудования высокопроизводительным</w:t>
            </w:r>
          </w:p>
        </w:tc>
      </w:tr>
      <w:tr w:rsidR="001C559C" w:rsidRPr="00AD24BA" w14:paraId="443485DD" w14:textId="77777777" w:rsidTr="00F152E8">
        <w:trPr>
          <w:trHeight w:val="20"/>
        </w:trPr>
        <w:tc>
          <w:tcPr>
            <w:tcW w:w="1310" w:type="pct"/>
            <w:vMerge w:val="restart"/>
          </w:tcPr>
          <w:p w14:paraId="322613BE" w14:textId="77777777" w:rsidR="001C559C" w:rsidRPr="00AD24BA" w:rsidDel="002A1D54" w:rsidRDefault="001C559C" w:rsidP="00BC5329">
            <w:pPr>
              <w:pStyle w:val="afe"/>
            </w:pPr>
            <w:r w:rsidRPr="00AD24BA" w:rsidDel="002A1D54">
              <w:t>Необходимые умения</w:t>
            </w:r>
          </w:p>
        </w:tc>
        <w:tc>
          <w:tcPr>
            <w:tcW w:w="3690" w:type="pct"/>
          </w:tcPr>
          <w:p w14:paraId="79D03956" w14:textId="2338EA3B" w:rsidR="001C559C" w:rsidRPr="00AD24BA" w:rsidRDefault="00B14367" w:rsidP="00AD24BA">
            <w:pPr>
              <w:pStyle w:val="afe"/>
              <w:jc w:val="both"/>
            </w:pPr>
            <w:r w:rsidRPr="00AD24BA">
              <w:t>Выявлять причины отказов и повреждений сложного технологического оборудования механосборочного производства</w:t>
            </w:r>
          </w:p>
        </w:tc>
      </w:tr>
      <w:tr w:rsidR="001C559C" w:rsidRPr="00AD24BA" w14:paraId="2858A7FB" w14:textId="77777777" w:rsidTr="00F152E8">
        <w:trPr>
          <w:trHeight w:val="20"/>
        </w:trPr>
        <w:tc>
          <w:tcPr>
            <w:tcW w:w="1310" w:type="pct"/>
            <w:vMerge/>
          </w:tcPr>
          <w:p w14:paraId="07564E77" w14:textId="77777777" w:rsidR="001C559C" w:rsidRPr="00AD24BA" w:rsidDel="002A1D54" w:rsidRDefault="001C559C" w:rsidP="00BC5329">
            <w:pPr>
              <w:pStyle w:val="afe"/>
            </w:pPr>
          </w:p>
        </w:tc>
        <w:tc>
          <w:tcPr>
            <w:tcW w:w="3690" w:type="pct"/>
          </w:tcPr>
          <w:p w14:paraId="150CD51E" w14:textId="10C2FDB3" w:rsidR="001C559C" w:rsidRPr="00AD24BA" w:rsidRDefault="001C559C" w:rsidP="00AD24BA">
            <w:pPr>
              <w:pStyle w:val="afe"/>
              <w:jc w:val="both"/>
            </w:pPr>
            <w:r w:rsidRPr="00AD24BA">
              <w:t>Составлять план мероприятий по предотвращению отказов, повреждений и связанных с этим внеплановых простоев сложного технологического оборудования механосборочного производства</w:t>
            </w:r>
          </w:p>
        </w:tc>
      </w:tr>
      <w:tr w:rsidR="001C559C" w:rsidRPr="00AD24BA" w14:paraId="5625443C" w14:textId="77777777" w:rsidTr="00F152E8">
        <w:trPr>
          <w:trHeight w:val="20"/>
        </w:trPr>
        <w:tc>
          <w:tcPr>
            <w:tcW w:w="1310" w:type="pct"/>
            <w:vMerge/>
          </w:tcPr>
          <w:p w14:paraId="6C3117FB" w14:textId="77777777" w:rsidR="001C559C" w:rsidRPr="00AD24BA" w:rsidDel="002A1D54" w:rsidRDefault="001C559C" w:rsidP="00BC5329">
            <w:pPr>
              <w:pStyle w:val="afe"/>
            </w:pPr>
          </w:p>
        </w:tc>
        <w:tc>
          <w:tcPr>
            <w:tcW w:w="3690" w:type="pct"/>
          </w:tcPr>
          <w:p w14:paraId="3271E32F" w14:textId="1D3236C4" w:rsidR="001C559C" w:rsidRPr="00AD24BA" w:rsidRDefault="001C559C" w:rsidP="00AD24BA">
            <w:pPr>
              <w:pStyle w:val="afe"/>
              <w:jc w:val="both"/>
            </w:pPr>
            <w:r w:rsidRPr="00AD24BA">
              <w:t>Использовать текстовые редакторы (процессоры) для разработки и редактирования технической документации на сложное технологическое оборудование механосборочного производства</w:t>
            </w:r>
          </w:p>
        </w:tc>
      </w:tr>
      <w:tr w:rsidR="001C559C" w:rsidRPr="00AD24BA" w14:paraId="5C61D72B" w14:textId="77777777" w:rsidTr="00F152E8">
        <w:trPr>
          <w:trHeight w:val="20"/>
        </w:trPr>
        <w:tc>
          <w:tcPr>
            <w:tcW w:w="1310" w:type="pct"/>
            <w:vMerge/>
          </w:tcPr>
          <w:p w14:paraId="6EB79A8B" w14:textId="77777777" w:rsidR="001C559C" w:rsidRPr="00AD24BA" w:rsidDel="002A1D54" w:rsidRDefault="001C559C" w:rsidP="00BC5329">
            <w:pPr>
              <w:pStyle w:val="afe"/>
            </w:pPr>
          </w:p>
        </w:tc>
        <w:tc>
          <w:tcPr>
            <w:tcW w:w="3690" w:type="pct"/>
          </w:tcPr>
          <w:p w14:paraId="14B0C427" w14:textId="0DCC7564" w:rsidR="001C559C" w:rsidRPr="00AD24BA" w:rsidRDefault="001C559C" w:rsidP="00AD24BA">
            <w:pPr>
              <w:pStyle w:val="afe"/>
              <w:jc w:val="both"/>
            </w:pPr>
            <w:r w:rsidRPr="00AD24BA">
              <w:t>Использовать CAD-системы для разработки и редактирования эксплуатационной документации на сложное технологическое оборудование механосборочного производства</w:t>
            </w:r>
          </w:p>
        </w:tc>
      </w:tr>
      <w:tr w:rsidR="001C559C" w:rsidRPr="00AD24BA" w14:paraId="3E68417E" w14:textId="77777777" w:rsidTr="00F152E8">
        <w:trPr>
          <w:trHeight w:val="20"/>
        </w:trPr>
        <w:tc>
          <w:tcPr>
            <w:tcW w:w="1310" w:type="pct"/>
            <w:vMerge/>
          </w:tcPr>
          <w:p w14:paraId="30888602" w14:textId="77777777" w:rsidR="001C559C" w:rsidRPr="00AD24BA" w:rsidDel="002A1D54" w:rsidRDefault="001C559C" w:rsidP="00BC5329">
            <w:pPr>
              <w:pStyle w:val="afe"/>
            </w:pPr>
          </w:p>
        </w:tc>
        <w:tc>
          <w:tcPr>
            <w:tcW w:w="3690" w:type="pct"/>
          </w:tcPr>
          <w:p w14:paraId="0089B819" w14:textId="6AAD5E5D" w:rsidR="001C559C" w:rsidRPr="00AD24BA" w:rsidRDefault="001C559C" w:rsidP="00AD24BA">
            <w:pPr>
              <w:pStyle w:val="afe"/>
              <w:jc w:val="both"/>
            </w:pPr>
            <w:r w:rsidRPr="00AD24BA">
              <w:t>Использовать педагогически обоснованные формы, методы и приемы организации деятельности инструктируемых работников, применять технические средства инструктажа</w:t>
            </w:r>
          </w:p>
        </w:tc>
      </w:tr>
      <w:tr w:rsidR="001C559C" w:rsidRPr="00AD24BA" w14:paraId="44E5833E" w14:textId="77777777" w:rsidTr="001C559C">
        <w:trPr>
          <w:trHeight w:val="135"/>
        </w:trPr>
        <w:tc>
          <w:tcPr>
            <w:tcW w:w="1310" w:type="pct"/>
            <w:vMerge/>
          </w:tcPr>
          <w:p w14:paraId="0F760C4C" w14:textId="77777777" w:rsidR="001C559C" w:rsidRPr="00AD24BA" w:rsidDel="002A1D54" w:rsidRDefault="001C559C" w:rsidP="00BC5329">
            <w:pPr>
              <w:pStyle w:val="afe"/>
            </w:pPr>
          </w:p>
        </w:tc>
        <w:tc>
          <w:tcPr>
            <w:tcW w:w="3690" w:type="pct"/>
          </w:tcPr>
          <w:p w14:paraId="3EC273E9" w14:textId="7FD43883" w:rsidR="001C559C" w:rsidRPr="00AD24BA" w:rsidRDefault="00F057F3" w:rsidP="00AD24BA">
            <w:pPr>
              <w:pStyle w:val="afe"/>
              <w:jc w:val="both"/>
            </w:pPr>
            <w:r w:rsidRPr="00AD24BA">
              <w:t xml:space="preserve">Использовать ECM-систему и </w:t>
            </w:r>
            <w:r w:rsidRPr="00AD24BA">
              <w:rPr>
                <w:lang w:val="en-US"/>
              </w:rPr>
              <w:t>ERP</w:t>
            </w:r>
            <w:r w:rsidRPr="00AD24BA">
              <w:t>-систему организации для согласования заявок на замену изношенного технологического оборудование на новое</w:t>
            </w:r>
          </w:p>
        </w:tc>
      </w:tr>
      <w:tr w:rsidR="004E26F3" w:rsidRPr="00AD24BA" w14:paraId="06D6C3B8" w14:textId="77777777" w:rsidTr="001C559C">
        <w:trPr>
          <w:trHeight w:val="135"/>
        </w:trPr>
        <w:tc>
          <w:tcPr>
            <w:tcW w:w="1310" w:type="pct"/>
            <w:vMerge/>
          </w:tcPr>
          <w:p w14:paraId="11FE6328" w14:textId="77777777" w:rsidR="004E26F3" w:rsidRPr="00AD24BA" w:rsidDel="002A1D54" w:rsidRDefault="004E26F3" w:rsidP="00BC5329">
            <w:pPr>
              <w:pStyle w:val="afe"/>
            </w:pPr>
          </w:p>
        </w:tc>
        <w:tc>
          <w:tcPr>
            <w:tcW w:w="3690" w:type="pct"/>
          </w:tcPr>
          <w:p w14:paraId="672EBB5D" w14:textId="7DC24F65" w:rsidR="004E26F3" w:rsidRPr="00AD24BA" w:rsidRDefault="004E26F3" w:rsidP="00AD24BA">
            <w:pPr>
              <w:pStyle w:val="afe"/>
              <w:jc w:val="both"/>
            </w:pPr>
            <w:r w:rsidRPr="00AD24BA">
              <w:t xml:space="preserve">Искать информацию о новом высокопроизводительном оборудовании </w:t>
            </w:r>
            <w:r w:rsidRPr="00AD24BA">
              <w:rPr>
                <w:spacing w:val="-1"/>
              </w:rPr>
              <w:t xml:space="preserve">с использованием </w:t>
            </w:r>
            <w:r w:rsidR="00D5524B" w:rsidRPr="00AD24BA">
              <w:t>информационно-телекоммуникационной сети «Интернет»</w:t>
            </w:r>
          </w:p>
        </w:tc>
      </w:tr>
      <w:tr w:rsidR="004E26F3" w:rsidRPr="00AD24BA" w14:paraId="47DF792C" w14:textId="77777777" w:rsidTr="001C559C">
        <w:trPr>
          <w:trHeight w:val="135"/>
        </w:trPr>
        <w:tc>
          <w:tcPr>
            <w:tcW w:w="1310" w:type="pct"/>
            <w:vMerge/>
          </w:tcPr>
          <w:p w14:paraId="4C9A34CF" w14:textId="77777777" w:rsidR="004E26F3" w:rsidRPr="00AD24BA" w:rsidDel="002A1D54" w:rsidRDefault="004E26F3" w:rsidP="00BC5329">
            <w:pPr>
              <w:pStyle w:val="afe"/>
            </w:pPr>
          </w:p>
        </w:tc>
        <w:tc>
          <w:tcPr>
            <w:tcW w:w="3690" w:type="pct"/>
          </w:tcPr>
          <w:p w14:paraId="52E8CBCE" w14:textId="459A0F9B" w:rsidR="004E26F3" w:rsidRPr="00AD24BA" w:rsidRDefault="004E26F3" w:rsidP="00AD24BA">
            <w:pPr>
              <w:pStyle w:val="afe"/>
              <w:jc w:val="both"/>
            </w:pPr>
            <w:r w:rsidRPr="00AD24BA">
              <w:t xml:space="preserve">Искать информацию о новом высокопроизводительном оборудовании </w:t>
            </w:r>
            <w:r w:rsidRPr="00AD24BA">
              <w:rPr>
                <w:spacing w:val="-1"/>
              </w:rPr>
              <w:t>с использованием справочной и рекламной литературы</w:t>
            </w:r>
          </w:p>
        </w:tc>
      </w:tr>
      <w:tr w:rsidR="00F057F3" w:rsidRPr="00AD24BA" w14:paraId="183B341D" w14:textId="77777777" w:rsidTr="001C559C">
        <w:trPr>
          <w:trHeight w:val="135"/>
        </w:trPr>
        <w:tc>
          <w:tcPr>
            <w:tcW w:w="1310" w:type="pct"/>
            <w:vMerge/>
          </w:tcPr>
          <w:p w14:paraId="5DF228C2" w14:textId="77777777" w:rsidR="00F057F3" w:rsidRPr="00AD24BA" w:rsidDel="002A1D54" w:rsidRDefault="00F057F3" w:rsidP="00BC5329">
            <w:pPr>
              <w:pStyle w:val="afe"/>
            </w:pPr>
          </w:p>
        </w:tc>
        <w:tc>
          <w:tcPr>
            <w:tcW w:w="3690" w:type="pct"/>
          </w:tcPr>
          <w:p w14:paraId="2E1289BF" w14:textId="016D632D" w:rsidR="00F057F3" w:rsidRPr="00AD24BA" w:rsidRDefault="00F057F3" w:rsidP="00AD24BA">
            <w:pPr>
              <w:pStyle w:val="afe"/>
              <w:jc w:val="both"/>
            </w:pPr>
            <w:r w:rsidRPr="00AD24BA">
              <w:t>Оценивать возможный экономический эффект от внедрения высокопроизводительного оборудования</w:t>
            </w:r>
          </w:p>
        </w:tc>
      </w:tr>
      <w:tr w:rsidR="00F057F3" w:rsidRPr="00AD24BA" w14:paraId="41983F3B" w14:textId="77777777" w:rsidTr="001C559C">
        <w:trPr>
          <w:trHeight w:val="135"/>
        </w:trPr>
        <w:tc>
          <w:tcPr>
            <w:tcW w:w="1310" w:type="pct"/>
            <w:vMerge/>
          </w:tcPr>
          <w:p w14:paraId="59A81870" w14:textId="77777777" w:rsidR="00F057F3" w:rsidRPr="00AD24BA" w:rsidDel="002A1D54" w:rsidRDefault="00F057F3" w:rsidP="00BC5329">
            <w:pPr>
              <w:pStyle w:val="afe"/>
            </w:pPr>
          </w:p>
        </w:tc>
        <w:tc>
          <w:tcPr>
            <w:tcW w:w="3690" w:type="pct"/>
          </w:tcPr>
          <w:p w14:paraId="20BE5A3B" w14:textId="6EE10857" w:rsidR="00F057F3" w:rsidRPr="00AD24BA" w:rsidRDefault="00F057F3" w:rsidP="00AD24BA">
            <w:pPr>
              <w:pStyle w:val="afe"/>
              <w:jc w:val="both"/>
            </w:pPr>
            <w:r w:rsidRPr="00AD24BA">
              <w:t>Использовать приемы деловой коммуникации для обоснования необходимости замены морально устаревшего и малоэффективного оборудования высокопроизводительным</w:t>
            </w:r>
          </w:p>
        </w:tc>
      </w:tr>
      <w:tr w:rsidR="00F057F3" w:rsidRPr="00AD24BA" w14:paraId="37C78ED0" w14:textId="77777777" w:rsidTr="001C559C">
        <w:trPr>
          <w:trHeight w:val="135"/>
        </w:trPr>
        <w:tc>
          <w:tcPr>
            <w:tcW w:w="1310" w:type="pct"/>
            <w:vMerge/>
          </w:tcPr>
          <w:p w14:paraId="14052A71" w14:textId="77777777" w:rsidR="00F057F3" w:rsidRPr="00AD24BA" w:rsidDel="002A1D54" w:rsidRDefault="00F057F3" w:rsidP="00BC5329">
            <w:pPr>
              <w:pStyle w:val="afe"/>
            </w:pPr>
          </w:p>
        </w:tc>
        <w:tc>
          <w:tcPr>
            <w:tcW w:w="3690" w:type="pct"/>
          </w:tcPr>
          <w:p w14:paraId="2539DC5C" w14:textId="7F340A45" w:rsidR="00F057F3" w:rsidRPr="00AD24BA" w:rsidRDefault="00F057F3" w:rsidP="00AD24BA">
            <w:pPr>
              <w:pStyle w:val="afe"/>
              <w:jc w:val="both"/>
            </w:pPr>
            <w:r w:rsidRPr="00AD24BA">
              <w:t>Использовать программы подготовки презентаций для представления информации о высокопроизводительном оборудовании механосборочного производства</w:t>
            </w:r>
          </w:p>
        </w:tc>
      </w:tr>
      <w:tr w:rsidR="001C559C" w:rsidRPr="00AD24BA" w14:paraId="60A9E018" w14:textId="77777777" w:rsidTr="00F152E8">
        <w:trPr>
          <w:trHeight w:val="20"/>
        </w:trPr>
        <w:tc>
          <w:tcPr>
            <w:tcW w:w="1310" w:type="pct"/>
            <w:vMerge w:val="restart"/>
          </w:tcPr>
          <w:p w14:paraId="782D6C2F" w14:textId="77777777" w:rsidR="001C559C" w:rsidRPr="00AD24BA" w:rsidRDefault="001C559C" w:rsidP="00BC5329">
            <w:pPr>
              <w:pStyle w:val="afe"/>
            </w:pPr>
            <w:r w:rsidRPr="00AD24BA" w:rsidDel="002A1D54">
              <w:t>Необходимые знания</w:t>
            </w:r>
          </w:p>
        </w:tc>
        <w:tc>
          <w:tcPr>
            <w:tcW w:w="3690" w:type="pct"/>
          </w:tcPr>
          <w:p w14:paraId="019C3500" w14:textId="2BF71993" w:rsidR="001C559C" w:rsidRPr="00AD24BA" w:rsidRDefault="00AE0816" w:rsidP="00AD24BA">
            <w:pPr>
              <w:pStyle w:val="afe"/>
              <w:jc w:val="both"/>
            </w:pPr>
            <w:r w:rsidRPr="00AD24BA">
              <w:t>Причины отказов и</w:t>
            </w:r>
            <w:r w:rsidR="001C559C" w:rsidRPr="00AD24BA">
              <w:t xml:space="preserve"> повреждений сложного технологического оборудования механосборочного производства</w:t>
            </w:r>
          </w:p>
        </w:tc>
      </w:tr>
      <w:tr w:rsidR="001C559C" w:rsidRPr="00AD24BA" w14:paraId="61360092" w14:textId="77777777" w:rsidTr="00F152E8">
        <w:trPr>
          <w:trHeight w:val="20"/>
        </w:trPr>
        <w:tc>
          <w:tcPr>
            <w:tcW w:w="1310" w:type="pct"/>
            <w:vMerge/>
          </w:tcPr>
          <w:p w14:paraId="038385F4" w14:textId="77777777" w:rsidR="001C559C" w:rsidRPr="00AD24BA" w:rsidDel="002A1D54" w:rsidRDefault="001C559C" w:rsidP="00BC5329">
            <w:pPr>
              <w:pStyle w:val="afe"/>
            </w:pPr>
          </w:p>
        </w:tc>
        <w:tc>
          <w:tcPr>
            <w:tcW w:w="3690" w:type="pct"/>
          </w:tcPr>
          <w:p w14:paraId="67B68C6C" w14:textId="221DD153" w:rsidR="001C559C" w:rsidRPr="00AD24BA" w:rsidRDefault="001C559C" w:rsidP="00AD24BA">
            <w:pPr>
              <w:pStyle w:val="afe"/>
              <w:jc w:val="both"/>
            </w:pPr>
            <w:r w:rsidRPr="00AD24BA">
              <w:t xml:space="preserve">Передовой отечественный и зарубежный опыт по методам поддержания работоспособности сложного технологического оборудования механосборочного производства </w:t>
            </w:r>
          </w:p>
        </w:tc>
      </w:tr>
      <w:tr w:rsidR="001C559C" w:rsidRPr="00AD24BA" w14:paraId="40FEE642" w14:textId="77777777" w:rsidTr="00F152E8">
        <w:trPr>
          <w:trHeight w:val="20"/>
        </w:trPr>
        <w:tc>
          <w:tcPr>
            <w:tcW w:w="1310" w:type="pct"/>
            <w:vMerge/>
          </w:tcPr>
          <w:p w14:paraId="44418763" w14:textId="77777777" w:rsidR="001C559C" w:rsidRPr="00AD24BA" w:rsidDel="002A1D54" w:rsidRDefault="001C559C" w:rsidP="00BC5329">
            <w:pPr>
              <w:pStyle w:val="afe"/>
            </w:pPr>
          </w:p>
        </w:tc>
        <w:tc>
          <w:tcPr>
            <w:tcW w:w="3690" w:type="pct"/>
          </w:tcPr>
          <w:p w14:paraId="20F3B8A2" w14:textId="771E0F82" w:rsidR="001C559C" w:rsidRPr="00AD24BA" w:rsidRDefault="001C559C" w:rsidP="00AD24BA">
            <w:pPr>
              <w:pStyle w:val="afe"/>
              <w:jc w:val="both"/>
            </w:pPr>
            <w:r w:rsidRPr="00AD24BA">
              <w:t>Передовой отечественный и зарубежный опыт по технологиям ремонта сложного технологического оборудования механосборочного производства</w:t>
            </w:r>
          </w:p>
        </w:tc>
      </w:tr>
      <w:tr w:rsidR="001C559C" w:rsidRPr="00AD24BA" w14:paraId="2F13E1E3" w14:textId="77777777" w:rsidTr="00F152E8">
        <w:trPr>
          <w:trHeight w:val="20"/>
        </w:trPr>
        <w:tc>
          <w:tcPr>
            <w:tcW w:w="1310" w:type="pct"/>
            <w:vMerge/>
          </w:tcPr>
          <w:p w14:paraId="68004D2D" w14:textId="77777777" w:rsidR="001C559C" w:rsidRPr="00AD24BA" w:rsidDel="002A1D54" w:rsidRDefault="001C559C" w:rsidP="00BC5329">
            <w:pPr>
              <w:pStyle w:val="afe"/>
            </w:pPr>
          </w:p>
        </w:tc>
        <w:tc>
          <w:tcPr>
            <w:tcW w:w="3690" w:type="pct"/>
          </w:tcPr>
          <w:p w14:paraId="6E9D996D" w14:textId="5022880A" w:rsidR="001C559C" w:rsidRPr="00AD24BA" w:rsidRDefault="001C559C" w:rsidP="00AD24BA">
            <w:pPr>
              <w:pStyle w:val="afe"/>
              <w:jc w:val="both"/>
            </w:pPr>
            <w:r w:rsidRPr="00AD24BA">
              <w:t>Требования к структуре, содержанию и оформлению технической документации по эксплуатации, техническому обслуживанию и ремонту сложного технологического оборудования механосборочного производства</w:t>
            </w:r>
          </w:p>
        </w:tc>
      </w:tr>
      <w:tr w:rsidR="001C559C" w:rsidRPr="00AD24BA" w14:paraId="100AA6DF" w14:textId="77777777" w:rsidTr="00F152E8">
        <w:trPr>
          <w:trHeight w:val="20"/>
        </w:trPr>
        <w:tc>
          <w:tcPr>
            <w:tcW w:w="1310" w:type="pct"/>
            <w:vMerge/>
          </w:tcPr>
          <w:p w14:paraId="6B7EB179" w14:textId="77777777" w:rsidR="001C559C" w:rsidRPr="00AD24BA" w:rsidDel="002A1D54" w:rsidRDefault="001C559C" w:rsidP="00BC5329">
            <w:pPr>
              <w:pStyle w:val="afe"/>
            </w:pPr>
          </w:p>
        </w:tc>
        <w:tc>
          <w:tcPr>
            <w:tcW w:w="3690" w:type="pct"/>
          </w:tcPr>
          <w:p w14:paraId="766B5E39" w14:textId="7055B619" w:rsidR="001C559C" w:rsidRPr="00AD24BA" w:rsidRDefault="001C559C" w:rsidP="00AD24BA">
            <w:pPr>
              <w:pStyle w:val="afe"/>
              <w:jc w:val="both"/>
            </w:pPr>
            <w:r w:rsidRPr="00AD24BA">
              <w:t>Текстовые редакторы (процессоры): наименования, возможности и порядок работы в них</w:t>
            </w:r>
          </w:p>
        </w:tc>
      </w:tr>
      <w:tr w:rsidR="001C559C" w:rsidRPr="00AD24BA" w14:paraId="19A4AAC5" w14:textId="77777777" w:rsidTr="00F152E8">
        <w:trPr>
          <w:trHeight w:val="20"/>
        </w:trPr>
        <w:tc>
          <w:tcPr>
            <w:tcW w:w="1310" w:type="pct"/>
            <w:vMerge/>
          </w:tcPr>
          <w:p w14:paraId="70F826DE" w14:textId="77777777" w:rsidR="001C559C" w:rsidRPr="00AD24BA" w:rsidDel="002A1D54" w:rsidRDefault="001C559C" w:rsidP="00BC5329">
            <w:pPr>
              <w:pStyle w:val="afe"/>
            </w:pPr>
          </w:p>
        </w:tc>
        <w:tc>
          <w:tcPr>
            <w:tcW w:w="3690" w:type="pct"/>
          </w:tcPr>
          <w:p w14:paraId="7AF810AD" w14:textId="2337E108" w:rsidR="001C559C" w:rsidRPr="00AD24BA" w:rsidRDefault="001C559C" w:rsidP="00AD24BA">
            <w:pPr>
              <w:pStyle w:val="afe"/>
              <w:jc w:val="both"/>
            </w:pPr>
            <w:r w:rsidRPr="00AD24BA">
              <w:rPr>
                <w:lang w:val="en-US"/>
              </w:rPr>
              <w:t>CAD</w:t>
            </w:r>
            <w:r w:rsidRPr="00AD24BA">
              <w:t>-системы: наименования, возможности и порядок работы в них</w:t>
            </w:r>
          </w:p>
        </w:tc>
      </w:tr>
      <w:tr w:rsidR="001C559C" w:rsidRPr="00AD24BA" w14:paraId="66B3983C" w14:textId="77777777" w:rsidTr="00F152E8">
        <w:trPr>
          <w:trHeight w:val="20"/>
        </w:trPr>
        <w:tc>
          <w:tcPr>
            <w:tcW w:w="1310" w:type="pct"/>
            <w:vMerge/>
          </w:tcPr>
          <w:p w14:paraId="41580D45" w14:textId="77777777" w:rsidR="001C559C" w:rsidRPr="00AD24BA" w:rsidDel="002A1D54" w:rsidRDefault="001C559C" w:rsidP="00BC5329">
            <w:pPr>
              <w:pStyle w:val="afe"/>
            </w:pPr>
          </w:p>
        </w:tc>
        <w:tc>
          <w:tcPr>
            <w:tcW w:w="3690" w:type="pct"/>
          </w:tcPr>
          <w:p w14:paraId="6A01EB7A" w14:textId="31C0C4CD" w:rsidR="001C559C" w:rsidRPr="00AD24BA" w:rsidRDefault="001C559C" w:rsidP="00AD24BA">
            <w:pPr>
              <w:pStyle w:val="afe"/>
              <w:jc w:val="both"/>
            </w:pPr>
            <w:r w:rsidRPr="00AD24BA">
              <w:t>Нормативно-технические и руководящие документы по оформлению конструкторской документации</w:t>
            </w:r>
          </w:p>
        </w:tc>
      </w:tr>
      <w:tr w:rsidR="001C559C" w:rsidRPr="00AD24BA" w14:paraId="124B2339" w14:textId="77777777" w:rsidTr="00F152E8">
        <w:trPr>
          <w:trHeight w:val="20"/>
        </w:trPr>
        <w:tc>
          <w:tcPr>
            <w:tcW w:w="1310" w:type="pct"/>
            <w:vMerge/>
          </w:tcPr>
          <w:p w14:paraId="6D3247DA" w14:textId="77777777" w:rsidR="001C559C" w:rsidRPr="00AD24BA" w:rsidDel="002A1D54" w:rsidRDefault="001C559C" w:rsidP="00BC5329">
            <w:pPr>
              <w:pStyle w:val="afe"/>
            </w:pPr>
          </w:p>
        </w:tc>
        <w:tc>
          <w:tcPr>
            <w:tcW w:w="3690" w:type="pct"/>
          </w:tcPr>
          <w:p w14:paraId="3CFB5DD2" w14:textId="4B4ABE98" w:rsidR="001C559C" w:rsidRPr="00AD24BA" w:rsidRDefault="001C559C" w:rsidP="00AD24BA">
            <w:pPr>
              <w:pStyle w:val="afe"/>
              <w:jc w:val="both"/>
            </w:pPr>
            <w:r w:rsidRPr="00AD24BA">
              <w:t>Основы психологии общения и конфликтологии</w:t>
            </w:r>
          </w:p>
        </w:tc>
      </w:tr>
      <w:tr w:rsidR="001C559C" w:rsidRPr="00AD24BA" w14:paraId="51628873" w14:textId="77777777" w:rsidTr="00F152E8">
        <w:trPr>
          <w:trHeight w:val="20"/>
        </w:trPr>
        <w:tc>
          <w:tcPr>
            <w:tcW w:w="1310" w:type="pct"/>
            <w:vMerge/>
          </w:tcPr>
          <w:p w14:paraId="2B3B6125" w14:textId="77777777" w:rsidR="001C559C" w:rsidRPr="00AD24BA" w:rsidDel="002A1D54" w:rsidRDefault="001C559C" w:rsidP="00BC5329">
            <w:pPr>
              <w:pStyle w:val="afe"/>
            </w:pPr>
          </w:p>
        </w:tc>
        <w:tc>
          <w:tcPr>
            <w:tcW w:w="3690" w:type="pct"/>
          </w:tcPr>
          <w:p w14:paraId="200A977E" w14:textId="113FE511" w:rsidR="001C559C" w:rsidRPr="00AD24BA" w:rsidRDefault="001C559C" w:rsidP="00AD24BA">
            <w:pPr>
              <w:pStyle w:val="afe"/>
              <w:jc w:val="both"/>
            </w:pPr>
            <w:r w:rsidRPr="00AD24BA">
              <w:t xml:space="preserve">Способы и </w:t>
            </w:r>
            <w:r w:rsidR="00FF3784" w:rsidRPr="00AD24BA">
              <w:t xml:space="preserve">средства </w:t>
            </w:r>
            <w:r w:rsidRPr="00AD24BA">
              <w:t>контроля и оценки знаний</w:t>
            </w:r>
          </w:p>
        </w:tc>
      </w:tr>
      <w:tr w:rsidR="00C876D7" w:rsidRPr="00AD24BA" w14:paraId="7C5CC781" w14:textId="77777777" w:rsidTr="001C559C">
        <w:trPr>
          <w:trHeight w:val="150"/>
        </w:trPr>
        <w:tc>
          <w:tcPr>
            <w:tcW w:w="1310" w:type="pct"/>
            <w:vMerge/>
          </w:tcPr>
          <w:p w14:paraId="413A5F57" w14:textId="77777777" w:rsidR="00C876D7" w:rsidRPr="00AD24BA" w:rsidDel="002A1D54" w:rsidRDefault="00C876D7" w:rsidP="00BC5329">
            <w:pPr>
              <w:pStyle w:val="afe"/>
            </w:pPr>
          </w:p>
        </w:tc>
        <w:tc>
          <w:tcPr>
            <w:tcW w:w="3690" w:type="pct"/>
          </w:tcPr>
          <w:p w14:paraId="77686E4F" w14:textId="0A45F138" w:rsidR="00C876D7" w:rsidRPr="00AD24BA" w:rsidRDefault="00C876D7" w:rsidP="00AD24BA">
            <w:pPr>
              <w:pStyle w:val="afe"/>
              <w:jc w:val="both"/>
            </w:pPr>
            <w:r w:rsidRPr="00AD24BA">
              <w:t xml:space="preserve">Браузеры для работы с </w:t>
            </w:r>
            <w:r w:rsidR="00D5524B" w:rsidRPr="00AD24BA">
              <w:t>информационно-телекоммуникационной сетью «Интернет»</w:t>
            </w:r>
            <w:r w:rsidRPr="00AD24BA">
              <w:t>: наименования, возможности и порядок работы в них</w:t>
            </w:r>
          </w:p>
        </w:tc>
      </w:tr>
      <w:tr w:rsidR="00C876D7" w:rsidRPr="00AD24BA" w14:paraId="6D0B4714" w14:textId="77777777" w:rsidTr="001C559C">
        <w:trPr>
          <w:trHeight w:val="150"/>
        </w:trPr>
        <w:tc>
          <w:tcPr>
            <w:tcW w:w="1310" w:type="pct"/>
            <w:vMerge/>
          </w:tcPr>
          <w:p w14:paraId="70315C81" w14:textId="77777777" w:rsidR="00C876D7" w:rsidRPr="00AD24BA" w:rsidDel="002A1D54" w:rsidRDefault="00C876D7" w:rsidP="00BC5329">
            <w:pPr>
              <w:pStyle w:val="afe"/>
            </w:pPr>
          </w:p>
        </w:tc>
        <w:tc>
          <w:tcPr>
            <w:tcW w:w="3690" w:type="pct"/>
          </w:tcPr>
          <w:p w14:paraId="30B6BA06" w14:textId="43878D40" w:rsidR="00C876D7" w:rsidRPr="00AD24BA" w:rsidRDefault="00C876D7" w:rsidP="00AD24BA">
            <w:pPr>
              <w:pStyle w:val="afe"/>
              <w:jc w:val="both"/>
            </w:pPr>
            <w:r w:rsidRPr="00AD24BA">
              <w:t xml:space="preserve">Правила безопасности при работе в </w:t>
            </w:r>
            <w:r w:rsidR="00D5524B" w:rsidRPr="00AD24BA">
              <w:t>информационно-телекоммуникационной сети «Интернет»</w:t>
            </w:r>
          </w:p>
        </w:tc>
      </w:tr>
      <w:tr w:rsidR="00C876D7" w:rsidRPr="00AD24BA" w14:paraId="5B26674B" w14:textId="77777777" w:rsidTr="001C559C">
        <w:trPr>
          <w:trHeight w:val="150"/>
        </w:trPr>
        <w:tc>
          <w:tcPr>
            <w:tcW w:w="1310" w:type="pct"/>
            <w:vMerge/>
          </w:tcPr>
          <w:p w14:paraId="44130018" w14:textId="77777777" w:rsidR="00C876D7" w:rsidRPr="00AD24BA" w:rsidDel="002A1D54" w:rsidRDefault="00C876D7" w:rsidP="00BC5329">
            <w:pPr>
              <w:pStyle w:val="afe"/>
            </w:pPr>
          </w:p>
        </w:tc>
        <w:tc>
          <w:tcPr>
            <w:tcW w:w="3690" w:type="pct"/>
          </w:tcPr>
          <w:p w14:paraId="27F773E9" w14:textId="11F72C5E" w:rsidR="00C876D7" w:rsidRPr="00AD24BA" w:rsidRDefault="00C876D7" w:rsidP="00AD24BA">
            <w:pPr>
              <w:pStyle w:val="afe"/>
              <w:jc w:val="both"/>
            </w:pPr>
            <w:r w:rsidRPr="00AD24BA">
              <w:t xml:space="preserve">Поисковые системы для поиска информации в </w:t>
            </w:r>
            <w:r w:rsidR="00D5524B" w:rsidRPr="00AD24BA">
              <w:t>информационно-телекоммуникационной сети «Интернет»</w:t>
            </w:r>
            <w:r w:rsidRPr="00AD24BA">
              <w:t>: наименования, возможности и порядок работы в них</w:t>
            </w:r>
          </w:p>
        </w:tc>
      </w:tr>
      <w:tr w:rsidR="00C876D7" w:rsidRPr="00AD24BA" w14:paraId="1C5EBEC6" w14:textId="77777777" w:rsidTr="001C559C">
        <w:trPr>
          <w:trHeight w:val="150"/>
        </w:trPr>
        <w:tc>
          <w:tcPr>
            <w:tcW w:w="1310" w:type="pct"/>
            <w:vMerge/>
          </w:tcPr>
          <w:p w14:paraId="491F833C" w14:textId="77777777" w:rsidR="00C876D7" w:rsidRPr="00AD24BA" w:rsidDel="002A1D54" w:rsidRDefault="00C876D7" w:rsidP="00BC5329">
            <w:pPr>
              <w:pStyle w:val="afe"/>
            </w:pPr>
          </w:p>
        </w:tc>
        <w:tc>
          <w:tcPr>
            <w:tcW w:w="3690" w:type="pct"/>
          </w:tcPr>
          <w:p w14:paraId="58FA7B73" w14:textId="59B62C1D" w:rsidR="00C876D7" w:rsidRPr="00AD24BA" w:rsidRDefault="00C876D7" w:rsidP="00AD24BA">
            <w:pPr>
              <w:pStyle w:val="afe"/>
              <w:jc w:val="both"/>
            </w:pPr>
            <w:r w:rsidRPr="00AD24BA">
              <w:t xml:space="preserve">Правила поиска информации в </w:t>
            </w:r>
            <w:r w:rsidR="00D5524B" w:rsidRPr="00AD24BA">
              <w:t>информационно-телекоммуникационной сети «Интернет»</w:t>
            </w:r>
          </w:p>
        </w:tc>
      </w:tr>
      <w:tr w:rsidR="00C876D7" w:rsidRPr="00AD24BA" w14:paraId="59FE0A77" w14:textId="77777777" w:rsidTr="001C559C">
        <w:trPr>
          <w:trHeight w:val="150"/>
        </w:trPr>
        <w:tc>
          <w:tcPr>
            <w:tcW w:w="1310" w:type="pct"/>
            <w:vMerge/>
          </w:tcPr>
          <w:p w14:paraId="629C12F2" w14:textId="77777777" w:rsidR="00C876D7" w:rsidRPr="00AD24BA" w:rsidDel="002A1D54" w:rsidRDefault="00C876D7" w:rsidP="00BC5329">
            <w:pPr>
              <w:pStyle w:val="afe"/>
            </w:pPr>
          </w:p>
        </w:tc>
        <w:tc>
          <w:tcPr>
            <w:tcW w:w="3690" w:type="pct"/>
          </w:tcPr>
          <w:p w14:paraId="188FA6C8" w14:textId="3BCDE0B5" w:rsidR="00C876D7" w:rsidRPr="00AD24BA" w:rsidRDefault="00C876D7" w:rsidP="00AD24BA">
            <w:pPr>
              <w:pStyle w:val="afe"/>
              <w:jc w:val="both"/>
            </w:pPr>
            <w:r w:rsidRPr="00AD24BA">
              <w:t>Места и даты проведения выставок, семинаров и конференций по технологическому оборудованию механосборочного производства</w:t>
            </w:r>
          </w:p>
        </w:tc>
      </w:tr>
      <w:tr w:rsidR="00C876D7" w:rsidRPr="00AD24BA" w14:paraId="5F751496" w14:textId="77777777" w:rsidTr="001C559C">
        <w:trPr>
          <w:trHeight w:val="150"/>
        </w:trPr>
        <w:tc>
          <w:tcPr>
            <w:tcW w:w="1310" w:type="pct"/>
            <w:vMerge/>
          </w:tcPr>
          <w:p w14:paraId="2FB02DDD" w14:textId="77777777" w:rsidR="00C876D7" w:rsidRPr="00AD24BA" w:rsidDel="002A1D54" w:rsidRDefault="00C876D7" w:rsidP="00BC5329">
            <w:pPr>
              <w:pStyle w:val="afe"/>
            </w:pPr>
          </w:p>
        </w:tc>
        <w:tc>
          <w:tcPr>
            <w:tcW w:w="3690" w:type="pct"/>
          </w:tcPr>
          <w:p w14:paraId="14DC38A0" w14:textId="5968BD35" w:rsidR="00C876D7" w:rsidRPr="00AD24BA" w:rsidRDefault="00C876D7" w:rsidP="00AD24BA">
            <w:pPr>
              <w:pStyle w:val="afe"/>
              <w:jc w:val="both"/>
            </w:pPr>
            <w:r w:rsidRPr="00AD24BA">
              <w:t>Методики расчета экономической эффективности внедрения нового высокопроизводительного технологического оборудования механосборочного производства</w:t>
            </w:r>
          </w:p>
        </w:tc>
      </w:tr>
      <w:tr w:rsidR="00C876D7" w:rsidRPr="00AD24BA" w14:paraId="66321618" w14:textId="77777777" w:rsidTr="001C559C">
        <w:trPr>
          <w:trHeight w:val="150"/>
        </w:trPr>
        <w:tc>
          <w:tcPr>
            <w:tcW w:w="1310" w:type="pct"/>
            <w:vMerge/>
          </w:tcPr>
          <w:p w14:paraId="7DD60AD4" w14:textId="77777777" w:rsidR="00C876D7" w:rsidRPr="00AD24BA" w:rsidDel="002A1D54" w:rsidRDefault="00C876D7" w:rsidP="00BC5329">
            <w:pPr>
              <w:pStyle w:val="afe"/>
            </w:pPr>
          </w:p>
        </w:tc>
        <w:tc>
          <w:tcPr>
            <w:tcW w:w="3690" w:type="pct"/>
          </w:tcPr>
          <w:p w14:paraId="176A5B02" w14:textId="4AF6438A" w:rsidR="00C876D7" w:rsidRPr="00AD24BA" w:rsidRDefault="00C876D7" w:rsidP="00AD24BA">
            <w:pPr>
              <w:pStyle w:val="afe"/>
              <w:jc w:val="both"/>
            </w:pPr>
            <w:r w:rsidRPr="00AD24BA">
              <w:t>Основные правила проведения докладов и презентаций</w:t>
            </w:r>
          </w:p>
        </w:tc>
      </w:tr>
      <w:tr w:rsidR="00C876D7" w:rsidRPr="00AD24BA" w14:paraId="09A60327" w14:textId="77777777" w:rsidTr="00F152E8">
        <w:trPr>
          <w:trHeight w:val="114"/>
        </w:trPr>
        <w:tc>
          <w:tcPr>
            <w:tcW w:w="1310" w:type="pct"/>
            <w:vMerge/>
          </w:tcPr>
          <w:p w14:paraId="2BCEF136" w14:textId="77777777" w:rsidR="00C876D7" w:rsidRPr="00AD24BA" w:rsidDel="002A1D54" w:rsidRDefault="00C876D7" w:rsidP="00BC5329">
            <w:pPr>
              <w:pStyle w:val="afe"/>
            </w:pPr>
          </w:p>
        </w:tc>
        <w:tc>
          <w:tcPr>
            <w:tcW w:w="3690" w:type="pct"/>
          </w:tcPr>
          <w:p w14:paraId="3D087CBC" w14:textId="6489D2AF" w:rsidR="00C876D7" w:rsidRPr="00AD24BA" w:rsidRDefault="00C876D7" w:rsidP="00AD24BA">
            <w:pPr>
              <w:pStyle w:val="afe"/>
              <w:jc w:val="both"/>
            </w:pPr>
            <w:r w:rsidRPr="00AD24BA">
              <w:t>Прикладные компьютерные программы подготовки презентаций: наименования, возможности и порядок работы в них</w:t>
            </w:r>
          </w:p>
        </w:tc>
      </w:tr>
      <w:tr w:rsidR="00C876D7" w:rsidRPr="00AD24BA" w14:paraId="188A6AC7" w14:textId="77777777" w:rsidTr="00F152E8">
        <w:trPr>
          <w:trHeight w:val="20"/>
        </w:trPr>
        <w:tc>
          <w:tcPr>
            <w:tcW w:w="1310" w:type="pct"/>
          </w:tcPr>
          <w:p w14:paraId="32EE7E1F" w14:textId="77777777" w:rsidR="00C876D7" w:rsidRPr="00AD24BA" w:rsidDel="002A1D54" w:rsidRDefault="00C876D7" w:rsidP="00BC5329">
            <w:pPr>
              <w:pStyle w:val="afe"/>
            </w:pPr>
            <w:r w:rsidRPr="00AD24BA" w:rsidDel="002A1D54">
              <w:t>Другие характеристики</w:t>
            </w:r>
          </w:p>
        </w:tc>
        <w:tc>
          <w:tcPr>
            <w:tcW w:w="3690" w:type="pct"/>
          </w:tcPr>
          <w:p w14:paraId="02693106" w14:textId="77777777" w:rsidR="00C876D7" w:rsidRPr="00AD24BA" w:rsidRDefault="00C876D7" w:rsidP="00AD24BA">
            <w:pPr>
              <w:pStyle w:val="afe"/>
              <w:jc w:val="both"/>
            </w:pPr>
            <w:r w:rsidRPr="00AD24BA">
              <w:t>-</w:t>
            </w:r>
          </w:p>
        </w:tc>
      </w:tr>
    </w:tbl>
    <w:p w14:paraId="112F2598" w14:textId="77777777" w:rsidR="007E3A6B" w:rsidRPr="009502DC" w:rsidRDefault="007E3A6B" w:rsidP="00BC5329">
      <w:pPr>
        <w:pStyle w:val="2"/>
        <w:rPr>
          <w:szCs w:val="24"/>
        </w:rPr>
      </w:pPr>
      <w:bookmarkStart w:id="11" w:name="_Toc36800797"/>
      <w:r w:rsidRPr="009502DC">
        <w:rPr>
          <w:szCs w:val="24"/>
        </w:rPr>
        <w:t>3.</w:t>
      </w:r>
      <w:r w:rsidR="00CE1616">
        <w:rPr>
          <w:szCs w:val="24"/>
        </w:rPr>
        <w:t>3</w:t>
      </w:r>
      <w:r w:rsidRPr="009502DC">
        <w:rPr>
          <w:szCs w:val="24"/>
        </w:rPr>
        <w:t>. Обобщенная трудовая функция</w:t>
      </w:r>
      <w:bookmarkEnd w:id="11"/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5219"/>
        <w:gridCol w:w="552"/>
        <w:gridCol w:w="488"/>
        <w:gridCol w:w="1563"/>
        <w:gridCol w:w="1017"/>
      </w:tblGrid>
      <w:tr w:rsidR="007E3A6B" w:rsidRPr="00ED26F1" w14:paraId="01F2E262" w14:textId="77777777" w:rsidTr="00F044BF">
        <w:trPr>
          <w:trHeight w:val="278"/>
        </w:trPr>
        <w:tc>
          <w:tcPr>
            <w:tcW w:w="75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8C205C5" w14:textId="77777777" w:rsidR="007E3A6B" w:rsidRPr="00ED26F1" w:rsidRDefault="007E3A6B" w:rsidP="00BC5329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5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643055" w14:textId="77777777" w:rsidR="007E3A6B" w:rsidRPr="004C2989" w:rsidRDefault="00CE1616" w:rsidP="00BC5329">
            <w:pPr>
              <w:suppressAutoHyphens/>
              <w:rPr>
                <w:sz w:val="18"/>
                <w:szCs w:val="16"/>
              </w:rPr>
            </w:pPr>
            <w:r>
              <w:t>Техническое сопровождение эксплуатации и ремонта особо сложного технологического оборудования механосборочного производства</w:t>
            </w:r>
          </w:p>
        </w:tc>
        <w:tc>
          <w:tcPr>
            <w:tcW w:w="26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C9EF794" w14:textId="77777777" w:rsidR="007E3A6B" w:rsidRPr="00ED26F1" w:rsidRDefault="007E3A6B" w:rsidP="00BC5329">
            <w:pPr>
              <w:suppressAutoHyphens/>
              <w:jc w:val="center"/>
              <w:rPr>
                <w:sz w:val="16"/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2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8CECA4" w14:textId="76C5E5C9" w:rsidR="007E3A6B" w:rsidRPr="006839EA" w:rsidRDefault="00871C42" w:rsidP="00BC5329">
            <w:pPr>
              <w:suppressAutoHyphens/>
              <w:jc w:val="center"/>
            </w:pPr>
            <w:r>
              <w:t>C</w:t>
            </w:r>
          </w:p>
        </w:tc>
        <w:tc>
          <w:tcPr>
            <w:tcW w:w="75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E5F1D6E" w14:textId="77777777" w:rsidR="007E3A6B" w:rsidRPr="004C2989" w:rsidRDefault="007E3A6B" w:rsidP="00BC5329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Уровень квалификации</w:t>
            </w:r>
          </w:p>
        </w:tc>
        <w:tc>
          <w:tcPr>
            <w:tcW w:w="4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F8D43C" w14:textId="77777777" w:rsidR="007E3A6B" w:rsidRPr="00606610" w:rsidRDefault="007E3A6B" w:rsidP="00BC5329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</w:tbl>
    <w:p w14:paraId="36A40261" w14:textId="77777777" w:rsidR="00170155" w:rsidRDefault="0017015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134"/>
        <w:gridCol w:w="1237"/>
        <w:gridCol w:w="392"/>
        <w:gridCol w:w="2612"/>
        <w:gridCol w:w="1097"/>
        <w:gridCol w:w="1949"/>
      </w:tblGrid>
      <w:tr w:rsidR="007E3A6B" w:rsidRPr="00ED26F1" w14:paraId="4D8CC7BF" w14:textId="77777777" w:rsidTr="00F044BF">
        <w:trPr>
          <w:trHeight w:val="283"/>
        </w:trPr>
        <w:tc>
          <w:tcPr>
            <w:tcW w:w="150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FB02708" w14:textId="77777777" w:rsidR="007E3A6B" w:rsidRPr="00ED26F1" w:rsidRDefault="007E3A6B" w:rsidP="00BC5329">
            <w:pPr>
              <w:suppressAutoHyphens/>
            </w:pPr>
            <w:r w:rsidRPr="009502DC">
              <w:rPr>
                <w:sz w:val="20"/>
              </w:rPr>
              <w:t xml:space="preserve">Происхождение обобщенной трудовой функции </w:t>
            </w: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3D6635A" w14:textId="77777777" w:rsidR="007E3A6B" w:rsidRPr="00ED26F1" w:rsidRDefault="007E3A6B" w:rsidP="00BC5329">
            <w:pPr>
              <w:suppressAutoHyphens/>
            </w:pPr>
            <w:r w:rsidRPr="009502DC">
              <w:rPr>
                <w:sz w:val="20"/>
              </w:rPr>
              <w:t>Оригинал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AE60DD" w14:textId="77777777" w:rsidR="007E3A6B" w:rsidRPr="00ED26F1" w:rsidRDefault="007E3A6B" w:rsidP="00BC5329">
            <w:pPr>
              <w:suppressAutoHyphens/>
            </w:pPr>
            <w:r>
              <w:t>Х</w:t>
            </w:r>
          </w:p>
        </w:tc>
        <w:tc>
          <w:tcPr>
            <w:tcW w:w="12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C6F113" w14:textId="77777777" w:rsidR="007E3A6B" w:rsidRPr="00ED26F1" w:rsidRDefault="007E3A6B" w:rsidP="00BC5329">
            <w:pPr>
              <w:suppressAutoHyphens/>
            </w:pPr>
            <w:r w:rsidRPr="009502DC">
              <w:rPr>
                <w:sz w:val="20"/>
              </w:rPr>
              <w:t>Заимствовано из оригинала</w:t>
            </w:r>
          </w:p>
        </w:tc>
        <w:tc>
          <w:tcPr>
            <w:tcW w:w="5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1B4A3C" w14:textId="77777777" w:rsidR="007E3A6B" w:rsidRPr="00ED26F1" w:rsidRDefault="007E3A6B" w:rsidP="00BC5329">
            <w:pPr>
              <w:suppressAutoHyphens/>
            </w:pPr>
          </w:p>
        </w:tc>
        <w:tc>
          <w:tcPr>
            <w:tcW w:w="9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FB9B98" w14:textId="77777777" w:rsidR="007E3A6B" w:rsidRPr="00ED26F1" w:rsidRDefault="007E3A6B" w:rsidP="00BC5329">
            <w:pPr>
              <w:suppressAutoHyphens/>
            </w:pPr>
          </w:p>
        </w:tc>
      </w:tr>
      <w:tr w:rsidR="007E3A6B" w:rsidRPr="00ED26F1" w14:paraId="7B705AF7" w14:textId="77777777" w:rsidTr="00F044BF">
        <w:trPr>
          <w:trHeight w:val="479"/>
        </w:trPr>
        <w:tc>
          <w:tcPr>
            <w:tcW w:w="1504" w:type="pct"/>
            <w:tcBorders>
              <w:top w:val="nil"/>
              <w:bottom w:val="nil"/>
              <w:right w:val="nil"/>
            </w:tcBorders>
            <w:vAlign w:val="center"/>
          </w:tcPr>
          <w:p w14:paraId="2CD7C6B3" w14:textId="77777777" w:rsidR="007E3A6B" w:rsidRPr="00ED26F1" w:rsidRDefault="007E3A6B" w:rsidP="00BC5329">
            <w:pPr>
              <w:suppressAutoHyphens/>
            </w:pPr>
          </w:p>
        </w:tc>
        <w:tc>
          <w:tcPr>
            <w:tcW w:w="2035" w:type="pct"/>
            <w:gridSpan w:val="3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  <w:vAlign w:val="center"/>
          </w:tcPr>
          <w:p w14:paraId="6CEE9279" w14:textId="77777777" w:rsidR="007E3A6B" w:rsidRPr="00ED26F1" w:rsidRDefault="007E3A6B" w:rsidP="00BC5329">
            <w:pPr>
              <w:suppressAutoHyphens/>
            </w:pPr>
          </w:p>
        </w:tc>
        <w:tc>
          <w:tcPr>
            <w:tcW w:w="526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177616CF" w14:textId="77777777" w:rsidR="007E3A6B" w:rsidRPr="00ED26F1" w:rsidRDefault="007E3A6B" w:rsidP="00BC5329">
            <w:pPr>
              <w:suppressAutoHyphens/>
              <w:jc w:val="center"/>
              <w:rPr>
                <w:szCs w:val="16"/>
              </w:rPr>
            </w:pPr>
            <w:r w:rsidRPr="009502DC">
              <w:rPr>
                <w:sz w:val="20"/>
              </w:rPr>
              <w:t>Код оригинала</w:t>
            </w:r>
          </w:p>
        </w:tc>
        <w:tc>
          <w:tcPr>
            <w:tcW w:w="935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2855B793" w14:textId="77777777" w:rsidR="007E3A6B" w:rsidRPr="00ED26F1" w:rsidRDefault="007E3A6B" w:rsidP="00BC5329">
            <w:pPr>
              <w:suppressAutoHyphens/>
              <w:jc w:val="center"/>
            </w:pPr>
            <w:r w:rsidRPr="002438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D11A038" w14:textId="77777777" w:rsidR="00170155" w:rsidRDefault="0017015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135"/>
        <w:gridCol w:w="7286"/>
      </w:tblGrid>
      <w:tr w:rsidR="007E3A6B" w:rsidRPr="002A24B7" w14:paraId="33347F0B" w14:textId="77777777" w:rsidTr="00F044BF">
        <w:trPr>
          <w:trHeight w:val="525"/>
        </w:trPr>
        <w:tc>
          <w:tcPr>
            <w:tcW w:w="15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7B053C" w14:textId="77777777" w:rsidR="007E3A6B" w:rsidRPr="002A24B7" w:rsidRDefault="007E3A6B" w:rsidP="00BC5329">
            <w:pPr>
              <w:suppressAutoHyphens/>
            </w:pPr>
            <w:r w:rsidRPr="004877B4">
              <w:t>Возможные наименования должностей, профессий</w:t>
            </w:r>
          </w:p>
        </w:tc>
        <w:tc>
          <w:tcPr>
            <w:tcW w:w="34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84ABF0" w14:textId="77777777" w:rsidR="007E3A6B" w:rsidRDefault="007E3A6B" w:rsidP="00BC5329">
            <w:pPr>
              <w:suppressAutoHyphens/>
            </w:pPr>
            <w:r>
              <w:t xml:space="preserve">Инженер-механик </w:t>
            </w:r>
            <w:r>
              <w:rPr>
                <w:lang w:val="en-US"/>
              </w:rPr>
              <w:t>I</w:t>
            </w:r>
            <w:r>
              <w:t xml:space="preserve"> категории</w:t>
            </w:r>
          </w:p>
          <w:p w14:paraId="4CC4C132" w14:textId="77777777" w:rsidR="007E3A6B" w:rsidRPr="00606610" w:rsidRDefault="007E3A6B" w:rsidP="00BC5329">
            <w:pPr>
              <w:suppressAutoHyphens/>
            </w:pPr>
            <w:r>
              <w:t>Инженер I</w:t>
            </w:r>
            <w:r w:rsidRPr="00DC1952">
              <w:t xml:space="preserve"> категории</w:t>
            </w:r>
          </w:p>
        </w:tc>
      </w:tr>
    </w:tbl>
    <w:p w14:paraId="283C8EBD" w14:textId="77777777" w:rsidR="00170155" w:rsidRDefault="0017015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3135"/>
        <w:gridCol w:w="7286"/>
      </w:tblGrid>
      <w:tr w:rsidR="007E3A6B" w:rsidRPr="002A24B7" w14:paraId="66547248" w14:textId="77777777" w:rsidTr="00170155">
        <w:trPr>
          <w:trHeight w:val="20"/>
        </w:trPr>
        <w:tc>
          <w:tcPr>
            <w:tcW w:w="1504" w:type="pct"/>
          </w:tcPr>
          <w:p w14:paraId="076147DE" w14:textId="77777777" w:rsidR="007E3A6B" w:rsidRPr="002A24B7" w:rsidRDefault="007E3A6B" w:rsidP="00BC5329">
            <w:pPr>
              <w:suppressAutoHyphens/>
            </w:pPr>
            <w:r w:rsidRPr="002A24B7">
              <w:t>Требования к образованию и обучению</w:t>
            </w:r>
          </w:p>
        </w:tc>
        <w:tc>
          <w:tcPr>
            <w:tcW w:w="3496" w:type="pct"/>
          </w:tcPr>
          <w:p w14:paraId="3A0ED6D5" w14:textId="77777777" w:rsidR="007E3A6B" w:rsidRPr="00C76024" w:rsidRDefault="007E3A6B" w:rsidP="00BC5329">
            <w:r w:rsidRPr="00B67C21">
              <w:t>Высшее образование – магистратура или специалитет</w:t>
            </w:r>
          </w:p>
        </w:tc>
      </w:tr>
      <w:tr w:rsidR="007E3A6B" w:rsidRPr="002A24B7" w14:paraId="3A20BDDF" w14:textId="77777777" w:rsidTr="00170155">
        <w:trPr>
          <w:trHeight w:val="20"/>
        </w:trPr>
        <w:tc>
          <w:tcPr>
            <w:tcW w:w="1504" w:type="pct"/>
          </w:tcPr>
          <w:p w14:paraId="50B12A3E" w14:textId="77777777" w:rsidR="007E3A6B" w:rsidRPr="002A24B7" w:rsidRDefault="007E3A6B" w:rsidP="00BC5329">
            <w:pPr>
              <w:suppressAutoHyphens/>
            </w:pPr>
            <w:r w:rsidRPr="002A24B7">
              <w:t>Требования к опыту практической</w:t>
            </w:r>
            <w:r>
              <w:t xml:space="preserve"> </w:t>
            </w:r>
            <w:r w:rsidRPr="002A24B7">
              <w:t>работы</w:t>
            </w:r>
          </w:p>
        </w:tc>
        <w:tc>
          <w:tcPr>
            <w:tcW w:w="3496" w:type="pct"/>
          </w:tcPr>
          <w:p w14:paraId="37AE708E" w14:textId="77777777" w:rsidR="007E3A6B" w:rsidRPr="001B67D6" w:rsidRDefault="007E3A6B" w:rsidP="00BC5329">
            <w:pPr>
              <w:suppressAutoHyphens/>
            </w:pPr>
            <w:r>
              <w:t>Не менее трех лет инженером</w:t>
            </w:r>
            <w:r w:rsidRPr="007E3A6B">
              <w:t>-</w:t>
            </w:r>
            <w:r>
              <w:t xml:space="preserve">механиком </w:t>
            </w:r>
            <w:r w:rsidRPr="00DC1952">
              <w:t>II категории</w:t>
            </w:r>
          </w:p>
        </w:tc>
      </w:tr>
      <w:tr w:rsidR="003D44CE" w:rsidRPr="002A24B7" w14:paraId="7C5DAC7B" w14:textId="77777777" w:rsidTr="00170155">
        <w:trPr>
          <w:trHeight w:val="20"/>
        </w:trPr>
        <w:tc>
          <w:tcPr>
            <w:tcW w:w="1504" w:type="pct"/>
          </w:tcPr>
          <w:p w14:paraId="1520D607" w14:textId="77777777" w:rsidR="003D44CE" w:rsidRPr="002A24B7" w:rsidRDefault="003D44CE" w:rsidP="00BC5329">
            <w:pPr>
              <w:suppressAutoHyphens/>
            </w:pPr>
            <w:r w:rsidRPr="002A24B7">
              <w:t>Особые условия допуска к работе</w:t>
            </w:r>
          </w:p>
        </w:tc>
        <w:tc>
          <w:tcPr>
            <w:tcW w:w="3496" w:type="pct"/>
          </w:tcPr>
          <w:p w14:paraId="7877B5CE" w14:textId="69F1038E" w:rsidR="003D44CE" w:rsidRPr="006322DC" w:rsidRDefault="005B0FDF" w:rsidP="00BC5329">
            <w:pPr>
              <w:pStyle w:val="afe"/>
              <w:rPr>
                <w:lang w:eastAsia="en-US"/>
              </w:rPr>
            </w:pPr>
            <w:r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2C14C960" w14:textId="347E3CD8" w:rsidR="006322DC" w:rsidRPr="00A962EE" w:rsidRDefault="006322DC" w:rsidP="00BC5329">
            <w:pPr>
              <w:pStyle w:val="afe"/>
              <w:rPr>
                <w:rFonts w:eastAsia="Batang"/>
                <w:lang w:eastAsia="ko-KR"/>
              </w:rPr>
            </w:pPr>
            <w:r w:rsidRPr="00CA4610">
              <w:rPr>
                <w:shd w:val="clear" w:color="auto" w:fill="FFFFFF"/>
              </w:rPr>
              <w:t>Прохождение обучения мерам пожарной безопасности</w:t>
            </w:r>
          </w:p>
          <w:p w14:paraId="0302AF9D" w14:textId="77777777" w:rsidR="003D44CE" w:rsidRDefault="003D44CE" w:rsidP="00BC5329">
            <w:pPr>
              <w:pStyle w:val="afe"/>
            </w:pPr>
            <w:r w:rsidRPr="00A962EE">
              <w:t>Прохождение инструктажа по охране труда на рабочем месте</w:t>
            </w:r>
          </w:p>
          <w:p w14:paraId="23869061" w14:textId="1917DD66" w:rsidR="00A70F30" w:rsidRPr="00713C8C" w:rsidRDefault="00A70F30" w:rsidP="00BC5329">
            <w:pPr>
              <w:pStyle w:val="afe"/>
              <w:rPr>
                <w:rFonts w:eastAsia="Batang"/>
                <w:lang w:eastAsia="ko-KR"/>
              </w:rPr>
            </w:pPr>
            <w:r>
              <w:t>Наличие I квалификационной группы по электробезопасности</w:t>
            </w:r>
          </w:p>
        </w:tc>
      </w:tr>
      <w:tr w:rsidR="007E3A6B" w:rsidRPr="002A24B7" w14:paraId="5F2F88E3" w14:textId="77777777" w:rsidTr="00170155">
        <w:trPr>
          <w:trHeight w:val="20"/>
        </w:trPr>
        <w:tc>
          <w:tcPr>
            <w:tcW w:w="1504" w:type="pct"/>
          </w:tcPr>
          <w:p w14:paraId="30AEE352" w14:textId="77777777" w:rsidR="007E3A6B" w:rsidRPr="002A24B7" w:rsidRDefault="007E3A6B" w:rsidP="00BC5329">
            <w:pPr>
              <w:suppressAutoHyphens/>
            </w:pPr>
            <w:r w:rsidRPr="004877B4">
              <w:t>Другие характеристики</w:t>
            </w:r>
          </w:p>
        </w:tc>
        <w:tc>
          <w:tcPr>
            <w:tcW w:w="3496" w:type="pct"/>
          </w:tcPr>
          <w:p w14:paraId="40538559" w14:textId="77777777" w:rsidR="007E3A6B" w:rsidRPr="00133B1C" w:rsidRDefault="007E3A6B" w:rsidP="00BC5329">
            <w:pPr>
              <w:suppressAutoHyphens/>
            </w:pPr>
            <w:r>
              <w:t>-</w:t>
            </w:r>
          </w:p>
        </w:tc>
      </w:tr>
    </w:tbl>
    <w:p w14:paraId="363CAF05" w14:textId="77777777" w:rsidR="00170155" w:rsidRDefault="00170155"/>
    <w:p w14:paraId="51131BCC" w14:textId="68137B8F" w:rsidR="00170155" w:rsidRDefault="00170155">
      <w:r>
        <w:t>Дополнительные характеристики</w:t>
      </w:r>
    </w:p>
    <w:p w14:paraId="4E78027A" w14:textId="77777777" w:rsidR="00170155" w:rsidRDefault="0017015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3135"/>
        <w:gridCol w:w="1238"/>
        <w:gridCol w:w="6048"/>
      </w:tblGrid>
      <w:tr w:rsidR="007E3A6B" w:rsidRPr="001B67D6" w14:paraId="419FB587" w14:textId="77777777" w:rsidTr="00170155">
        <w:trPr>
          <w:trHeight w:val="20"/>
        </w:trPr>
        <w:tc>
          <w:tcPr>
            <w:tcW w:w="1504" w:type="pct"/>
            <w:vAlign w:val="center"/>
          </w:tcPr>
          <w:p w14:paraId="29FD6659" w14:textId="77777777" w:rsidR="007E3A6B" w:rsidRPr="0092362F" w:rsidRDefault="007E3A6B" w:rsidP="00170155">
            <w:pPr>
              <w:suppressAutoHyphens/>
              <w:jc w:val="center"/>
            </w:pPr>
            <w:r w:rsidRPr="0092362F">
              <w:t>Наименование документа</w:t>
            </w:r>
          </w:p>
        </w:tc>
        <w:tc>
          <w:tcPr>
            <w:tcW w:w="594" w:type="pct"/>
            <w:vAlign w:val="center"/>
          </w:tcPr>
          <w:p w14:paraId="794C1EA0" w14:textId="77777777" w:rsidR="007E3A6B" w:rsidRPr="0092362F" w:rsidRDefault="007E3A6B" w:rsidP="00170155">
            <w:pPr>
              <w:suppressAutoHyphens/>
              <w:jc w:val="center"/>
            </w:pPr>
            <w:r w:rsidRPr="0092362F">
              <w:t>Код</w:t>
            </w:r>
          </w:p>
        </w:tc>
        <w:tc>
          <w:tcPr>
            <w:tcW w:w="2902" w:type="pct"/>
            <w:vAlign w:val="center"/>
          </w:tcPr>
          <w:p w14:paraId="783FC619" w14:textId="77777777" w:rsidR="007E3A6B" w:rsidRPr="0092362F" w:rsidRDefault="007E3A6B" w:rsidP="00170155">
            <w:pPr>
              <w:suppressAutoHyphens/>
              <w:jc w:val="center"/>
            </w:pPr>
            <w:r w:rsidRPr="0092362F">
              <w:t>Наименование базовой группы, должности (профессии) или специальности</w:t>
            </w:r>
          </w:p>
        </w:tc>
      </w:tr>
      <w:tr w:rsidR="007E3A6B" w:rsidRPr="00ED26F1" w14:paraId="74720116" w14:textId="77777777" w:rsidTr="00170155">
        <w:trPr>
          <w:trHeight w:val="20"/>
        </w:trPr>
        <w:tc>
          <w:tcPr>
            <w:tcW w:w="1504" w:type="pct"/>
          </w:tcPr>
          <w:p w14:paraId="2703CD0B" w14:textId="77777777" w:rsidR="007E3A6B" w:rsidRPr="004C2989" w:rsidRDefault="007E3A6B" w:rsidP="00170155">
            <w:pPr>
              <w:suppressAutoHyphens/>
              <w:rPr>
                <w:vertAlign w:val="superscript"/>
              </w:rPr>
            </w:pPr>
            <w:r w:rsidRPr="004C2989">
              <w:t>ОКЗ</w:t>
            </w:r>
          </w:p>
        </w:tc>
        <w:tc>
          <w:tcPr>
            <w:tcW w:w="594" w:type="pct"/>
          </w:tcPr>
          <w:p w14:paraId="57DDE008" w14:textId="77777777" w:rsidR="007E3A6B" w:rsidRPr="00DC1952" w:rsidRDefault="007E3A6B" w:rsidP="00170155">
            <w:r w:rsidRPr="00DC1952">
              <w:t>2144</w:t>
            </w:r>
          </w:p>
        </w:tc>
        <w:tc>
          <w:tcPr>
            <w:tcW w:w="2902" w:type="pct"/>
          </w:tcPr>
          <w:p w14:paraId="75E88638" w14:textId="77777777" w:rsidR="007E3A6B" w:rsidRPr="00DC1952" w:rsidRDefault="007E3A6B" w:rsidP="00170155">
            <w:r w:rsidRPr="00DC1952">
              <w:t>Инженеры-механики</w:t>
            </w:r>
          </w:p>
        </w:tc>
      </w:tr>
      <w:tr w:rsidR="007E3A6B" w:rsidRPr="00ED26F1" w14:paraId="3AE6CC51" w14:textId="77777777" w:rsidTr="00170155">
        <w:trPr>
          <w:trHeight w:val="20"/>
        </w:trPr>
        <w:tc>
          <w:tcPr>
            <w:tcW w:w="1504" w:type="pct"/>
          </w:tcPr>
          <w:p w14:paraId="54A094D0" w14:textId="77777777" w:rsidR="007E3A6B" w:rsidRPr="00911370" w:rsidRDefault="007E3A6B" w:rsidP="00170155">
            <w:pPr>
              <w:suppressAutoHyphens/>
              <w:rPr>
                <w:lang w:val="en-US"/>
              </w:rPr>
            </w:pPr>
            <w:r w:rsidRPr="004C2989">
              <w:t>ЕКС</w:t>
            </w:r>
          </w:p>
        </w:tc>
        <w:tc>
          <w:tcPr>
            <w:tcW w:w="594" w:type="pct"/>
          </w:tcPr>
          <w:p w14:paraId="2F79D817" w14:textId="77777777" w:rsidR="007E3A6B" w:rsidRPr="00ED26F1" w:rsidRDefault="007E3A6B" w:rsidP="00170155">
            <w:pPr>
              <w:suppressAutoHyphens/>
            </w:pPr>
            <w:r>
              <w:t>-</w:t>
            </w:r>
          </w:p>
        </w:tc>
        <w:tc>
          <w:tcPr>
            <w:tcW w:w="2902" w:type="pct"/>
          </w:tcPr>
          <w:p w14:paraId="7063ACBD" w14:textId="77777777" w:rsidR="007E3A6B" w:rsidRPr="005B3DE5" w:rsidRDefault="007E3A6B" w:rsidP="00170155">
            <w:pPr>
              <w:suppressAutoHyphens/>
            </w:pPr>
            <w:r>
              <w:t>Инженер-механик</w:t>
            </w:r>
          </w:p>
        </w:tc>
      </w:tr>
      <w:tr w:rsidR="007E3A6B" w:rsidRPr="00ED26F1" w14:paraId="380DD1DB" w14:textId="77777777" w:rsidTr="00170155">
        <w:trPr>
          <w:trHeight w:val="20"/>
        </w:trPr>
        <w:tc>
          <w:tcPr>
            <w:tcW w:w="1504" w:type="pct"/>
          </w:tcPr>
          <w:p w14:paraId="43390A6E" w14:textId="77777777" w:rsidR="007E3A6B" w:rsidRPr="0032553D" w:rsidRDefault="007E3A6B" w:rsidP="00170155">
            <w:pPr>
              <w:suppressAutoHyphens/>
              <w:rPr>
                <w:b/>
              </w:rPr>
            </w:pPr>
            <w:r w:rsidRPr="004877B4">
              <w:rPr>
                <w:bCs w:val="0"/>
              </w:rPr>
              <w:t>ОКПДТР</w:t>
            </w:r>
          </w:p>
        </w:tc>
        <w:tc>
          <w:tcPr>
            <w:tcW w:w="594" w:type="pct"/>
          </w:tcPr>
          <w:p w14:paraId="7E51F0FA" w14:textId="77777777" w:rsidR="007E3A6B" w:rsidRPr="0032553D" w:rsidRDefault="007E3A6B" w:rsidP="00170155">
            <w:pPr>
              <w:suppressAutoHyphens/>
            </w:pPr>
            <w:r w:rsidRPr="001F6FD3">
              <w:t>22509</w:t>
            </w:r>
          </w:p>
        </w:tc>
        <w:tc>
          <w:tcPr>
            <w:tcW w:w="2902" w:type="pct"/>
          </w:tcPr>
          <w:p w14:paraId="2896B0EA" w14:textId="77777777" w:rsidR="007E3A6B" w:rsidRPr="0032553D" w:rsidRDefault="007E3A6B" w:rsidP="00170155">
            <w:pPr>
              <w:suppressAutoHyphens/>
            </w:pPr>
            <w:r>
              <w:t>Инженер-механик</w:t>
            </w:r>
          </w:p>
        </w:tc>
      </w:tr>
      <w:tr w:rsidR="007E3A6B" w:rsidRPr="00ED26F1" w14:paraId="7AEC5493" w14:textId="77777777" w:rsidTr="00170155">
        <w:trPr>
          <w:trHeight w:val="20"/>
        </w:trPr>
        <w:tc>
          <w:tcPr>
            <w:tcW w:w="1504" w:type="pct"/>
            <w:vMerge w:val="restart"/>
          </w:tcPr>
          <w:p w14:paraId="05389807" w14:textId="77777777" w:rsidR="007E3A6B" w:rsidRPr="004877B4" w:rsidRDefault="007E3A6B" w:rsidP="00170155">
            <w:pPr>
              <w:suppressAutoHyphens/>
              <w:rPr>
                <w:bCs w:val="0"/>
              </w:rPr>
            </w:pPr>
            <w:r w:rsidRPr="00DC1952">
              <w:t>ОКСО</w:t>
            </w:r>
          </w:p>
        </w:tc>
        <w:tc>
          <w:tcPr>
            <w:tcW w:w="594" w:type="pct"/>
          </w:tcPr>
          <w:p w14:paraId="672CF35F" w14:textId="77777777" w:rsidR="007E3A6B" w:rsidRPr="004E1577" w:rsidRDefault="007E3A6B" w:rsidP="00170155">
            <w:pPr>
              <w:suppressAutoHyphens/>
            </w:pPr>
            <w:r w:rsidRPr="00292237">
              <w:t>2.15.04.01</w:t>
            </w:r>
          </w:p>
        </w:tc>
        <w:tc>
          <w:tcPr>
            <w:tcW w:w="2902" w:type="pct"/>
          </w:tcPr>
          <w:p w14:paraId="42817182" w14:textId="77777777" w:rsidR="007E3A6B" w:rsidRPr="004E1577" w:rsidRDefault="007E3A6B" w:rsidP="00170155">
            <w:pPr>
              <w:suppressAutoHyphens/>
              <w:rPr>
                <w:shd w:val="clear" w:color="auto" w:fill="FFFFFF"/>
              </w:rPr>
            </w:pPr>
            <w:r w:rsidRPr="00DC1952">
              <w:t>Машиностроение</w:t>
            </w:r>
          </w:p>
        </w:tc>
      </w:tr>
      <w:tr w:rsidR="007E3A6B" w:rsidRPr="00ED26F1" w14:paraId="2CDA9AF1" w14:textId="77777777" w:rsidTr="00170155">
        <w:trPr>
          <w:trHeight w:val="20"/>
        </w:trPr>
        <w:tc>
          <w:tcPr>
            <w:tcW w:w="1504" w:type="pct"/>
            <w:vMerge/>
          </w:tcPr>
          <w:p w14:paraId="57758F20" w14:textId="77777777" w:rsidR="007E3A6B" w:rsidRDefault="007E3A6B" w:rsidP="00170155">
            <w:pPr>
              <w:suppressAutoHyphens/>
            </w:pPr>
          </w:p>
        </w:tc>
        <w:tc>
          <w:tcPr>
            <w:tcW w:w="594" w:type="pct"/>
            <w:shd w:val="clear" w:color="auto" w:fill="auto"/>
          </w:tcPr>
          <w:p w14:paraId="5400A50D" w14:textId="77777777" w:rsidR="007E3A6B" w:rsidRPr="00DC1952" w:rsidRDefault="007E3A6B" w:rsidP="00170155">
            <w:pPr>
              <w:rPr>
                <w:bCs w:val="0"/>
                <w:shd w:val="clear" w:color="auto" w:fill="FFFFFF"/>
              </w:rPr>
            </w:pPr>
            <w:r w:rsidRPr="00DC1952">
              <w:rPr>
                <w:bCs w:val="0"/>
                <w:shd w:val="clear" w:color="auto" w:fill="FFFFFF"/>
              </w:rPr>
              <w:t>2.15.04.02</w:t>
            </w:r>
          </w:p>
        </w:tc>
        <w:tc>
          <w:tcPr>
            <w:tcW w:w="2902" w:type="pct"/>
            <w:shd w:val="clear" w:color="auto" w:fill="auto"/>
          </w:tcPr>
          <w:p w14:paraId="37C8C92D" w14:textId="77777777" w:rsidR="007E3A6B" w:rsidRPr="00DC1952" w:rsidRDefault="007E3A6B" w:rsidP="00170155">
            <w:r w:rsidRPr="00DC1952">
              <w:t>Технологические машины и оборудование</w:t>
            </w:r>
          </w:p>
        </w:tc>
      </w:tr>
      <w:tr w:rsidR="007E3A6B" w:rsidRPr="00ED26F1" w14:paraId="2B33B5D1" w14:textId="77777777" w:rsidTr="00170155">
        <w:trPr>
          <w:trHeight w:val="20"/>
        </w:trPr>
        <w:tc>
          <w:tcPr>
            <w:tcW w:w="1504" w:type="pct"/>
            <w:vMerge/>
          </w:tcPr>
          <w:p w14:paraId="5976CFFD" w14:textId="77777777" w:rsidR="007E3A6B" w:rsidRDefault="007E3A6B" w:rsidP="00170155">
            <w:pPr>
              <w:suppressAutoHyphens/>
            </w:pPr>
          </w:p>
        </w:tc>
        <w:tc>
          <w:tcPr>
            <w:tcW w:w="594" w:type="pct"/>
            <w:shd w:val="clear" w:color="auto" w:fill="auto"/>
          </w:tcPr>
          <w:p w14:paraId="3E15FED8" w14:textId="77777777" w:rsidR="007E3A6B" w:rsidRPr="00DC1952" w:rsidRDefault="007E3A6B" w:rsidP="00170155">
            <w:pPr>
              <w:rPr>
                <w:bCs w:val="0"/>
                <w:shd w:val="clear" w:color="auto" w:fill="FFFFFF"/>
              </w:rPr>
            </w:pPr>
            <w:r w:rsidRPr="00DC1952">
              <w:rPr>
                <w:bCs w:val="0"/>
                <w:shd w:val="clear" w:color="auto" w:fill="FFFFFF"/>
              </w:rPr>
              <w:t>2.15.04.04</w:t>
            </w:r>
          </w:p>
        </w:tc>
        <w:tc>
          <w:tcPr>
            <w:tcW w:w="2902" w:type="pct"/>
            <w:shd w:val="clear" w:color="auto" w:fill="auto"/>
          </w:tcPr>
          <w:p w14:paraId="6CDE6774" w14:textId="77777777" w:rsidR="007E3A6B" w:rsidRPr="00DC1952" w:rsidRDefault="007E3A6B" w:rsidP="00170155">
            <w:r w:rsidRPr="00DC1952">
              <w:t>Автоматизация технологических процессов и производств</w:t>
            </w:r>
          </w:p>
        </w:tc>
      </w:tr>
      <w:tr w:rsidR="007E3A6B" w:rsidRPr="00ED26F1" w14:paraId="364181E1" w14:textId="77777777" w:rsidTr="00170155">
        <w:trPr>
          <w:trHeight w:val="20"/>
        </w:trPr>
        <w:tc>
          <w:tcPr>
            <w:tcW w:w="1504" w:type="pct"/>
            <w:vMerge/>
          </w:tcPr>
          <w:p w14:paraId="79D2E352" w14:textId="77777777" w:rsidR="007E3A6B" w:rsidRPr="00DB5B53" w:rsidRDefault="007E3A6B" w:rsidP="00170155">
            <w:pPr>
              <w:suppressAutoHyphens/>
            </w:pPr>
          </w:p>
        </w:tc>
        <w:tc>
          <w:tcPr>
            <w:tcW w:w="594" w:type="pct"/>
            <w:shd w:val="clear" w:color="auto" w:fill="auto"/>
          </w:tcPr>
          <w:p w14:paraId="2A67BD2C" w14:textId="77777777" w:rsidR="007E3A6B" w:rsidRPr="00DC1952" w:rsidRDefault="007E3A6B" w:rsidP="00170155">
            <w:pPr>
              <w:rPr>
                <w:bCs w:val="0"/>
                <w:shd w:val="clear" w:color="auto" w:fill="FFFFFF"/>
              </w:rPr>
            </w:pPr>
            <w:r w:rsidRPr="00DC1952">
              <w:rPr>
                <w:shd w:val="clear" w:color="auto" w:fill="FFFFFF"/>
              </w:rPr>
              <w:t>2.15.05.01</w:t>
            </w:r>
          </w:p>
        </w:tc>
        <w:tc>
          <w:tcPr>
            <w:tcW w:w="2902" w:type="pct"/>
            <w:shd w:val="clear" w:color="auto" w:fill="auto"/>
          </w:tcPr>
          <w:p w14:paraId="68D1088A" w14:textId="77777777" w:rsidR="007E3A6B" w:rsidRPr="00DC1952" w:rsidRDefault="007E3A6B" w:rsidP="00170155">
            <w:r w:rsidRPr="00DC1952">
              <w:t>Проектирование технологических машин и комплексов</w:t>
            </w:r>
          </w:p>
        </w:tc>
      </w:tr>
    </w:tbl>
    <w:p w14:paraId="0A207639" w14:textId="77777777" w:rsidR="007F5F62" w:rsidRPr="00D166F8" w:rsidRDefault="007F5F62" w:rsidP="00BC5329">
      <w:pPr>
        <w:pStyle w:val="3"/>
        <w:keepNext w:val="0"/>
      </w:pPr>
      <w:r w:rsidRPr="00D166F8">
        <w:t>3.</w:t>
      </w:r>
      <w:r w:rsidR="00CE1616">
        <w:rPr>
          <w:lang w:val="en-US"/>
        </w:rPr>
        <w:t>3</w:t>
      </w:r>
      <w:r w:rsidRPr="00D166F8">
        <w:t>.1. Трудовая функция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9"/>
        <w:gridCol w:w="4664"/>
        <w:gridCol w:w="650"/>
        <w:gridCol w:w="967"/>
        <w:gridCol w:w="1807"/>
        <w:gridCol w:w="534"/>
      </w:tblGrid>
      <w:tr w:rsidR="007F5F62" w:rsidRPr="00CC7FED" w14:paraId="16F7D1B5" w14:textId="77777777" w:rsidTr="00F044BF">
        <w:trPr>
          <w:trHeight w:val="278"/>
        </w:trPr>
        <w:tc>
          <w:tcPr>
            <w:tcW w:w="86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A642840" w14:textId="77777777" w:rsidR="007F5F62" w:rsidRPr="00CC7FED" w:rsidRDefault="007F5F62" w:rsidP="00BC5329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68D3EE" w14:textId="141BBF1B" w:rsidR="007F5F62" w:rsidRPr="00CC7FED" w:rsidRDefault="007F5F62" w:rsidP="00BC5329">
            <w:pPr>
              <w:suppressAutoHyphens/>
            </w:pPr>
            <w:r>
              <w:t>Перспективное планирование ремонтов технологического оборудования механосборочного производства</w:t>
            </w:r>
          </w:p>
        </w:tc>
        <w:tc>
          <w:tcPr>
            <w:tcW w:w="31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396F92C" w14:textId="77777777" w:rsidR="007F5F62" w:rsidRPr="00CC7FED" w:rsidRDefault="007F5F62" w:rsidP="00BC5329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E1F12B" w14:textId="12EBB926" w:rsidR="007F5F62" w:rsidRPr="000062DD" w:rsidRDefault="00871C42" w:rsidP="00BC5329">
            <w:pPr>
              <w:suppressAutoHyphens/>
              <w:rPr>
                <w:lang w:val="en-US"/>
              </w:rPr>
            </w:pPr>
            <w:r>
              <w:t>C</w:t>
            </w:r>
            <w:r w:rsidR="007F5F62">
              <w:t>/0</w:t>
            </w:r>
            <w:r w:rsidR="007F5F62">
              <w:rPr>
                <w:lang w:val="en-US"/>
              </w:rPr>
              <w:t>1</w:t>
            </w:r>
            <w:r w:rsidR="007F5F62">
              <w:t>.</w:t>
            </w:r>
            <w:r w:rsidR="007F5F62">
              <w:rPr>
                <w:lang w:val="en-US"/>
              </w:rPr>
              <w:t>7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3EDAC7B" w14:textId="77777777" w:rsidR="007F5F62" w:rsidRPr="004C2989" w:rsidRDefault="007F5F62" w:rsidP="00BC5329">
            <w:pPr>
              <w:suppressAutoHyphens/>
              <w:jc w:val="center"/>
              <w:rPr>
                <w:vertAlign w:val="superscript"/>
              </w:rPr>
            </w:pPr>
            <w:r w:rsidRPr="0092362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FEA473" w14:textId="77777777" w:rsidR="007F5F62" w:rsidRPr="000062DD" w:rsidRDefault="007F5F62" w:rsidP="00BC5329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</w:tbl>
    <w:p w14:paraId="6D03E0E1" w14:textId="77777777" w:rsidR="00170155" w:rsidRDefault="0017015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1"/>
        <w:gridCol w:w="1078"/>
        <w:gridCol w:w="825"/>
        <w:gridCol w:w="2063"/>
        <w:gridCol w:w="1413"/>
        <w:gridCol w:w="2311"/>
      </w:tblGrid>
      <w:tr w:rsidR="007F5F62" w:rsidRPr="00CC7FED" w14:paraId="4120F4A3" w14:textId="77777777" w:rsidTr="00F044BF">
        <w:trPr>
          <w:trHeight w:val="488"/>
        </w:trPr>
        <w:tc>
          <w:tcPr>
            <w:tcW w:w="131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BC96BF3" w14:textId="77777777" w:rsidR="007F5F62" w:rsidRPr="00CC7FED" w:rsidRDefault="007F5F62" w:rsidP="00BC5329">
            <w:pPr>
              <w:suppressAutoHyphens/>
            </w:pPr>
            <w:r w:rsidRPr="0092362F">
              <w:rPr>
                <w:sz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93F1182" w14:textId="77777777" w:rsidR="007F5F62" w:rsidRPr="00CC7FED" w:rsidRDefault="007F5F62" w:rsidP="00BC5329">
            <w:pPr>
              <w:suppressAutoHyphens/>
            </w:pPr>
            <w:r w:rsidRPr="009502DC">
              <w:rPr>
                <w:sz w:val="20"/>
              </w:rPr>
              <w:t>Оригинал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9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8F85F6" w14:textId="77777777" w:rsidR="007F5F62" w:rsidRPr="00CC7FED" w:rsidRDefault="007F5F62" w:rsidP="00BC5329">
            <w:pPr>
              <w:suppressAutoHyphens/>
            </w:pPr>
            <w:r w:rsidRPr="00CC7FED">
              <w:t>Х</w:t>
            </w:r>
          </w:p>
        </w:tc>
        <w:tc>
          <w:tcPr>
            <w:tcW w:w="9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13111F" w14:textId="77777777" w:rsidR="007F5F62" w:rsidRPr="00CC7FED" w:rsidRDefault="007F5F62" w:rsidP="00BC5329">
            <w:pPr>
              <w:suppressAutoHyphens/>
            </w:pPr>
            <w:r w:rsidRPr="009502DC">
              <w:rPr>
                <w:sz w:val="20"/>
              </w:rPr>
              <w:t>Заимствовано из оригинала</w:t>
            </w:r>
          </w:p>
        </w:tc>
        <w:tc>
          <w:tcPr>
            <w:tcW w:w="6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84BB8A" w14:textId="77777777" w:rsidR="007F5F62" w:rsidRPr="00CC7FED" w:rsidRDefault="007F5F62" w:rsidP="00BC5329">
            <w:pPr>
              <w:suppressAutoHyphens/>
            </w:pPr>
          </w:p>
        </w:tc>
        <w:tc>
          <w:tcPr>
            <w:tcW w:w="11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1B588C" w14:textId="77777777" w:rsidR="007F5F62" w:rsidRPr="00CC7FED" w:rsidRDefault="007F5F62" w:rsidP="00BC5329">
            <w:pPr>
              <w:suppressAutoHyphens/>
            </w:pPr>
          </w:p>
        </w:tc>
      </w:tr>
      <w:tr w:rsidR="007F5F62" w:rsidRPr="00CC7FED" w14:paraId="10A0435B" w14:textId="77777777" w:rsidTr="00F044BF">
        <w:trPr>
          <w:trHeight w:val="479"/>
        </w:trPr>
        <w:tc>
          <w:tcPr>
            <w:tcW w:w="1310" w:type="pct"/>
            <w:tcBorders>
              <w:top w:val="nil"/>
              <w:bottom w:val="nil"/>
              <w:right w:val="nil"/>
            </w:tcBorders>
            <w:vAlign w:val="center"/>
          </w:tcPr>
          <w:p w14:paraId="2855DBC5" w14:textId="77777777" w:rsidR="007F5F62" w:rsidRPr="00CC7FED" w:rsidRDefault="007F5F62" w:rsidP="00BC5329">
            <w:pPr>
              <w:suppressAutoHyphens/>
            </w:pPr>
          </w:p>
        </w:tc>
        <w:tc>
          <w:tcPr>
            <w:tcW w:w="1903" w:type="pct"/>
            <w:gridSpan w:val="3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  <w:vAlign w:val="center"/>
          </w:tcPr>
          <w:p w14:paraId="00DCE425" w14:textId="77777777" w:rsidR="007F5F62" w:rsidRPr="00CC7FED" w:rsidRDefault="007F5F62" w:rsidP="00BC5329">
            <w:pPr>
              <w:suppressAutoHyphens/>
            </w:pPr>
          </w:p>
        </w:tc>
        <w:tc>
          <w:tcPr>
            <w:tcW w:w="678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35290F2C" w14:textId="77777777" w:rsidR="007F5F62" w:rsidRPr="00CC7FED" w:rsidRDefault="007F5F62" w:rsidP="00BC5329">
            <w:pPr>
              <w:suppressAutoHyphens/>
              <w:jc w:val="center"/>
            </w:pPr>
            <w:r w:rsidRPr="009502DC">
              <w:rPr>
                <w:sz w:val="20"/>
              </w:rPr>
              <w:t>Код оригинала</w:t>
            </w:r>
          </w:p>
        </w:tc>
        <w:tc>
          <w:tcPr>
            <w:tcW w:w="1109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0337D984" w14:textId="77777777" w:rsidR="007F5F62" w:rsidRPr="00CC7FED" w:rsidRDefault="007F5F62" w:rsidP="00BC5329">
            <w:pPr>
              <w:suppressAutoHyphens/>
              <w:jc w:val="center"/>
            </w:pPr>
            <w:r w:rsidRPr="002438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F44C433" w14:textId="77777777" w:rsidR="007F5F62" w:rsidRDefault="007F5F62" w:rsidP="00BC53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730"/>
        <w:gridCol w:w="7691"/>
      </w:tblGrid>
      <w:tr w:rsidR="00FC314A" w:rsidRPr="00170155" w14:paraId="0221D8FC" w14:textId="77777777" w:rsidTr="00F044BF">
        <w:trPr>
          <w:trHeight w:val="20"/>
        </w:trPr>
        <w:tc>
          <w:tcPr>
            <w:tcW w:w="1310" w:type="pct"/>
            <w:vMerge w:val="restart"/>
          </w:tcPr>
          <w:p w14:paraId="3C27D253" w14:textId="77777777" w:rsidR="00FC314A" w:rsidRPr="00170155" w:rsidRDefault="00FC314A" w:rsidP="00BC5329">
            <w:pPr>
              <w:pStyle w:val="afe"/>
            </w:pPr>
            <w:r w:rsidRPr="00170155">
              <w:t>Трудовые действия</w:t>
            </w:r>
          </w:p>
        </w:tc>
        <w:tc>
          <w:tcPr>
            <w:tcW w:w="3690" w:type="pct"/>
          </w:tcPr>
          <w:p w14:paraId="5EBC8AB3" w14:textId="3B0C7D03" w:rsidR="00FC314A" w:rsidRPr="00170155" w:rsidRDefault="00FC314A" w:rsidP="00170155">
            <w:pPr>
              <w:pStyle w:val="afe"/>
              <w:jc w:val="both"/>
            </w:pPr>
            <w:r w:rsidRPr="00170155">
              <w:t xml:space="preserve">Разработка годовых планов </w:t>
            </w:r>
            <w:r w:rsidR="00170155">
              <w:t>технического обслуживания, ремонта</w:t>
            </w:r>
            <w:r w:rsidRPr="00170155">
              <w:t xml:space="preserve"> и </w:t>
            </w:r>
            <w:r w:rsidR="00CC2C81" w:rsidRPr="00170155">
              <w:t xml:space="preserve">определительных </w:t>
            </w:r>
            <w:r w:rsidRPr="00170155">
              <w:t>испытаний технологического оборудования механосборочного производства</w:t>
            </w:r>
          </w:p>
        </w:tc>
      </w:tr>
      <w:tr w:rsidR="00FC314A" w:rsidRPr="00170155" w14:paraId="70AC184F" w14:textId="77777777" w:rsidTr="00F044BF">
        <w:trPr>
          <w:trHeight w:val="20"/>
        </w:trPr>
        <w:tc>
          <w:tcPr>
            <w:tcW w:w="1310" w:type="pct"/>
            <w:vMerge/>
          </w:tcPr>
          <w:p w14:paraId="678DFADC" w14:textId="77777777" w:rsidR="00FC314A" w:rsidRPr="00170155" w:rsidRDefault="00FC314A" w:rsidP="00BC5329">
            <w:pPr>
              <w:pStyle w:val="afe"/>
            </w:pPr>
          </w:p>
        </w:tc>
        <w:tc>
          <w:tcPr>
            <w:tcW w:w="3690" w:type="pct"/>
          </w:tcPr>
          <w:p w14:paraId="4CDDB66C" w14:textId="3EEE8DF2" w:rsidR="00FC314A" w:rsidRPr="00170155" w:rsidRDefault="00FC314A" w:rsidP="00170155">
            <w:pPr>
              <w:pStyle w:val="afe"/>
              <w:jc w:val="both"/>
            </w:pPr>
            <w:r w:rsidRPr="00170155">
              <w:t xml:space="preserve">Проверка месячных планов </w:t>
            </w:r>
            <w:r w:rsidR="00170155">
              <w:t>технического обслуживания, ремонта</w:t>
            </w:r>
            <w:r w:rsidRPr="00170155">
              <w:t xml:space="preserve"> и </w:t>
            </w:r>
            <w:r w:rsidR="00CC2C81" w:rsidRPr="00170155">
              <w:t xml:space="preserve">определительных </w:t>
            </w:r>
            <w:r w:rsidRPr="00170155">
              <w:t>испытаний технологического оборудования механосборочного производства</w:t>
            </w:r>
          </w:p>
        </w:tc>
      </w:tr>
      <w:tr w:rsidR="00FC314A" w:rsidRPr="00170155" w14:paraId="1702FEE6" w14:textId="77777777" w:rsidTr="00F044BF">
        <w:trPr>
          <w:trHeight w:val="20"/>
        </w:trPr>
        <w:tc>
          <w:tcPr>
            <w:tcW w:w="1310" w:type="pct"/>
            <w:vMerge/>
          </w:tcPr>
          <w:p w14:paraId="152D8F0E" w14:textId="77777777" w:rsidR="00FC314A" w:rsidRPr="00170155" w:rsidRDefault="00FC314A" w:rsidP="00BC5329">
            <w:pPr>
              <w:pStyle w:val="afe"/>
            </w:pPr>
          </w:p>
        </w:tc>
        <w:tc>
          <w:tcPr>
            <w:tcW w:w="3690" w:type="pct"/>
          </w:tcPr>
          <w:p w14:paraId="0FD5C569" w14:textId="006FFEE5" w:rsidR="00FC314A" w:rsidRPr="00170155" w:rsidRDefault="00FC314A" w:rsidP="00170155">
            <w:pPr>
              <w:pStyle w:val="afe"/>
              <w:jc w:val="both"/>
            </w:pPr>
            <w:r w:rsidRPr="00170155">
              <w:t>Контроль выполнени</w:t>
            </w:r>
            <w:r w:rsidR="00170155">
              <w:t>я</w:t>
            </w:r>
            <w:r w:rsidRPr="00170155">
              <w:t xml:space="preserve"> планов </w:t>
            </w:r>
            <w:r w:rsidR="00170155">
              <w:t>технического обслуживания, ремонта</w:t>
            </w:r>
            <w:r w:rsidRPr="00170155">
              <w:t xml:space="preserve"> и </w:t>
            </w:r>
            <w:r w:rsidR="00CC2C81" w:rsidRPr="00170155">
              <w:t xml:space="preserve">определительных </w:t>
            </w:r>
            <w:r w:rsidRPr="00170155">
              <w:t>испытаний технологического оборудования механосборочного производства</w:t>
            </w:r>
          </w:p>
        </w:tc>
      </w:tr>
      <w:tr w:rsidR="00FC314A" w:rsidRPr="00170155" w14:paraId="4CEA420B" w14:textId="77777777" w:rsidTr="00F044BF">
        <w:trPr>
          <w:trHeight w:val="20"/>
        </w:trPr>
        <w:tc>
          <w:tcPr>
            <w:tcW w:w="1310" w:type="pct"/>
            <w:vMerge/>
          </w:tcPr>
          <w:p w14:paraId="68F98868" w14:textId="77777777" w:rsidR="00FC314A" w:rsidRPr="00170155" w:rsidRDefault="00FC314A" w:rsidP="00BC5329">
            <w:pPr>
              <w:pStyle w:val="afe"/>
            </w:pPr>
          </w:p>
        </w:tc>
        <w:tc>
          <w:tcPr>
            <w:tcW w:w="3690" w:type="pct"/>
          </w:tcPr>
          <w:p w14:paraId="47F2E93A" w14:textId="45092155" w:rsidR="00FC314A" w:rsidRPr="00170155" w:rsidRDefault="00FC314A" w:rsidP="00170155">
            <w:pPr>
              <w:pStyle w:val="afe"/>
              <w:jc w:val="both"/>
            </w:pPr>
            <w:r w:rsidRPr="00170155">
              <w:t>Контроль выбор</w:t>
            </w:r>
            <w:r w:rsidR="00170155">
              <w:t>а</w:t>
            </w:r>
            <w:r w:rsidRPr="00170155">
              <w:t xml:space="preserve"> специальных подрядных организаций для осуществления ремонта технологического оборудования</w:t>
            </w:r>
          </w:p>
        </w:tc>
      </w:tr>
      <w:tr w:rsidR="00FC314A" w:rsidRPr="00170155" w14:paraId="535D0438" w14:textId="77777777" w:rsidTr="00F044BF">
        <w:trPr>
          <w:trHeight w:val="20"/>
        </w:trPr>
        <w:tc>
          <w:tcPr>
            <w:tcW w:w="1310" w:type="pct"/>
            <w:vMerge/>
          </w:tcPr>
          <w:p w14:paraId="51F47005" w14:textId="77777777" w:rsidR="00FC314A" w:rsidRPr="00170155" w:rsidRDefault="00FC314A" w:rsidP="00BC5329">
            <w:pPr>
              <w:pStyle w:val="afe"/>
            </w:pPr>
          </w:p>
        </w:tc>
        <w:tc>
          <w:tcPr>
            <w:tcW w:w="3690" w:type="pct"/>
          </w:tcPr>
          <w:p w14:paraId="297A495B" w14:textId="6009741C" w:rsidR="00FC314A" w:rsidRPr="00170155" w:rsidRDefault="00FC314A" w:rsidP="00170155">
            <w:pPr>
              <w:pStyle w:val="afe"/>
              <w:jc w:val="both"/>
            </w:pPr>
            <w:r w:rsidRPr="00170155">
              <w:t>Контроль затрат на осуществление ремонта технологического оборудования с привлечением специальных подрядных организаций</w:t>
            </w:r>
          </w:p>
        </w:tc>
      </w:tr>
      <w:tr w:rsidR="00FC314A" w:rsidRPr="00170155" w14:paraId="5F49AB60" w14:textId="77777777" w:rsidTr="00F044BF">
        <w:trPr>
          <w:trHeight w:val="20"/>
        </w:trPr>
        <w:tc>
          <w:tcPr>
            <w:tcW w:w="1310" w:type="pct"/>
            <w:vMerge w:val="restart"/>
          </w:tcPr>
          <w:p w14:paraId="3277C238" w14:textId="77777777" w:rsidR="00FC314A" w:rsidRPr="00170155" w:rsidDel="002A1D54" w:rsidRDefault="00FC314A" w:rsidP="00BC5329">
            <w:pPr>
              <w:pStyle w:val="afe"/>
            </w:pPr>
            <w:r w:rsidRPr="00170155" w:rsidDel="002A1D54">
              <w:t>Необходимые умения</w:t>
            </w:r>
          </w:p>
        </w:tc>
        <w:tc>
          <w:tcPr>
            <w:tcW w:w="3690" w:type="pct"/>
          </w:tcPr>
          <w:p w14:paraId="3762AB12" w14:textId="3A9DAE34" w:rsidR="00FC314A" w:rsidRPr="00170155" w:rsidRDefault="0022251C" w:rsidP="00170155">
            <w:pPr>
              <w:pStyle w:val="afe"/>
              <w:jc w:val="both"/>
            </w:pPr>
            <w:r w:rsidRPr="00170155">
              <w:t xml:space="preserve">Использовать ECM-систему, </w:t>
            </w:r>
            <w:r w:rsidRPr="00170155">
              <w:rPr>
                <w:lang w:val="en-US"/>
              </w:rPr>
              <w:t>CMMS</w:t>
            </w:r>
            <w:r w:rsidRPr="00170155">
              <w:t xml:space="preserve">-систему и </w:t>
            </w:r>
            <w:r w:rsidRPr="00170155">
              <w:rPr>
                <w:lang w:val="en-US"/>
              </w:rPr>
              <w:t>ERP</w:t>
            </w:r>
            <w:r w:rsidRPr="00170155">
              <w:t>-систему</w:t>
            </w:r>
            <w:r w:rsidR="00F05937" w:rsidRPr="00170155">
              <w:t xml:space="preserve"> организации</w:t>
            </w:r>
            <w:r w:rsidRPr="00170155">
              <w:t xml:space="preserve"> для согласования годовых планов технического обслуживания, ремонта и </w:t>
            </w:r>
            <w:r w:rsidR="00CC2C81" w:rsidRPr="00170155">
              <w:t xml:space="preserve">определительных </w:t>
            </w:r>
            <w:r w:rsidRPr="00170155">
              <w:t>испытаний технологического оборудования механосборочного производства</w:t>
            </w:r>
          </w:p>
        </w:tc>
      </w:tr>
      <w:tr w:rsidR="00FC314A" w:rsidRPr="00170155" w14:paraId="0D745C80" w14:textId="77777777" w:rsidTr="00F044BF">
        <w:trPr>
          <w:trHeight w:val="20"/>
        </w:trPr>
        <w:tc>
          <w:tcPr>
            <w:tcW w:w="1310" w:type="pct"/>
            <w:vMerge/>
          </w:tcPr>
          <w:p w14:paraId="284079E9" w14:textId="77777777" w:rsidR="00FC314A" w:rsidRPr="00170155" w:rsidDel="002A1D54" w:rsidRDefault="00FC314A" w:rsidP="00BC5329">
            <w:pPr>
              <w:pStyle w:val="afe"/>
            </w:pPr>
          </w:p>
        </w:tc>
        <w:tc>
          <w:tcPr>
            <w:tcW w:w="3690" w:type="pct"/>
          </w:tcPr>
          <w:p w14:paraId="4C91B909" w14:textId="5E26EA7E" w:rsidR="00FC314A" w:rsidRPr="00170155" w:rsidRDefault="0022251C" w:rsidP="00170155">
            <w:pPr>
              <w:pStyle w:val="afe"/>
              <w:jc w:val="both"/>
            </w:pPr>
            <w:r w:rsidRPr="00170155">
              <w:t xml:space="preserve">Координировать планы </w:t>
            </w:r>
            <w:r w:rsidR="00170155">
              <w:t>технического обслуживания, ремонта</w:t>
            </w:r>
            <w:r w:rsidRPr="00170155">
              <w:t xml:space="preserve"> и </w:t>
            </w:r>
            <w:r w:rsidR="00CC2C81" w:rsidRPr="00170155">
              <w:t xml:space="preserve">определительных </w:t>
            </w:r>
            <w:r w:rsidRPr="00170155">
              <w:t>испытаний технологического оборудования механосборочного производства со смежными подразделениями организации</w:t>
            </w:r>
          </w:p>
        </w:tc>
      </w:tr>
      <w:tr w:rsidR="00FC314A" w:rsidRPr="00170155" w14:paraId="2AA894B8" w14:textId="77777777" w:rsidTr="00F044BF">
        <w:trPr>
          <w:trHeight w:val="20"/>
        </w:trPr>
        <w:tc>
          <w:tcPr>
            <w:tcW w:w="1310" w:type="pct"/>
            <w:vMerge/>
          </w:tcPr>
          <w:p w14:paraId="440D3FE4" w14:textId="77777777" w:rsidR="00FC314A" w:rsidRPr="00170155" w:rsidDel="002A1D54" w:rsidRDefault="00FC314A" w:rsidP="00BC5329">
            <w:pPr>
              <w:pStyle w:val="afe"/>
            </w:pPr>
          </w:p>
        </w:tc>
        <w:tc>
          <w:tcPr>
            <w:tcW w:w="3690" w:type="pct"/>
          </w:tcPr>
          <w:p w14:paraId="4B58D9CE" w14:textId="6C3539BE" w:rsidR="00FC314A" w:rsidRPr="00170155" w:rsidRDefault="00F05937" w:rsidP="00170155">
            <w:pPr>
              <w:pStyle w:val="afe"/>
              <w:jc w:val="both"/>
            </w:pPr>
            <w:r w:rsidRPr="00170155">
              <w:t xml:space="preserve">Использовать ECM-систему, </w:t>
            </w:r>
            <w:r w:rsidRPr="00170155">
              <w:rPr>
                <w:lang w:val="en-US"/>
              </w:rPr>
              <w:t>CMMS</w:t>
            </w:r>
            <w:r w:rsidRPr="00170155">
              <w:t xml:space="preserve">-систему и </w:t>
            </w:r>
            <w:r w:rsidRPr="00170155">
              <w:rPr>
                <w:lang w:val="en-US"/>
              </w:rPr>
              <w:t>ERP</w:t>
            </w:r>
            <w:r w:rsidRPr="00170155">
              <w:t xml:space="preserve">-систему организации для контроля выполнения планов </w:t>
            </w:r>
            <w:r w:rsidR="00170155">
              <w:t>технического обслуживания, ремонта</w:t>
            </w:r>
            <w:r w:rsidRPr="00170155">
              <w:t xml:space="preserve"> и </w:t>
            </w:r>
            <w:r w:rsidR="00CC2C81" w:rsidRPr="00170155">
              <w:t xml:space="preserve">определительных </w:t>
            </w:r>
            <w:r w:rsidRPr="00170155">
              <w:t>испытаний технологического оборудования механосборочного производства</w:t>
            </w:r>
          </w:p>
        </w:tc>
      </w:tr>
      <w:tr w:rsidR="00FC314A" w:rsidRPr="00170155" w14:paraId="71C39B09" w14:textId="77777777" w:rsidTr="00F044BF">
        <w:trPr>
          <w:trHeight w:val="20"/>
        </w:trPr>
        <w:tc>
          <w:tcPr>
            <w:tcW w:w="1310" w:type="pct"/>
            <w:vMerge/>
          </w:tcPr>
          <w:p w14:paraId="205E2B5D" w14:textId="77777777" w:rsidR="00FC314A" w:rsidRPr="00170155" w:rsidDel="002A1D54" w:rsidRDefault="00FC314A" w:rsidP="00BC5329">
            <w:pPr>
              <w:pStyle w:val="afe"/>
            </w:pPr>
          </w:p>
        </w:tc>
        <w:tc>
          <w:tcPr>
            <w:tcW w:w="3690" w:type="pct"/>
          </w:tcPr>
          <w:p w14:paraId="57B2646D" w14:textId="67CD6678" w:rsidR="00FC314A" w:rsidRPr="00170155" w:rsidRDefault="00F05937" w:rsidP="00170155">
            <w:pPr>
              <w:pStyle w:val="afe"/>
              <w:jc w:val="both"/>
            </w:pPr>
            <w:r w:rsidRPr="00170155">
              <w:t xml:space="preserve">Использовать приемы деловой коммуникации для контроля выполнения планов </w:t>
            </w:r>
            <w:r w:rsidR="00170155">
              <w:t>технического обслуживания, ремонта</w:t>
            </w:r>
            <w:r w:rsidRPr="00170155">
              <w:t xml:space="preserve"> и </w:t>
            </w:r>
            <w:r w:rsidR="00CC2C81" w:rsidRPr="00170155">
              <w:t xml:space="preserve">определительных </w:t>
            </w:r>
            <w:r w:rsidRPr="00170155">
              <w:t>испытаний технологического оборудования механосборочного производства</w:t>
            </w:r>
          </w:p>
        </w:tc>
      </w:tr>
      <w:tr w:rsidR="00FC314A" w:rsidRPr="00170155" w14:paraId="71E7DC9A" w14:textId="77777777" w:rsidTr="00F044BF">
        <w:trPr>
          <w:trHeight w:val="20"/>
        </w:trPr>
        <w:tc>
          <w:tcPr>
            <w:tcW w:w="1310" w:type="pct"/>
            <w:vMerge/>
          </w:tcPr>
          <w:p w14:paraId="781FA89E" w14:textId="77777777" w:rsidR="00FC314A" w:rsidRPr="00170155" w:rsidDel="002A1D54" w:rsidRDefault="00FC314A" w:rsidP="00BC5329">
            <w:pPr>
              <w:pStyle w:val="afe"/>
            </w:pPr>
          </w:p>
        </w:tc>
        <w:tc>
          <w:tcPr>
            <w:tcW w:w="3690" w:type="pct"/>
          </w:tcPr>
          <w:p w14:paraId="7194BB71" w14:textId="6C1EA1F7" w:rsidR="00FC314A" w:rsidRPr="00170155" w:rsidRDefault="00F05937" w:rsidP="00170155">
            <w:pPr>
              <w:pStyle w:val="afe"/>
              <w:jc w:val="both"/>
            </w:pPr>
            <w:r w:rsidRPr="00170155">
              <w:t>Проверять проекты договоров со специальными подрядными организациями для осуществления ремонта технологического оборудования</w:t>
            </w:r>
          </w:p>
        </w:tc>
      </w:tr>
      <w:tr w:rsidR="00FC314A" w:rsidRPr="00170155" w14:paraId="16A4C02C" w14:textId="77777777" w:rsidTr="00F044BF">
        <w:trPr>
          <w:trHeight w:val="20"/>
        </w:trPr>
        <w:tc>
          <w:tcPr>
            <w:tcW w:w="1310" w:type="pct"/>
            <w:vMerge/>
          </w:tcPr>
          <w:p w14:paraId="6706F834" w14:textId="77777777" w:rsidR="00FC314A" w:rsidRPr="00170155" w:rsidDel="002A1D54" w:rsidRDefault="00FC314A" w:rsidP="00BC5329">
            <w:pPr>
              <w:pStyle w:val="afe"/>
            </w:pPr>
          </w:p>
        </w:tc>
        <w:tc>
          <w:tcPr>
            <w:tcW w:w="3690" w:type="pct"/>
          </w:tcPr>
          <w:p w14:paraId="116CD143" w14:textId="440EF00B" w:rsidR="00FC314A" w:rsidRPr="00170155" w:rsidRDefault="00F05937" w:rsidP="00170155">
            <w:pPr>
              <w:pStyle w:val="afe"/>
              <w:jc w:val="both"/>
            </w:pPr>
            <w:r w:rsidRPr="00170155">
              <w:t>Проверять сметы на ремонт технологического оборудования механосборочного производства</w:t>
            </w:r>
          </w:p>
        </w:tc>
      </w:tr>
      <w:tr w:rsidR="00FC314A" w:rsidRPr="00170155" w14:paraId="145C3BA6" w14:textId="77777777" w:rsidTr="00F044BF">
        <w:trPr>
          <w:trHeight w:val="20"/>
        </w:trPr>
        <w:tc>
          <w:tcPr>
            <w:tcW w:w="1310" w:type="pct"/>
            <w:vMerge w:val="restart"/>
          </w:tcPr>
          <w:p w14:paraId="6BD06E5F" w14:textId="77777777" w:rsidR="00FC314A" w:rsidRPr="00170155" w:rsidRDefault="00FC314A" w:rsidP="00BC5329">
            <w:pPr>
              <w:pStyle w:val="afe"/>
            </w:pPr>
            <w:r w:rsidRPr="00170155" w:rsidDel="002A1D54">
              <w:t>Необходимые знания</w:t>
            </w:r>
          </w:p>
        </w:tc>
        <w:tc>
          <w:tcPr>
            <w:tcW w:w="3690" w:type="pct"/>
          </w:tcPr>
          <w:p w14:paraId="362714F8" w14:textId="3ECA9E68" w:rsidR="00FC314A" w:rsidRPr="00170155" w:rsidRDefault="000804E3" w:rsidP="00170155">
            <w:pPr>
              <w:pStyle w:val="afe"/>
              <w:jc w:val="both"/>
            </w:pPr>
            <w:r w:rsidRPr="00170155">
              <w:t xml:space="preserve">Методические, </w:t>
            </w:r>
            <w:r w:rsidRPr="00275E14">
              <w:t xml:space="preserve">нормативно-технические и руководящие </w:t>
            </w:r>
            <w:r w:rsidR="00B56472" w:rsidRPr="00275E14">
              <w:t>документы</w:t>
            </w:r>
            <w:r w:rsidRPr="00275E14">
              <w:t xml:space="preserve"> по планированию технического обслуживания, ремонта и </w:t>
            </w:r>
            <w:r w:rsidR="00CC2C81" w:rsidRPr="00275E14">
              <w:t>определительных</w:t>
            </w:r>
            <w:r w:rsidR="00CC2C81" w:rsidRPr="00170155">
              <w:t xml:space="preserve"> </w:t>
            </w:r>
            <w:r w:rsidRPr="00170155">
              <w:t>испытаний технологического оборудования механосборочного производства</w:t>
            </w:r>
          </w:p>
        </w:tc>
      </w:tr>
      <w:tr w:rsidR="000804E3" w:rsidRPr="00170155" w14:paraId="5D85340F" w14:textId="77777777" w:rsidTr="00F044BF">
        <w:trPr>
          <w:trHeight w:val="20"/>
        </w:trPr>
        <w:tc>
          <w:tcPr>
            <w:tcW w:w="1310" w:type="pct"/>
            <w:vMerge/>
          </w:tcPr>
          <w:p w14:paraId="6AC06471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71DA4490" w14:textId="0A5BF210" w:rsidR="000804E3" w:rsidRPr="00170155" w:rsidRDefault="000804E3" w:rsidP="00170155">
            <w:pPr>
              <w:pStyle w:val="afe"/>
              <w:jc w:val="both"/>
            </w:pPr>
            <w:r w:rsidRPr="00170155">
              <w:rPr>
                <w:lang w:val="en-US"/>
              </w:rPr>
              <w:t>ERP</w:t>
            </w:r>
            <w:r w:rsidRPr="00170155">
              <w:t xml:space="preserve">-система, </w:t>
            </w:r>
            <w:r w:rsidRPr="00170155">
              <w:rPr>
                <w:lang w:val="en-US"/>
              </w:rPr>
              <w:t>ECM</w:t>
            </w:r>
            <w:r w:rsidRPr="00170155">
              <w:t>-система организации: возможности и порядок осуществления документооборота</w:t>
            </w:r>
          </w:p>
        </w:tc>
      </w:tr>
      <w:tr w:rsidR="000804E3" w:rsidRPr="00170155" w14:paraId="78ED5C7C" w14:textId="77777777" w:rsidTr="00F044BF">
        <w:trPr>
          <w:trHeight w:val="20"/>
        </w:trPr>
        <w:tc>
          <w:tcPr>
            <w:tcW w:w="1310" w:type="pct"/>
            <w:vMerge/>
          </w:tcPr>
          <w:p w14:paraId="1766129B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41E49322" w14:textId="48B78C28" w:rsidR="000804E3" w:rsidRPr="00170155" w:rsidRDefault="000804E3" w:rsidP="00170155">
            <w:pPr>
              <w:pStyle w:val="afe"/>
              <w:jc w:val="both"/>
            </w:pPr>
            <w:r w:rsidRPr="00170155">
              <w:rPr>
                <w:lang w:val="en-US"/>
              </w:rPr>
              <w:t>CMMS</w:t>
            </w:r>
            <w:r w:rsidRPr="00170155">
              <w:t>-система организации: возможности и порядок работы в ней</w:t>
            </w:r>
          </w:p>
        </w:tc>
      </w:tr>
      <w:tr w:rsidR="000804E3" w:rsidRPr="00170155" w14:paraId="27176367" w14:textId="77777777" w:rsidTr="00F044BF">
        <w:trPr>
          <w:trHeight w:val="20"/>
        </w:trPr>
        <w:tc>
          <w:tcPr>
            <w:tcW w:w="1310" w:type="pct"/>
            <w:vMerge/>
          </w:tcPr>
          <w:p w14:paraId="0104CA39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2FCEAEDF" w14:textId="6391FB7C" w:rsidR="000804E3" w:rsidRPr="00170155" w:rsidRDefault="000804E3" w:rsidP="00170155">
            <w:pPr>
              <w:pStyle w:val="afe"/>
              <w:jc w:val="both"/>
            </w:pPr>
            <w:r w:rsidRPr="00170155">
              <w:t xml:space="preserve">Методы и технологии </w:t>
            </w:r>
            <w:r w:rsidR="00EA6944" w:rsidRPr="00170155">
              <w:t xml:space="preserve">деловой </w:t>
            </w:r>
            <w:r w:rsidRPr="00170155">
              <w:t xml:space="preserve">коммуникации </w:t>
            </w:r>
          </w:p>
        </w:tc>
      </w:tr>
      <w:tr w:rsidR="000804E3" w:rsidRPr="00170155" w14:paraId="63C2E94E" w14:textId="77777777" w:rsidTr="00F044BF">
        <w:trPr>
          <w:trHeight w:val="20"/>
        </w:trPr>
        <w:tc>
          <w:tcPr>
            <w:tcW w:w="1310" w:type="pct"/>
            <w:vMerge/>
          </w:tcPr>
          <w:p w14:paraId="02356093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54C6A55E" w14:textId="129F2BF3" w:rsidR="000804E3" w:rsidRPr="00170155" w:rsidRDefault="000804E3" w:rsidP="00170155">
            <w:pPr>
              <w:pStyle w:val="afe"/>
              <w:jc w:val="both"/>
            </w:pPr>
            <w:r w:rsidRPr="00170155">
              <w:t>Основы психологии общения и конфликтологии</w:t>
            </w:r>
          </w:p>
        </w:tc>
      </w:tr>
      <w:tr w:rsidR="000804E3" w:rsidRPr="00170155" w14:paraId="170C8140" w14:textId="77777777" w:rsidTr="00F044BF">
        <w:trPr>
          <w:trHeight w:val="20"/>
        </w:trPr>
        <w:tc>
          <w:tcPr>
            <w:tcW w:w="1310" w:type="pct"/>
          </w:tcPr>
          <w:p w14:paraId="4E095298" w14:textId="77777777" w:rsidR="000804E3" w:rsidRPr="00170155" w:rsidDel="002A1D54" w:rsidRDefault="000804E3" w:rsidP="00BC5329">
            <w:pPr>
              <w:pStyle w:val="afe"/>
            </w:pPr>
            <w:r w:rsidRPr="00170155" w:rsidDel="002A1D54">
              <w:t>Другие характеристики</w:t>
            </w:r>
          </w:p>
        </w:tc>
        <w:tc>
          <w:tcPr>
            <w:tcW w:w="3690" w:type="pct"/>
          </w:tcPr>
          <w:p w14:paraId="56B273AC" w14:textId="77777777" w:rsidR="000804E3" w:rsidRPr="00170155" w:rsidRDefault="000804E3" w:rsidP="00170155">
            <w:pPr>
              <w:pStyle w:val="afe"/>
              <w:jc w:val="both"/>
            </w:pPr>
            <w:r w:rsidRPr="00170155">
              <w:t>-</w:t>
            </w:r>
          </w:p>
        </w:tc>
      </w:tr>
    </w:tbl>
    <w:p w14:paraId="55C74014" w14:textId="77777777" w:rsidR="007F5F62" w:rsidRPr="00D166F8" w:rsidRDefault="007F5F62" w:rsidP="00BC5329">
      <w:pPr>
        <w:pStyle w:val="3"/>
        <w:keepNext w:val="0"/>
      </w:pPr>
      <w:r w:rsidRPr="00D166F8">
        <w:t>3.</w:t>
      </w:r>
      <w:r w:rsidR="00CE1616">
        <w:rPr>
          <w:lang w:val="en-US"/>
        </w:rPr>
        <w:t>3</w:t>
      </w:r>
      <w:r w:rsidRPr="00D166F8">
        <w:t>.</w:t>
      </w:r>
      <w:r>
        <w:rPr>
          <w:lang w:val="en-US"/>
        </w:rPr>
        <w:t>2</w:t>
      </w:r>
      <w:r w:rsidRPr="00D166F8">
        <w:t>. Трудовая функция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9"/>
        <w:gridCol w:w="4664"/>
        <w:gridCol w:w="650"/>
        <w:gridCol w:w="967"/>
        <w:gridCol w:w="1807"/>
        <w:gridCol w:w="534"/>
      </w:tblGrid>
      <w:tr w:rsidR="007F5F62" w:rsidRPr="00CC7FED" w14:paraId="4DBBADE0" w14:textId="77777777" w:rsidTr="00F044BF">
        <w:trPr>
          <w:trHeight w:val="278"/>
        </w:trPr>
        <w:tc>
          <w:tcPr>
            <w:tcW w:w="86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7F21236" w14:textId="77777777" w:rsidR="007F5F62" w:rsidRPr="00CC7FED" w:rsidRDefault="007F5F62" w:rsidP="00BC5329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B17E60" w14:textId="77777777" w:rsidR="007F5F62" w:rsidRPr="00CC7FED" w:rsidRDefault="007F5F62" w:rsidP="00BC5329">
            <w:pPr>
              <w:suppressAutoHyphens/>
            </w:pPr>
            <w:r w:rsidRPr="00DC1952">
              <w:t>Проведение</w:t>
            </w:r>
            <w:r>
              <w:t xml:space="preserve"> точностных</w:t>
            </w:r>
            <w:r w:rsidRPr="00DC1952">
              <w:t xml:space="preserve"> испытаний </w:t>
            </w:r>
            <w:r>
              <w:t>особо сложного</w:t>
            </w:r>
            <w:r w:rsidRPr="00DC1952">
              <w:t xml:space="preserve"> технологического оборудования</w:t>
            </w:r>
            <w:r>
              <w:t xml:space="preserve"> </w:t>
            </w:r>
            <w:r w:rsidRPr="00DC1952">
              <w:t>механосборочного производства</w:t>
            </w:r>
          </w:p>
        </w:tc>
        <w:tc>
          <w:tcPr>
            <w:tcW w:w="31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04A2422" w14:textId="77777777" w:rsidR="007F5F62" w:rsidRPr="00CC7FED" w:rsidRDefault="007F5F62" w:rsidP="00BC5329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58FE8B" w14:textId="17CC128B" w:rsidR="007F5F62" w:rsidRPr="000062DD" w:rsidRDefault="00871C42" w:rsidP="00BC5329">
            <w:pPr>
              <w:suppressAutoHyphens/>
              <w:rPr>
                <w:lang w:val="en-US"/>
              </w:rPr>
            </w:pPr>
            <w:r>
              <w:t>C</w:t>
            </w:r>
            <w:r w:rsidR="007F5F62">
              <w:t>/0</w:t>
            </w:r>
            <w:r w:rsidR="00A21DD2">
              <w:t>2</w:t>
            </w:r>
            <w:r w:rsidR="007F5F62">
              <w:t>.</w:t>
            </w:r>
            <w:r w:rsidR="007F5F62">
              <w:rPr>
                <w:lang w:val="en-US"/>
              </w:rPr>
              <w:t>7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C2A24AA" w14:textId="77777777" w:rsidR="007F5F62" w:rsidRPr="004C2989" w:rsidRDefault="007F5F62" w:rsidP="00BC5329">
            <w:pPr>
              <w:suppressAutoHyphens/>
              <w:jc w:val="center"/>
              <w:rPr>
                <w:vertAlign w:val="superscript"/>
              </w:rPr>
            </w:pPr>
            <w:r w:rsidRPr="0092362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CD657F" w14:textId="77777777" w:rsidR="007F5F62" w:rsidRPr="000062DD" w:rsidRDefault="007F5F62" w:rsidP="00BC5329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</w:tbl>
    <w:p w14:paraId="63923A08" w14:textId="77777777" w:rsidR="00170155" w:rsidRDefault="0017015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1"/>
        <w:gridCol w:w="1078"/>
        <w:gridCol w:w="825"/>
        <w:gridCol w:w="2063"/>
        <w:gridCol w:w="1413"/>
        <w:gridCol w:w="2311"/>
      </w:tblGrid>
      <w:tr w:rsidR="007F5F62" w:rsidRPr="00CC7FED" w14:paraId="0173476C" w14:textId="77777777" w:rsidTr="00F044BF">
        <w:trPr>
          <w:trHeight w:val="488"/>
        </w:trPr>
        <w:tc>
          <w:tcPr>
            <w:tcW w:w="131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BCE346" w14:textId="77777777" w:rsidR="007F5F62" w:rsidRPr="00CC7FED" w:rsidRDefault="007F5F62" w:rsidP="00BC5329">
            <w:pPr>
              <w:suppressAutoHyphens/>
            </w:pPr>
            <w:r w:rsidRPr="0092362F">
              <w:rPr>
                <w:sz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667E845" w14:textId="77777777" w:rsidR="007F5F62" w:rsidRPr="00CC7FED" w:rsidRDefault="007F5F62" w:rsidP="00BC5329">
            <w:pPr>
              <w:suppressAutoHyphens/>
            </w:pPr>
            <w:r w:rsidRPr="009502DC">
              <w:rPr>
                <w:sz w:val="20"/>
              </w:rPr>
              <w:t>Оригинал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9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4671DC" w14:textId="77777777" w:rsidR="007F5F62" w:rsidRPr="00CC7FED" w:rsidRDefault="007F5F62" w:rsidP="00BC5329">
            <w:pPr>
              <w:suppressAutoHyphens/>
            </w:pPr>
            <w:r w:rsidRPr="00CC7FED">
              <w:t>Х</w:t>
            </w:r>
          </w:p>
        </w:tc>
        <w:tc>
          <w:tcPr>
            <w:tcW w:w="9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8AFA1C" w14:textId="77777777" w:rsidR="007F5F62" w:rsidRPr="00CC7FED" w:rsidRDefault="007F5F62" w:rsidP="00BC5329">
            <w:pPr>
              <w:suppressAutoHyphens/>
            </w:pPr>
            <w:r w:rsidRPr="009502DC">
              <w:rPr>
                <w:sz w:val="20"/>
              </w:rPr>
              <w:t>Заимствовано из оригинала</w:t>
            </w:r>
          </w:p>
        </w:tc>
        <w:tc>
          <w:tcPr>
            <w:tcW w:w="6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A9E14E" w14:textId="77777777" w:rsidR="007F5F62" w:rsidRPr="00CC7FED" w:rsidRDefault="007F5F62" w:rsidP="00BC5329">
            <w:pPr>
              <w:suppressAutoHyphens/>
            </w:pPr>
          </w:p>
        </w:tc>
        <w:tc>
          <w:tcPr>
            <w:tcW w:w="11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356513" w14:textId="77777777" w:rsidR="007F5F62" w:rsidRPr="00CC7FED" w:rsidRDefault="007F5F62" w:rsidP="00BC5329">
            <w:pPr>
              <w:suppressAutoHyphens/>
            </w:pPr>
          </w:p>
        </w:tc>
      </w:tr>
      <w:tr w:rsidR="007F5F62" w:rsidRPr="00CC7FED" w14:paraId="7CAC3268" w14:textId="77777777" w:rsidTr="00F044BF">
        <w:trPr>
          <w:trHeight w:val="479"/>
        </w:trPr>
        <w:tc>
          <w:tcPr>
            <w:tcW w:w="1310" w:type="pct"/>
            <w:tcBorders>
              <w:top w:val="nil"/>
              <w:bottom w:val="nil"/>
              <w:right w:val="nil"/>
            </w:tcBorders>
            <w:vAlign w:val="center"/>
          </w:tcPr>
          <w:p w14:paraId="3E87B295" w14:textId="77777777" w:rsidR="007F5F62" w:rsidRPr="00CC7FED" w:rsidRDefault="007F5F62" w:rsidP="00BC5329">
            <w:pPr>
              <w:suppressAutoHyphens/>
            </w:pPr>
          </w:p>
        </w:tc>
        <w:tc>
          <w:tcPr>
            <w:tcW w:w="1903" w:type="pct"/>
            <w:gridSpan w:val="3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  <w:vAlign w:val="center"/>
          </w:tcPr>
          <w:p w14:paraId="76DAC862" w14:textId="77777777" w:rsidR="007F5F62" w:rsidRPr="00CC7FED" w:rsidRDefault="007F5F62" w:rsidP="00BC5329">
            <w:pPr>
              <w:suppressAutoHyphens/>
            </w:pPr>
          </w:p>
        </w:tc>
        <w:tc>
          <w:tcPr>
            <w:tcW w:w="678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42463D21" w14:textId="77777777" w:rsidR="007F5F62" w:rsidRPr="00CC7FED" w:rsidRDefault="007F5F62" w:rsidP="00BC5329">
            <w:pPr>
              <w:suppressAutoHyphens/>
              <w:jc w:val="center"/>
            </w:pPr>
            <w:r w:rsidRPr="009502DC">
              <w:rPr>
                <w:sz w:val="20"/>
              </w:rPr>
              <w:t>Код оригинала</w:t>
            </w:r>
          </w:p>
        </w:tc>
        <w:tc>
          <w:tcPr>
            <w:tcW w:w="1109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1BA3F9A0" w14:textId="77777777" w:rsidR="007F5F62" w:rsidRPr="00CC7FED" w:rsidRDefault="007F5F62" w:rsidP="00BC5329">
            <w:pPr>
              <w:suppressAutoHyphens/>
              <w:jc w:val="center"/>
            </w:pPr>
            <w:r w:rsidRPr="002438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516C454" w14:textId="77777777" w:rsidR="007F5F62" w:rsidRDefault="007F5F62" w:rsidP="00BC53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730"/>
        <w:gridCol w:w="7691"/>
      </w:tblGrid>
      <w:tr w:rsidR="006F3B3D" w:rsidRPr="00170155" w14:paraId="1FE3510C" w14:textId="77777777" w:rsidTr="00F044BF">
        <w:trPr>
          <w:trHeight w:val="20"/>
        </w:trPr>
        <w:tc>
          <w:tcPr>
            <w:tcW w:w="1310" w:type="pct"/>
            <w:vMerge w:val="restart"/>
          </w:tcPr>
          <w:p w14:paraId="0576B0CC" w14:textId="77777777" w:rsidR="006F3B3D" w:rsidRPr="00170155" w:rsidRDefault="006F3B3D" w:rsidP="00BC5329">
            <w:pPr>
              <w:pStyle w:val="afe"/>
            </w:pPr>
            <w:r w:rsidRPr="00170155">
              <w:t>Трудовые действия</w:t>
            </w:r>
          </w:p>
        </w:tc>
        <w:tc>
          <w:tcPr>
            <w:tcW w:w="3690" w:type="pct"/>
          </w:tcPr>
          <w:p w14:paraId="35693357" w14:textId="77777777" w:rsidR="006F3B3D" w:rsidRPr="00170155" w:rsidRDefault="006F3B3D" w:rsidP="00170155">
            <w:pPr>
              <w:pStyle w:val="afe"/>
              <w:jc w:val="both"/>
            </w:pPr>
            <w:r w:rsidRPr="00170155">
              <w:t>Анализ конструкции особо сложного технологического оборудования механосборочного производства, его механизмов и систем с целью выявления его конструктивных особенностей и специфики эксплуатации</w:t>
            </w:r>
          </w:p>
        </w:tc>
      </w:tr>
      <w:tr w:rsidR="006F3B3D" w:rsidRPr="00170155" w14:paraId="56AF2B3D" w14:textId="77777777" w:rsidTr="00F044BF">
        <w:trPr>
          <w:trHeight w:val="20"/>
        </w:trPr>
        <w:tc>
          <w:tcPr>
            <w:tcW w:w="1310" w:type="pct"/>
            <w:vMerge/>
          </w:tcPr>
          <w:p w14:paraId="6EA8F4ED" w14:textId="77777777" w:rsidR="006F3B3D" w:rsidRPr="00170155" w:rsidRDefault="006F3B3D" w:rsidP="00BC5329">
            <w:pPr>
              <w:pStyle w:val="afe"/>
            </w:pPr>
          </w:p>
        </w:tc>
        <w:tc>
          <w:tcPr>
            <w:tcW w:w="3690" w:type="pct"/>
          </w:tcPr>
          <w:p w14:paraId="62C91172" w14:textId="2202E999" w:rsidR="006F3B3D" w:rsidRPr="00170155" w:rsidRDefault="006F3B3D" w:rsidP="00170155">
            <w:pPr>
              <w:pStyle w:val="afe"/>
              <w:jc w:val="both"/>
            </w:pPr>
            <w:r w:rsidRPr="00170155">
              <w:t xml:space="preserve">Постановка </w:t>
            </w:r>
            <w:r w:rsidR="00D12D10" w:rsidRPr="00170155">
              <w:t xml:space="preserve">точностных </w:t>
            </w:r>
            <w:r w:rsidRPr="00170155">
              <w:t>испытаний технологического оборудования</w:t>
            </w:r>
            <w:r w:rsidR="00D12D10" w:rsidRPr="00170155">
              <w:t xml:space="preserve"> механосборочного производства</w:t>
            </w:r>
          </w:p>
        </w:tc>
      </w:tr>
      <w:tr w:rsidR="006F3B3D" w:rsidRPr="00170155" w14:paraId="0BDCB97D" w14:textId="77777777" w:rsidTr="00F044BF">
        <w:trPr>
          <w:trHeight w:val="20"/>
        </w:trPr>
        <w:tc>
          <w:tcPr>
            <w:tcW w:w="1310" w:type="pct"/>
            <w:vMerge/>
          </w:tcPr>
          <w:p w14:paraId="47F0C890" w14:textId="77777777" w:rsidR="006F3B3D" w:rsidRPr="00170155" w:rsidRDefault="006F3B3D" w:rsidP="00BC5329">
            <w:pPr>
              <w:pStyle w:val="afe"/>
            </w:pPr>
          </w:p>
        </w:tc>
        <w:tc>
          <w:tcPr>
            <w:tcW w:w="3690" w:type="pct"/>
          </w:tcPr>
          <w:p w14:paraId="7B4B1E77" w14:textId="3C937647" w:rsidR="006F3B3D" w:rsidRPr="00170155" w:rsidRDefault="006F3B3D" w:rsidP="00170155">
            <w:pPr>
              <w:pStyle w:val="afe"/>
              <w:jc w:val="both"/>
            </w:pPr>
            <w:r w:rsidRPr="00170155">
              <w:t xml:space="preserve">Проектирование </w:t>
            </w:r>
            <w:r w:rsidR="002059DD">
              <w:t>образца изделия</w:t>
            </w:r>
            <w:r w:rsidRPr="00170155">
              <w:t xml:space="preserve"> для контроля точности технологического оборудования механосборочного производства</w:t>
            </w:r>
          </w:p>
        </w:tc>
      </w:tr>
      <w:tr w:rsidR="006F3B3D" w:rsidRPr="00170155" w14:paraId="4CEEE163" w14:textId="77777777" w:rsidTr="00F044BF">
        <w:trPr>
          <w:trHeight w:val="20"/>
        </w:trPr>
        <w:tc>
          <w:tcPr>
            <w:tcW w:w="1310" w:type="pct"/>
            <w:vMerge/>
          </w:tcPr>
          <w:p w14:paraId="2DC4A66F" w14:textId="77777777" w:rsidR="006F3B3D" w:rsidRPr="00170155" w:rsidRDefault="006F3B3D" w:rsidP="00BC5329">
            <w:pPr>
              <w:pStyle w:val="afe"/>
            </w:pPr>
          </w:p>
        </w:tc>
        <w:tc>
          <w:tcPr>
            <w:tcW w:w="3690" w:type="pct"/>
          </w:tcPr>
          <w:p w14:paraId="6C31C8BD" w14:textId="64F6607B" w:rsidR="006F3B3D" w:rsidRPr="00170155" w:rsidRDefault="006F3B3D" w:rsidP="00170155">
            <w:pPr>
              <w:pStyle w:val="afe"/>
              <w:jc w:val="both"/>
            </w:pPr>
            <w:r w:rsidRPr="00170155">
              <w:t xml:space="preserve">Разработка </w:t>
            </w:r>
            <w:r w:rsidR="005649BA" w:rsidRPr="00170155">
              <w:t xml:space="preserve">операции </w:t>
            </w:r>
            <w:r w:rsidR="00D62B3F" w:rsidRPr="00170155">
              <w:t xml:space="preserve">изготовления </w:t>
            </w:r>
            <w:r w:rsidR="002059DD">
              <w:t>образца изделия</w:t>
            </w:r>
            <w:r w:rsidR="005649BA" w:rsidRPr="00170155">
              <w:t xml:space="preserve"> на особо сложном технологическом оборудовании</w:t>
            </w:r>
          </w:p>
        </w:tc>
      </w:tr>
      <w:tr w:rsidR="006F3B3D" w:rsidRPr="00170155" w14:paraId="37E7AEDF" w14:textId="77777777" w:rsidTr="00F044BF">
        <w:trPr>
          <w:trHeight w:val="20"/>
        </w:trPr>
        <w:tc>
          <w:tcPr>
            <w:tcW w:w="1310" w:type="pct"/>
            <w:vMerge/>
          </w:tcPr>
          <w:p w14:paraId="03496E02" w14:textId="77777777" w:rsidR="006F3B3D" w:rsidRPr="00170155" w:rsidRDefault="006F3B3D" w:rsidP="00BC5329">
            <w:pPr>
              <w:pStyle w:val="afe"/>
            </w:pPr>
          </w:p>
        </w:tc>
        <w:tc>
          <w:tcPr>
            <w:tcW w:w="3690" w:type="pct"/>
          </w:tcPr>
          <w:p w14:paraId="330DEA71" w14:textId="68A42D04" w:rsidR="006F3B3D" w:rsidRPr="00170155" w:rsidRDefault="001D7717" w:rsidP="00170155">
            <w:pPr>
              <w:pStyle w:val="afe"/>
              <w:jc w:val="both"/>
            </w:pPr>
            <w:r w:rsidRPr="00170155">
              <w:t>Составление технического задания на р</w:t>
            </w:r>
            <w:r w:rsidR="006F3B3D" w:rsidRPr="00170155">
              <w:t>азработк</w:t>
            </w:r>
            <w:r w:rsidRPr="00170155">
              <w:t>у</w:t>
            </w:r>
            <w:r w:rsidR="006F3B3D" w:rsidRPr="00170155">
              <w:t xml:space="preserve"> управляющих программ </w:t>
            </w:r>
            <w:r w:rsidR="00170155">
              <w:t xml:space="preserve">по </w:t>
            </w:r>
            <w:r w:rsidR="00D62B3F" w:rsidRPr="00170155">
              <w:t>изготовлени</w:t>
            </w:r>
            <w:r w:rsidR="00170155">
              <w:t>ю</w:t>
            </w:r>
            <w:r w:rsidR="00D62B3F" w:rsidRPr="00170155">
              <w:t xml:space="preserve"> </w:t>
            </w:r>
            <w:r w:rsidR="002059DD">
              <w:t>образца изделия</w:t>
            </w:r>
          </w:p>
        </w:tc>
      </w:tr>
      <w:tr w:rsidR="006F3B3D" w:rsidRPr="00170155" w14:paraId="5B1622A7" w14:textId="77777777" w:rsidTr="00F044BF">
        <w:trPr>
          <w:trHeight w:val="20"/>
        </w:trPr>
        <w:tc>
          <w:tcPr>
            <w:tcW w:w="1310" w:type="pct"/>
            <w:vMerge/>
          </w:tcPr>
          <w:p w14:paraId="4E2C65DF" w14:textId="77777777" w:rsidR="006F3B3D" w:rsidRPr="00170155" w:rsidRDefault="006F3B3D" w:rsidP="00BC5329">
            <w:pPr>
              <w:pStyle w:val="afe"/>
            </w:pPr>
          </w:p>
        </w:tc>
        <w:tc>
          <w:tcPr>
            <w:tcW w:w="3690" w:type="pct"/>
          </w:tcPr>
          <w:p w14:paraId="184CF315" w14:textId="3B8ED175" w:rsidR="006F3B3D" w:rsidRPr="00170155" w:rsidRDefault="002E55BD" w:rsidP="00170155">
            <w:pPr>
              <w:pStyle w:val="afe"/>
              <w:jc w:val="both"/>
            </w:pPr>
            <w:r w:rsidRPr="00170155">
              <w:t>Испытания</w:t>
            </w:r>
            <w:r w:rsidR="006F3B3D" w:rsidRPr="00170155">
              <w:t xml:space="preserve"> особо сложного технологического оборудования механосборочного производства на точность</w:t>
            </w:r>
          </w:p>
        </w:tc>
      </w:tr>
      <w:tr w:rsidR="006F3B3D" w:rsidRPr="00170155" w14:paraId="11149B1A" w14:textId="77777777" w:rsidTr="00F044BF">
        <w:trPr>
          <w:trHeight w:val="20"/>
        </w:trPr>
        <w:tc>
          <w:tcPr>
            <w:tcW w:w="1310" w:type="pct"/>
            <w:vMerge/>
          </w:tcPr>
          <w:p w14:paraId="7B3C3914" w14:textId="77777777" w:rsidR="006F3B3D" w:rsidRPr="00170155" w:rsidRDefault="006F3B3D" w:rsidP="00BC5329">
            <w:pPr>
              <w:pStyle w:val="afe"/>
            </w:pPr>
          </w:p>
        </w:tc>
        <w:tc>
          <w:tcPr>
            <w:tcW w:w="3690" w:type="pct"/>
          </w:tcPr>
          <w:p w14:paraId="5066C15B" w14:textId="77777777" w:rsidR="006F3B3D" w:rsidRPr="00170155" w:rsidRDefault="006F3B3D" w:rsidP="00170155">
            <w:pPr>
              <w:pStyle w:val="afe"/>
              <w:jc w:val="both"/>
            </w:pPr>
            <w:r w:rsidRPr="00170155">
              <w:t>Составление отчетов о результатах проверок особо сложного технологического оборудования механосборочного производства на точность</w:t>
            </w:r>
          </w:p>
        </w:tc>
      </w:tr>
      <w:tr w:rsidR="00C06101" w:rsidRPr="00170155" w14:paraId="1926F057" w14:textId="77777777" w:rsidTr="00F044BF">
        <w:trPr>
          <w:trHeight w:val="20"/>
        </w:trPr>
        <w:tc>
          <w:tcPr>
            <w:tcW w:w="1310" w:type="pct"/>
            <w:vMerge w:val="restart"/>
          </w:tcPr>
          <w:p w14:paraId="5E8EDC28" w14:textId="77777777" w:rsidR="00C06101" w:rsidRPr="00170155" w:rsidDel="002A1D54" w:rsidRDefault="00C06101" w:rsidP="00BC5329">
            <w:pPr>
              <w:pStyle w:val="afe"/>
            </w:pPr>
            <w:r w:rsidRPr="00170155" w:rsidDel="002A1D54">
              <w:t>Необходимые умения</w:t>
            </w:r>
          </w:p>
        </w:tc>
        <w:tc>
          <w:tcPr>
            <w:tcW w:w="3690" w:type="pct"/>
          </w:tcPr>
          <w:p w14:paraId="29A0CEB6" w14:textId="3A056F73" w:rsidR="00C06101" w:rsidRPr="00170155" w:rsidRDefault="00C06101" w:rsidP="00170155">
            <w:pPr>
              <w:pStyle w:val="afe"/>
              <w:jc w:val="both"/>
            </w:pPr>
            <w:r w:rsidRPr="00170155">
              <w:t xml:space="preserve">Искать в электронном архиве техническую документацию на </w:t>
            </w:r>
            <w:r w:rsidR="002E7776" w:rsidRPr="00170155">
              <w:t xml:space="preserve">особо </w:t>
            </w:r>
            <w:r w:rsidRPr="00170155">
              <w:t>сложное технологическое оборудование механосборочного производства, его механизмы и системы</w:t>
            </w:r>
          </w:p>
        </w:tc>
      </w:tr>
      <w:tr w:rsidR="00C06101" w:rsidRPr="00170155" w14:paraId="01AAF22F" w14:textId="77777777" w:rsidTr="00F044BF">
        <w:trPr>
          <w:trHeight w:val="20"/>
        </w:trPr>
        <w:tc>
          <w:tcPr>
            <w:tcW w:w="1310" w:type="pct"/>
            <w:vMerge/>
          </w:tcPr>
          <w:p w14:paraId="05DEF361" w14:textId="77777777" w:rsidR="00C06101" w:rsidRPr="00170155" w:rsidDel="002A1D54" w:rsidRDefault="00C06101" w:rsidP="00BC5329">
            <w:pPr>
              <w:pStyle w:val="afe"/>
            </w:pPr>
          </w:p>
        </w:tc>
        <w:tc>
          <w:tcPr>
            <w:tcW w:w="3690" w:type="pct"/>
          </w:tcPr>
          <w:p w14:paraId="552B8570" w14:textId="134D6A65" w:rsidR="00C06101" w:rsidRPr="00170155" w:rsidRDefault="00C06101" w:rsidP="00170155">
            <w:pPr>
              <w:pStyle w:val="afe"/>
              <w:jc w:val="both"/>
            </w:pPr>
            <w:r w:rsidRPr="00170155">
              <w:t>Использовать электронный архив технической документации для просмотра документов о</w:t>
            </w:r>
            <w:r w:rsidR="00170155">
              <w:t>б</w:t>
            </w:r>
            <w:r w:rsidRPr="00170155">
              <w:t xml:space="preserve"> </w:t>
            </w:r>
            <w:r w:rsidR="002E7776" w:rsidRPr="00170155">
              <w:t xml:space="preserve">особо </w:t>
            </w:r>
            <w:r w:rsidRPr="00170155">
              <w:t>сложном технологическом оборудовании механосборочного производства и их реквизитов</w:t>
            </w:r>
          </w:p>
        </w:tc>
      </w:tr>
      <w:tr w:rsidR="00C06101" w:rsidRPr="00170155" w14:paraId="3DACE897" w14:textId="77777777" w:rsidTr="00F044BF">
        <w:trPr>
          <w:trHeight w:val="20"/>
        </w:trPr>
        <w:tc>
          <w:tcPr>
            <w:tcW w:w="1310" w:type="pct"/>
            <w:vMerge/>
          </w:tcPr>
          <w:p w14:paraId="1619960C" w14:textId="77777777" w:rsidR="00C06101" w:rsidRPr="00170155" w:rsidDel="002A1D54" w:rsidRDefault="00C06101" w:rsidP="00BC5329">
            <w:pPr>
              <w:pStyle w:val="afe"/>
            </w:pPr>
          </w:p>
        </w:tc>
        <w:tc>
          <w:tcPr>
            <w:tcW w:w="3690" w:type="pct"/>
          </w:tcPr>
          <w:p w14:paraId="6E9DFAD6" w14:textId="53834E54" w:rsidR="00C06101" w:rsidRPr="00170155" w:rsidRDefault="00C06101" w:rsidP="00170155">
            <w:pPr>
              <w:pStyle w:val="afe"/>
              <w:jc w:val="both"/>
            </w:pPr>
            <w:r w:rsidRPr="00170155">
              <w:rPr>
                <w:spacing w:val="-5"/>
              </w:rPr>
              <w:t xml:space="preserve">Использовать </w:t>
            </w:r>
            <w:r w:rsidRPr="00170155">
              <w:t>прикладные программы управления проектами</w:t>
            </w:r>
            <w:r w:rsidRPr="00170155">
              <w:rPr>
                <w:spacing w:val="-5"/>
              </w:rPr>
              <w:t xml:space="preserve"> для составления </w:t>
            </w:r>
            <w:r w:rsidRPr="00170155">
              <w:t xml:space="preserve">программ и календарных графиков точностных испытаний </w:t>
            </w:r>
            <w:r w:rsidR="002E7776" w:rsidRPr="00170155">
              <w:t xml:space="preserve">особо </w:t>
            </w:r>
            <w:r w:rsidRPr="00170155">
              <w:t>сложного технологического оборудования механосборочного производства</w:t>
            </w:r>
          </w:p>
        </w:tc>
      </w:tr>
      <w:tr w:rsidR="00C06101" w:rsidRPr="00170155" w14:paraId="0FDA95CB" w14:textId="77777777" w:rsidTr="00F044BF">
        <w:trPr>
          <w:trHeight w:val="20"/>
        </w:trPr>
        <w:tc>
          <w:tcPr>
            <w:tcW w:w="1310" w:type="pct"/>
            <w:vMerge/>
          </w:tcPr>
          <w:p w14:paraId="2D63C4A5" w14:textId="77777777" w:rsidR="00C06101" w:rsidRPr="00170155" w:rsidDel="002A1D54" w:rsidRDefault="00C06101" w:rsidP="00BC5329">
            <w:pPr>
              <w:pStyle w:val="afe"/>
            </w:pPr>
          </w:p>
        </w:tc>
        <w:tc>
          <w:tcPr>
            <w:tcW w:w="3690" w:type="pct"/>
          </w:tcPr>
          <w:p w14:paraId="677BB4F9" w14:textId="6D50521E" w:rsidR="00C06101" w:rsidRPr="00170155" w:rsidRDefault="00C06101" w:rsidP="00170155">
            <w:pPr>
              <w:pStyle w:val="afe"/>
              <w:jc w:val="both"/>
            </w:pPr>
            <w:r w:rsidRPr="00170155">
              <w:t xml:space="preserve">Организовывать работу малых коллективов исполнителей по точностным испытаниям </w:t>
            </w:r>
            <w:r w:rsidR="002E7776" w:rsidRPr="00170155">
              <w:t xml:space="preserve">особо </w:t>
            </w:r>
            <w:r w:rsidRPr="00170155">
              <w:t>сложного технологического оборудования механосборочного производства</w:t>
            </w:r>
          </w:p>
        </w:tc>
      </w:tr>
      <w:tr w:rsidR="00C06101" w:rsidRPr="00170155" w14:paraId="0710B75D" w14:textId="77777777" w:rsidTr="00F044BF">
        <w:trPr>
          <w:trHeight w:val="20"/>
        </w:trPr>
        <w:tc>
          <w:tcPr>
            <w:tcW w:w="1310" w:type="pct"/>
            <w:vMerge/>
          </w:tcPr>
          <w:p w14:paraId="4FB13E59" w14:textId="77777777" w:rsidR="00C06101" w:rsidRPr="00170155" w:rsidDel="002A1D54" w:rsidRDefault="00C06101" w:rsidP="00BC5329">
            <w:pPr>
              <w:pStyle w:val="afe"/>
            </w:pPr>
          </w:p>
        </w:tc>
        <w:tc>
          <w:tcPr>
            <w:tcW w:w="3690" w:type="pct"/>
          </w:tcPr>
          <w:p w14:paraId="5DB1BF9C" w14:textId="7A09D89B" w:rsidR="00C06101" w:rsidRPr="00170155" w:rsidRDefault="00C06101" w:rsidP="00170155">
            <w:pPr>
              <w:pStyle w:val="afe"/>
              <w:jc w:val="both"/>
            </w:pPr>
            <w:r w:rsidRPr="00170155"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</w:tc>
      </w:tr>
      <w:tr w:rsidR="00C06101" w:rsidRPr="00170155" w14:paraId="5D5FBD1D" w14:textId="77777777" w:rsidTr="00F044BF">
        <w:trPr>
          <w:trHeight w:val="20"/>
        </w:trPr>
        <w:tc>
          <w:tcPr>
            <w:tcW w:w="1310" w:type="pct"/>
            <w:vMerge/>
          </w:tcPr>
          <w:p w14:paraId="27572FA5" w14:textId="77777777" w:rsidR="00C06101" w:rsidRPr="00170155" w:rsidDel="002A1D54" w:rsidRDefault="00C06101" w:rsidP="00BC5329">
            <w:pPr>
              <w:pStyle w:val="afe"/>
            </w:pPr>
          </w:p>
        </w:tc>
        <w:tc>
          <w:tcPr>
            <w:tcW w:w="3690" w:type="pct"/>
          </w:tcPr>
          <w:p w14:paraId="56CBA402" w14:textId="6077BC0B" w:rsidR="00C06101" w:rsidRPr="00170155" w:rsidRDefault="002E7776" w:rsidP="00170155">
            <w:pPr>
              <w:pStyle w:val="afe"/>
              <w:jc w:val="both"/>
            </w:pPr>
            <w:r w:rsidRPr="00170155">
              <w:t xml:space="preserve">Использовать CAD-системы для проектирования </w:t>
            </w:r>
            <w:r w:rsidR="002059DD">
              <w:t>образца изделия</w:t>
            </w:r>
          </w:p>
        </w:tc>
      </w:tr>
      <w:tr w:rsidR="002E7776" w:rsidRPr="00170155" w14:paraId="7472CF53" w14:textId="77777777" w:rsidTr="00F044BF">
        <w:trPr>
          <w:trHeight w:val="20"/>
        </w:trPr>
        <w:tc>
          <w:tcPr>
            <w:tcW w:w="1310" w:type="pct"/>
            <w:vMerge/>
          </w:tcPr>
          <w:p w14:paraId="3CE6D9F3" w14:textId="77777777" w:rsidR="002E7776" w:rsidRPr="00170155" w:rsidDel="002A1D54" w:rsidRDefault="002E7776" w:rsidP="00BC5329">
            <w:pPr>
              <w:pStyle w:val="afe"/>
            </w:pPr>
          </w:p>
        </w:tc>
        <w:tc>
          <w:tcPr>
            <w:tcW w:w="3690" w:type="pct"/>
          </w:tcPr>
          <w:p w14:paraId="7F442600" w14:textId="5692CB31" w:rsidR="002E7776" w:rsidRPr="00170155" w:rsidRDefault="002E7776" w:rsidP="00170155">
            <w:pPr>
              <w:pStyle w:val="afe"/>
              <w:jc w:val="both"/>
            </w:pPr>
            <w:r w:rsidRPr="00170155">
              <w:t>Использовать стандартные методики испытаний для испытаний особо сложного технологического оборудования механосборочного производства на точность</w:t>
            </w:r>
          </w:p>
        </w:tc>
      </w:tr>
      <w:tr w:rsidR="002E7776" w:rsidRPr="00170155" w14:paraId="0E6432A8" w14:textId="77777777" w:rsidTr="00F044BF">
        <w:trPr>
          <w:trHeight w:val="20"/>
        </w:trPr>
        <w:tc>
          <w:tcPr>
            <w:tcW w:w="1310" w:type="pct"/>
            <w:vMerge/>
          </w:tcPr>
          <w:p w14:paraId="2CDF72F4" w14:textId="77777777" w:rsidR="002E7776" w:rsidRPr="00170155" w:rsidDel="002A1D54" w:rsidRDefault="002E7776" w:rsidP="00BC5329">
            <w:pPr>
              <w:pStyle w:val="afe"/>
            </w:pPr>
          </w:p>
        </w:tc>
        <w:tc>
          <w:tcPr>
            <w:tcW w:w="3690" w:type="pct"/>
          </w:tcPr>
          <w:p w14:paraId="1349B9A9" w14:textId="42820B7A" w:rsidR="002E7776" w:rsidRPr="00170155" w:rsidRDefault="002E7776" w:rsidP="00170155">
            <w:pPr>
              <w:pStyle w:val="afe"/>
              <w:jc w:val="both"/>
            </w:pPr>
            <w:r w:rsidRPr="00170155">
              <w:t>Выбирать методы и средства контроля точности особо сложного технологического оборудования механосборочного производства</w:t>
            </w:r>
          </w:p>
        </w:tc>
      </w:tr>
      <w:tr w:rsidR="002E7776" w:rsidRPr="00170155" w14:paraId="538F00F6" w14:textId="77777777" w:rsidTr="00F044BF">
        <w:trPr>
          <w:trHeight w:val="20"/>
        </w:trPr>
        <w:tc>
          <w:tcPr>
            <w:tcW w:w="1310" w:type="pct"/>
            <w:vMerge/>
          </w:tcPr>
          <w:p w14:paraId="240B1604" w14:textId="77777777" w:rsidR="002E7776" w:rsidRPr="00170155" w:rsidDel="002A1D54" w:rsidRDefault="002E7776" w:rsidP="00BC5329">
            <w:pPr>
              <w:pStyle w:val="afe"/>
            </w:pPr>
          </w:p>
        </w:tc>
        <w:tc>
          <w:tcPr>
            <w:tcW w:w="3690" w:type="pct"/>
          </w:tcPr>
          <w:p w14:paraId="58586E5E" w14:textId="0554404D" w:rsidR="002E7776" w:rsidRPr="00170155" w:rsidRDefault="002E7776" w:rsidP="00170155">
            <w:pPr>
              <w:pStyle w:val="afe"/>
              <w:jc w:val="both"/>
            </w:pPr>
            <w:r w:rsidRPr="00170155">
              <w:t>Использовать контрольно-измерительные приборы для точностных испытаний особо сложного технологического оборудования механосборочного производства</w:t>
            </w:r>
          </w:p>
        </w:tc>
      </w:tr>
      <w:tr w:rsidR="002E7776" w:rsidRPr="00170155" w14:paraId="40684962" w14:textId="77777777" w:rsidTr="00F044BF">
        <w:trPr>
          <w:trHeight w:val="20"/>
        </w:trPr>
        <w:tc>
          <w:tcPr>
            <w:tcW w:w="1310" w:type="pct"/>
            <w:vMerge/>
          </w:tcPr>
          <w:p w14:paraId="738890C5" w14:textId="77777777" w:rsidR="002E7776" w:rsidRPr="00170155" w:rsidDel="002A1D54" w:rsidRDefault="002E7776" w:rsidP="00BC5329">
            <w:pPr>
              <w:pStyle w:val="afe"/>
            </w:pPr>
          </w:p>
        </w:tc>
        <w:tc>
          <w:tcPr>
            <w:tcW w:w="3690" w:type="pct"/>
          </w:tcPr>
          <w:p w14:paraId="5926CBE1" w14:textId="2E46979D" w:rsidR="002E7776" w:rsidRPr="00170155" w:rsidRDefault="002E7776" w:rsidP="00170155">
            <w:pPr>
              <w:pStyle w:val="afe"/>
              <w:jc w:val="both"/>
            </w:pPr>
            <w:r w:rsidRPr="00170155">
              <w:t>Использовать прикладные компьютерные программы для обработки результатов точностных испытаний особо сложного технологического оборудования механосборочного производства</w:t>
            </w:r>
          </w:p>
        </w:tc>
      </w:tr>
      <w:tr w:rsidR="002E7776" w:rsidRPr="00170155" w14:paraId="34885B1A" w14:textId="77777777" w:rsidTr="00F044BF">
        <w:trPr>
          <w:trHeight w:val="20"/>
        </w:trPr>
        <w:tc>
          <w:tcPr>
            <w:tcW w:w="1310" w:type="pct"/>
            <w:vMerge/>
          </w:tcPr>
          <w:p w14:paraId="7BD41BD9" w14:textId="77777777" w:rsidR="002E7776" w:rsidRPr="00170155" w:rsidDel="002A1D54" w:rsidRDefault="002E7776" w:rsidP="00BC5329">
            <w:pPr>
              <w:pStyle w:val="afe"/>
            </w:pPr>
          </w:p>
        </w:tc>
        <w:tc>
          <w:tcPr>
            <w:tcW w:w="3690" w:type="pct"/>
          </w:tcPr>
          <w:p w14:paraId="133D5F94" w14:textId="01C2B842" w:rsidR="002E7776" w:rsidRPr="00170155" w:rsidRDefault="002E7776" w:rsidP="00170155">
            <w:pPr>
              <w:pStyle w:val="afe"/>
              <w:jc w:val="both"/>
            </w:pPr>
            <w:r w:rsidRPr="00170155">
              <w:t xml:space="preserve">Определять последовательность </w:t>
            </w:r>
            <w:r w:rsidR="00D62B3F" w:rsidRPr="00170155">
              <w:t xml:space="preserve">изготовления </w:t>
            </w:r>
            <w:r w:rsidRPr="00170155">
              <w:t xml:space="preserve">поверхностей </w:t>
            </w:r>
            <w:r w:rsidR="002059DD">
              <w:t>образца изделия</w:t>
            </w:r>
            <w:r w:rsidRPr="00170155">
              <w:t xml:space="preserve"> на особо сложном технологическом оборудовании</w:t>
            </w:r>
          </w:p>
        </w:tc>
      </w:tr>
      <w:tr w:rsidR="002E7776" w:rsidRPr="00170155" w14:paraId="5FE36826" w14:textId="77777777" w:rsidTr="00F044BF">
        <w:trPr>
          <w:trHeight w:val="20"/>
        </w:trPr>
        <w:tc>
          <w:tcPr>
            <w:tcW w:w="1310" w:type="pct"/>
            <w:vMerge/>
          </w:tcPr>
          <w:p w14:paraId="6E1BBFF8" w14:textId="77777777" w:rsidR="002E7776" w:rsidRPr="00170155" w:rsidDel="002A1D54" w:rsidRDefault="002E7776" w:rsidP="00BC5329">
            <w:pPr>
              <w:pStyle w:val="afe"/>
            </w:pPr>
          </w:p>
        </w:tc>
        <w:tc>
          <w:tcPr>
            <w:tcW w:w="3690" w:type="pct"/>
          </w:tcPr>
          <w:p w14:paraId="39A090E5" w14:textId="384988E3" w:rsidR="002E7776" w:rsidRPr="00170155" w:rsidRDefault="002E7776" w:rsidP="00170155">
            <w:pPr>
              <w:pStyle w:val="afe"/>
              <w:jc w:val="both"/>
            </w:pPr>
            <w:r w:rsidRPr="00170155">
              <w:t xml:space="preserve">Использовать электронные каталоги производителей средств технологического оснащения, </w:t>
            </w:r>
            <w:r w:rsidRPr="00170155">
              <w:rPr>
                <w:lang w:val="en-US"/>
              </w:rPr>
              <w:t>MDM</w:t>
            </w:r>
            <w:r w:rsidRPr="00170155">
              <w:t xml:space="preserve">-систему организации для выбора средств технологического оснащения для изготовления </w:t>
            </w:r>
            <w:r w:rsidR="002059DD">
              <w:t>образца изделия</w:t>
            </w:r>
            <w:r w:rsidRPr="00170155">
              <w:t xml:space="preserve"> для испытаний особо сложного технологического оборудования механосборочного производства</w:t>
            </w:r>
          </w:p>
        </w:tc>
      </w:tr>
      <w:tr w:rsidR="002E7776" w:rsidRPr="00170155" w14:paraId="7635EFA8" w14:textId="77777777" w:rsidTr="00F044BF">
        <w:trPr>
          <w:trHeight w:val="20"/>
        </w:trPr>
        <w:tc>
          <w:tcPr>
            <w:tcW w:w="1310" w:type="pct"/>
            <w:vMerge/>
          </w:tcPr>
          <w:p w14:paraId="321F542B" w14:textId="77777777" w:rsidR="002E7776" w:rsidRPr="00170155" w:rsidDel="002A1D54" w:rsidRDefault="002E7776" w:rsidP="00BC5329">
            <w:pPr>
              <w:pStyle w:val="afe"/>
            </w:pPr>
          </w:p>
        </w:tc>
        <w:tc>
          <w:tcPr>
            <w:tcW w:w="3690" w:type="pct"/>
          </w:tcPr>
          <w:p w14:paraId="76ECD1B4" w14:textId="5F3A7DEB" w:rsidR="002E7776" w:rsidRPr="00170155" w:rsidRDefault="002E7776" w:rsidP="00170155">
            <w:pPr>
              <w:pStyle w:val="afe"/>
              <w:jc w:val="both"/>
            </w:pPr>
            <w:r w:rsidRPr="00170155">
              <w:t xml:space="preserve">Выбирать технологические режимы технологических операций изготовления </w:t>
            </w:r>
            <w:r w:rsidR="002059DD">
              <w:t>образца изделия</w:t>
            </w:r>
            <w:r w:rsidRPr="00170155">
              <w:t xml:space="preserve"> для испытаний особо сложного технологического оборудования механосборочного производства</w:t>
            </w:r>
          </w:p>
        </w:tc>
      </w:tr>
      <w:tr w:rsidR="002E7776" w:rsidRPr="00170155" w14:paraId="7FBE44F9" w14:textId="77777777" w:rsidTr="00F044BF">
        <w:trPr>
          <w:trHeight w:val="20"/>
        </w:trPr>
        <w:tc>
          <w:tcPr>
            <w:tcW w:w="1310" w:type="pct"/>
            <w:vMerge/>
          </w:tcPr>
          <w:p w14:paraId="0E37F73F" w14:textId="77777777" w:rsidR="002E7776" w:rsidRPr="00170155" w:rsidDel="002A1D54" w:rsidRDefault="002E7776" w:rsidP="00BC5329">
            <w:pPr>
              <w:pStyle w:val="afe"/>
            </w:pPr>
          </w:p>
        </w:tc>
        <w:tc>
          <w:tcPr>
            <w:tcW w:w="3690" w:type="pct"/>
          </w:tcPr>
          <w:p w14:paraId="1414DF11" w14:textId="54FE3303" w:rsidR="002E7776" w:rsidRPr="00170155" w:rsidRDefault="002E7776" w:rsidP="00170155">
            <w:pPr>
              <w:pStyle w:val="afe"/>
              <w:jc w:val="both"/>
            </w:pPr>
            <w:r w:rsidRPr="00170155">
              <w:t xml:space="preserve">Использовать </w:t>
            </w:r>
            <w:r w:rsidRPr="00170155">
              <w:rPr>
                <w:lang w:val="en-US"/>
              </w:rPr>
              <w:t>CAPP</w:t>
            </w:r>
            <w:r w:rsidRPr="00170155">
              <w:t xml:space="preserve">-системы, </w:t>
            </w:r>
            <w:r w:rsidRPr="00170155">
              <w:rPr>
                <w:lang w:val="en-US"/>
              </w:rPr>
              <w:t>MDM</w:t>
            </w:r>
            <w:r w:rsidRPr="00170155">
              <w:t>-систему организации, программные каль</w:t>
            </w:r>
            <w:r w:rsidR="000932B9" w:rsidRPr="00170155">
              <w:t>куляторы производителей режущих</w:t>
            </w:r>
            <w:r w:rsidRPr="00170155">
              <w:t xml:space="preserve"> </w:t>
            </w:r>
            <w:r w:rsidR="000932B9" w:rsidRPr="00170155">
              <w:t xml:space="preserve">инструментов </w:t>
            </w:r>
            <w:r w:rsidRPr="00170155">
              <w:t xml:space="preserve">для выбора технологических режимов технологических операций изготовления </w:t>
            </w:r>
            <w:r w:rsidR="002059DD">
              <w:t>образца изделия</w:t>
            </w:r>
            <w:r w:rsidRPr="00170155">
              <w:t xml:space="preserve"> для испытаний особо сложного технологического оборудования механосборочного производства</w:t>
            </w:r>
          </w:p>
        </w:tc>
      </w:tr>
      <w:tr w:rsidR="002E7776" w:rsidRPr="00170155" w14:paraId="22DC9705" w14:textId="77777777" w:rsidTr="00F044BF">
        <w:trPr>
          <w:trHeight w:val="20"/>
        </w:trPr>
        <w:tc>
          <w:tcPr>
            <w:tcW w:w="1310" w:type="pct"/>
            <w:vMerge/>
          </w:tcPr>
          <w:p w14:paraId="4168EE55" w14:textId="77777777" w:rsidR="002E7776" w:rsidRPr="00170155" w:rsidDel="002A1D54" w:rsidRDefault="002E7776" w:rsidP="00BC5329">
            <w:pPr>
              <w:pStyle w:val="afe"/>
            </w:pPr>
          </w:p>
        </w:tc>
        <w:tc>
          <w:tcPr>
            <w:tcW w:w="3690" w:type="pct"/>
          </w:tcPr>
          <w:p w14:paraId="718BFFAD" w14:textId="5D30DBA1" w:rsidR="002E7776" w:rsidRPr="00170155" w:rsidRDefault="002E7776" w:rsidP="00170155">
            <w:pPr>
              <w:pStyle w:val="afe"/>
              <w:jc w:val="both"/>
            </w:pPr>
            <w:r w:rsidRPr="00170155">
              <w:t xml:space="preserve">Использовать текстовые редакторы (процессоры) и </w:t>
            </w:r>
            <w:r w:rsidRPr="00170155">
              <w:rPr>
                <w:lang w:val="en-US"/>
              </w:rPr>
              <w:t>CAD</w:t>
            </w:r>
            <w:r w:rsidRPr="00170155">
              <w:t xml:space="preserve">-системы для оформления технических заданий на разработку управляющих программ </w:t>
            </w:r>
            <w:r w:rsidR="00170155">
              <w:t xml:space="preserve">по </w:t>
            </w:r>
            <w:r w:rsidR="00D62B3F" w:rsidRPr="00170155">
              <w:t>изготовлени</w:t>
            </w:r>
            <w:r w:rsidR="00170155">
              <w:t>ю</w:t>
            </w:r>
            <w:r w:rsidR="00D62B3F" w:rsidRPr="00170155">
              <w:t xml:space="preserve"> </w:t>
            </w:r>
            <w:r w:rsidR="002059DD">
              <w:t>образца изделия</w:t>
            </w:r>
          </w:p>
        </w:tc>
      </w:tr>
      <w:tr w:rsidR="002E7776" w:rsidRPr="00170155" w14:paraId="5E7656B6" w14:textId="77777777" w:rsidTr="00F044BF">
        <w:trPr>
          <w:trHeight w:val="20"/>
        </w:trPr>
        <w:tc>
          <w:tcPr>
            <w:tcW w:w="1310" w:type="pct"/>
            <w:vMerge/>
          </w:tcPr>
          <w:p w14:paraId="039A685F" w14:textId="77777777" w:rsidR="002E7776" w:rsidRPr="00170155" w:rsidDel="002A1D54" w:rsidRDefault="002E7776" w:rsidP="00BC5329">
            <w:pPr>
              <w:pStyle w:val="afe"/>
            </w:pPr>
          </w:p>
        </w:tc>
        <w:tc>
          <w:tcPr>
            <w:tcW w:w="3690" w:type="pct"/>
          </w:tcPr>
          <w:p w14:paraId="55A2B7E9" w14:textId="6C9F3226" w:rsidR="002E7776" w:rsidRPr="00170155" w:rsidRDefault="002E7776" w:rsidP="00170155">
            <w:pPr>
              <w:pStyle w:val="afe"/>
              <w:jc w:val="both"/>
            </w:pPr>
            <w:r w:rsidRPr="00170155">
              <w:t>Использовать текстовые редакторы (процессоры) для создания и оформления отчетной документации о точностных испытани</w:t>
            </w:r>
            <w:r w:rsidR="00170155">
              <w:t>ях</w:t>
            </w:r>
            <w:r w:rsidRPr="00170155">
              <w:t xml:space="preserve"> особо сложного технологического оборудования механосборочного производства</w:t>
            </w:r>
          </w:p>
        </w:tc>
      </w:tr>
      <w:tr w:rsidR="000804E3" w:rsidRPr="00170155" w14:paraId="5E1F4FC1" w14:textId="77777777" w:rsidTr="00F044BF">
        <w:trPr>
          <w:trHeight w:val="20"/>
        </w:trPr>
        <w:tc>
          <w:tcPr>
            <w:tcW w:w="1310" w:type="pct"/>
            <w:vMerge w:val="restart"/>
          </w:tcPr>
          <w:p w14:paraId="1CD6E41C" w14:textId="77777777" w:rsidR="000804E3" w:rsidRPr="00170155" w:rsidRDefault="000804E3" w:rsidP="00BC5329">
            <w:pPr>
              <w:pStyle w:val="afe"/>
            </w:pPr>
            <w:r w:rsidRPr="00170155" w:rsidDel="002A1D54">
              <w:t>Необходимые знания</w:t>
            </w:r>
          </w:p>
        </w:tc>
        <w:tc>
          <w:tcPr>
            <w:tcW w:w="3690" w:type="pct"/>
          </w:tcPr>
          <w:p w14:paraId="7AF9D9A4" w14:textId="7E2BD40B" w:rsidR="000804E3" w:rsidRPr="00170155" w:rsidRDefault="000804E3" w:rsidP="00170155">
            <w:pPr>
              <w:pStyle w:val="afe"/>
              <w:jc w:val="both"/>
            </w:pPr>
            <w:r w:rsidRPr="00170155">
              <w:t>Методические</w:t>
            </w:r>
            <w:r w:rsidRPr="00275E14">
              <w:t xml:space="preserve">, нормативно-технические и руководящие </w:t>
            </w:r>
            <w:r w:rsidR="00B56472" w:rsidRPr="00275E14">
              <w:t>документы</w:t>
            </w:r>
            <w:r w:rsidRPr="00275E14">
              <w:t xml:space="preserve"> по организации точностных испытаний особо сложного технологического</w:t>
            </w:r>
            <w:r w:rsidRPr="00170155">
              <w:t xml:space="preserve"> оборудования механосборочного производства</w:t>
            </w:r>
          </w:p>
        </w:tc>
      </w:tr>
      <w:tr w:rsidR="000804E3" w:rsidRPr="00170155" w14:paraId="49E3C33D" w14:textId="77777777" w:rsidTr="00F044BF">
        <w:trPr>
          <w:trHeight w:val="20"/>
        </w:trPr>
        <w:tc>
          <w:tcPr>
            <w:tcW w:w="1310" w:type="pct"/>
            <w:vMerge/>
          </w:tcPr>
          <w:p w14:paraId="5D4E51AF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20A08A3B" w14:textId="1A469E84" w:rsidR="000804E3" w:rsidRPr="00170155" w:rsidRDefault="000804E3" w:rsidP="00170155">
            <w:pPr>
              <w:pStyle w:val="afe"/>
              <w:jc w:val="both"/>
            </w:pPr>
            <w:r w:rsidRPr="00170155">
              <w:t>Порядок работы с электронным архивом технической документации</w:t>
            </w:r>
          </w:p>
        </w:tc>
      </w:tr>
      <w:tr w:rsidR="000804E3" w:rsidRPr="00170155" w14:paraId="6E8606E7" w14:textId="77777777" w:rsidTr="00F044BF">
        <w:trPr>
          <w:trHeight w:val="20"/>
        </w:trPr>
        <w:tc>
          <w:tcPr>
            <w:tcW w:w="1310" w:type="pct"/>
            <w:vMerge/>
          </w:tcPr>
          <w:p w14:paraId="6D960093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2EA0EBE2" w14:textId="70658BF7" w:rsidR="000804E3" w:rsidRPr="00170155" w:rsidRDefault="000804E3" w:rsidP="00170155">
            <w:pPr>
              <w:pStyle w:val="afe"/>
              <w:jc w:val="both"/>
            </w:pPr>
            <w:r w:rsidRPr="00170155">
              <w:t>Требования охраны труда при работе на особо сложном технологическом оборудовании механосборочного производства</w:t>
            </w:r>
          </w:p>
        </w:tc>
      </w:tr>
      <w:tr w:rsidR="000804E3" w:rsidRPr="00170155" w14:paraId="13DE8149" w14:textId="77777777" w:rsidTr="00F044BF">
        <w:trPr>
          <w:trHeight w:val="20"/>
        </w:trPr>
        <w:tc>
          <w:tcPr>
            <w:tcW w:w="1310" w:type="pct"/>
            <w:vMerge/>
          </w:tcPr>
          <w:p w14:paraId="033B4A21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14978538" w14:textId="07F44FCF" w:rsidR="000804E3" w:rsidRPr="00170155" w:rsidRDefault="000804E3" w:rsidP="00170155">
            <w:pPr>
              <w:pStyle w:val="afe"/>
              <w:jc w:val="both"/>
            </w:pPr>
            <w:r w:rsidRPr="00170155">
              <w:t>Прикладные программы управления проектами: наименования, возможности и порядок работы в них</w:t>
            </w:r>
          </w:p>
        </w:tc>
      </w:tr>
      <w:tr w:rsidR="000804E3" w:rsidRPr="00170155" w14:paraId="6BAA4023" w14:textId="77777777" w:rsidTr="00F044BF">
        <w:trPr>
          <w:trHeight w:val="20"/>
        </w:trPr>
        <w:tc>
          <w:tcPr>
            <w:tcW w:w="1310" w:type="pct"/>
            <w:vMerge/>
          </w:tcPr>
          <w:p w14:paraId="338FEAEB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3333F77D" w14:textId="532CF355" w:rsidR="000804E3" w:rsidRPr="00170155" w:rsidRDefault="000804E3" w:rsidP="00170155">
            <w:pPr>
              <w:pStyle w:val="afe"/>
              <w:jc w:val="both"/>
            </w:pPr>
            <w:r w:rsidRPr="00170155">
              <w:t>Принципы работы, технические характеристики, конструктивные особенности особо сложного технологического оборудования механосборочного производства</w:t>
            </w:r>
          </w:p>
        </w:tc>
      </w:tr>
      <w:tr w:rsidR="000804E3" w:rsidRPr="00170155" w14:paraId="0C27C977" w14:textId="77777777" w:rsidTr="00F044BF">
        <w:trPr>
          <w:trHeight w:val="20"/>
        </w:trPr>
        <w:tc>
          <w:tcPr>
            <w:tcW w:w="1310" w:type="pct"/>
            <w:vMerge/>
          </w:tcPr>
          <w:p w14:paraId="5EDE5133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11DDFC61" w14:textId="59D0579A" w:rsidR="000804E3" w:rsidRPr="00170155" w:rsidRDefault="000804E3" w:rsidP="00170155">
            <w:pPr>
              <w:pStyle w:val="afe"/>
              <w:jc w:val="both"/>
            </w:pPr>
            <w:r w:rsidRPr="00170155">
              <w:t>Принципы работы, технические характеристики, конструктивные особенности технологической оснастки</w:t>
            </w:r>
            <w:r w:rsidR="00170155">
              <w:t>,</w:t>
            </w:r>
            <w:r w:rsidRPr="00170155">
              <w:t xml:space="preserve"> контрольно-измерительных приборов и </w:t>
            </w:r>
            <w:r w:rsidR="000932B9" w:rsidRPr="00170155">
              <w:t>инструментов</w:t>
            </w:r>
            <w:r w:rsidRPr="00170155">
              <w:t>, необходимых для точностных испытаний особо сложного технологического оборудования механосборочного производства</w:t>
            </w:r>
          </w:p>
        </w:tc>
      </w:tr>
      <w:tr w:rsidR="000804E3" w:rsidRPr="00170155" w14:paraId="7B3E3160" w14:textId="77777777" w:rsidTr="00F044BF">
        <w:trPr>
          <w:trHeight w:val="20"/>
        </w:trPr>
        <w:tc>
          <w:tcPr>
            <w:tcW w:w="1310" w:type="pct"/>
            <w:vMerge/>
          </w:tcPr>
          <w:p w14:paraId="4B934147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6B3C16A9" w14:textId="519D8489" w:rsidR="000804E3" w:rsidRPr="00170155" w:rsidRDefault="000804E3" w:rsidP="00170155">
            <w:pPr>
              <w:pStyle w:val="afe"/>
              <w:jc w:val="both"/>
            </w:pPr>
            <w:r w:rsidRPr="00170155">
              <w:t>Правила и условия выполнения работ на особо сложном технологическом оборудовании механосборочного производства</w:t>
            </w:r>
          </w:p>
        </w:tc>
      </w:tr>
      <w:tr w:rsidR="000804E3" w:rsidRPr="00170155" w14:paraId="7720A173" w14:textId="77777777" w:rsidTr="00F044BF">
        <w:trPr>
          <w:trHeight w:val="20"/>
        </w:trPr>
        <w:tc>
          <w:tcPr>
            <w:tcW w:w="1310" w:type="pct"/>
            <w:vMerge/>
          </w:tcPr>
          <w:p w14:paraId="3F59EE29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78127508" w14:textId="4615CFFB" w:rsidR="000804E3" w:rsidRPr="00170155" w:rsidRDefault="000804E3" w:rsidP="00170155">
            <w:pPr>
              <w:pStyle w:val="afe"/>
              <w:jc w:val="both"/>
            </w:pPr>
            <w:r w:rsidRPr="00170155">
              <w:t>Правила и условия эксплуатации контрольно-измерительных приборов, необходимых для точностных испытаний особо сложного технологического оборудования механосборочного производства</w:t>
            </w:r>
          </w:p>
        </w:tc>
      </w:tr>
      <w:tr w:rsidR="000804E3" w:rsidRPr="00170155" w14:paraId="57062E2A" w14:textId="77777777" w:rsidTr="00F044BF">
        <w:trPr>
          <w:trHeight w:val="20"/>
        </w:trPr>
        <w:tc>
          <w:tcPr>
            <w:tcW w:w="1310" w:type="pct"/>
            <w:vMerge/>
          </w:tcPr>
          <w:p w14:paraId="20F05150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3E6C2CF9" w14:textId="0D1EECEC" w:rsidR="000804E3" w:rsidRPr="00170155" w:rsidRDefault="000804E3" w:rsidP="00170155">
            <w:pPr>
              <w:pStyle w:val="afe"/>
              <w:jc w:val="both"/>
            </w:pPr>
            <w:r w:rsidRPr="00170155">
              <w:t>Методики стандартных испытаний на точность особо сложного технологического оборудования механосборочного производства</w:t>
            </w:r>
          </w:p>
        </w:tc>
      </w:tr>
      <w:tr w:rsidR="000804E3" w:rsidRPr="00170155" w14:paraId="77C98A68" w14:textId="77777777" w:rsidTr="00F044BF">
        <w:trPr>
          <w:trHeight w:val="20"/>
        </w:trPr>
        <w:tc>
          <w:tcPr>
            <w:tcW w:w="1310" w:type="pct"/>
            <w:vMerge/>
          </w:tcPr>
          <w:p w14:paraId="52284060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6D3A7C90" w14:textId="440EE1E1" w:rsidR="000804E3" w:rsidRPr="00170155" w:rsidRDefault="000804E3" w:rsidP="00170155">
            <w:pPr>
              <w:pStyle w:val="afe"/>
              <w:jc w:val="both"/>
            </w:pPr>
            <w:r w:rsidRPr="00170155">
              <w:t>Правила выбора технологической оснастки</w:t>
            </w:r>
          </w:p>
        </w:tc>
      </w:tr>
      <w:tr w:rsidR="000804E3" w:rsidRPr="00170155" w14:paraId="0813CD04" w14:textId="77777777" w:rsidTr="00F044BF">
        <w:trPr>
          <w:trHeight w:val="20"/>
        </w:trPr>
        <w:tc>
          <w:tcPr>
            <w:tcW w:w="1310" w:type="pct"/>
            <w:vMerge/>
          </w:tcPr>
          <w:p w14:paraId="6262F23B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08F3B282" w14:textId="1E78AD50" w:rsidR="000804E3" w:rsidRPr="00170155" w:rsidRDefault="000804E3" w:rsidP="00170155">
            <w:pPr>
              <w:pStyle w:val="afe"/>
              <w:jc w:val="both"/>
            </w:pPr>
            <w:r w:rsidRPr="00170155">
              <w:t xml:space="preserve">Правила выбора контрольно-измерительных приборов и </w:t>
            </w:r>
            <w:r w:rsidR="000932B9" w:rsidRPr="00170155">
              <w:t>инструментов</w:t>
            </w:r>
          </w:p>
        </w:tc>
      </w:tr>
      <w:tr w:rsidR="000804E3" w:rsidRPr="00170155" w14:paraId="392D6822" w14:textId="77777777" w:rsidTr="00F044BF">
        <w:trPr>
          <w:trHeight w:val="20"/>
        </w:trPr>
        <w:tc>
          <w:tcPr>
            <w:tcW w:w="1310" w:type="pct"/>
            <w:vMerge/>
          </w:tcPr>
          <w:p w14:paraId="09B83790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7B3847F4" w14:textId="2E17A42F" w:rsidR="000804E3" w:rsidRPr="00170155" w:rsidRDefault="000804E3" w:rsidP="00170155">
            <w:pPr>
              <w:pStyle w:val="afe"/>
              <w:jc w:val="both"/>
            </w:pPr>
            <w:r w:rsidRPr="00170155">
              <w:t>Прикладные компьютерные программы для расчетов: наименования, возможности и порядок работы в них</w:t>
            </w:r>
            <w:r w:rsidRPr="00170155">
              <w:tab/>
            </w:r>
          </w:p>
        </w:tc>
      </w:tr>
      <w:tr w:rsidR="000804E3" w:rsidRPr="00170155" w14:paraId="48C05000" w14:textId="77777777" w:rsidTr="00F044BF">
        <w:trPr>
          <w:trHeight w:val="20"/>
        </w:trPr>
        <w:tc>
          <w:tcPr>
            <w:tcW w:w="1310" w:type="pct"/>
            <w:vMerge/>
          </w:tcPr>
          <w:p w14:paraId="420291F7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77A67AC2" w14:textId="54FE91FE" w:rsidR="000804E3" w:rsidRPr="00170155" w:rsidRDefault="000804E3" w:rsidP="00170155">
            <w:pPr>
              <w:pStyle w:val="afe"/>
              <w:jc w:val="both"/>
            </w:pPr>
            <w:r w:rsidRPr="00170155">
              <w:t>Действующие стандарты на особо сложное технологическое оборудование механосборочного производства</w:t>
            </w:r>
          </w:p>
        </w:tc>
      </w:tr>
      <w:tr w:rsidR="000804E3" w:rsidRPr="00170155" w14:paraId="25872C2A" w14:textId="77777777" w:rsidTr="00F044BF">
        <w:trPr>
          <w:trHeight w:val="20"/>
        </w:trPr>
        <w:tc>
          <w:tcPr>
            <w:tcW w:w="1310" w:type="pct"/>
            <w:vMerge/>
          </w:tcPr>
          <w:p w14:paraId="276646A2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19B08FBE" w14:textId="4DB60D51" w:rsidR="000804E3" w:rsidRPr="00170155" w:rsidRDefault="000804E3" w:rsidP="00170155">
            <w:pPr>
              <w:pStyle w:val="afe"/>
              <w:jc w:val="both"/>
            </w:pPr>
            <w:r w:rsidRPr="00170155">
              <w:rPr>
                <w:lang w:val="en-US"/>
              </w:rPr>
              <w:t>CAD</w:t>
            </w:r>
            <w:r w:rsidRPr="00170155">
              <w:t>-системы: наименования, возможности и порядок работы в них</w:t>
            </w:r>
          </w:p>
        </w:tc>
      </w:tr>
      <w:tr w:rsidR="000804E3" w:rsidRPr="00170155" w14:paraId="160DA749" w14:textId="77777777" w:rsidTr="00F044BF">
        <w:trPr>
          <w:trHeight w:val="20"/>
        </w:trPr>
        <w:tc>
          <w:tcPr>
            <w:tcW w:w="1310" w:type="pct"/>
            <w:vMerge/>
          </w:tcPr>
          <w:p w14:paraId="140114EE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088CA11E" w14:textId="617EAD60" w:rsidR="000804E3" w:rsidRPr="00170155" w:rsidRDefault="000804E3" w:rsidP="00170155">
            <w:pPr>
              <w:pStyle w:val="afe"/>
              <w:jc w:val="both"/>
            </w:pPr>
            <w:r w:rsidRPr="00170155">
              <w:t>Основы метрологии</w:t>
            </w:r>
          </w:p>
        </w:tc>
      </w:tr>
      <w:tr w:rsidR="000804E3" w:rsidRPr="00170155" w14:paraId="5CED96FC" w14:textId="77777777" w:rsidTr="00F044BF">
        <w:trPr>
          <w:trHeight w:val="20"/>
        </w:trPr>
        <w:tc>
          <w:tcPr>
            <w:tcW w:w="1310" w:type="pct"/>
            <w:vMerge/>
          </w:tcPr>
          <w:p w14:paraId="1D62D294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73354038" w14:textId="53CE1976" w:rsidR="000804E3" w:rsidRPr="00170155" w:rsidRDefault="000804E3" w:rsidP="00170155">
            <w:pPr>
              <w:pStyle w:val="afe"/>
              <w:jc w:val="both"/>
            </w:pPr>
            <w:r w:rsidRPr="00170155">
              <w:t>Основы математической статистики</w:t>
            </w:r>
          </w:p>
        </w:tc>
      </w:tr>
      <w:tr w:rsidR="000804E3" w:rsidRPr="00170155" w14:paraId="2A507B4A" w14:textId="77777777" w:rsidTr="00F044BF">
        <w:trPr>
          <w:trHeight w:val="20"/>
        </w:trPr>
        <w:tc>
          <w:tcPr>
            <w:tcW w:w="1310" w:type="pct"/>
            <w:vMerge/>
          </w:tcPr>
          <w:p w14:paraId="065AF16B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69EC539C" w14:textId="24B398B0" w:rsidR="000804E3" w:rsidRPr="00170155" w:rsidRDefault="000804E3" w:rsidP="00170155">
            <w:pPr>
              <w:pStyle w:val="afe"/>
              <w:jc w:val="both"/>
            </w:pPr>
            <w:r w:rsidRPr="00170155">
              <w:t>Основы технологии машиностроения</w:t>
            </w:r>
          </w:p>
        </w:tc>
      </w:tr>
      <w:tr w:rsidR="000804E3" w:rsidRPr="00170155" w14:paraId="531CC0FD" w14:textId="77777777" w:rsidTr="00F044BF">
        <w:trPr>
          <w:trHeight w:val="20"/>
        </w:trPr>
        <w:tc>
          <w:tcPr>
            <w:tcW w:w="1310" w:type="pct"/>
            <w:vMerge/>
          </w:tcPr>
          <w:p w14:paraId="677240FC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2533E674" w14:textId="18F56318" w:rsidR="000804E3" w:rsidRPr="00170155" w:rsidRDefault="000804E3" w:rsidP="00170155">
            <w:pPr>
              <w:pStyle w:val="afe"/>
              <w:jc w:val="both"/>
            </w:pPr>
            <w:r w:rsidRPr="00170155">
              <w:rPr>
                <w:lang w:val="en-US"/>
              </w:rPr>
              <w:t>CAPP</w:t>
            </w:r>
            <w:r w:rsidRPr="00170155">
              <w:t>-системы: наименования, возможности и порядок поиска информации о средствах технологического оснащения</w:t>
            </w:r>
          </w:p>
        </w:tc>
      </w:tr>
      <w:tr w:rsidR="000804E3" w:rsidRPr="00170155" w14:paraId="0701E99B" w14:textId="77777777" w:rsidTr="00F044BF">
        <w:trPr>
          <w:trHeight w:val="20"/>
        </w:trPr>
        <w:tc>
          <w:tcPr>
            <w:tcW w:w="1310" w:type="pct"/>
            <w:vMerge/>
          </w:tcPr>
          <w:p w14:paraId="25A4AD2C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39943D56" w14:textId="18E74A51" w:rsidR="000804E3" w:rsidRPr="00170155" w:rsidRDefault="000804E3" w:rsidP="00170155">
            <w:pPr>
              <w:pStyle w:val="afe"/>
              <w:jc w:val="both"/>
            </w:pPr>
            <w:r w:rsidRPr="00170155">
              <w:t xml:space="preserve">Возможности </w:t>
            </w:r>
            <w:r w:rsidRPr="00170155">
              <w:rPr>
                <w:lang w:val="en-US"/>
              </w:rPr>
              <w:t>CAPP</w:t>
            </w:r>
            <w:r w:rsidRPr="00170155">
              <w:t>-систем по выбору технологических режимов технологических операций изготовления машиностроительных изделий</w:t>
            </w:r>
          </w:p>
        </w:tc>
      </w:tr>
      <w:tr w:rsidR="000804E3" w:rsidRPr="00170155" w14:paraId="4121AB0D" w14:textId="77777777" w:rsidTr="00F044BF">
        <w:trPr>
          <w:trHeight w:val="20"/>
        </w:trPr>
        <w:tc>
          <w:tcPr>
            <w:tcW w:w="1310" w:type="pct"/>
            <w:vMerge/>
          </w:tcPr>
          <w:p w14:paraId="2F48DB8B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191B2330" w14:textId="7C1ABA8C" w:rsidR="000804E3" w:rsidRPr="00170155" w:rsidRDefault="000804E3" w:rsidP="00170155">
            <w:pPr>
              <w:pStyle w:val="afe"/>
              <w:jc w:val="both"/>
            </w:pPr>
            <w:r w:rsidRPr="00170155">
              <w:rPr>
                <w:lang w:val="en-US"/>
              </w:rPr>
              <w:t>MDM</w:t>
            </w:r>
            <w:r w:rsidRPr="00170155">
              <w:t>-система организации: возможности и порядок поиска информации о средствах технологического оснащения</w:t>
            </w:r>
          </w:p>
        </w:tc>
      </w:tr>
      <w:tr w:rsidR="000804E3" w:rsidRPr="00170155" w14:paraId="5BB5EFD0" w14:textId="77777777" w:rsidTr="00F044BF">
        <w:trPr>
          <w:trHeight w:val="20"/>
        </w:trPr>
        <w:tc>
          <w:tcPr>
            <w:tcW w:w="1310" w:type="pct"/>
            <w:vMerge/>
          </w:tcPr>
          <w:p w14:paraId="71B96020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6FA9AF45" w14:textId="287384BF" w:rsidR="000804E3" w:rsidRPr="00170155" w:rsidRDefault="000804E3" w:rsidP="00170155">
            <w:pPr>
              <w:pStyle w:val="afe"/>
              <w:jc w:val="both"/>
            </w:pPr>
            <w:r w:rsidRPr="00170155">
              <w:t>Электронные каталоги производителей средств технологического оснащения: наименования, возможности и порядок работы в них</w:t>
            </w:r>
          </w:p>
        </w:tc>
      </w:tr>
      <w:tr w:rsidR="000804E3" w:rsidRPr="00170155" w14:paraId="10E6B17B" w14:textId="77777777" w:rsidTr="00F044BF">
        <w:trPr>
          <w:trHeight w:val="20"/>
        </w:trPr>
        <w:tc>
          <w:tcPr>
            <w:tcW w:w="1310" w:type="pct"/>
            <w:vMerge/>
          </w:tcPr>
          <w:p w14:paraId="74F54FD7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0204E58B" w14:textId="392F6280" w:rsidR="000804E3" w:rsidRPr="00170155" w:rsidRDefault="000804E3" w:rsidP="00170155">
            <w:pPr>
              <w:pStyle w:val="afe"/>
              <w:jc w:val="both"/>
            </w:pPr>
            <w:r w:rsidRPr="00170155">
              <w:t>Программные каль</w:t>
            </w:r>
            <w:r w:rsidR="000932B9" w:rsidRPr="00170155">
              <w:t>куляторы производителей режущих</w:t>
            </w:r>
            <w:r w:rsidRPr="00170155">
              <w:t xml:space="preserve"> </w:t>
            </w:r>
            <w:r w:rsidR="000932B9" w:rsidRPr="00170155">
              <w:t>инструментов</w:t>
            </w:r>
            <w:r w:rsidRPr="00170155">
              <w:t>: наименования, возможности и порядок работы в них</w:t>
            </w:r>
          </w:p>
        </w:tc>
      </w:tr>
      <w:tr w:rsidR="000804E3" w:rsidRPr="00170155" w14:paraId="119C1B22" w14:textId="77777777" w:rsidTr="00F044BF">
        <w:trPr>
          <w:trHeight w:val="20"/>
        </w:trPr>
        <w:tc>
          <w:tcPr>
            <w:tcW w:w="1310" w:type="pct"/>
            <w:vMerge/>
          </w:tcPr>
          <w:p w14:paraId="460F847C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5C5A5C84" w14:textId="261B3493" w:rsidR="000804E3" w:rsidRPr="00170155" w:rsidRDefault="000804E3" w:rsidP="00170155">
            <w:pPr>
              <w:pStyle w:val="afe"/>
              <w:jc w:val="both"/>
            </w:pPr>
            <w:r w:rsidRPr="00170155">
              <w:t>Виды отчетной документации, правила ее составления и заполнения</w:t>
            </w:r>
          </w:p>
        </w:tc>
      </w:tr>
      <w:tr w:rsidR="000804E3" w:rsidRPr="00170155" w14:paraId="070A534A" w14:textId="77777777" w:rsidTr="00F044BF">
        <w:trPr>
          <w:trHeight w:val="20"/>
        </w:trPr>
        <w:tc>
          <w:tcPr>
            <w:tcW w:w="1310" w:type="pct"/>
            <w:vMerge/>
          </w:tcPr>
          <w:p w14:paraId="4660DCA8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0CFDFE1D" w14:textId="33CFFA16" w:rsidR="000804E3" w:rsidRPr="00170155" w:rsidRDefault="0014594D" w:rsidP="00170155">
            <w:pPr>
              <w:pStyle w:val="afe"/>
              <w:jc w:val="both"/>
            </w:pPr>
            <w:r>
              <w:t>Нормативно-технические документы</w:t>
            </w:r>
            <w:r w:rsidR="000804E3" w:rsidRPr="00170155">
              <w:t xml:space="preserve"> по оформлению отчетов</w:t>
            </w:r>
          </w:p>
        </w:tc>
      </w:tr>
      <w:tr w:rsidR="000804E3" w:rsidRPr="00170155" w14:paraId="45F88731" w14:textId="77777777" w:rsidTr="00F044BF">
        <w:trPr>
          <w:trHeight w:val="20"/>
        </w:trPr>
        <w:tc>
          <w:tcPr>
            <w:tcW w:w="1310" w:type="pct"/>
            <w:vMerge/>
          </w:tcPr>
          <w:p w14:paraId="7DFD811A" w14:textId="77777777" w:rsidR="000804E3" w:rsidRPr="00170155" w:rsidDel="002A1D54" w:rsidRDefault="000804E3" w:rsidP="00BC5329">
            <w:pPr>
              <w:pStyle w:val="afe"/>
            </w:pPr>
          </w:p>
        </w:tc>
        <w:tc>
          <w:tcPr>
            <w:tcW w:w="3690" w:type="pct"/>
          </w:tcPr>
          <w:p w14:paraId="014EC56D" w14:textId="6EB4468A" w:rsidR="000804E3" w:rsidRPr="00170155" w:rsidRDefault="000804E3" w:rsidP="00170155">
            <w:pPr>
              <w:pStyle w:val="afe"/>
              <w:jc w:val="both"/>
            </w:pPr>
            <w:r w:rsidRPr="00170155">
              <w:t>Текстовые редакторы (процессоры): наименования, возможности и порядок работы в них</w:t>
            </w:r>
          </w:p>
        </w:tc>
      </w:tr>
      <w:tr w:rsidR="000804E3" w:rsidRPr="00170155" w14:paraId="1CF75C5D" w14:textId="77777777" w:rsidTr="00F044BF">
        <w:trPr>
          <w:trHeight w:val="20"/>
        </w:trPr>
        <w:tc>
          <w:tcPr>
            <w:tcW w:w="1310" w:type="pct"/>
          </w:tcPr>
          <w:p w14:paraId="7598C94A" w14:textId="77777777" w:rsidR="000804E3" w:rsidRPr="00170155" w:rsidDel="002A1D54" w:rsidRDefault="000804E3" w:rsidP="00BC5329">
            <w:pPr>
              <w:pStyle w:val="afe"/>
            </w:pPr>
            <w:r w:rsidRPr="00170155" w:rsidDel="002A1D54">
              <w:t>Другие характеристики</w:t>
            </w:r>
          </w:p>
        </w:tc>
        <w:tc>
          <w:tcPr>
            <w:tcW w:w="3690" w:type="pct"/>
          </w:tcPr>
          <w:p w14:paraId="016F114D" w14:textId="77777777" w:rsidR="000804E3" w:rsidRPr="00170155" w:rsidRDefault="000804E3" w:rsidP="00170155">
            <w:pPr>
              <w:pStyle w:val="afe"/>
              <w:jc w:val="both"/>
            </w:pPr>
            <w:r w:rsidRPr="00170155">
              <w:t>-</w:t>
            </w:r>
          </w:p>
        </w:tc>
      </w:tr>
    </w:tbl>
    <w:p w14:paraId="589F27C3" w14:textId="77777777" w:rsidR="007F5F62" w:rsidRPr="00D166F8" w:rsidRDefault="007F5F62" w:rsidP="00BC5329">
      <w:pPr>
        <w:pStyle w:val="3"/>
        <w:keepNext w:val="0"/>
      </w:pPr>
      <w:r w:rsidRPr="00D166F8">
        <w:t>3.</w:t>
      </w:r>
      <w:r w:rsidR="00CE1616">
        <w:rPr>
          <w:lang w:val="en-US"/>
        </w:rPr>
        <w:t>3</w:t>
      </w:r>
      <w:r w:rsidRPr="00D166F8">
        <w:t>.</w:t>
      </w:r>
      <w:r w:rsidR="00CE1616">
        <w:rPr>
          <w:lang w:val="en-US"/>
        </w:rPr>
        <w:t>3</w:t>
      </w:r>
      <w:r w:rsidRPr="00D166F8">
        <w:t>. Трудовая функция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9"/>
        <w:gridCol w:w="4664"/>
        <w:gridCol w:w="650"/>
        <w:gridCol w:w="967"/>
        <w:gridCol w:w="1807"/>
        <w:gridCol w:w="534"/>
      </w:tblGrid>
      <w:tr w:rsidR="007F5F62" w:rsidRPr="00CC7FED" w14:paraId="635C55EB" w14:textId="77777777" w:rsidTr="00F044BF">
        <w:trPr>
          <w:trHeight w:val="278"/>
        </w:trPr>
        <w:tc>
          <w:tcPr>
            <w:tcW w:w="86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CC55039" w14:textId="77777777" w:rsidR="007F5F62" w:rsidRPr="00CC7FED" w:rsidRDefault="007F5F62" w:rsidP="00BC5329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A37DE9" w14:textId="77777777" w:rsidR="007F5F62" w:rsidRPr="00CC7FED" w:rsidRDefault="007F5F62" w:rsidP="00BC5329">
            <w:pPr>
              <w:suppressAutoHyphens/>
            </w:pPr>
            <w:r>
              <w:t>Организация неплановых ремонтов особо сложного технологического оборудования механосборочного производства</w:t>
            </w:r>
          </w:p>
        </w:tc>
        <w:tc>
          <w:tcPr>
            <w:tcW w:w="31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322405D" w14:textId="77777777" w:rsidR="007F5F62" w:rsidRPr="00CC7FED" w:rsidRDefault="007F5F62" w:rsidP="00BC5329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0C1F21" w14:textId="38CB79A9" w:rsidR="007F5F62" w:rsidRPr="000062DD" w:rsidRDefault="00871C42" w:rsidP="00BC5329">
            <w:pPr>
              <w:suppressAutoHyphens/>
              <w:rPr>
                <w:lang w:val="en-US"/>
              </w:rPr>
            </w:pPr>
            <w:r>
              <w:t>C</w:t>
            </w:r>
            <w:r w:rsidR="007F5F62">
              <w:t>/0</w:t>
            </w:r>
            <w:r w:rsidR="007F5F62">
              <w:rPr>
                <w:lang w:val="en-US"/>
              </w:rPr>
              <w:t>3</w:t>
            </w:r>
            <w:r w:rsidR="007F5F62">
              <w:t>.</w:t>
            </w:r>
            <w:r w:rsidR="007F5F62">
              <w:rPr>
                <w:lang w:val="en-US"/>
              </w:rPr>
              <w:t>7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130BAE" w14:textId="77777777" w:rsidR="007F5F62" w:rsidRPr="004C2989" w:rsidRDefault="007F5F62" w:rsidP="00BC5329">
            <w:pPr>
              <w:suppressAutoHyphens/>
              <w:jc w:val="center"/>
              <w:rPr>
                <w:vertAlign w:val="superscript"/>
              </w:rPr>
            </w:pPr>
            <w:r w:rsidRPr="0092362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B3F21F" w14:textId="77777777" w:rsidR="007F5F62" w:rsidRPr="000062DD" w:rsidRDefault="007F5F62" w:rsidP="00BC5329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</w:tbl>
    <w:p w14:paraId="57F66C5D" w14:textId="77777777" w:rsidR="00654BDE" w:rsidRDefault="00654BD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1"/>
        <w:gridCol w:w="1078"/>
        <w:gridCol w:w="825"/>
        <w:gridCol w:w="2063"/>
        <w:gridCol w:w="1413"/>
        <w:gridCol w:w="2311"/>
      </w:tblGrid>
      <w:tr w:rsidR="007F5F62" w:rsidRPr="00CC7FED" w14:paraId="5D0F3D12" w14:textId="77777777" w:rsidTr="00F044BF">
        <w:trPr>
          <w:trHeight w:val="488"/>
        </w:trPr>
        <w:tc>
          <w:tcPr>
            <w:tcW w:w="131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5356534" w14:textId="77777777" w:rsidR="007F5F62" w:rsidRPr="00CC7FED" w:rsidRDefault="007F5F62" w:rsidP="00BC5329">
            <w:pPr>
              <w:suppressAutoHyphens/>
            </w:pPr>
            <w:r w:rsidRPr="0092362F">
              <w:rPr>
                <w:sz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C783476" w14:textId="77777777" w:rsidR="007F5F62" w:rsidRPr="00CC7FED" w:rsidRDefault="007F5F62" w:rsidP="00BC5329">
            <w:pPr>
              <w:suppressAutoHyphens/>
            </w:pPr>
            <w:r w:rsidRPr="009502DC">
              <w:rPr>
                <w:sz w:val="20"/>
              </w:rPr>
              <w:t>Оригинал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9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817206" w14:textId="77777777" w:rsidR="007F5F62" w:rsidRPr="00CC7FED" w:rsidRDefault="007F5F62" w:rsidP="00BC5329">
            <w:pPr>
              <w:suppressAutoHyphens/>
            </w:pPr>
            <w:r w:rsidRPr="00CC7FED">
              <w:t>Х</w:t>
            </w:r>
          </w:p>
        </w:tc>
        <w:tc>
          <w:tcPr>
            <w:tcW w:w="9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004465" w14:textId="77777777" w:rsidR="007F5F62" w:rsidRPr="00CC7FED" w:rsidRDefault="007F5F62" w:rsidP="00BC5329">
            <w:pPr>
              <w:suppressAutoHyphens/>
            </w:pPr>
            <w:r w:rsidRPr="009502DC">
              <w:rPr>
                <w:sz w:val="20"/>
              </w:rPr>
              <w:t>Заимствовано из оригинала</w:t>
            </w:r>
          </w:p>
        </w:tc>
        <w:tc>
          <w:tcPr>
            <w:tcW w:w="6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4CA5F8" w14:textId="77777777" w:rsidR="007F5F62" w:rsidRPr="00CC7FED" w:rsidRDefault="007F5F62" w:rsidP="00BC5329">
            <w:pPr>
              <w:suppressAutoHyphens/>
            </w:pPr>
          </w:p>
        </w:tc>
        <w:tc>
          <w:tcPr>
            <w:tcW w:w="11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87D551" w14:textId="77777777" w:rsidR="007F5F62" w:rsidRPr="00CC7FED" w:rsidRDefault="007F5F62" w:rsidP="00BC5329">
            <w:pPr>
              <w:suppressAutoHyphens/>
            </w:pPr>
          </w:p>
        </w:tc>
      </w:tr>
      <w:tr w:rsidR="007F5F62" w:rsidRPr="00CC7FED" w14:paraId="5B126267" w14:textId="77777777" w:rsidTr="00F044BF">
        <w:trPr>
          <w:trHeight w:val="479"/>
        </w:trPr>
        <w:tc>
          <w:tcPr>
            <w:tcW w:w="1310" w:type="pct"/>
            <w:tcBorders>
              <w:top w:val="nil"/>
              <w:bottom w:val="nil"/>
              <w:right w:val="nil"/>
            </w:tcBorders>
            <w:vAlign w:val="center"/>
          </w:tcPr>
          <w:p w14:paraId="2CA6C1AB" w14:textId="77777777" w:rsidR="007F5F62" w:rsidRPr="00CC7FED" w:rsidRDefault="007F5F62" w:rsidP="00BC5329">
            <w:pPr>
              <w:suppressAutoHyphens/>
            </w:pPr>
          </w:p>
        </w:tc>
        <w:tc>
          <w:tcPr>
            <w:tcW w:w="1903" w:type="pct"/>
            <w:gridSpan w:val="3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  <w:vAlign w:val="center"/>
          </w:tcPr>
          <w:p w14:paraId="146086B4" w14:textId="77777777" w:rsidR="007F5F62" w:rsidRPr="00CC7FED" w:rsidRDefault="007F5F62" w:rsidP="00BC5329">
            <w:pPr>
              <w:suppressAutoHyphens/>
            </w:pPr>
          </w:p>
        </w:tc>
        <w:tc>
          <w:tcPr>
            <w:tcW w:w="678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561C691A" w14:textId="77777777" w:rsidR="007F5F62" w:rsidRPr="00CC7FED" w:rsidRDefault="007F5F62" w:rsidP="00BC5329">
            <w:pPr>
              <w:suppressAutoHyphens/>
              <w:jc w:val="center"/>
            </w:pPr>
            <w:r w:rsidRPr="009502DC">
              <w:rPr>
                <w:sz w:val="20"/>
              </w:rPr>
              <w:t>Код оригинала</w:t>
            </w:r>
          </w:p>
        </w:tc>
        <w:tc>
          <w:tcPr>
            <w:tcW w:w="1109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1AF8EFC0" w14:textId="77777777" w:rsidR="007F5F62" w:rsidRPr="00CC7FED" w:rsidRDefault="007F5F62" w:rsidP="00BC5329">
            <w:pPr>
              <w:suppressAutoHyphens/>
              <w:jc w:val="center"/>
            </w:pPr>
            <w:r w:rsidRPr="002438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B55F876" w14:textId="77777777" w:rsidR="007F5F62" w:rsidRDefault="007F5F62" w:rsidP="00BC53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730"/>
        <w:gridCol w:w="7691"/>
      </w:tblGrid>
      <w:tr w:rsidR="00A21DD2" w:rsidRPr="002059DD" w14:paraId="152BC525" w14:textId="77777777" w:rsidTr="00F044BF">
        <w:trPr>
          <w:trHeight w:val="20"/>
        </w:trPr>
        <w:tc>
          <w:tcPr>
            <w:tcW w:w="1310" w:type="pct"/>
            <w:vMerge w:val="restart"/>
          </w:tcPr>
          <w:p w14:paraId="5C29A80C" w14:textId="77777777" w:rsidR="00A21DD2" w:rsidRPr="002059DD" w:rsidRDefault="00A21DD2" w:rsidP="00BC5329">
            <w:pPr>
              <w:pStyle w:val="afe"/>
            </w:pPr>
            <w:r w:rsidRPr="002059DD">
              <w:t>Трудовые действия</w:t>
            </w:r>
          </w:p>
        </w:tc>
        <w:tc>
          <w:tcPr>
            <w:tcW w:w="3690" w:type="pct"/>
          </w:tcPr>
          <w:p w14:paraId="4520C4D4" w14:textId="7FA1C0CB" w:rsidR="00A21DD2" w:rsidRPr="002059DD" w:rsidRDefault="00A21DD2" w:rsidP="002059DD">
            <w:pPr>
              <w:pStyle w:val="afe"/>
              <w:jc w:val="both"/>
            </w:pPr>
            <w:r w:rsidRPr="002059DD">
              <w:t xml:space="preserve">Учет </w:t>
            </w:r>
            <w:r w:rsidR="00CF4126" w:rsidRPr="002059DD">
              <w:t>отказов, повреждений</w:t>
            </w:r>
            <w:r w:rsidRPr="002059DD">
              <w:t xml:space="preserve"> и </w:t>
            </w:r>
            <w:r w:rsidR="00987575" w:rsidRPr="002059DD">
              <w:t>связанных с этим внеплановых простоев</w:t>
            </w:r>
            <w:r w:rsidRPr="002059DD">
              <w:t xml:space="preserve"> особо сложного технологического оборудования механосборочного производства</w:t>
            </w:r>
          </w:p>
        </w:tc>
      </w:tr>
      <w:tr w:rsidR="00A21DD2" w:rsidRPr="002059DD" w14:paraId="2FB71CC6" w14:textId="77777777" w:rsidTr="00F044BF">
        <w:trPr>
          <w:trHeight w:val="20"/>
        </w:trPr>
        <w:tc>
          <w:tcPr>
            <w:tcW w:w="1310" w:type="pct"/>
            <w:vMerge/>
          </w:tcPr>
          <w:p w14:paraId="4B36E4E6" w14:textId="77777777" w:rsidR="00A21DD2" w:rsidRPr="002059DD" w:rsidRDefault="00A21DD2" w:rsidP="00BC5329">
            <w:pPr>
              <w:pStyle w:val="afe"/>
            </w:pPr>
          </w:p>
        </w:tc>
        <w:tc>
          <w:tcPr>
            <w:tcW w:w="3690" w:type="pct"/>
          </w:tcPr>
          <w:p w14:paraId="13F817D6" w14:textId="77777777" w:rsidR="00A21DD2" w:rsidRPr="002059DD" w:rsidRDefault="00A21DD2" w:rsidP="002059DD">
            <w:pPr>
              <w:pStyle w:val="afe"/>
              <w:jc w:val="both"/>
            </w:pPr>
            <w:r w:rsidRPr="002059DD">
              <w:t>Составление дефектных ведомостей на особо сложное технологическое оборудование механосборочного производства</w:t>
            </w:r>
          </w:p>
        </w:tc>
      </w:tr>
      <w:tr w:rsidR="00A21DD2" w:rsidRPr="002059DD" w14:paraId="6C5E335D" w14:textId="77777777" w:rsidTr="00F044BF">
        <w:trPr>
          <w:trHeight w:val="20"/>
        </w:trPr>
        <w:tc>
          <w:tcPr>
            <w:tcW w:w="1310" w:type="pct"/>
            <w:vMerge/>
          </w:tcPr>
          <w:p w14:paraId="1ED79BF8" w14:textId="77777777" w:rsidR="00A21DD2" w:rsidRPr="002059DD" w:rsidRDefault="00A21DD2" w:rsidP="00BC5329">
            <w:pPr>
              <w:pStyle w:val="afe"/>
            </w:pPr>
          </w:p>
        </w:tc>
        <w:tc>
          <w:tcPr>
            <w:tcW w:w="3690" w:type="pct"/>
          </w:tcPr>
          <w:p w14:paraId="508729DF" w14:textId="77777777" w:rsidR="00A21DD2" w:rsidRPr="002059DD" w:rsidRDefault="00A21DD2" w:rsidP="002059DD">
            <w:pPr>
              <w:pStyle w:val="afe"/>
              <w:jc w:val="both"/>
            </w:pPr>
            <w:r w:rsidRPr="002059DD">
              <w:t>Подбор чертежей сменных деталей для ремонта особо сложного технологического оборудования механосборочного производства</w:t>
            </w:r>
          </w:p>
        </w:tc>
      </w:tr>
      <w:tr w:rsidR="00A21DD2" w:rsidRPr="002059DD" w14:paraId="5E43068E" w14:textId="77777777" w:rsidTr="00F044BF">
        <w:trPr>
          <w:trHeight w:val="20"/>
        </w:trPr>
        <w:tc>
          <w:tcPr>
            <w:tcW w:w="1310" w:type="pct"/>
            <w:vMerge/>
          </w:tcPr>
          <w:p w14:paraId="74E57171" w14:textId="77777777" w:rsidR="00A21DD2" w:rsidRPr="002059DD" w:rsidRDefault="00A21DD2" w:rsidP="00BC5329">
            <w:pPr>
              <w:pStyle w:val="afe"/>
            </w:pPr>
          </w:p>
        </w:tc>
        <w:tc>
          <w:tcPr>
            <w:tcW w:w="3690" w:type="pct"/>
          </w:tcPr>
          <w:p w14:paraId="213DE33B" w14:textId="3C0E19C5" w:rsidR="00A21DD2" w:rsidRPr="002059DD" w:rsidRDefault="00E0563F" w:rsidP="002059DD">
            <w:pPr>
              <w:pStyle w:val="afe"/>
              <w:jc w:val="both"/>
            </w:pPr>
            <w:r w:rsidRPr="002059DD">
              <w:t>Составление заявок на изготовление сменных деталей и узлов для</w:t>
            </w:r>
            <w:r w:rsidR="00A21DD2" w:rsidRPr="002059DD">
              <w:t xml:space="preserve"> ремонта особо сложного технологического оборудования механосборочного производства</w:t>
            </w:r>
          </w:p>
        </w:tc>
      </w:tr>
      <w:tr w:rsidR="00A21DD2" w:rsidRPr="002059DD" w14:paraId="5280B9B9" w14:textId="77777777" w:rsidTr="00F044BF">
        <w:trPr>
          <w:trHeight w:val="20"/>
        </w:trPr>
        <w:tc>
          <w:tcPr>
            <w:tcW w:w="1310" w:type="pct"/>
            <w:vMerge/>
          </w:tcPr>
          <w:p w14:paraId="4C5F514C" w14:textId="77777777" w:rsidR="00A21DD2" w:rsidRPr="002059DD" w:rsidRDefault="00A21DD2" w:rsidP="00BC5329">
            <w:pPr>
              <w:pStyle w:val="afe"/>
            </w:pPr>
          </w:p>
        </w:tc>
        <w:tc>
          <w:tcPr>
            <w:tcW w:w="3690" w:type="pct"/>
          </w:tcPr>
          <w:p w14:paraId="7FBEB708" w14:textId="77777777" w:rsidR="00A21DD2" w:rsidRPr="002059DD" w:rsidRDefault="00A21DD2" w:rsidP="002059DD">
            <w:pPr>
              <w:pStyle w:val="afe"/>
              <w:jc w:val="both"/>
            </w:pPr>
            <w:r w:rsidRPr="002059DD">
              <w:t>Составление смет на ремонт особо сложного технологического оборудования механосборочного производства</w:t>
            </w:r>
          </w:p>
        </w:tc>
      </w:tr>
      <w:tr w:rsidR="00A21DD2" w:rsidRPr="002059DD" w14:paraId="278BE55C" w14:textId="77777777" w:rsidTr="00F044BF">
        <w:trPr>
          <w:trHeight w:val="20"/>
        </w:trPr>
        <w:tc>
          <w:tcPr>
            <w:tcW w:w="1310" w:type="pct"/>
            <w:vMerge/>
          </w:tcPr>
          <w:p w14:paraId="2F61C5F3" w14:textId="77777777" w:rsidR="00A21DD2" w:rsidRPr="002059DD" w:rsidRDefault="00A21DD2" w:rsidP="00BC5329">
            <w:pPr>
              <w:pStyle w:val="afe"/>
            </w:pPr>
          </w:p>
        </w:tc>
        <w:tc>
          <w:tcPr>
            <w:tcW w:w="3690" w:type="pct"/>
          </w:tcPr>
          <w:p w14:paraId="54F3C9A7" w14:textId="77777777" w:rsidR="00A21DD2" w:rsidRPr="002059DD" w:rsidRDefault="00A21DD2" w:rsidP="002059DD">
            <w:pPr>
              <w:pStyle w:val="afe"/>
              <w:jc w:val="both"/>
            </w:pPr>
            <w:r w:rsidRPr="002059DD">
              <w:t>Планирование ремонта особо сложного технологического оборудования механосборочного производства</w:t>
            </w:r>
          </w:p>
        </w:tc>
      </w:tr>
      <w:tr w:rsidR="00A21DD2" w:rsidRPr="002059DD" w14:paraId="22C3A6BC" w14:textId="77777777" w:rsidTr="00F044BF">
        <w:trPr>
          <w:trHeight w:val="20"/>
        </w:trPr>
        <w:tc>
          <w:tcPr>
            <w:tcW w:w="1310" w:type="pct"/>
            <w:vMerge/>
          </w:tcPr>
          <w:p w14:paraId="3CEABE28" w14:textId="77777777" w:rsidR="00A21DD2" w:rsidRPr="002059DD" w:rsidRDefault="00A21DD2" w:rsidP="00BC5329">
            <w:pPr>
              <w:pStyle w:val="afe"/>
            </w:pPr>
          </w:p>
        </w:tc>
        <w:tc>
          <w:tcPr>
            <w:tcW w:w="3690" w:type="pct"/>
          </w:tcPr>
          <w:p w14:paraId="148DE62A" w14:textId="77777777" w:rsidR="00A21DD2" w:rsidRPr="002059DD" w:rsidRDefault="00A21DD2" w:rsidP="002059DD">
            <w:pPr>
              <w:pStyle w:val="afe"/>
              <w:jc w:val="both"/>
            </w:pPr>
            <w:r w:rsidRPr="002059DD">
              <w:t>Контроль качества ремонта особо сложного технологического оборудования механосборочного производства</w:t>
            </w:r>
          </w:p>
        </w:tc>
      </w:tr>
      <w:tr w:rsidR="00A21DD2" w:rsidRPr="002059DD" w14:paraId="115691A3" w14:textId="77777777" w:rsidTr="00F044BF">
        <w:trPr>
          <w:trHeight w:val="20"/>
        </w:trPr>
        <w:tc>
          <w:tcPr>
            <w:tcW w:w="1310" w:type="pct"/>
            <w:vMerge/>
          </w:tcPr>
          <w:p w14:paraId="46E04D18" w14:textId="77777777" w:rsidR="00A21DD2" w:rsidRPr="002059DD" w:rsidRDefault="00A21DD2" w:rsidP="00BC5329">
            <w:pPr>
              <w:pStyle w:val="afe"/>
            </w:pPr>
          </w:p>
        </w:tc>
        <w:tc>
          <w:tcPr>
            <w:tcW w:w="3690" w:type="pct"/>
          </w:tcPr>
          <w:p w14:paraId="25FA608C" w14:textId="77777777" w:rsidR="00A21DD2" w:rsidRPr="002059DD" w:rsidRDefault="00A21DD2" w:rsidP="002059DD">
            <w:pPr>
              <w:pStyle w:val="afe"/>
              <w:jc w:val="both"/>
            </w:pPr>
            <w:r w:rsidRPr="002059DD">
              <w:t>Приемка особо сложного технологического оборудования механосборочного производства после ремонта</w:t>
            </w:r>
          </w:p>
        </w:tc>
      </w:tr>
      <w:tr w:rsidR="002E7776" w:rsidRPr="002059DD" w14:paraId="3610FC34" w14:textId="77777777" w:rsidTr="00F044BF">
        <w:trPr>
          <w:trHeight w:val="20"/>
        </w:trPr>
        <w:tc>
          <w:tcPr>
            <w:tcW w:w="1310" w:type="pct"/>
            <w:vMerge w:val="restart"/>
          </w:tcPr>
          <w:p w14:paraId="411DC539" w14:textId="77777777" w:rsidR="002E7776" w:rsidRPr="002059DD" w:rsidDel="002A1D54" w:rsidRDefault="002E7776" w:rsidP="00BC5329">
            <w:pPr>
              <w:pStyle w:val="afe"/>
            </w:pPr>
            <w:r w:rsidRPr="002059DD" w:rsidDel="002A1D54">
              <w:t>Необходимые умения</w:t>
            </w:r>
          </w:p>
        </w:tc>
        <w:tc>
          <w:tcPr>
            <w:tcW w:w="3690" w:type="pct"/>
          </w:tcPr>
          <w:p w14:paraId="2E23FF96" w14:textId="356D5C20" w:rsidR="002E7776" w:rsidRPr="002059DD" w:rsidRDefault="002E7776" w:rsidP="002059DD">
            <w:pPr>
              <w:pStyle w:val="afe"/>
              <w:jc w:val="both"/>
            </w:pPr>
            <w:r w:rsidRPr="002059DD">
              <w:t xml:space="preserve">Использовать </w:t>
            </w:r>
            <w:r w:rsidRPr="002059DD">
              <w:rPr>
                <w:lang w:val="en-US"/>
              </w:rPr>
              <w:t>CMMS</w:t>
            </w:r>
            <w:r w:rsidRPr="002059DD">
              <w:t>-систему для учета отказов, повреждений и связанных с этим внеплановых простоев особо сложного технологического оборудования механосборочного производства</w:t>
            </w:r>
          </w:p>
        </w:tc>
      </w:tr>
      <w:tr w:rsidR="002E7776" w:rsidRPr="002059DD" w14:paraId="532BD570" w14:textId="77777777" w:rsidTr="00F044BF">
        <w:trPr>
          <w:trHeight w:val="20"/>
        </w:trPr>
        <w:tc>
          <w:tcPr>
            <w:tcW w:w="1310" w:type="pct"/>
            <w:vMerge/>
          </w:tcPr>
          <w:p w14:paraId="44A82125" w14:textId="77777777" w:rsidR="002E7776" w:rsidRPr="002059DD" w:rsidDel="002A1D54" w:rsidRDefault="002E7776" w:rsidP="00BC5329">
            <w:pPr>
              <w:pStyle w:val="afe"/>
            </w:pPr>
          </w:p>
        </w:tc>
        <w:tc>
          <w:tcPr>
            <w:tcW w:w="3690" w:type="pct"/>
          </w:tcPr>
          <w:p w14:paraId="010C6282" w14:textId="5B042FC2" w:rsidR="002E7776" w:rsidRPr="002059DD" w:rsidRDefault="002E7776" w:rsidP="002059DD">
            <w:pPr>
              <w:pStyle w:val="afe"/>
              <w:jc w:val="both"/>
            </w:pPr>
            <w:r w:rsidRPr="002059DD">
              <w:t>Составлять акты о повреждениях особо сложного технологического оборудования механосборочного производства</w:t>
            </w:r>
          </w:p>
        </w:tc>
      </w:tr>
      <w:tr w:rsidR="002E7776" w:rsidRPr="002059DD" w14:paraId="3995D5CD" w14:textId="77777777" w:rsidTr="00F044BF">
        <w:trPr>
          <w:trHeight w:val="20"/>
        </w:trPr>
        <w:tc>
          <w:tcPr>
            <w:tcW w:w="1310" w:type="pct"/>
            <w:vMerge/>
          </w:tcPr>
          <w:p w14:paraId="53A81D14" w14:textId="77777777" w:rsidR="002E7776" w:rsidRPr="002059DD" w:rsidDel="002A1D54" w:rsidRDefault="002E7776" w:rsidP="00BC5329">
            <w:pPr>
              <w:pStyle w:val="afe"/>
            </w:pPr>
          </w:p>
        </w:tc>
        <w:tc>
          <w:tcPr>
            <w:tcW w:w="3690" w:type="pct"/>
          </w:tcPr>
          <w:p w14:paraId="73706313" w14:textId="54A1A6B2" w:rsidR="002E7776" w:rsidRPr="002059DD" w:rsidRDefault="002E7776" w:rsidP="002059DD">
            <w:pPr>
              <w:pStyle w:val="afe"/>
              <w:jc w:val="both"/>
            </w:pPr>
            <w:r w:rsidRPr="002059DD">
              <w:t>Составлять отчет о внеплановых простоях особо сложного технологического оборудования механосборочного производства</w:t>
            </w:r>
          </w:p>
        </w:tc>
      </w:tr>
      <w:tr w:rsidR="002E7776" w:rsidRPr="002059DD" w14:paraId="33DE9D6E" w14:textId="77777777" w:rsidTr="00F044BF">
        <w:trPr>
          <w:trHeight w:val="20"/>
        </w:trPr>
        <w:tc>
          <w:tcPr>
            <w:tcW w:w="1310" w:type="pct"/>
            <w:vMerge/>
          </w:tcPr>
          <w:p w14:paraId="4437E3BA" w14:textId="77777777" w:rsidR="002E7776" w:rsidRPr="002059DD" w:rsidDel="002A1D54" w:rsidRDefault="002E7776" w:rsidP="00BC5329">
            <w:pPr>
              <w:pStyle w:val="afe"/>
            </w:pPr>
          </w:p>
        </w:tc>
        <w:tc>
          <w:tcPr>
            <w:tcW w:w="3690" w:type="pct"/>
          </w:tcPr>
          <w:p w14:paraId="2F2830A3" w14:textId="2526ED40" w:rsidR="002E7776" w:rsidRPr="002059DD" w:rsidRDefault="002E7776" w:rsidP="002059DD">
            <w:pPr>
              <w:pStyle w:val="afe"/>
              <w:jc w:val="both"/>
            </w:pPr>
            <w:r w:rsidRPr="002059DD">
              <w:t xml:space="preserve">Визуально определять </w:t>
            </w:r>
            <w:r w:rsidR="001259BB" w:rsidRPr="002059DD">
              <w:t xml:space="preserve">дефекты </w:t>
            </w:r>
            <w:r w:rsidRPr="002059DD">
              <w:t>особо сложного технологического оборудования механосборочного производства</w:t>
            </w:r>
          </w:p>
        </w:tc>
      </w:tr>
      <w:tr w:rsidR="002E7776" w:rsidRPr="002059DD" w14:paraId="70CD4527" w14:textId="77777777" w:rsidTr="00F044BF">
        <w:trPr>
          <w:trHeight w:val="20"/>
        </w:trPr>
        <w:tc>
          <w:tcPr>
            <w:tcW w:w="1310" w:type="pct"/>
            <w:vMerge/>
          </w:tcPr>
          <w:p w14:paraId="37973F23" w14:textId="77777777" w:rsidR="002E7776" w:rsidRPr="002059DD" w:rsidDel="002A1D54" w:rsidRDefault="002E7776" w:rsidP="00BC5329">
            <w:pPr>
              <w:pStyle w:val="afe"/>
            </w:pPr>
          </w:p>
        </w:tc>
        <w:tc>
          <w:tcPr>
            <w:tcW w:w="3690" w:type="pct"/>
          </w:tcPr>
          <w:p w14:paraId="405DFD5A" w14:textId="20B3412C" w:rsidR="002E7776" w:rsidRPr="002059DD" w:rsidRDefault="002E7776" w:rsidP="002059DD">
            <w:pPr>
              <w:pStyle w:val="afe"/>
              <w:jc w:val="both"/>
            </w:pPr>
            <w:r w:rsidRPr="002059DD">
              <w:t>Использовать методы выявления дефектов особо сложного технологического оборудования механосборочного производства</w:t>
            </w:r>
          </w:p>
        </w:tc>
      </w:tr>
      <w:tr w:rsidR="002E7776" w:rsidRPr="002059DD" w14:paraId="37684D06" w14:textId="77777777" w:rsidTr="00F044BF">
        <w:trPr>
          <w:trHeight w:val="20"/>
        </w:trPr>
        <w:tc>
          <w:tcPr>
            <w:tcW w:w="1310" w:type="pct"/>
            <w:vMerge/>
          </w:tcPr>
          <w:p w14:paraId="251BE05B" w14:textId="77777777" w:rsidR="002E7776" w:rsidRPr="002059DD" w:rsidDel="002A1D54" w:rsidRDefault="002E7776" w:rsidP="00BC5329">
            <w:pPr>
              <w:pStyle w:val="afe"/>
            </w:pPr>
          </w:p>
        </w:tc>
        <w:tc>
          <w:tcPr>
            <w:tcW w:w="3690" w:type="pct"/>
          </w:tcPr>
          <w:p w14:paraId="397ACF1D" w14:textId="297B4659" w:rsidR="002E7776" w:rsidRPr="002059DD" w:rsidRDefault="002E7776" w:rsidP="002059DD">
            <w:pPr>
              <w:pStyle w:val="afe"/>
              <w:jc w:val="both"/>
            </w:pPr>
            <w:r w:rsidRPr="002059DD">
              <w:t>Использовать универсальные контрольно-измерительные инструменты для выявления дефектов особо сложного технологического оборудования механосборочного производства</w:t>
            </w:r>
          </w:p>
        </w:tc>
      </w:tr>
      <w:tr w:rsidR="002E7776" w:rsidRPr="002059DD" w14:paraId="30E43E29" w14:textId="77777777" w:rsidTr="00F044BF">
        <w:trPr>
          <w:trHeight w:val="20"/>
        </w:trPr>
        <w:tc>
          <w:tcPr>
            <w:tcW w:w="1310" w:type="pct"/>
            <w:vMerge/>
          </w:tcPr>
          <w:p w14:paraId="58A86493" w14:textId="77777777" w:rsidR="002E7776" w:rsidRPr="002059DD" w:rsidDel="002A1D54" w:rsidRDefault="002E7776" w:rsidP="00BC5329">
            <w:pPr>
              <w:pStyle w:val="afe"/>
            </w:pPr>
          </w:p>
        </w:tc>
        <w:tc>
          <w:tcPr>
            <w:tcW w:w="3690" w:type="pct"/>
          </w:tcPr>
          <w:p w14:paraId="4F274739" w14:textId="7C308BE7" w:rsidR="002E7776" w:rsidRPr="002059DD" w:rsidRDefault="00DB2D19" w:rsidP="002059DD">
            <w:pPr>
              <w:pStyle w:val="afe"/>
              <w:jc w:val="both"/>
            </w:pPr>
            <w:r w:rsidRPr="002059DD">
              <w:t xml:space="preserve">Устанавливать </w:t>
            </w:r>
            <w:r w:rsidR="002E7776" w:rsidRPr="002059DD">
              <w:t>причины возникновения дефектов особо сложного технологического оборудования механосборочного производства</w:t>
            </w:r>
          </w:p>
        </w:tc>
      </w:tr>
      <w:tr w:rsidR="002E7776" w:rsidRPr="002059DD" w14:paraId="3693C05F" w14:textId="77777777" w:rsidTr="00F044BF">
        <w:trPr>
          <w:trHeight w:val="20"/>
        </w:trPr>
        <w:tc>
          <w:tcPr>
            <w:tcW w:w="1310" w:type="pct"/>
            <w:vMerge/>
          </w:tcPr>
          <w:p w14:paraId="534CA0E0" w14:textId="77777777" w:rsidR="002E7776" w:rsidRPr="002059DD" w:rsidDel="002A1D54" w:rsidRDefault="002E7776" w:rsidP="00BC5329">
            <w:pPr>
              <w:pStyle w:val="afe"/>
            </w:pPr>
          </w:p>
        </w:tc>
        <w:tc>
          <w:tcPr>
            <w:tcW w:w="3690" w:type="pct"/>
          </w:tcPr>
          <w:p w14:paraId="3DC480F3" w14:textId="0FE8D725" w:rsidR="002E7776" w:rsidRPr="002059DD" w:rsidRDefault="002E7776" w:rsidP="002059DD">
            <w:pPr>
              <w:pStyle w:val="afe"/>
              <w:jc w:val="both"/>
            </w:pPr>
            <w:r w:rsidRPr="002059DD">
              <w:t>Заполнять дефектные ведомости для особо сложного технологического оборудования механосборочного производства</w:t>
            </w:r>
          </w:p>
        </w:tc>
      </w:tr>
      <w:tr w:rsidR="002E7776" w:rsidRPr="002059DD" w14:paraId="2E997B75" w14:textId="77777777" w:rsidTr="00F044BF">
        <w:trPr>
          <w:trHeight w:val="20"/>
        </w:trPr>
        <w:tc>
          <w:tcPr>
            <w:tcW w:w="1310" w:type="pct"/>
            <w:vMerge/>
          </w:tcPr>
          <w:p w14:paraId="4019D60C" w14:textId="77777777" w:rsidR="002E7776" w:rsidRPr="002059DD" w:rsidDel="002A1D54" w:rsidRDefault="002E7776" w:rsidP="00BC5329">
            <w:pPr>
              <w:pStyle w:val="afe"/>
            </w:pPr>
          </w:p>
        </w:tc>
        <w:tc>
          <w:tcPr>
            <w:tcW w:w="3690" w:type="pct"/>
          </w:tcPr>
          <w:p w14:paraId="3A356CBE" w14:textId="0C03602B" w:rsidR="002E7776" w:rsidRPr="002059DD" w:rsidRDefault="002E7776" w:rsidP="002059DD">
            <w:pPr>
              <w:pStyle w:val="afe"/>
              <w:jc w:val="both"/>
            </w:pPr>
            <w:r w:rsidRPr="002059DD">
              <w:t>Использовать текстовые редакторы (процессоры) для оформления документов</w:t>
            </w:r>
          </w:p>
        </w:tc>
      </w:tr>
      <w:tr w:rsidR="002E7776" w:rsidRPr="002059DD" w14:paraId="3E2FD2D6" w14:textId="77777777" w:rsidTr="00F044BF">
        <w:trPr>
          <w:trHeight w:val="20"/>
        </w:trPr>
        <w:tc>
          <w:tcPr>
            <w:tcW w:w="1310" w:type="pct"/>
            <w:vMerge/>
          </w:tcPr>
          <w:p w14:paraId="7CBB8966" w14:textId="77777777" w:rsidR="002E7776" w:rsidRPr="002059DD" w:rsidDel="002A1D54" w:rsidRDefault="002E7776" w:rsidP="00BC5329">
            <w:pPr>
              <w:pStyle w:val="afe"/>
            </w:pPr>
          </w:p>
        </w:tc>
        <w:tc>
          <w:tcPr>
            <w:tcW w:w="3690" w:type="pct"/>
          </w:tcPr>
          <w:p w14:paraId="4192F78E" w14:textId="4CB9EB65" w:rsidR="002E7776" w:rsidRPr="002059DD" w:rsidRDefault="002E7776" w:rsidP="002059DD">
            <w:pPr>
              <w:pStyle w:val="afe"/>
              <w:jc w:val="both"/>
            </w:pPr>
            <w:r w:rsidRPr="002059DD">
              <w:t xml:space="preserve">Использовать электронный архив технической документации и </w:t>
            </w:r>
            <w:r w:rsidR="00275E14">
              <w:br/>
            </w:r>
            <w:r w:rsidRPr="002059DD">
              <w:t>PDM-систему для поиска чертежей сменных деталей и узлов для ремонта особо сложного технологического оборудования механосборочного производства</w:t>
            </w:r>
          </w:p>
        </w:tc>
      </w:tr>
      <w:tr w:rsidR="002E7776" w:rsidRPr="002059DD" w14:paraId="617F9DE3" w14:textId="77777777" w:rsidTr="00F044BF">
        <w:trPr>
          <w:trHeight w:val="20"/>
        </w:trPr>
        <w:tc>
          <w:tcPr>
            <w:tcW w:w="1310" w:type="pct"/>
            <w:vMerge/>
          </w:tcPr>
          <w:p w14:paraId="150097C7" w14:textId="77777777" w:rsidR="002E7776" w:rsidRPr="002059DD" w:rsidDel="002A1D54" w:rsidRDefault="002E7776" w:rsidP="00BC5329">
            <w:pPr>
              <w:pStyle w:val="afe"/>
            </w:pPr>
          </w:p>
        </w:tc>
        <w:tc>
          <w:tcPr>
            <w:tcW w:w="3690" w:type="pct"/>
          </w:tcPr>
          <w:p w14:paraId="52CB6F74" w14:textId="0DEBDD1F" w:rsidR="002E7776" w:rsidRPr="002059DD" w:rsidRDefault="002E7776" w:rsidP="002059DD">
            <w:pPr>
              <w:pStyle w:val="afe"/>
              <w:jc w:val="both"/>
            </w:pPr>
            <w:r w:rsidRPr="002059DD">
              <w:t xml:space="preserve">Использовать ECM-систему и </w:t>
            </w:r>
            <w:r w:rsidRPr="002059DD">
              <w:rPr>
                <w:lang w:val="en-US"/>
              </w:rPr>
              <w:t>ERP</w:t>
            </w:r>
            <w:r w:rsidRPr="002059DD">
              <w:t>-систему организации для передачи заданий на разработку чертежей сменных деталей и узлов для ремонта особо сложного технологического оборудования механосборочного производства ответственным исполнителям</w:t>
            </w:r>
          </w:p>
        </w:tc>
      </w:tr>
      <w:tr w:rsidR="002E7776" w:rsidRPr="002059DD" w14:paraId="7E8BA9C1" w14:textId="77777777" w:rsidTr="00F044BF">
        <w:trPr>
          <w:trHeight w:val="20"/>
        </w:trPr>
        <w:tc>
          <w:tcPr>
            <w:tcW w:w="1310" w:type="pct"/>
            <w:vMerge/>
          </w:tcPr>
          <w:p w14:paraId="129276DB" w14:textId="77777777" w:rsidR="002E7776" w:rsidRPr="002059DD" w:rsidDel="002A1D54" w:rsidRDefault="002E7776" w:rsidP="00BC5329">
            <w:pPr>
              <w:pStyle w:val="afe"/>
            </w:pPr>
          </w:p>
        </w:tc>
        <w:tc>
          <w:tcPr>
            <w:tcW w:w="3690" w:type="pct"/>
          </w:tcPr>
          <w:p w14:paraId="17E6710C" w14:textId="3A86C51E" w:rsidR="002E7776" w:rsidRPr="002059DD" w:rsidRDefault="002E7776" w:rsidP="002059DD">
            <w:pPr>
              <w:pStyle w:val="afe"/>
              <w:jc w:val="both"/>
            </w:pPr>
            <w:r w:rsidRPr="002059DD">
              <w:t xml:space="preserve">Использовать ECM-систему, </w:t>
            </w:r>
            <w:r w:rsidRPr="002059DD">
              <w:rPr>
                <w:lang w:val="en-US"/>
              </w:rPr>
              <w:t>CMMS</w:t>
            </w:r>
            <w:r w:rsidRPr="002059DD">
              <w:t xml:space="preserve">-систему и </w:t>
            </w:r>
            <w:r w:rsidRPr="002059DD">
              <w:rPr>
                <w:lang w:val="en-US"/>
              </w:rPr>
              <w:t>ERP</w:t>
            </w:r>
            <w:r w:rsidRPr="002059DD">
              <w:t>-систему организации для передачи заявок на изготовление сменных деталей и узлов для ремонта особо сложного технологического оборудования механосборочного производства ответственным исполнителям</w:t>
            </w:r>
          </w:p>
        </w:tc>
      </w:tr>
      <w:tr w:rsidR="002E7776" w:rsidRPr="002059DD" w14:paraId="399F6102" w14:textId="77777777" w:rsidTr="00F044BF">
        <w:trPr>
          <w:trHeight w:val="20"/>
        </w:trPr>
        <w:tc>
          <w:tcPr>
            <w:tcW w:w="1310" w:type="pct"/>
            <w:vMerge/>
          </w:tcPr>
          <w:p w14:paraId="6A611A0C" w14:textId="77777777" w:rsidR="002E7776" w:rsidRPr="002059DD" w:rsidDel="002A1D54" w:rsidRDefault="002E7776" w:rsidP="00BC5329">
            <w:pPr>
              <w:pStyle w:val="afe"/>
            </w:pPr>
          </w:p>
        </w:tc>
        <w:tc>
          <w:tcPr>
            <w:tcW w:w="3690" w:type="pct"/>
          </w:tcPr>
          <w:p w14:paraId="2A311FD8" w14:textId="6F302A02" w:rsidR="002E7776" w:rsidRPr="002059DD" w:rsidRDefault="002E7776" w:rsidP="002059DD">
            <w:pPr>
              <w:pStyle w:val="afe"/>
              <w:jc w:val="both"/>
            </w:pPr>
            <w:r w:rsidRPr="002059DD">
              <w:t>Определять статьи затрат на ремонт особо сложного технологического оборудования механосборочного производства</w:t>
            </w:r>
            <w:r w:rsidR="002059DD">
              <w:t xml:space="preserve"> </w:t>
            </w:r>
            <w:r w:rsidR="002059DD" w:rsidRPr="002059DD">
              <w:t>и оценивать их величину</w:t>
            </w:r>
          </w:p>
        </w:tc>
      </w:tr>
      <w:tr w:rsidR="002E7776" w:rsidRPr="002059DD" w14:paraId="6F0B64FA" w14:textId="77777777" w:rsidTr="00F044BF">
        <w:trPr>
          <w:trHeight w:val="20"/>
        </w:trPr>
        <w:tc>
          <w:tcPr>
            <w:tcW w:w="1310" w:type="pct"/>
            <w:vMerge/>
          </w:tcPr>
          <w:p w14:paraId="5F1B64F8" w14:textId="77777777" w:rsidR="002E7776" w:rsidRPr="002059DD" w:rsidDel="002A1D54" w:rsidRDefault="002E7776" w:rsidP="00BC5329">
            <w:pPr>
              <w:pStyle w:val="afe"/>
            </w:pPr>
          </w:p>
        </w:tc>
        <w:tc>
          <w:tcPr>
            <w:tcW w:w="3690" w:type="pct"/>
          </w:tcPr>
          <w:p w14:paraId="38FD78AD" w14:textId="50DCD170" w:rsidR="002E7776" w:rsidRPr="002059DD" w:rsidRDefault="002E7776" w:rsidP="002059DD">
            <w:pPr>
              <w:pStyle w:val="afe"/>
              <w:jc w:val="both"/>
            </w:pPr>
            <w:r w:rsidRPr="002059DD">
              <w:t>Использовать прикладные компьютерные программы для расчета затрат на ремонт особо сложного технологического оборудования механосборочного производства</w:t>
            </w:r>
          </w:p>
        </w:tc>
      </w:tr>
      <w:tr w:rsidR="002E7776" w:rsidRPr="002059DD" w14:paraId="5832727D" w14:textId="77777777" w:rsidTr="00F044BF">
        <w:trPr>
          <w:trHeight w:val="20"/>
        </w:trPr>
        <w:tc>
          <w:tcPr>
            <w:tcW w:w="1310" w:type="pct"/>
            <w:vMerge/>
          </w:tcPr>
          <w:p w14:paraId="437FA5D0" w14:textId="77777777" w:rsidR="002E7776" w:rsidRPr="002059DD" w:rsidDel="002A1D54" w:rsidRDefault="002E7776" w:rsidP="00BC5329">
            <w:pPr>
              <w:pStyle w:val="afe"/>
            </w:pPr>
          </w:p>
        </w:tc>
        <w:tc>
          <w:tcPr>
            <w:tcW w:w="3690" w:type="pct"/>
          </w:tcPr>
          <w:p w14:paraId="1308EB2A" w14:textId="5C748551" w:rsidR="002E7776" w:rsidRPr="002059DD" w:rsidRDefault="000A66F5" w:rsidP="002059DD">
            <w:pPr>
              <w:pStyle w:val="afe"/>
              <w:jc w:val="both"/>
            </w:pPr>
            <w:r w:rsidRPr="002059DD">
              <w:t xml:space="preserve">Устанавливать </w:t>
            </w:r>
            <w:r w:rsidR="002E7776" w:rsidRPr="002059DD">
              <w:t>плановое время выполнения ремонта особо сложного технологического оборудования механосборочного производства</w:t>
            </w:r>
          </w:p>
        </w:tc>
      </w:tr>
      <w:tr w:rsidR="002E7776" w:rsidRPr="002059DD" w14:paraId="49413123" w14:textId="77777777" w:rsidTr="00F044BF">
        <w:trPr>
          <w:trHeight w:val="20"/>
        </w:trPr>
        <w:tc>
          <w:tcPr>
            <w:tcW w:w="1310" w:type="pct"/>
            <w:vMerge/>
          </w:tcPr>
          <w:p w14:paraId="0BEAB871" w14:textId="77777777" w:rsidR="002E7776" w:rsidRPr="002059DD" w:rsidDel="002A1D54" w:rsidRDefault="002E7776" w:rsidP="00BC5329">
            <w:pPr>
              <w:pStyle w:val="afe"/>
            </w:pPr>
          </w:p>
        </w:tc>
        <w:tc>
          <w:tcPr>
            <w:tcW w:w="3690" w:type="pct"/>
          </w:tcPr>
          <w:p w14:paraId="46B28265" w14:textId="46E5F85F" w:rsidR="002E7776" w:rsidRPr="002059DD" w:rsidRDefault="002E7776" w:rsidP="002059DD">
            <w:pPr>
              <w:pStyle w:val="afe"/>
              <w:jc w:val="both"/>
            </w:pPr>
            <w:r w:rsidRPr="002059DD">
              <w:rPr>
                <w:spacing w:val="-5"/>
              </w:rPr>
              <w:t xml:space="preserve">Использовать </w:t>
            </w:r>
            <w:r w:rsidRPr="002059DD">
              <w:t>прикладные программы управления проектами</w:t>
            </w:r>
            <w:r w:rsidRPr="002059DD">
              <w:rPr>
                <w:spacing w:val="-5"/>
              </w:rPr>
              <w:t xml:space="preserve"> для составления </w:t>
            </w:r>
            <w:r w:rsidRPr="002059DD">
              <w:t>программ и календарных графиков ремонта особо сложного технологического оборудования механосборочного производства</w:t>
            </w:r>
          </w:p>
        </w:tc>
      </w:tr>
      <w:tr w:rsidR="000C1AAB" w:rsidRPr="002059DD" w14:paraId="2EEB3D5A" w14:textId="77777777" w:rsidTr="00F044BF">
        <w:trPr>
          <w:trHeight w:val="20"/>
        </w:trPr>
        <w:tc>
          <w:tcPr>
            <w:tcW w:w="1310" w:type="pct"/>
            <w:vMerge/>
          </w:tcPr>
          <w:p w14:paraId="67EA169C" w14:textId="77777777" w:rsidR="000C1AAB" w:rsidRPr="002059DD" w:rsidDel="002A1D54" w:rsidRDefault="000C1AAB" w:rsidP="00BC5329">
            <w:pPr>
              <w:pStyle w:val="afe"/>
            </w:pPr>
          </w:p>
        </w:tc>
        <w:tc>
          <w:tcPr>
            <w:tcW w:w="3690" w:type="pct"/>
          </w:tcPr>
          <w:p w14:paraId="1A72531D" w14:textId="119D79EB" w:rsidR="000C1AAB" w:rsidRPr="002059DD" w:rsidRDefault="000C1AAB" w:rsidP="002059DD">
            <w:pPr>
              <w:pStyle w:val="afe"/>
              <w:jc w:val="both"/>
              <w:rPr>
                <w:spacing w:val="-5"/>
              </w:rPr>
            </w:pPr>
            <w:r w:rsidRPr="002059DD"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</w:tc>
      </w:tr>
      <w:tr w:rsidR="002E7776" w:rsidRPr="002059DD" w14:paraId="4E747FA6" w14:textId="77777777" w:rsidTr="00F044BF">
        <w:trPr>
          <w:trHeight w:val="20"/>
        </w:trPr>
        <w:tc>
          <w:tcPr>
            <w:tcW w:w="1310" w:type="pct"/>
            <w:vMerge/>
          </w:tcPr>
          <w:p w14:paraId="1BAEFDA9" w14:textId="77777777" w:rsidR="002E7776" w:rsidRPr="002059DD" w:rsidDel="002A1D54" w:rsidRDefault="002E7776" w:rsidP="00BC5329">
            <w:pPr>
              <w:pStyle w:val="afe"/>
            </w:pPr>
          </w:p>
        </w:tc>
        <w:tc>
          <w:tcPr>
            <w:tcW w:w="3690" w:type="pct"/>
          </w:tcPr>
          <w:p w14:paraId="2345F92A" w14:textId="736169ED" w:rsidR="002E7776" w:rsidRPr="002059DD" w:rsidRDefault="002E7776" w:rsidP="002059DD">
            <w:pPr>
              <w:pStyle w:val="afe"/>
              <w:jc w:val="both"/>
            </w:pPr>
            <w:r w:rsidRPr="002059DD">
              <w:t>Согласовывать со смежными подразделениями организации планы ремонта особо сложного технологического оборудования механосборочного производства</w:t>
            </w:r>
          </w:p>
        </w:tc>
      </w:tr>
      <w:tr w:rsidR="000C1AAB" w:rsidRPr="002059DD" w14:paraId="7C189C3D" w14:textId="77777777" w:rsidTr="00F044BF">
        <w:trPr>
          <w:trHeight w:val="20"/>
        </w:trPr>
        <w:tc>
          <w:tcPr>
            <w:tcW w:w="1310" w:type="pct"/>
            <w:vMerge w:val="restart"/>
          </w:tcPr>
          <w:p w14:paraId="53B65A5F" w14:textId="77777777" w:rsidR="000C1AAB" w:rsidRPr="002059DD" w:rsidRDefault="000C1AAB" w:rsidP="00BC5329">
            <w:pPr>
              <w:pStyle w:val="afe"/>
            </w:pPr>
            <w:r w:rsidRPr="002059DD" w:rsidDel="002A1D54">
              <w:t>Необходимые знания</w:t>
            </w:r>
          </w:p>
        </w:tc>
        <w:tc>
          <w:tcPr>
            <w:tcW w:w="3690" w:type="pct"/>
          </w:tcPr>
          <w:p w14:paraId="15B5D77D" w14:textId="2775E5FB" w:rsidR="000C1AAB" w:rsidRPr="002059DD" w:rsidRDefault="000C1AAB" w:rsidP="002059DD">
            <w:pPr>
              <w:pStyle w:val="afe"/>
              <w:jc w:val="both"/>
            </w:pPr>
            <w:r w:rsidRPr="002059DD">
              <w:t>Нормативно-технические документы организации по учету отказов, повреждений и внеплановых простоев технологического оборудования механосборочного производства</w:t>
            </w:r>
          </w:p>
        </w:tc>
      </w:tr>
      <w:tr w:rsidR="000C1AAB" w:rsidRPr="002059DD" w14:paraId="302B63BF" w14:textId="77777777" w:rsidTr="00F044BF">
        <w:trPr>
          <w:trHeight w:val="20"/>
        </w:trPr>
        <w:tc>
          <w:tcPr>
            <w:tcW w:w="1310" w:type="pct"/>
            <w:vMerge/>
          </w:tcPr>
          <w:p w14:paraId="1EB87939" w14:textId="77777777" w:rsidR="000C1AAB" w:rsidRPr="002059DD" w:rsidDel="002A1D54" w:rsidRDefault="000C1AAB" w:rsidP="00BC5329">
            <w:pPr>
              <w:pStyle w:val="afe"/>
            </w:pPr>
          </w:p>
        </w:tc>
        <w:tc>
          <w:tcPr>
            <w:tcW w:w="3690" w:type="pct"/>
          </w:tcPr>
          <w:p w14:paraId="260F332F" w14:textId="7104A03A" w:rsidR="000C1AAB" w:rsidRPr="002059DD" w:rsidRDefault="000C1AAB" w:rsidP="002059DD">
            <w:pPr>
              <w:pStyle w:val="afe"/>
              <w:jc w:val="both"/>
            </w:pPr>
            <w:r w:rsidRPr="002059DD">
              <w:rPr>
                <w:lang w:val="en-US"/>
              </w:rPr>
              <w:t>CMMS</w:t>
            </w:r>
            <w:r w:rsidRPr="002059DD">
              <w:t>-система организации: возможности и порядок работы в ней</w:t>
            </w:r>
          </w:p>
        </w:tc>
      </w:tr>
      <w:tr w:rsidR="000C1AAB" w:rsidRPr="002059DD" w14:paraId="485037D6" w14:textId="77777777" w:rsidTr="00F044BF">
        <w:trPr>
          <w:trHeight w:val="20"/>
        </w:trPr>
        <w:tc>
          <w:tcPr>
            <w:tcW w:w="1310" w:type="pct"/>
            <w:vMerge/>
          </w:tcPr>
          <w:p w14:paraId="35B50112" w14:textId="77777777" w:rsidR="000C1AAB" w:rsidRPr="002059DD" w:rsidDel="002A1D54" w:rsidRDefault="000C1AAB" w:rsidP="00BC5329">
            <w:pPr>
              <w:pStyle w:val="afe"/>
            </w:pPr>
          </w:p>
        </w:tc>
        <w:tc>
          <w:tcPr>
            <w:tcW w:w="3690" w:type="pct"/>
          </w:tcPr>
          <w:p w14:paraId="7BF6DB83" w14:textId="5983CD4D" w:rsidR="000C1AAB" w:rsidRPr="002059DD" w:rsidRDefault="000C1AAB" w:rsidP="002059DD">
            <w:pPr>
              <w:pStyle w:val="afe"/>
              <w:jc w:val="both"/>
            </w:pPr>
            <w:r w:rsidRPr="002059DD">
              <w:t>Правила оформления учетной документации на технологическое оборудование механосборочного производства</w:t>
            </w:r>
          </w:p>
        </w:tc>
      </w:tr>
      <w:tr w:rsidR="000C1AAB" w:rsidRPr="002059DD" w14:paraId="04959D84" w14:textId="77777777" w:rsidTr="00F044BF">
        <w:trPr>
          <w:trHeight w:val="20"/>
        </w:trPr>
        <w:tc>
          <w:tcPr>
            <w:tcW w:w="1310" w:type="pct"/>
            <w:vMerge/>
          </w:tcPr>
          <w:p w14:paraId="4579A484" w14:textId="77777777" w:rsidR="000C1AAB" w:rsidRPr="002059DD" w:rsidDel="002A1D54" w:rsidRDefault="000C1AAB" w:rsidP="00BC5329">
            <w:pPr>
              <w:pStyle w:val="afe"/>
            </w:pPr>
          </w:p>
        </w:tc>
        <w:tc>
          <w:tcPr>
            <w:tcW w:w="3690" w:type="pct"/>
          </w:tcPr>
          <w:p w14:paraId="66A93651" w14:textId="3067E31B" w:rsidR="000C1AAB" w:rsidRPr="002059DD" w:rsidRDefault="000C1AAB" w:rsidP="002059DD">
            <w:pPr>
              <w:pStyle w:val="afe"/>
              <w:jc w:val="both"/>
            </w:pPr>
            <w:r w:rsidRPr="002059DD">
              <w:t>Правила оформления дефектных ведомостей для технологического оборудования механосборочного производства</w:t>
            </w:r>
          </w:p>
        </w:tc>
      </w:tr>
      <w:tr w:rsidR="000C1AAB" w:rsidRPr="002059DD" w14:paraId="305FC3EA" w14:textId="77777777" w:rsidTr="00F044BF">
        <w:trPr>
          <w:trHeight w:val="20"/>
        </w:trPr>
        <w:tc>
          <w:tcPr>
            <w:tcW w:w="1310" w:type="pct"/>
            <w:vMerge/>
          </w:tcPr>
          <w:p w14:paraId="5A63CA16" w14:textId="77777777" w:rsidR="000C1AAB" w:rsidRPr="002059DD" w:rsidDel="002A1D54" w:rsidRDefault="000C1AAB" w:rsidP="00BC5329">
            <w:pPr>
              <w:pStyle w:val="afe"/>
            </w:pPr>
          </w:p>
        </w:tc>
        <w:tc>
          <w:tcPr>
            <w:tcW w:w="3690" w:type="pct"/>
          </w:tcPr>
          <w:p w14:paraId="414C8A3B" w14:textId="7539DBAA" w:rsidR="000C1AAB" w:rsidRPr="002059DD" w:rsidRDefault="000C1AAB" w:rsidP="002059DD">
            <w:pPr>
              <w:pStyle w:val="afe"/>
              <w:jc w:val="both"/>
            </w:pPr>
            <w:r w:rsidRPr="002059DD">
              <w:t>Виды дефектов особо сложного технологического оборудования механосборочного производства и причины их возникновения</w:t>
            </w:r>
            <w:r w:rsidR="002F7C10" w:rsidRPr="002059DD">
              <w:t xml:space="preserve"> </w:t>
            </w:r>
          </w:p>
        </w:tc>
      </w:tr>
      <w:tr w:rsidR="000C1AAB" w:rsidRPr="002059DD" w14:paraId="6AEA6123" w14:textId="77777777" w:rsidTr="00F044BF">
        <w:trPr>
          <w:trHeight w:val="20"/>
        </w:trPr>
        <w:tc>
          <w:tcPr>
            <w:tcW w:w="1310" w:type="pct"/>
            <w:vMerge/>
          </w:tcPr>
          <w:p w14:paraId="6BB0D266" w14:textId="77777777" w:rsidR="000C1AAB" w:rsidRPr="002059DD" w:rsidDel="002A1D54" w:rsidRDefault="000C1AAB" w:rsidP="00BC5329">
            <w:pPr>
              <w:pStyle w:val="afe"/>
            </w:pPr>
          </w:p>
        </w:tc>
        <w:tc>
          <w:tcPr>
            <w:tcW w:w="3690" w:type="pct"/>
          </w:tcPr>
          <w:p w14:paraId="79847E33" w14:textId="03B13B02" w:rsidR="000C1AAB" w:rsidRPr="002059DD" w:rsidRDefault="000C1AAB" w:rsidP="002059DD">
            <w:pPr>
              <w:pStyle w:val="afe"/>
              <w:jc w:val="both"/>
            </w:pPr>
            <w:r w:rsidRPr="002059DD">
              <w:t>Основы метрологии</w:t>
            </w:r>
          </w:p>
        </w:tc>
      </w:tr>
      <w:tr w:rsidR="000C1AAB" w:rsidRPr="002059DD" w14:paraId="5BAD8B6A" w14:textId="77777777" w:rsidTr="00F044BF">
        <w:trPr>
          <w:trHeight w:val="20"/>
        </w:trPr>
        <w:tc>
          <w:tcPr>
            <w:tcW w:w="1310" w:type="pct"/>
            <w:vMerge/>
          </w:tcPr>
          <w:p w14:paraId="14659910" w14:textId="77777777" w:rsidR="000C1AAB" w:rsidRPr="002059DD" w:rsidDel="002A1D54" w:rsidRDefault="000C1AAB" w:rsidP="00BC5329">
            <w:pPr>
              <w:pStyle w:val="afe"/>
            </w:pPr>
          </w:p>
        </w:tc>
        <w:tc>
          <w:tcPr>
            <w:tcW w:w="3690" w:type="pct"/>
          </w:tcPr>
          <w:p w14:paraId="18ADB961" w14:textId="41315CB2" w:rsidR="000C1AAB" w:rsidRPr="002059DD" w:rsidRDefault="000C1AAB" w:rsidP="002059DD">
            <w:pPr>
              <w:pStyle w:val="afe"/>
              <w:jc w:val="both"/>
            </w:pPr>
            <w:r w:rsidRPr="002059DD">
              <w:t>Виды и области применения универсальных контрольно-измерительных инструментов</w:t>
            </w:r>
          </w:p>
        </w:tc>
      </w:tr>
      <w:tr w:rsidR="000C1AAB" w:rsidRPr="002059DD" w14:paraId="5ED64455" w14:textId="77777777" w:rsidTr="00F044BF">
        <w:trPr>
          <w:trHeight w:val="20"/>
        </w:trPr>
        <w:tc>
          <w:tcPr>
            <w:tcW w:w="1310" w:type="pct"/>
            <w:vMerge/>
          </w:tcPr>
          <w:p w14:paraId="5A7BE1B9" w14:textId="77777777" w:rsidR="000C1AAB" w:rsidRPr="002059DD" w:rsidDel="002A1D54" w:rsidRDefault="000C1AAB" w:rsidP="00BC5329">
            <w:pPr>
              <w:pStyle w:val="afe"/>
            </w:pPr>
          </w:p>
        </w:tc>
        <w:tc>
          <w:tcPr>
            <w:tcW w:w="3690" w:type="pct"/>
          </w:tcPr>
          <w:p w14:paraId="5D8F55AA" w14:textId="1DBDEF82" w:rsidR="000C1AAB" w:rsidRPr="002059DD" w:rsidRDefault="000C1AAB" w:rsidP="002059DD">
            <w:pPr>
              <w:pStyle w:val="afe"/>
              <w:jc w:val="both"/>
            </w:pPr>
            <w:r w:rsidRPr="002059DD">
              <w:t>Устройство, назначение, правила применения универсальных контрольно-измерительных инструментов</w:t>
            </w:r>
          </w:p>
        </w:tc>
      </w:tr>
      <w:tr w:rsidR="000C1AAB" w:rsidRPr="002059DD" w14:paraId="752BE500" w14:textId="77777777" w:rsidTr="00F044BF">
        <w:trPr>
          <w:trHeight w:val="20"/>
        </w:trPr>
        <w:tc>
          <w:tcPr>
            <w:tcW w:w="1310" w:type="pct"/>
            <w:vMerge/>
          </w:tcPr>
          <w:p w14:paraId="4428952B" w14:textId="77777777" w:rsidR="000C1AAB" w:rsidRPr="002059DD" w:rsidDel="002A1D54" w:rsidRDefault="000C1AAB" w:rsidP="00BC5329">
            <w:pPr>
              <w:pStyle w:val="afe"/>
            </w:pPr>
          </w:p>
        </w:tc>
        <w:tc>
          <w:tcPr>
            <w:tcW w:w="3690" w:type="pct"/>
          </w:tcPr>
          <w:p w14:paraId="63EF7A18" w14:textId="477A9D71" w:rsidR="000C1AAB" w:rsidRPr="002059DD" w:rsidRDefault="00DB2041" w:rsidP="002059DD">
            <w:pPr>
              <w:pStyle w:val="afe"/>
              <w:jc w:val="both"/>
            </w:pPr>
            <w:r w:rsidRPr="002059DD">
              <w:t>М</w:t>
            </w:r>
            <w:r w:rsidR="000C1AAB" w:rsidRPr="002059DD">
              <w:t>етоды выявления дефектов особо сложного технологического оборудования механосборочного производства</w:t>
            </w:r>
          </w:p>
        </w:tc>
      </w:tr>
      <w:tr w:rsidR="000C1AAB" w:rsidRPr="002059DD" w14:paraId="5BAF6C15" w14:textId="77777777" w:rsidTr="00F044BF">
        <w:trPr>
          <w:trHeight w:val="20"/>
        </w:trPr>
        <w:tc>
          <w:tcPr>
            <w:tcW w:w="1310" w:type="pct"/>
            <w:vMerge/>
          </w:tcPr>
          <w:p w14:paraId="1B8B5210" w14:textId="77777777" w:rsidR="000C1AAB" w:rsidRPr="002059DD" w:rsidDel="002A1D54" w:rsidRDefault="000C1AAB" w:rsidP="00BC5329">
            <w:pPr>
              <w:pStyle w:val="afe"/>
            </w:pPr>
          </w:p>
        </w:tc>
        <w:tc>
          <w:tcPr>
            <w:tcW w:w="3690" w:type="pct"/>
          </w:tcPr>
          <w:p w14:paraId="4AD8011C" w14:textId="243FA589" w:rsidR="000C1AAB" w:rsidRPr="002059DD" w:rsidRDefault="000C1AAB" w:rsidP="002059DD">
            <w:pPr>
              <w:pStyle w:val="afe"/>
              <w:jc w:val="both"/>
            </w:pPr>
            <w:r w:rsidRPr="002059DD">
              <w:t>Текстовые редакторы (процессоры): наименования, возможности и порядок работы в них</w:t>
            </w:r>
          </w:p>
        </w:tc>
      </w:tr>
      <w:tr w:rsidR="000C1AAB" w:rsidRPr="002059DD" w14:paraId="27D5EBBB" w14:textId="77777777" w:rsidTr="00F044BF">
        <w:trPr>
          <w:trHeight w:val="20"/>
        </w:trPr>
        <w:tc>
          <w:tcPr>
            <w:tcW w:w="1310" w:type="pct"/>
            <w:vMerge/>
          </w:tcPr>
          <w:p w14:paraId="6356791F" w14:textId="77777777" w:rsidR="000C1AAB" w:rsidRPr="002059DD" w:rsidDel="002A1D54" w:rsidRDefault="000C1AAB" w:rsidP="00BC5329">
            <w:pPr>
              <w:pStyle w:val="afe"/>
            </w:pPr>
          </w:p>
        </w:tc>
        <w:tc>
          <w:tcPr>
            <w:tcW w:w="3690" w:type="pct"/>
          </w:tcPr>
          <w:p w14:paraId="07717D05" w14:textId="38BE3803" w:rsidR="000C1AAB" w:rsidRPr="002059DD" w:rsidRDefault="000C1AAB" w:rsidP="002059DD">
            <w:pPr>
              <w:pStyle w:val="afe"/>
              <w:jc w:val="both"/>
            </w:pPr>
            <w:r w:rsidRPr="002059DD">
              <w:t>Порядок работы с электронным архивом технической документации</w:t>
            </w:r>
          </w:p>
        </w:tc>
      </w:tr>
      <w:tr w:rsidR="000C1AAB" w:rsidRPr="002059DD" w14:paraId="5463D13D" w14:textId="77777777" w:rsidTr="00F044BF">
        <w:trPr>
          <w:trHeight w:val="20"/>
        </w:trPr>
        <w:tc>
          <w:tcPr>
            <w:tcW w:w="1310" w:type="pct"/>
            <w:vMerge/>
          </w:tcPr>
          <w:p w14:paraId="6EAEAAD5" w14:textId="77777777" w:rsidR="000C1AAB" w:rsidRPr="002059DD" w:rsidDel="002A1D54" w:rsidRDefault="000C1AAB" w:rsidP="00BC5329">
            <w:pPr>
              <w:pStyle w:val="afe"/>
            </w:pPr>
          </w:p>
        </w:tc>
        <w:tc>
          <w:tcPr>
            <w:tcW w:w="3690" w:type="pct"/>
          </w:tcPr>
          <w:p w14:paraId="3DDCA2F1" w14:textId="74778A40" w:rsidR="000C1AAB" w:rsidRPr="002059DD" w:rsidRDefault="000C1AAB" w:rsidP="002059DD">
            <w:pPr>
              <w:pStyle w:val="afe"/>
              <w:jc w:val="both"/>
            </w:pPr>
            <w:r w:rsidRPr="002059DD">
              <w:rPr>
                <w:lang w:val="en-US"/>
              </w:rPr>
              <w:t>PDM</w:t>
            </w:r>
            <w:r w:rsidRPr="002059DD">
              <w:t>-система организации: возможности и порядок поиска и просмотра конструкторской документации</w:t>
            </w:r>
          </w:p>
        </w:tc>
      </w:tr>
      <w:tr w:rsidR="000C1AAB" w:rsidRPr="002059DD" w14:paraId="70B5B8C4" w14:textId="77777777" w:rsidTr="00F044BF">
        <w:trPr>
          <w:trHeight w:val="20"/>
        </w:trPr>
        <w:tc>
          <w:tcPr>
            <w:tcW w:w="1310" w:type="pct"/>
            <w:vMerge/>
          </w:tcPr>
          <w:p w14:paraId="3689D226" w14:textId="77777777" w:rsidR="000C1AAB" w:rsidRPr="002059DD" w:rsidDel="002A1D54" w:rsidRDefault="000C1AAB" w:rsidP="00BC5329">
            <w:pPr>
              <w:pStyle w:val="afe"/>
            </w:pPr>
          </w:p>
        </w:tc>
        <w:tc>
          <w:tcPr>
            <w:tcW w:w="3690" w:type="pct"/>
          </w:tcPr>
          <w:p w14:paraId="604FCE99" w14:textId="28FFBE2D" w:rsidR="000C1AAB" w:rsidRPr="002059DD" w:rsidRDefault="000C1AAB" w:rsidP="002059DD">
            <w:pPr>
              <w:pStyle w:val="afe"/>
              <w:jc w:val="both"/>
            </w:pPr>
            <w:r w:rsidRPr="002059DD">
              <w:rPr>
                <w:lang w:val="en-US"/>
              </w:rPr>
              <w:t>ERP</w:t>
            </w:r>
            <w:r w:rsidRPr="002059DD">
              <w:t xml:space="preserve">-система, </w:t>
            </w:r>
            <w:r w:rsidRPr="002059DD">
              <w:rPr>
                <w:lang w:val="en-US"/>
              </w:rPr>
              <w:t>ECM</w:t>
            </w:r>
            <w:r w:rsidRPr="002059DD">
              <w:t>-система организации: возможности и порядок осуществления документооборота</w:t>
            </w:r>
          </w:p>
        </w:tc>
      </w:tr>
      <w:tr w:rsidR="000C1AAB" w:rsidRPr="002059DD" w14:paraId="3D9BB71E" w14:textId="77777777" w:rsidTr="00F044BF">
        <w:trPr>
          <w:trHeight w:val="20"/>
        </w:trPr>
        <w:tc>
          <w:tcPr>
            <w:tcW w:w="1310" w:type="pct"/>
            <w:vMerge/>
          </w:tcPr>
          <w:p w14:paraId="708AE896" w14:textId="77777777" w:rsidR="000C1AAB" w:rsidRPr="002059DD" w:rsidDel="002A1D54" w:rsidRDefault="000C1AAB" w:rsidP="00BC5329">
            <w:pPr>
              <w:pStyle w:val="afe"/>
            </w:pPr>
          </w:p>
        </w:tc>
        <w:tc>
          <w:tcPr>
            <w:tcW w:w="3690" w:type="pct"/>
          </w:tcPr>
          <w:p w14:paraId="1C09C372" w14:textId="44E7BD75" w:rsidR="000C1AAB" w:rsidRPr="002059DD" w:rsidRDefault="000C1AAB" w:rsidP="002059DD">
            <w:pPr>
              <w:pStyle w:val="afe"/>
              <w:jc w:val="both"/>
            </w:pPr>
            <w:r w:rsidRPr="002059DD">
              <w:t>Основные статьи затрат на ремонт особо сложного технологического оборудования механосборочного производства</w:t>
            </w:r>
          </w:p>
        </w:tc>
      </w:tr>
      <w:tr w:rsidR="000C1AAB" w:rsidRPr="002059DD" w14:paraId="2F5DCD5A" w14:textId="77777777" w:rsidTr="00F044BF">
        <w:trPr>
          <w:trHeight w:val="20"/>
        </w:trPr>
        <w:tc>
          <w:tcPr>
            <w:tcW w:w="1310" w:type="pct"/>
            <w:vMerge/>
          </w:tcPr>
          <w:p w14:paraId="2E97D817" w14:textId="77777777" w:rsidR="000C1AAB" w:rsidRPr="002059DD" w:rsidDel="002A1D54" w:rsidRDefault="000C1AAB" w:rsidP="00BC5329">
            <w:pPr>
              <w:pStyle w:val="afe"/>
            </w:pPr>
          </w:p>
        </w:tc>
        <w:tc>
          <w:tcPr>
            <w:tcW w:w="3690" w:type="pct"/>
          </w:tcPr>
          <w:p w14:paraId="1249AC25" w14:textId="2A94E831" w:rsidR="000C1AAB" w:rsidRPr="002059DD" w:rsidRDefault="000C1AAB" w:rsidP="002059DD">
            <w:pPr>
              <w:pStyle w:val="afe"/>
              <w:jc w:val="both"/>
            </w:pPr>
            <w:r w:rsidRPr="002059DD">
              <w:t>Методики расчета затрат на ремонт особо сложного технологического оборудования механосборочного производства</w:t>
            </w:r>
          </w:p>
        </w:tc>
      </w:tr>
      <w:tr w:rsidR="000C1AAB" w:rsidRPr="002059DD" w14:paraId="5564DF8C" w14:textId="77777777" w:rsidTr="00F044BF">
        <w:trPr>
          <w:trHeight w:val="20"/>
        </w:trPr>
        <w:tc>
          <w:tcPr>
            <w:tcW w:w="1310" w:type="pct"/>
            <w:vMerge/>
          </w:tcPr>
          <w:p w14:paraId="3C0F8C12" w14:textId="77777777" w:rsidR="000C1AAB" w:rsidRPr="002059DD" w:rsidDel="002A1D54" w:rsidRDefault="000C1AAB" w:rsidP="00BC5329">
            <w:pPr>
              <w:pStyle w:val="afe"/>
            </w:pPr>
          </w:p>
        </w:tc>
        <w:tc>
          <w:tcPr>
            <w:tcW w:w="3690" w:type="pct"/>
          </w:tcPr>
          <w:p w14:paraId="3B7D6A54" w14:textId="6D6BC2CB" w:rsidR="000C1AAB" w:rsidRPr="002059DD" w:rsidRDefault="000C1AAB" w:rsidP="002059DD">
            <w:pPr>
              <w:pStyle w:val="afe"/>
              <w:jc w:val="both"/>
            </w:pPr>
            <w:r w:rsidRPr="002059DD">
              <w:t>Прикладные компьютерные программы для вычислений: наименования, возможности и порядок работы в них</w:t>
            </w:r>
          </w:p>
        </w:tc>
      </w:tr>
      <w:tr w:rsidR="00184A0B" w:rsidRPr="002059DD" w14:paraId="05F0AF63" w14:textId="77777777" w:rsidTr="00F044BF">
        <w:trPr>
          <w:trHeight w:val="20"/>
        </w:trPr>
        <w:tc>
          <w:tcPr>
            <w:tcW w:w="1310" w:type="pct"/>
            <w:vMerge/>
          </w:tcPr>
          <w:p w14:paraId="064FD554" w14:textId="77777777" w:rsidR="00184A0B" w:rsidRPr="002059DD" w:rsidDel="002A1D54" w:rsidRDefault="00184A0B" w:rsidP="00BC5329">
            <w:pPr>
              <w:pStyle w:val="afe"/>
            </w:pPr>
          </w:p>
        </w:tc>
        <w:tc>
          <w:tcPr>
            <w:tcW w:w="3690" w:type="pct"/>
          </w:tcPr>
          <w:p w14:paraId="3FB7B6E8" w14:textId="1248BC91" w:rsidR="00184A0B" w:rsidRPr="002059DD" w:rsidRDefault="00184A0B" w:rsidP="002059DD">
            <w:pPr>
              <w:pStyle w:val="afe"/>
              <w:jc w:val="both"/>
            </w:pPr>
            <w:r w:rsidRPr="002059DD">
              <w:t>Компьютерные персональные или корпоративные информационные менеджеры: наименования, возможности и порядок работы в них</w:t>
            </w:r>
          </w:p>
        </w:tc>
      </w:tr>
      <w:tr w:rsidR="00184A0B" w:rsidRPr="002059DD" w14:paraId="3DD3BD5F" w14:textId="77777777" w:rsidTr="00F044BF">
        <w:trPr>
          <w:trHeight w:val="20"/>
        </w:trPr>
        <w:tc>
          <w:tcPr>
            <w:tcW w:w="1310" w:type="pct"/>
            <w:vMerge/>
          </w:tcPr>
          <w:p w14:paraId="57B8DDCF" w14:textId="77777777" w:rsidR="00184A0B" w:rsidRPr="002059DD" w:rsidDel="002A1D54" w:rsidRDefault="00184A0B" w:rsidP="00BC5329">
            <w:pPr>
              <w:pStyle w:val="afe"/>
            </w:pPr>
          </w:p>
        </w:tc>
        <w:tc>
          <w:tcPr>
            <w:tcW w:w="3690" w:type="pct"/>
          </w:tcPr>
          <w:p w14:paraId="6A223838" w14:textId="0D52739F" w:rsidR="00184A0B" w:rsidRPr="002059DD" w:rsidRDefault="00184A0B" w:rsidP="002059DD">
            <w:pPr>
              <w:pStyle w:val="afe"/>
              <w:jc w:val="both"/>
            </w:pPr>
            <w:r w:rsidRPr="002059DD">
              <w:t>Прикладные программы управления проектами: наименования, возможности и порядок работы в них</w:t>
            </w:r>
          </w:p>
        </w:tc>
      </w:tr>
      <w:tr w:rsidR="000C1AAB" w:rsidRPr="002059DD" w14:paraId="66618DBB" w14:textId="77777777" w:rsidTr="00F044BF">
        <w:trPr>
          <w:trHeight w:val="20"/>
        </w:trPr>
        <w:tc>
          <w:tcPr>
            <w:tcW w:w="1310" w:type="pct"/>
            <w:vMerge/>
          </w:tcPr>
          <w:p w14:paraId="27AB6C7C" w14:textId="77777777" w:rsidR="000C1AAB" w:rsidRPr="002059DD" w:rsidDel="002A1D54" w:rsidRDefault="000C1AAB" w:rsidP="00BC5329">
            <w:pPr>
              <w:pStyle w:val="afe"/>
            </w:pPr>
          </w:p>
        </w:tc>
        <w:tc>
          <w:tcPr>
            <w:tcW w:w="3690" w:type="pct"/>
          </w:tcPr>
          <w:p w14:paraId="766D9E5F" w14:textId="13884D86" w:rsidR="000C1AAB" w:rsidRPr="002059DD" w:rsidRDefault="000C1AAB" w:rsidP="002059DD">
            <w:pPr>
              <w:pStyle w:val="afe"/>
              <w:jc w:val="both"/>
            </w:pPr>
            <w:r w:rsidRPr="002059DD">
              <w:t xml:space="preserve">Методические, </w:t>
            </w:r>
            <w:r w:rsidRPr="00275E14">
              <w:t xml:space="preserve">нормативно-технические и руководящие </w:t>
            </w:r>
            <w:r w:rsidR="00B56472" w:rsidRPr="00275E14">
              <w:t>документы</w:t>
            </w:r>
            <w:r w:rsidRPr="00275E14">
              <w:t xml:space="preserve"> по организации ремонта </w:t>
            </w:r>
            <w:r w:rsidR="002059DD" w:rsidRPr="00275E14">
              <w:t xml:space="preserve">особо </w:t>
            </w:r>
            <w:r w:rsidRPr="00275E14">
              <w:t>сложного технологического оборудования</w:t>
            </w:r>
            <w:r w:rsidRPr="002059DD">
              <w:t xml:space="preserve"> механосборочного производства</w:t>
            </w:r>
          </w:p>
        </w:tc>
      </w:tr>
      <w:tr w:rsidR="000C1AAB" w:rsidRPr="002059DD" w14:paraId="397D2FA7" w14:textId="77777777" w:rsidTr="00F044BF">
        <w:trPr>
          <w:trHeight w:val="20"/>
        </w:trPr>
        <w:tc>
          <w:tcPr>
            <w:tcW w:w="1310" w:type="pct"/>
            <w:vMerge/>
          </w:tcPr>
          <w:p w14:paraId="12CFD70C" w14:textId="77777777" w:rsidR="000C1AAB" w:rsidRPr="002059DD" w:rsidDel="002A1D54" w:rsidRDefault="000C1AAB" w:rsidP="00BC5329">
            <w:pPr>
              <w:pStyle w:val="afe"/>
            </w:pPr>
          </w:p>
        </w:tc>
        <w:tc>
          <w:tcPr>
            <w:tcW w:w="3690" w:type="pct"/>
          </w:tcPr>
          <w:p w14:paraId="4A79B0B7" w14:textId="6B6ECCFE" w:rsidR="000C1AAB" w:rsidRPr="002059DD" w:rsidRDefault="000C1AAB" w:rsidP="002059DD">
            <w:pPr>
              <w:pStyle w:val="afe"/>
              <w:jc w:val="both"/>
            </w:pPr>
            <w:r w:rsidRPr="002059DD">
              <w:t>Порядок согласования планов ремонта технологического оборудования, действующий в организации</w:t>
            </w:r>
          </w:p>
        </w:tc>
      </w:tr>
      <w:tr w:rsidR="000C1AAB" w:rsidRPr="002059DD" w14:paraId="1C5A343F" w14:textId="77777777" w:rsidTr="00F044BF">
        <w:trPr>
          <w:trHeight w:val="20"/>
        </w:trPr>
        <w:tc>
          <w:tcPr>
            <w:tcW w:w="1310" w:type="pct"/>
            <w:vMerge/>
          </w:tcPr>
          <w:p w14:paraId="401D7928" w14:textId="77777777" w:rsidR="000C1AAB" w:rsidRPr="002059DD" w:rsidDel="002A1D54" w:rsidRDefault="000C1AAB" w:rsidP="00BC5329">
            <w:pPr>
              <w:pStyle w:val="afe"/>
            </w:pPr>
          </w:p>
        </w:tc>
        <w:tc>
          <w:tcPr>
            <w:tcW w:w="3690" w:type="pct"/>
          </w:tcPr>
          <w:p w14:paraId="45BDC5CD" w14:textId="64DCB24D" w:rsidR="000C1AAB" w:rsidRPr="002059DD" w:rsidRDefault="000C1AAB" w:rsidP="002059DD">
            <w:pPr>
              <w:pStyle w:val="afe"/>
              <w:jc w:val="both"/>
            </w:pPr>
            <w:r w:rsidRPr="002059DD">
              <w:t>Принципы работы, технические характеристики, конструктивные особенности особо сложного технологического оборудования механосборочного производства</w:t>
            </w:r>
          </w:p>
        </w:tc>
      </w:tr>
      <w:tr w:rsidR="000C1AAB" w:rsidRPr="002059DD" w14:paraId="096476ED" w14:textId="77777777" w:rsidTr="00F044BF">
        <w:trPr>
          <w:trHeight w:val="20"/>
        </w:trPr>
        <w:tc>
          <w:tcPr>
            <w:tcW w:w="1310" w:type="pct"/>
            <w:vMerge/>
          </w:tcPr>
          <w:p w14:paraId="13D539FE" w14:textId="77777777" w:rsidR="000C1AAB" w:rsidRPr="002059DD" w:rsidDel="002A1D54" w:rsidRDefault="000C1AAB" w:rsidP="00BC5329">
            <w:pPr>
              <w:pStyle w:val="afe"/>
            </w:pPr>
          </w:p>
        </w:tc>
        <w:tc>
          <w:tcPr>
            <w:tcW w:w="3690" w:type="pct"/>
          </w:tcPr>
          <w:p w14:paraId="761E7466" w14:textId="05FD7618" w:rsidR="000C1AAB" w:rsidRPr="002059DD" w:rsidRDefault="000C1AAB" w:rsidP="002059DD">
            <w:pPr>
              <w:pStyle w:val="afe"/>
              <w:jc w:val="both"/>
            </w:pPr>
            <w:r w:rsidRPr="002059DD">
              <w:t>Методическая и нормативно-техническая документация по организации технического диагностирования особо сложного технологического оборудования механосборочного производства</w:t>
            </w:r>
          </w:p>
        </w:tc>
      </w:tr>
      <w:tr w:rsidR="000C1AAB" w:rsidRPr="002059DD" w14:paraId="340BA6A9" w14:textId="77777777" w:rsidTr="00F044BF">
        <w:trPr>
          <w:trHeight w:val="20"/>
        </w:trPr>
        <w:tc>
          <w:tcPr>
            <w:tcW w:w="1310" w:type="pct"/>
          </w:tcPr>
          <w:p w14:paraId="512BB672" w14:textId="77777777" w:rsidR="000C1AAB" w:rsidRPr="002059DD" w:rsidDel="002A1D54" w:rsidRDefault="000C1AAB" w:rsidP="00BC5329">
            <w:pPr>
              <w:pStyle w:val="afe"/>
            </w:pPr>
            <w:r w:rsidRPr="002059DD" w:rsidDel="002A1D54">
              <w:t>Другие характеристики</w:t>
            </w:r>
          </w:p>
        </w:tc>
        <w:tc>
          <w:tcPr>
            <w:tcW w:w="3690" w:type="pct"/>
          </w:tcPr>
          <w:p w14:paraId="150320BD" w14:textId="77777777" w:rsidR="000C1AAB" w:rsidRPr="002059DD" w:rsidRDefault="000C1AAB" w:rsidP="002059DD">
            <w:pPr>
              <w:pStyle w:val="afe"/>
              <w:jc w:val="both"/>
            </w:pPr>
            <w:r w:rsidRPr="002059DD">
              <w:t>-</w:t>
            </w:r>
          </w:p>
        </w:tc>
      </w:tr>
    </w:tbl>
    <w:p w14:paraId="3E057D7B" w14:textId="77777777" w:rsidR="007F5F62" w:rsidRPr="00D166F8" w:rsidRDefault="007F5F62" w:rsidP="00BC5329">
      <w:pPr>
        <w:pStyle w:val="3"/>
        <w:keepNext w:val="0"/>
      </w:pPr>
      <w:r w:rsidRPr="00D166F8">
        <w:t>3.</w:t>
      </w:r>
      <w:r w:rsidR="00CE1616">
        <w:rPr>
          <w:lang w:val="en-US"/>
        </w:rPr>
        <w:t>3</w:t>
      </w:r>
      <w:r w:rsidRPr="00D166F8">
        <w:t>.</w:t>
      </w:r>
      <w:r>
        <w:rPr>
          <w:lang w:val="en-US"/>
        </w:rPr>
        <w:t>4</w:t>
      </w:r>
      <w:r w:rsidRPr="00D166F8">
        <w:t>. Трудовая функция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9"/>
        <w:gridCol w:w="4664"/>
        <w:gridCol w:w="650"/>
        <w:gridCol w:w="967"/>
        <w:gridCol w:w="1807"/>
        <w:gridCol w:w="534"/>
      </w:tblGrid>
      <w:tr w:rsidR="007F5F62" w:rsidRPr="00CC7FED" w14:paraId="2DE1E864" w14:textId="77777777" w:rsidTr="00F044BF">
        <w:trPr>
          <w:trHeight w:val="278"/>
        </w:trPr>
        <w:tc>
          <w:tcPr>
            <w:tcW w:w="86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3ABBA96" w14:textId="77777777" w:rsidR="007F5F62" w:rsidRPr="00CC7FED" w:rsidRDefault="007F5F62" w:rsidP="00BC5329">
            <w:pPr>
              <w:suppressAutoHyphens/>
            </w:pPr>
            <w:r w:rsidRPr="009502DC">
              <w:rPr>
                <w:sz w:val="20"/>
              </w:rPr>
              <w:t>Наименование</w:t>
            </w:r>
          </w:p>
        </w:tc>
        <w:tc>
          <w:tcPr>
            <w:tcW w:w="2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2203B5" w14:textId="77777777" w:rsidR="007F5F62" w:rsidRPr="00CC7FED" w:rsidRDefault="007F5F62" w:rsidP="00BC5329">
            <w:pPr>
              <w:suppressAutoHyphens/>
            </w:pPr>
            <w:r>
              <w:t>Методическое обеспечение эксплуатации и ремонта особо сложного</w:t>
            </w:r>
            <w:r w:rsidRPr="00DC1952">
              <w:t xml:space="preserve"> технологического оборудования</w:t>
            </w:r>
            <w:r>
              <w:t xml:space="preserve"> </w:t>
            </w:r>
            <w:r w:rsidRPr="00DC1952">
              <w:t>механосборочного производства</w:t>
            </w:r>
          </w:p>
        </w:tc>
        <w:tc>
          <w:tcPr>
            <w:tcW w:w="31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9F4E9EF" w14:textId="77777777" w:rsidR="007F5F62" w:rsidRPr="00CC7FED" w:rsidRDefault="007F5F62" w:rsidP="00BC5329">
            <w:pPr>
              <w:suppressAutoHyphens/>
              <w:jc w:val="center"/>
              <w:rPr>
                <w:vertAlign w:val="superscript"/>
              </w:rPr>
            </w:pPr>
            <w:r w:rsidRPr="009502DC">
              <w:rPr>
                <w:sz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BF2B9F" w14:textId="3A9F1F20" w:rsidR="007F5F62" w:rsidRPr="000062DD" w:rsidRDefault="00871C42" w:rsidP="00BC5329">
            <w:pPr>
              <w:suppressAutoHyphens/>
              <w:rPr>
                <w:lang w:val="en-US"/>
              </w:rPr>
            </w:pPr>
            <w:r>
              <w:t>C</w:t>
            </w:r>
            <w:r w:rsidR="007F5F62">
              <w:t>/0</w:t>
            </w:r>
            <w:r w:rsidR="007F5F62">
              <w:rPr>
                <w:lang w:val="en-US"/>
              </w:rPr>
              <w:t>4</w:t>
            </w:r>
            <w:r w:rsidR="007F5F62">
              <w:t>.</w:t>
            </w:r>
            <w:r w:rsidR="007F5F62">
              <w:rPr>
                <w:lang w:val="en-US"/>
              </w:rPr>
              <w:t>7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7F95CA3" w14:textId="77777777" w:rsidR="007F5F62" w:rsidRPr="004C2989" w:rsidRDefault="007F5F62" w:rsidP="00BC5329">
            <w:pPr>
              <w:suppressAutoHyphens/>
              <w:jc w:val="center"/>
              <w:rPr>
                <w:vertAlign w:val="superscript"/>
              </w:rPr>
            </w:pPr>
            <w:r w:rsidRPr="0092362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63A5F0" w14:textId="77777777" w:rsidR="007F5F62" w:rsidRPr="000062DD" w:rsidRDefault="007F5F62" w:rsidP="00BC5329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</w:tbl>
    <w:p w14:paraId="01962224" w14:textId="77777777" w:rsidR="002059DD" w:rsidRDefault="002059D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0"/>
        <w:gridCol w:w="1078"/>
        <w:gridCol w:w="825"/>
        <w:gridCol w:w="1853"/>
        <w:gridCol w:w="1419"/>
        <w:gridCol w:w="2516"/>
      </w:tblGrid>
      <w:tr w:rsidR="007F5F62" w:rsidRPr="00CC7FED" w14:paraId="23775636" w14:textId="77777777" w:rsidTr="004279A6">
        <w:trPr>
          <w:trHeight w:val="488"/>
        </w:trPr>
        <w:tc>
          <w:tcPr>
            <w:tcW w:w="131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D74F71" w14:textId="77777777" w:rsidR="007F5F62" w:rsidRPr="00CC7FED" w:rsidRDefault="007F5F62" w:rsidP="00BC5329">
            <w:pPr>
              <w:suppressAutoHyphens/>
            </w:pPr>
            <w:r w:rsidRPr="0092362F">
              <w:rPr>
                <w:sz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C0F949E" w14:textId="77777777" w:rsidR="007F5F62" w:rsidRPr="00CC7FED" w:rsidRDefault="007F5F62" w:rsidP="00BC5329">
            <w:pPr>
              <w:suppressAutoHyphens/>
            </w:pPr>
            <w:r w:rsidRPr="009502DC">
              <w:rPr>
                <w:sz w:val="20"/>
              </w:rPr>
              <w:t>Оригинал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9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C540D3" w14:textId="77777777" w:rsidR="007F5F62" w:rsidRPr="00CC7FED" w:rsidRDefault="007F5F62" w:rsidP="00BC5329">
            <w:pPr>
              <w:suppressAutoHyphens/>
            </w:pPr>
            <w:r w:rsidRPr="00CC7FED">
              <w:t>Х</w:t>
            </w:r>
          </w:p>
        </w:tc>
        <w:tc>
          <w:tcPr>
            <w:tcW w:w="8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54A6CF" w14:textId="77777777" w:rsidR="007F5F62" w:rsidRPr="00CC7FED" w:rsidRDefault="007F5F62" w:rsidP="00BC5329">
            <w:pPr>
              <w:suppressAutoHyphens/>
            </w:pPr>
            <w:r w:rsidRPr="009502DC">
              <w:rPr>
                <w:sz w:val="20"/>
              </w:rPr>
              <w:t>Заимствовано из оригинала</w:t>
            </w:r>
          </w:p>
        </w:tc>
        <w:tc>
          <w:tcPr>
            <w:tcW w:w="6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9029F8" w14:textId="77777777" w:rsidR="007F5F62" w:rsidRPr="00CC7FED" w:rsidRDefault="007F5F62" w:rsidP="00BC5329">
            <w:pPr>
              <w:suppressAutoHyphens/>
            </w:pPr>
          </w:p>
        </w:tc>
        <w:tc>
          <w:tcPr>
            <w:tcW w:w="12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A6CF9C" w14:textId="77777777" w:rsidR="007F5F62" w:rsidRPr="00CC7FED" w:rsidRDefault="007F5F62" w:rsidP="00BC5329">
            <w:pPr>
              <w:suppressAutoHyphens/>
            </w:pPr>
          </w:p>
        </w:tc>
      </w:tr>
      <w:tr w:rsidR="007F5F62" w:rsidRPr="00CC7FED" w14:paraId="25274362" w14:textId="77777777" w:rsidTr="004279A6">
        <w:trPr>
          <w:trHeight w:val="479"/>
        </w:trPr>
        <w:tc>
          <w:tcPr>
            <w:tcW w:w="1310" w:type="pct"/>
            <w:tcBorders>
              <w:top w:val="nil"/>
              <w:bottom w:val="nil"/>
              <w:right w:val="nil"/>
            </w:tcBorders>
            <w:vAlign w:val="center"/>
          </w:tcPr>
          <w:p w14:paraId="3433147C" w14:textId="77777777" w:rsidR="007F5F62" w:rsidRPr="00CC7FED" w:rsidRDefault="007F5F62" w:rsidP="00BC5329">
            <w:pPr>
              <w:suppressAutoHyphens/>
            </w:pPr>
          </w:p>
        </w:tc>
        <w:tc>
          <w:tcPr>
            <w:tcW w:w="1802" w:type="pct"/>
            <w:gridSpan w:val="3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  <w:vAlign w:val="center"/>
          </w:tcPr>
          <w:p w14:paraId="26A59BBC" w14:textId="77777777" w:rsidR="007F5F62" w:rsidRPr="00CC7FED" w:rsidRDefault="007F5F62" w:rsidP="00BC5329">
            <w:pPr>
              <w:suppressAutoHyphens/>
            </w:pPr>
          </w:p>
        </w:tc>
        <w:tc>
          <w:tcPr>
            <w:tcW w:w="681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3A544819" w14:textId="77777777" w:rsidR="007F5F62" w:rsidRPr="00CC7FED" w:rsidRDefault="007F5F62" w:rsidP="00BC5329">
            <w:pPr>
              <w:suppressAutoHyphens/>
              <w:jc w:val="center"/>
            </w:pPr>
            <w:r w:rsidRPr="009502DC">
              <w:rPr>
                <w:sz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4E5EC7E4" w14:textId="77777777" w:rsidR="007F5F62" w:rsidRPr="00CC7FED" w:rsidRDefault="007F5F62" w:rsidP="00BC5329">
            <w:pPr>
              <w:suppressAutoHyphens/>
              <w:jc w:val="center"/>
            </w:pPr>
            <w:r w:rsidRPr="0024384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E50BA00" w14:textId="77777777" w:rsidR="007F5F62" w:rsidRDefault="007F5F62" w:rsidP="00BC53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730"/>
        <w:gridCol w:w="7691"/>
      </w:tblGrid>
      <w:tr w:rsidR="00FE764D" w:rsidRPr="002059DD" w14:paraId="5A530DA8" w14:textId="77777777" w:rsidTr="00F044BF">
        <w:trPr>
          <w:trHeight w:val="20"/>
        </w:trPr>
        <w:tc>
          <w:tcPr>
            <w:tcW w:w="1310" w:type="pct"/>
            <w:vMerge w:val="restart"/>
          </w:tcPr>
          <w:p w14:paraId="29FC8312" w14:textId="77777777" w:rsidR="00FE764D" w:rsidRPr="002059DD" w:rsidRDefault="00FE764D" w:rsidP="00BC5329">
            <w:pPr>
              <w:pStyle w:val="afe"/>
            </w:pPr>
            <w:r w:rsidRPr="002059DD">
              <w:t>Трудовые действия</w:t>
            </w:r>
          </w:p>
        </w:tc>
        <w:tc>
          <w:tcPr>
            <w:tcW w:w="3690" w:type="pct"/>
          </w:tcPr>
          <w:p w14:paraId="573D00C3" w14:textId="419CE815" w:rsidR="00FE764D" w:rsidRPr="002059DD" w:rsidRDefault="00FE764D" w:rsidP="002059DD">
            <w:pPr>
              <w:pStyle w:val="afe"/>
              <w:jc w:val="both"/>
            </w:pPr>
            <w:r w:rsidRPr="002059DD">
              <w:t xml:space="preserve">Изучение причин </w:t>
            </w:r>
            <w:r w:rsidR="00CF4126" w:rsidRPr="002059DD">
              <w:t>отказов и повреждений</w:t>
            </w:r>
            <w:r w:rsidRPr="002059DD">
              <w:t xml:space="preserve"> особо сложного технологического оборудования </w:t>
            </w:r>
          </w:p>
        </w:tc>
      </w:tr>
      <w:tr w:rsidR="00FE764D" w:rsidRPr="002059DD" w14:paraId="30D58B6A" w14:textId="77777777" w:rsidTr="00F044BF">
        <w:trPr>
          <w:trHeight w:val="20"/>
        </w:trPr>
        <w:tc>
          <w:tcPr>
            <w:tcW w:w="1310" w:type="pct"/>
            <w:vMerge/>
          </w:tcPr>
          <w:p w14:paraId="3F3FD78C" w14:textId="77777777" w:rsidR="00FE764D" w:rsidRPr="002059DD" w:rsidRDefault="00FE764D" w:rsidP="00BC5329">
            <w:pPr>
              <w:pStyle w:val="afe"/>
            </w:pPr>
          </w:p>
        </w:tc>
        <w:tc>
          <w:tcPr>
            <w:tcW w:w="3690" w:type="pct"/>
          </w:tcPr>
          <w:p w14:paraId="0F3CF6D2" w14:textId="4D53B28B" w:rsidR="00FE764D" w:rsidRPr="002059DD" w:rsidRDefault="00FE764D" w:rsidP="002059DD">
            <w:pPr>
              <w:pStyle w:val="afe"/>
              <w:jc w:val="both"/>
            </w:pPr>
            <w:r w:rsidRPr="002059DD">
              <w:t>Разработка мероприятий по предотвращению отказов</w:t>
            </w:r>
            <w:r w:rsidR="00CF4126" w:rsidRPr="002059DD">
              <w:t>, повреждений</w:t>
            </w:r>
            <w:r w:rsidRPr="002059DD">
              <w:t xml:space="preserve"> и </w:t>
            </w:r>
            <w:r w:rsidR="00987575" w:rsidRPr="002059DD">
              <w:t>связанных с этим внеплановых простоев</w:t>
            </w:r>
            <w:r w:rsidRPr="002059DD">
              <w:t xml:space="preserve"> особо сложного технологического оборудования механосборочного производства</w:t>
            </w:r>
          </w:p>
        </w:tc>
      </w:tr>
      <w:tr w:rsidR="00FE764D" w:rsidRPr="002059DD" w14:paraId="23C613B8" w14:textId="77777777" w:rsidTr="00F044BF">
        <w:trPr>
          <w:trHeight w:val="20"/>
        </w:trPr>
        <w:tc>
          <w:tcPr>
            <w:tcW w:w="1310" w:type="pct"/>
            <w:vMerge/>
          </w:tcPr>
          <w:p w14:paraId="756A25FA" w14:textId="77777777" w:rsidR="00FE764D" w:rsidRPr="002059DD" w:rsidRDefault="00FE764D" w:rsidP="00BC5329">
            <w:pPr>
              <w:pStyle w:val="afe"/>
            </w:pPr>
          </w:p>
        </w:tc>
        <w:tc>
          <w:tcPr>
            <w:tcW w:w="3690" w:type="pct"/>
          </w:tcPr>
          <w:p w14:paraId="043FEF25" w14:textId="77777777" w:rsidR="00FE764D" w:rsidRPr="002059DD" w:rsidRDefault="00FE764D" w:rsidP="002059DD">
            <w:pPr>
              <w:pStyle w:val="afe"/>
              <w:jc w:val="both"/>
            </w:pPr>
            <w:r w:rsidRPr="002059DD">
              <w:t>Разработка технической документации по эксплуатации, техническому обслуживанию и ремонту особо сложного технологического оборудования механосборочного производства</w:t>
            </w:r>
          </w:p>
        </w:tc>
      </w:tr>
      <w:tr w:rsidR="005E74F5" w:rsidRPr="002059DD" w14:paraId="5EE3B20E" w14:textId="77777777" w:rsidTr="00F044BF">
        <w:trPr>
          <w:trHeight w:val="20"/>
        </w:trPr>
        <w:tc>
          <w:tcPr>
            <w:tcW w:w="1310" w:type="pct"/>
            <w:vMerge/>
          </w:tcPr>
          <w:p w14:paraId="00EF32F1" w14:textId="77777777" w:rsidR="005E74F5" w:rsidRPr="002059DD" w:rsidRDefault="005E74F5" w:rsidP="00BC5329">
            <w:pPr>
              <w:pStyle w:val="afe"/>
            </w:pPr>
          </w:p>
        </w:tc>
        <w:tc>
          <w:tcPr>
            <w:tcW w:w="3690" w:type="pct"/>
          </w:tcPr>
          <w:p w14:paraId="73820AC2" w14:textId="77777777" w:rsidR="005E74F5" w:rsidRPr="002059DD" w:rsidRDefault="005E74F5" w:rsidP="002059DD">
            <w:pPr>
              <w:pStyle w:val="afe"/>
              <w:jc w:val="both"/>
            </w:pPr>
            <w:r w:rsidRPr="002059DD">
              <w:t>Разработка программ и методик испытаний технологического оборудования механосборочного производства</w:t>
            </w:r>
          </w:p>
        </w:tc>
      </w:tr>
      <w:tr w:rsidR="00FE764D" w:rsidRPr="002059DD" w14:paraId="0C1E6F11" w14:textId="77777777" w:rsidTr="00F044BF">
        <w:trPr>
          <w:trHeight w:val="20"/>
        </w:trPr>
        <w:tc>
          <w:tcPr>
            <w:tcW w:w="1310" w:type="pct"/>
            <w:vMerge/>
          </w:tcPr>
          <w:p w14:paraId="6032B8F2" w14:textId="77777777" w:rsidR="00FE764D" w:rsidRPr="002059DD" w:rsidRDefault="00FE764D" w:rsidP="00BC5329">
            <w:pPr>
              <w:pStyle w:val="afe"/>
            </w:pPr>
          </w:p>
        </w:tc>
        <w:tc>
          <w:tcPr>
            <w:tcW w:w="3690" w:type="pct"/>
          </w:tcPr>
          <w:p w14:paraId="14EE1168" w14:textId="39537A8B" w:rsidR="00FE764D" w:rsidRPr="002059DD" w:rsidRDefault="00FE764D" w:rsidP="002059DD">
            <w:pPr>
              <w:pStyle w:val="afe"/>
              <w:jc w:val="both"/>
            </w:pPr>
            <w:r w:rsidRPr="002059DD">
              <w:t xml:space="preserve">Инструктаж </w:t>
            </w:r>
            <w:r w:rsidR="00381503" w:rsidRPr="002059DD">
              <w:t>работников</w:t>
            </w:r>
            <w:r w:rsidRPr="002059DD">
              <w:t xml:space="preserve"> по правилам эксплуатации особо сложного технологического оборудования механосборочного производства</w:t>
            </w:r>
          </w:p>
        </w:tc>
      </w:tr>
      <w:tr w:rsidR="00FE764D" w:rsidRPr="002059DD" w14:paraId="32F1076D" w14:textId="77777777" w:rsidTr="00F044BF">
        <w:trPr>
          <w:trHeight w:val="20"/>
        </w:trPr>
        <w:tc>
          <w:tcPr>
            <w:tcW w:w="1310" w:type="pct"/>
            <w:vMerge/>
          </w:tcPr>
          <w:p w14:paraId="0697A011" w14:textId="77777777" w:rsidR="00FE764D" w:rsidRPr="002059DD" w:rsidRDefault="00FE764D" w:rsidP="00BC5329">
            <w:pPr>
              <w:pStyle w:val="afe"/>
            </w:pPr>
          </w:p>
        </w:tc>
        <w:tc>
          <w:tcPr>
            <w:tcW w:w="3690" w:type="pct"/>
          </w:tcPr>
          <w:p w14:paraId="01E46B32" w14:textId="1DF6CC66" w:rsidR="00FE764D" w:rsidRPr="002059DD" w:rsidRDefault="00FE764D" w:rsidP="002059DD">
            <w:pPr>
              <w:pStyle w:val="afe"/>
              <w:jc w:val="both"/>
            </w:pPr>
            <w:r w:rsidRPr="002059DD">
              <w:t>Контроль знани</w:t>
            </w:r>
            <w:r w:rsidR="00FF49C2">
              <w:t>й</w:t>
            </w:r>
            <w:r w:rsidRPr="002059DD">
              <w:t xml:space="preserve"> </w:t>
            </w:r>
            <w:r w:rsidR="00381503" w:rsidRPr="002059DD">
              <w:t>работников</w:t>
            </w:r>
            <w:r w:rsidR="00FF49C2">
              <w:t xml:space="preserve"> в части, касающейся</w:t>
            </w:r>
            <w:r w:rsidRPr="002059DD">
              <w:t xml:space="preserve"> правил эксплуатации особо сложного технологического оборудования механосборочного производства</w:t>
            </w:r>
          </w:p>
        </w:tc>
      </w:tr>
      <w:tr w:rsidR="00970667" w:rsidRPr="002059DD" w14:paraId="2BFDE76D" w14:textId="77777777" w:rsidTr="00F044BF">
        <w:trPr>
          <w:trHeight w:val="20"/>
        </w:trPr>
        <w:tc>
          <w:tcPr>
            <w:tcW w:w="1310" w:type="pct"/>
            <w:vMerge/>
          </w:tcPr>
          <w:p w14:paraId="5BADAFF7" w14:textId="77777777" w:rsidR="00970667" w:rsidRPr="002059DD" w:rsidRDefault="00970667" w:rsidP="00BC5329">
            <w:pPr>
              <w:pStyle w:val="afe"/>
            </w:pPr>
          </w:p>
        </w:tc>
        <w:tc>
          <w:tcPr>
            <w:tcW w:w="3690" w:type="pct"/>
          </w:tcPr>
          <w:p w14:paraId="31448061" w14:textId="34FB8676" w:rsidR="00970667" w:rsidRPr="002059DD" w:rsidRDefault="00970667" w:rsidP="002059DD">
            <w:pPr>
              <w:pStyle w:val="afe"/>
              <w:jc w:val="both"/>
            </w:pPr>
            <w:r w:rsidRPr="002059DD">
              <w:t xml:space="preserve">Инструктаж работников по </w:t>
            </w:r>
            <w:r w:rsidR="000A66F5" w:rsidRPr="002059DD">
              <w:t xml:space="preserve">выполнению </w:t>
            </w:r>
            <w:r w:rsidRPr="002059DD">
              <w:t>ремонта особо сложного технологического оборудования механосборочного производства</w:t>
            </w:r>
          </w:p>
        </w:tc>
      </w:tr>
      <w:tr w:rsidR="00970667" w:rsidRPr="002059DD" w14:paraId="7ED69E28" w14:textId="77777777" w:rsidTr="00F044BF">
        <w:trPr>
          <w:trHeight w:val="20"/>
        </w:trPr>
        <w:tc>
          <w:tcPr>
            <w:tcW w:w="1310" w:type="pct"/>
            <w:vMerge/>
          </w:tcPr>
          <w:p w14:paraId="63B6A528" w14:textId="77777777" w:rsidR="00970667" w:rsidRPr="002059DD" w:rsidRDefault="00970667" w:rsidP="00BC5329">
            <w:pPr>
              <w:pStyle w:val="afe"/>
            </w:pPr>
          </w:p>
        </w:tc>
        <w:tc>
          <w:tcPr>
            <w:tcW w:w="3690" w:type="pct"/>
          </w:tcPr>
          <w:p w14:paraId="70EAE817" w14:textId="77777777" w:rsidR="00970667" w:rsidRPr="002059DD" w:rsidRDefault="00970667" w:rsidP="002059DD">
            <w:pPr>
              <w:pStyle w:val="afe"/>
              <w:jc w:val="both"/>
            </w:pPr>
            <w:r w:rsidRPr="002059DD">
              <w:t>Разработка мероприятий по улучшению организации технического обслуживания и ремонта технологического оборудования механосборочного производства</w:t>
            </w:r>
          </w:p>
        </w:tc>
      </w:tr>
      <w:tr w:rsidR="00970667" w:rsidRPr="002059DD" w14:paraId="2803BB6B" w14:textId="77777777" w:rsidTr="00F044BF">
        <w:trPr>
          <w:trHeight w:val="20"/>
        </w:trPr>
        <w:tc>
          <w:tcPr>
            <w:tcW w:w="1310" w:type="pct"/>
            <w:vMerge/>
          </w:tcPr>
          <w:p w14:paraId="0A7E62A4" w14:textId="77777777" w:rsidR="00970667" w:rsidRPr="002059DD" w:rsidRDefault="00970667" w:rsidP="00BC5329">
            <w:pPr>
              <w:pStyle w:val="afe"/>
            </w:pPr>
          </w:p>
        </w:tc>
        <w:tc>
          <w:tcPr>
            <w:tcW w:w="3690" w:type="pct"/>
          </w:tcPr>
          <w:p w14:paraId="2D9AD5AB" w14:textId="77777777" w:rsidR="00970667" w:rsidRPr="002059DD" w:rsidRDefault="00970667" w:rsidP="002059DD">
            <w:pPr>
              <w:pStyle w:val="afe"/>
              <w:jc w:val="both"/>
            </w:pPr>
            <w:r w:rsidRPr="002059DD">
              <w:t>Подготовка заключений по рационализаторским предложениям и изобретениям по совершенствованию конструкций оборудования, организации ремонтных работ и технического обслуживания</w:t>
            </w:r>
          </w:p>
        </w:tc>
      </w:tr>
      <w:tr w:rsidR="00970667" w:rsidRPr="002059DD" w14:paraId="3592CD0B" w14:textId="77777777" w:rsidTr="00F044BF">
        <w:trPr>
          <w:trHeight w:val="20"/>
        </w:trPr>
        <w:tc>
          <w:tcPr>
            <w:tcW w:w="1310" w:type="pct"/>
            <w:vMerge/>
          </w:tcPr>
          <w:p w14:paraId="3239B77D" w14:textId="77777777" w:rsidR="00970667" w:rsidRPr="002059DD" w:rsidRDefault="00970667" w:rsidP="00BC5329">
            <w:pPr>
              <w:pStyle w:val="afe"/>
            </w:pPr>
          </w:p>
        </w:tc>
        <w:tc>
          <w:tcPr>
            <w:tcW w:w="3690" w:type="pct"/>
          </w:tcPr>
          <w:p w14:paraId="6B40F20D" w14:textId="77777777" w:rsidR="00970667" w:rsidRPr="002059DD" w:rsidRDefault="00970667" w:rsidP="002059DD">
            <w:pPr>
              <w:pStyle w:val="afe"/>
              <w:jc w:val="both"/>
            </w:pPr>
            <w:r w:rsidRPr="002059DD">
              <w:t>Организация внедрения предложений по совершенствованию конструкций оборудования, организации ремонтных работ и технического обслуживания</w:t>
            </w:r>
          </w:p>
        </w:tc>
      </w:tr>
      <w:tr w:rsidR="001C559C" w:rsidRPr="002059DD" w14:paraId="050FB323" w14:textId="77777777" w:rsidTr="00F044BF">
        <w:trPr>
          <w:trHeight w:val="20"/>
        </w:trPr>
        <w:tc>
          <w:tcPr>
            <w:tcW w:w="1310" w:type="pct"/>
            <w:vMerge w:val="restart"/>
          </w:tcPr>
          <w:p w14:paraId="5BD0DD43" w14:textId="77777777" w:rsidR="001C559C" w:rsidRPr="002059DD" w:rsidDel="002A1D54" w:rsidRDefault="001C559C" w:rsidP="00BC5329">
            <w:pPr>
              <w:pStyle w:val="afe"/>
            </w:pPr>
            <w:r w:rsidRPr="002059DD" w:rsidDel="002A1D54">
              <w:t>Необходимые умения</w:t>
            </w:r>
          </w:p>
        </w:tc>
        <w:tc>
          <w:tcPr>
            <w:tcW w:w="3690" w:type="pct"/>
          </w:tcPr>
          <w:p w14:paraId="76C52B01" w14:textId="2930DC94" w:rsidR="001C559C" w:rsidRPr="002059DD" w:rsidRDefault="00B14367" w:rsidP="002059DD">
            <w:pPr>
              <w:pStyle w:val="afe"/>
              <w:jc w:val="both"/>
            </w:pPr>
            <w:r w:rsidRPr="002059DD">
              <w:t>Выявлять причины отказов и повреждений особо сложного технологического оборудования механосборочного производства</w:t>
            </w:r>
          </w:p>
        </w:tc>
      </w:tr>
      <w:tr w:rsidR="001C559C" w:rsidRPr="002059DD" w14:paraId="2F06DD01" w14:textId="77777777" w:rsidTr="00F044BF">
        <w:trPr>
          <w:trHeight w:val="20"/>
        </w:trPr>
        <w:tc>
          <w:tcPr>
            <w:tcW w:w="1310" w:type="pct"/>
            <w:vMerge/>
          </w:tcPr>
          <w:p w14:paraId="7063F9F5" w14:textId="77777777" w:rsidR="001C559C" w:rsidRPr="002059DD" w:rsidDel="002A1D54" w:rsidRDefault="001C559C" w:rsidP="00BC5329">
            <w:pPr>
              <w:pStyle w:val="afe"/>
            </w:pPr>
          </w:p>
        </w:tc>
        <w:tc>
          <w:tcPr>
            <w:tcW w:w="3690" w:type="pct"/>
          </w:tcPr>
          <w:p w14:paraId="46791AD3" w14:textId="71FFD2D8" w:rsidR="001C559C" w:rsidRPr="002059DD" w:rsidRDefault="001C559C" w:rsidP="002059DD">
            <w:pPr>
              <w:pStyle w:val="afe"/>
              <w:jc w:val="both"/>
            </w:pPr>
            <w:r w:rsidRPr="002059DD">
              <w:t>Составлять план мероприятий по предотвращению отказов, повреждений и связанных с этим внеплановых простоев особо сложного технологического оборудования механосборочного производства</w:t>
            </w:r>
          </w:p>
        </w:tc>
      </w:tr>
      <w:tr w:rsidR="001C559C" w:rsidRPr="002059DD" w14:paraId="72B4887E" w14:textId="77777777" w:rsidTr="00F044BF">
        <w:trPr>
          <w:trHeight w:val="20"/>
        </w:trPr>
        <w:tc>
          <w:tcPr>
            <w:tcW w:w="1310" w:type="pct"/>
            <w:vMerge/>
          </w:tcPr>
          <w:p w14:paraId="04B3DB91" w14:textId="77777777" w:rsidR="001C559C" w:rsidRPr="002059DD" w:rsidDel="002A1D54" w:rsidRDefault="001C559C" w:rsidP="00BC5329">
            <w:pPr>
              <w:pStyle w:val="afe"/>
            </w:pPr>
          </w:p>
        </w:tc>
        <w:tc>
          <w:tcPr>
            <w:tcW w:w="3690" w:type="pct"/>
          </w:tcPr>
          <w:p w14:paraId="02FB0326" w14:textId="421FFB64" w:rsidR="001C559C" w:rsidRPr="002059DD" w:rsidRDefault="001C559C" w:rsidP="002059DD">
            <w:pPr>
              <w:pStyle w:val="afe"/>
              <w:jc w:val="both"/>
            </w:pPr>
            <w:r w:rsidRPr="002059DD">
              <w:t>Использовать текстовые редакторы (процессоры) для разработки и редактирования технической документации на особо сложное технологическое оборудование механосборочного производства</w:t>
            </w:r>
          </w:p>
        </w:tc>
      </w:tr>
      <w:tr w:rsidR="001C559C" w:rsidRPr="002059DD" w14:paraId="2749B772" w14:textId="77777777" w:rsidTr="00F044BF">
        <w:trPr>
          <w:trHeight w:val="20"/>
        </w:trPr>
        <w:tc>
          <w:tcPr>
            <w:tcW w:w="1310" w:type="pct"/>
            <w:vMerge/>
          </w:tcPr>
          <w:p w14:paraId="4657FD3D" w14:textId="77777777" w:rsidR="001C559C" w:rsidRPr="002059DD" w:rsidDel="002A1D54" w:rsidRDefault="001C559C" w:rsidP="00BC5329">
            <w:pPr>
              <w:pStyle w:val="afe"/>
            </w:pPr>
          </w:p>
        </w:tc>
        <w:tc>
          <w:tcPr>
            <w:tcW w:w="3690" w:type="pct"/>
          </w:tcPr>
          <w:p w14:paraId="389AD77D" w14:textId="60D26623" w:rsidR="001C559C" w:rsidRPr="002059DD" w:rsidRDefault="001C559C" w:rsidP="002059DD">
            <w:pPr>
              <w:pStyle w:val="afe"/>
              <w:jc w:val="both"/>
            </w:pPr>
            <w:r w:rsidRPr="002059DD">
              <w:t>Использовать CAD-системы для разработки и редактирования эксплуатационной документации на особо сложное технологическое оборудование механосборочного производства</w:t>
            </w:r>
          </w:p>
        </w:tc>
      </w:tr>
      <w:tr w:rsidR="001C559C" w:rsidRPr="002059DD" w14:paraId="2DADC051" w14:textId="77777777" w:rsidTr="00F044BF">
        <w:trPr>
          <w:trHeight w:val="20"/>
        </w:trPr>
        <w:tc>
          <w:tcPr>
            <w:tcW w:w="1310" w:type="pct"/>
            <w:vMerge/>
          </w:tcPr>
          <w:p w14:paraId="520F4C81" w14:textId="77777777" w:rsidR="001C559C" w:rsidRPr="002059DD" w:rsidDel="002A1D54" w:rsidRDefault="001C559C" w:rsidP="00BC5329">
            <w:pPr>
              <w:pStyle w:val="afe"/>
            </w:pPr>
          </w:p>
        </w:tc>
        <w:tc>
          <w:tcPr>
            <w:tcW w:w="3690" w:type="pct"/>
          </w:tcPr>
          <w:p w14:paraId="2FF6E4A1" w14:textId="74C15D16" w:rsidR="001C559C" w:rsidRPr="002059DD" w:rsidRDefault="001C559C" w:rsidP="002059DD">
            <w:pPr>
              <w:pStyle w:val="afe"/>
              <w:jc w:val="both"/>
            </w:pPr>
            <w:r w:rsidRPr="002059DD">
              <w:t>Использовать педагогически обоснованные формы, методы и приемы организации деятельности инструктируемых работников, применять технические средства инструктажа</w:t>
            </w:r>
          </w:p>
        </w:tc>
      </w:tr>
      <w:tr w:rsidR="004F3359" w:rsidRPr="002059DD" w14:paraId="1984B1F9" w14:textId="77777777" w:rsidTr="00F044BF">
        <w:trPr>
          <w:trHeight w:val="20"/>
        </w:trPr>
        <w:tc>
          <w:tcPr>
            <w:tcW w:w="1310" w:type="pct"/>
            <w:vMerge/>
          </w:tcPr>
          <w:p w14:paraId="5645FB04" w14:textId="77777777" w:rsidR="004F3359" w:rsidRPr="002059DD" w:rsidDel="002A1D54" w:rsidRDefault="004F3359" w:rsidP="00BC5329">
            <w:pPr>
              <w:pStyle w:val="afe"/>
            </w:pPr>
          </w:p>
        </w:tc>
        <w:tc>
          <w:tcPr>
            <w:tcW w:w="3690" w:type="pct"/>
          </w:tcPr>
          <w:p w14:paraId="55BB9D0C" w14:textId="410B81E2" w:rsidR="004F3359" w:rsidRPr="002059DD" w:rsidRDefault="004F3359" w:rsidP="002059DD">
            <w:pPr>
              <w:pStyle w:val="afe"/>
              <w:jc w:val="both"/>
            </w:pPr>
            <w:r w:rsidRPr="002059DD">
              <w:t xml:space="preserve">Искать информацию о новых технических и организационных решениях по проведению технического обслуживания и ремонта технологического оборудования механосборочного производства </w:t>
            </w:r>
            <w:r w:rsidRPr="002059DD">
              <w:rPr>
                <w:spacing w:val="-1"/>
              </w:rPr>
              <w:t xml:space="preserve">с использованием </w:t>
            </w:r>
            <w:r w:rsidR="00D5524B" w:rsidRPr="002059DD">
              <w:t>информационно-телекоммуникационной сети «Интернет»</w:t>
            </w:r>
          </w:p>
        </w:tc>
      </w:tr>
      <w:tr w:rsidR="004F3359" w:rsidRPr="002059DD" w14:paraId="43B51719" w14:textId="77777777" w:rsidTr="00F044BF">
        <w:trPr>
          <w:trHeight w:val="20"/>
        </w:trPr>
        <w:tc>
          <w:tcPr>
            <w:tcW w:w="1310" w:type="pct"/>
            <w:vMerge/>
          </w:tcPr>
          <w:p w14:paraId="12AC646B" w14:textId="77777777" w:rsidR="004F3359" w:rsidRPr="002059DD" w:rsidDel="002A1D54" w:rsidRDefault="004F3359" w:rsidP="00BC5329">
            <w:pPr>
              <w:pStyle w:val="afe"/>
            </w:pPr>
          </w:p>
        </w:tc>
        <w:tc>
          <w:tcPr>
            <w:tcW w:w="3690" w:type="pct"/>
          </w:tcPr>
          <w:p w14:paraId="7A9510DE" w14:textId="7E398BE0" w:rsidR="004F3359" w:rsidRPr="002059DD" w:rsidRDefault="004F3359" w:rsidP="002059DD">
            <w:pPr>
              <w:pStyle w:val="afe"/>
              <w:jc w:val="both"/>
            </w:pPr>
            <w:r w:rsidRPr="002059DD">
              <w:t xml:space="preserve">Искать информацию о новых технических и организационных решениях по проведению технического обслуживания и ремонта технологического оборудования механосборочного производства </w:t>
            </w:r>
            <w:r w:rsidRPr="002059DD">
              <w:rPr>
                <w:spacing w:val="-1"/>
              </w:rPr>
              <w:t>с использованием справочной и рекламной литературы</w:t>
            </w:r>
          </w:p>
        </w:tc>
      </w:tr>
      <w:tr w:rsidR="004F3359" w:rsidRPr="002059DD" w14:paraId="59E6C3D5" w14:textId="77777777" w:rsidTr="00F044BF">
        <w:trPr>
          <w:trHeight w:val="20"/>
        </w:trPr>
        <w:tc>
          <w:tcPr>
            <w:tcW w:w="1310" w:type="pct"/>
            <w:vMerge/>
          </w:tcPr>
          <w:p w14:paraId="1543FD11" w14:textId="77777777" w:rsidR="004F3359" w:rsidRPr="002059DD" w:rsidDel="002A1D54" w:rsidRDefault="004F3359" w:rsidP="00BC5329">
            <w:pPr>
              <w:pStyle w:val="afe"/>
            </w:pPr>
          </w:p>
        </w:tc>
        <w:tc>
          <w:tcPr>
            <w:tcW w:w="3690" w:type="pct"/>
          </w:tcPr>
          <w:p w14:paraId="6C5026A0" w14:textId="6EEDC01C" w:rsidR="004F3359" w:rsidRPr="002059DD" w:rsidRDefault="004F3359" w:rsidP="002059DD">
            <w:pPr>
              <w:pStyle w:val="afe"/>
              <w:jc w:val="both"/>
            </w:pPr>
            <w:r w:rsidRPr="002059DD">
              <w:t>Оценивать возможный экономический эффект от внедрения новых технических и организационных решений по проведению технического обслуживания и ремонта технологического оборудования механосборочного производства</w:t>
            </w:r>
          </w:p>
        </w:tc>
      </w:tr>
      <w:tr w:rsidR="004F3359" w:rsidRPr="002059DD" w14:paraId="19D062F8" w14:textId="77777777" w:rsidTr="00F044BF">
        <w:trPr>
          <w:trHeight w:val="20"/>
        </w:trPr>
        <w:tc>
          <w:tcPr>
            <w:tcW w:w="1310" w:type="pct"/>
            <w:vMerge/>
          </w:tcPr>
          <w:p w14:paraId="04F39807" w14:textId="77777777" w:rsidR="004F3359" w:rsidRPr="002059DD" w:rsidDel="002A1D54" w:rsidRDefault="004F3359" w:rsidP="00BC5329">
            <w:pPr>
              <w:pStyle w:val="afe"/>
            </w:pPr>
          </w:p>
        </w:tc>
        <w:tc>
          <w:tcPr>
            <w:tcW w:w="3690" w:type="pct"/>
          </w:tcPr>
          <w:p w14:paraId="101BE943" w14:textId="50F20190" w:rsidR="004F3359" w:rsidRPr="002059DD" w:rsidRDefault="004F3359" w:rsidP="002059DD">
            <w:pPr>
              <w:pStyle w:val="afe"/>
              <w:jc w:val="both"/>
            </w:pPr>
            <w:r w:rsidRPr="002059DD">
              <w:t>Использовать приемы деловой коммуникации для обоснования необходимости внедрения новых технических и организационных решений по проведению технического обслуживания и ремонта технологического оборудования механосборочного производства</w:t>
            </w:r>
          </w:p>
        </w:tc>
      </w:tr>
      <w:tr w:rsidR="004F3359" w:rsidRPr="002059DD" w14:paraId="694E1216" w14:textId="77777777" w:rsidTr="00F044BF">
        <w:trPr>
          <w:trHeight w:val="20"/>
        </w:trPr>
        <w:tc>
          <w:tcPr>
            <w:tcW w:w="1310" w:type="pct"/>
            <w:vMerge/>
          </w:tcPr>
          <w:p w14:paraId="6A717D56" w14:textId="77777777" w:rsidR="004F3359" w:rsidRPr="002059DD" w:rsidDel="002A1D54" w:rsidRDefault="004F3359" w:rsidP="00BC5329">
            <w:pPr>
              <w:pStyle w:val="afe"/>
            </w:pPr>
          </w:p>
        </w:tc>
        <w:tc>
          <w:tcPr>
            <w:tcW w:w="3690" w:type="pct"/>
          </w:tcPr>
          <w:p w14:paraId="1EE243C1" w14:textId="09A8945A" w:rsidR="004F3359" w:rsidRPr="002059DD" w:rsidRDefault="004F3359" w:rsidP="002059DD">
            <w:pPr>
              <w:pStyle w:val="afe"/>
              <w:jc w:val="both"/>
            </w:pPr>
            <w:r w:rsidRPr="002059DD">
              <w:t>Использовать программы подготовки презентаций для представления информации о новых технических и организационных решениях по проведению технического обслуживания и ремонта технологического оборудования механосборочного производства</w:t>
            </w:r>
          </w:p>
        </w:tc>
      </w:tr>
      <w:tr w:rsidR="004F3359" w:rsidRPr="002059DD" w14:paraId="5A34FEF7" w14:textId="77777777" w:rsidTr="00F044BF">
        <w:trPr>
          <w:trHeight w:val="20"/>
        </w:trPr>
        <w:tc>
          <w:tcPr>
            <w:tcW w:w="1310" w:type="pct"/>
            <w:vMerge/>
          </w:tcPr>
          <w:p w14:paraId="7318C110" w14:textId="77777777" w:rsidR="004F3359" w:rsidRPr="002059DD" w:rsidDel="002A1D54" w:rsidRDefault="004F3359" w:rsidP="00BC5329">
            <w:pPr>
              <w:pStyle w:val="afe"/>
            </w:pPr>
          </w:p>
        </w:tc>
        <w:tc>
          <w:tcPr>
            <w:tcW w:w="3690" w:type="pct"/>
          </w:tcPr>
          <w:p w14:paraId="17B3724F" w14:textId="288598AE" w:rsidR="004F3359" w:rsidRPr="002059DD" w:rsidRDefault="004F3359" w:rsidP="002059DD">
            <w:pPr>
              <w:pStyle w:val="afe"/>
              <w:jc w:val="both"/>
            </w:pPr>
            <w:r w:rsidRPr="002059DD">
              <w:t>Оценивать экономический эффект от внедрения рационализаторских предложений и изобретений по совершенствованию конструкций оборудования, организации ремонтных работ и технического обслуживания</w:t>
            </w:r>
          </w:p>
        </w:tc>
      </w:tr>
      <w:tr w:rsidR="004F3359" w:rsidRPr="002059DD" w14:paraId="2FFD45AE" w14:textId="77777777" w:rsidTr="00F044BF">
        <w:trPr>
          <w:trHeight w:val="20"/>
        </w:trPr>
        <w:tc>
          <w:tcPr>
            <w:tcW w:w="1310" w:type="pct"/>
            <w:vMerge/>
          </w:tcPr>
          <w:p w14:paraId="3E262166" w14:textId="77777777" w:rsidR="004F3359" w:rsidRPr="002059DD" w:rsidDel="002A1D54" w:rsidRDefault="004F3359" w:rsidP="00BC5329">
            <w:pPr>
              <w:pStyle w:val="afe"/>
            </w:pPr>
          </w:p>
        </w:tc>
        <w:tc>
          <w:tcPr>
            <w:tcW w:w="3690" w:type="pct"/>
          </w:tcPr>
          <w:p w14:paraId="57DC0D76" w14:textId="1FA47556" w:rsidR="004F3359" w:rsidRPr="002059DD" w:rsidRDefault="004F3359" w:rsidP="002059DD">
            <w:pPr>
              <w:pStyle w:val="afe"/>
              <w:jc w:val="both"/>
            </w:pPr>
            <w:r w:rsidRPr="002059DD">
              <w:t>Использовать текстовые редакторы (процессоры) для разработки и оформления заключений по рационализаторским предложениям и изобретениям по совершенствованию конструкций оборудования, организации ремонтных работ и технического обслуживания</w:t>
            </w:r>
          </w:p>
        </w:tc>
      </w:tr>
      <w:tr w:rsidR="004F3359" w:rsidRPr="002059DD" w14:paraId="747086E1" w14:textId="77777777" w:rsidTr="00F044BF">
        <w:trPr>
          <w:trHeight w:val="20"/>
        </w:trPr>
        <w:tc>
          <w:tcPr>
            <w:tcW w:w="1310" w:type="pct"/>
            <w:vMerge/>
          </w:tcPr>
          <w:p w14:paraId="2266E793" w14:textId="77777777" w:rsidR="004F3359" w:rsidRPr="002059DD" w:rsidDel="002A1D54" w:rsidRDefault="004F3359" w:rsidP="00BC5329">
            <w:pPr>
              <w:pStyle w:val="afe"/>
            </w:pPr>
          </w:p>
        </w:tc>
        <w:tc>
          <w:tcPr>
            <w:tcW w:w="3690" w:type="pct"/>
          </w:tcPr>
          <w:p w14:paraId="60CEB131" w14:textId="2A15A830" w:rsidR="004F3359" w:rsidRPr="002059DD" w:rsidRDefault="002910D9" w:rsidP="002059DD">
            <w:pPr>
              <w:pStyle w:val="afe"/>
              <w:jc w:val="both"/>
            </w:pPr>
            <w:r w:rsidRPr="002059DD">
              <w:t xml:space="preserve">Использовать приемы деловой коммуникации для координации действий смежных подразделений </w:t>
            </w:r>
            <w:r w:rsidR="00BB7B0C">
              <w:t>при</w:t>
            </w:r>
            <w:r w:rsidRPr="002059DD">
              <w:t xml:space="preserve"> внедрени</w:t>
            </w:r>
            <w:r w:rsidR="00BB7B0C">
              <w:t>и</w:t>
            </w:r>
            <w:r w:rsidRPr="002059DD">
              <w:t xml:space="preserve"> предложений по совершенствованию конструкций оборудования, организации ремонтных работ и технического обслуживания</w:t>
            </w:r>
          </w:p>
        </w:tc>
      </w:tr>
      <w:tr w:rsidR="00A87EFB" w:rsidRPr="002059DD" w14:paraId="0B8BA015" w14:textId="77777777" w:rsidTr="00F044BF">
        <w:trPr>
          <w:trHeight w:val="20"/>
        </w:trPr>
        <w:tc>
          <w:tcPr>
            <w:tcW w:w="1310" w:type="pct"/>
            <w:vMerge w:val="restart"/>
          </w:tcPr>
          <w:p w14:paraId="4C4ADA11" w14:textId="77777777" w:rsidR="00A87EFB" w:rsidRPr="002059DD" w:rsidRDefault="00A87EFB" w:rsidP="00BC5329">
            <w:pPr>
              <w:pStyle w:val="afe"/>
            </w:pPr>
            <w:r w:rsidRPr="002059DD" w:rsidDel="002A1D54">
              <w:t>Необходимые знания</w:t>
            </w:r>
          </w:p>
        </w:tc>
        <w:tc>
          <w:tcPr>
            <w:tcW w:w="3690" w:type="pct"/>
          </w:tcPr>
          <w:p w14:paraId="6E9CAC51" w14:textId="427E49A1" w:rsidR="00A87EFB" w:rsidRPr="002059DD" w:rsidRDefault="00A87EFB" w:rsidP="002059DD">
            <w:pPr>
              <w:pStyle w:val="afe"/>
              <w:jc w:val="both"/>
            </w:pPr>
            <w:r w:rsidRPr="002059DD">
              <w:t>Причины отказов</w:t>
            </w:r>
            <w:r w:rsidR="00AE0816" w:rsidRPr="002059DD">
              <w:t xml:space="preserve"> и</w:t>
            </w:r>
            <w:r w:rsidRPr="002059DD">
              <w:t xml:space="preserve"> повреждений особо сложного технологического оборудования механосборочного производства</w:t>
            </w:r>
          </w:p>
        </w:tc>
      </w:tr>
      <w:tr w:rsidR="00A87EFB" w:rsidRPr="002059DD" w14:paraId="0820BFE5" w14:textId="77777777" w:rsidTr="00F044BF">
        <w:trPr>
          <w:trHeight w:val="20"/>
        </w:trPr>
        <w:tc>
          <w:tcPr>
            <w:tcW w:w="1310" w:type="pct"/>
            <w:vMerge/>
          </w:tcPr>
          <w:p w14:paraId="2D9D713C" w14:textId="77777777" w:rsidR="00A87EFB" w:rsidRPr="002059DD" w:rsidDel="002A1D54" w:rsidRDefault="00A87EFB" w:rsidP="00BC5329">
            <w:pPr>
              <w:pStyle w:val="afe"/>
            </w:pPr>
          </w:p>
        </w:tc>
        <w:tc>
          <w:tcPr>
            <w:tcW w:w="3690" w:type="pct"/>
          </w:tcPr>
          <w:p w14:paraId="0C0DCA90" w14:textId="6F7EEF67" w:rsidR="00A87EFB" w:rsidRPr="002059DD" w:rsidRDefault="00A87EFB" w:rsidP="002059DD">
            <w:pPr>
              <w:pStyle w:val="afe"/>
              <w:jc w:val="both"/>
            </w:pPr>
            <w:r w:rsidRPr="002059DD">
              <w:t xml:space="preserve">Передовой отечественный и зарубежный опыт по методам поддержания работоспособности особо сложного технологического оборудования механосборочного производства </w:t>
            </w:r>
          </w:p>
        </w:tc>
      </w:tr>
      <w:tr w:rsidR="00A87EFB" w:rsidRPr="002059DD" w14:paraId="7F6C9669" w14:textId="77777777" w:rsidTr="00F044BF">
        <w:trPr>
          <w:trHeight w:val="20"/>
        </w:trPr>
        <w:tc>
          <w:tcPr>
            <w:tcW w:w="1310" w:type="pct"/>
            <w:vMerge/>
          </w:tcPr>
          <w:p w14:paraId="39E4C85D" w14:textId="77777777" w:rsidR="00A87EFB" w:rsidRPr="002059DD" w:rsidDel="002A1D54" w:rsidRDefault="00A87EFB" w:rsidP="00BC5329">
            <w:pPr>
              <w:pStyle w:val="afe"/>
            </w:pPr>
          </w:p>
        </w:tc>
        <w:tc>
          <w:tcPr>
            <w:tcW w:w="3690" w:type="pct"/>
          </w:tcPr>
          <w:p w14:paraId="18E76078" w14:textId="3D4F33AF" w:rsidR="00A87EFB" w:rsidRPr="002059DD" w:rsidRDefault="00A87EFB" w:rsidP="002059DD">
            <w:pPr>
              <w:pStyle w:val="afe"/>
              <w:jc w:val="both"/>
            </w:pPr>
            <w:r w:rsidRPr="002059DD">
              <w:t>Передовой отечественный и зарубежный опыт по технологиям ремонта особо сложного технологического оборудования механосборочного производства</w:t>
            </w:r>
          </w:p>
        </w:tc>
      </w:tr>
      <w:tr w:rsidR="00A87EFB" w:rsidRPr="002059DD" w14:paraId="154F3D81" w14:textId="77777777" w:rsidTr="00F044BF">
        <w:trPr>
          <w:trHeight w:val="20"/>
        </w:trPr>
        <w:tc>
          <w:tcPr>
            <w:tcW w:w="1310" w:type="pct"/>
            <w:vMerge/>
          </w:tcPr>
          <w:p w14:paraId="2A1ECAD3" w14:textId="77777777" w:rsidR="00A87EFB" w:rsidRPr="002059DD" w:rsidDel="002A1D54" w:rsidRDefault="00A87EFB" w:rsidP="00BC5329">
            <w:pPr>
              <w:pStyle w:val="afe"/>
            </w:pPr>
          </w:p>
        </w:tc>
        <w:tc>
          <w:tcPr>
            <w:tcW w:w="3690" w:type="pct"/>
          </w:tcPr>
          <w:p w14:paraId="7A57CC8D" w14:textId="6D8F2AD5" w:rsidR="00A87EFB" w:rsidRPr="002059DD" w:rsidRDefault="00A87EFB" w:rsidP="002059DD">
            <w:pPr>
              <w:pStyle w:val="afe"/>
              <w:jc w:val="both"/>
            </w:pPr>
            <w:r w:rsidRPr="002059DD">
              <w:t>Требования к структуре, содержанию и оформлению технической документации по эксплуатации, техническому обслуживанию и ремонту особо сложного технологического оборудования механосборочного производства</w:t>
            </w:r>
          </w:p>
        </w:tc>
      </w:tr>
      <w:tr w:rsidR="00A87EFB" w:rsidRPr="002059DD" w14:paraId="7E5301B0" w14:textId="77777777" w:rsidTr="00F044BF">
        <w:trPr>
          <w:trHeight w:val="20"/>
        </w:trPr>
        <w:tc>
          <w:tcPr>
            <w:tcW w:w="1310" w:type="pct"/>
            <w:vMerge/>
          </w:tcPr>
          <w:p w14:paraId="68D9E6EE" w14:textId="77777777" w:rsidR="00A87EFB" w:rsidRPr="002059DD" w:rsidDel="002A1D54" w:rsidRDefault="00A87EFB" w:rsidP="00BC5329">
            <w:pPr>
              <w:pStyle w:val="afe"/>
            </w:pPr>
          </w:p>
        </w:tc>
        <w:tc>
          <w:tcPr>
            <w:tcW w:w="3690" w:type="pct"/>
          </w:tcPr>
          <w:p w14:paraId="0A7D2722" w14:textId="6B0DF705" w:rsidR="00A87EFB" w:rsidRPr="002059DD" w:rsidRDefault="00A87EFB" w:rsidP="002059DD">
            <w:pPr>
              <w:pStyle w:val="afe"/>
              <w:jc w:val="both"/>
            </w:pPr>
            <w:r w:rsidRPr="002059DD">
              <w:t>Текстовые редакторы (процессоры): наименования, возможности и порядок работы в них</w:t>
            </w:r>
          </w:p>
        </w:tc>
      </w:tr>
      <w:tr w:rsidR="00A87EFB" w:rsidRPr="002059DD" w14:paraId="5ABE5CE8" w14:textId="77777777" w:rsidTr="00F044BF">
        <w:trPr>
          <w:trHeight w:val="20"/>
        </w:trPr>
        <w:tc>
          <w:tcPr>
            <w:tcW w:w="1310" w:type="pct"/>
            <w:vMerge/>
          </w:tcPr>
          <w:p w14:paraId="5D99FB03" w14:textId="77777777" w:rsidR="00A87EFB" w:rsidRPr="002059DD" w:rsidDel="002A1D54" w:rsidRDefault="00A87EFB" w:rsidP="00BC5329">
            <w:pPr>
              <w:pStyle w:val="afe"/>
            </w:pPr>
          </w:p>
        </w:tc>
        <w:tc>
          <w:tcPr>
            <w:tcW w:w="3690" w:type="pct"/>
          </w:tcPr>
          <w:p w14:paraId="773F842B" w14:textId="11CA7E05" w:rsidR="00A87EFB" w:rsidRPr="002059DD" w:rsidRDefault="00A87EFB" w:rsidP="002059DD">
            <w:pPr>
              <w:pStyle w:val="afe"/>
              <w:jc w:val="both"/>
            </w:pPr>
            <w:r w:rsidRPr="002059DD">
              <w:rPr>
                <w:lang w:val="en-US"/>
              </w:rPr>
              <w:t>CAD</w:t>
            </w:r>
            <w:r w:rsidRPr="002059DD">
              <w:t>-системы: наименования, возможности и порядок работы в них</w:t>
            </w:r>
          </w:p>
        </w:tc>
      </w:tr>
      <w:tr w:rsidR="00A87EFB" w:rsidRPr="002059DD" w14:paraId="534AF359" w14:textId="77777777" w:rsidTr="00F044BF">
        <w:trPr>
          <w:trHeight w:val="20"/>
        </w:trPr>
        <w:tc>
          <w:tcPr>
            <w:tcW w:w="1310" w:type="pct"/>
            <w:vMerge/>
          </w:tcPr>
          <w:p w14:paraId="23E1C898" w14:textId="77777777" w:rsidR="00A87EFB" w:rsidRPr="002059DD" w:rsidDel="002A1D54" w:rsidRDefault="00A87EFB" w:rsidP="00BC5329">
            <w:pPr>
              <w:pStyle w:val="afe"/>
            </w:pPr>
          </w:p>
        </w:tc>
        <w:tc>
          <w:tcPr>
            <w:tcW w:w="3690" w:type="pct"/>
          </w:tcPr>
          <w:p w14:paraId="27D93820" w14:textId="20513B64" w:rsidR="00A87EFB" w:rsidRPr="002059DD" w:rsidRDefault="00A87EFB" w:rsidP="002059DD">
            <w:pPr>
              <w:pStyle w:val="afe"/>
              <w:jc w:val="both"/>
            </w:pPr>
            <w:r w:rsidRPr="002059DD">
              <w:t>Нормативно-технические и руководящие документы по оформлению конструкторской документации</w:t>
            </w:r>
          </w:p>
        </w:tc>
      </w:tr>
      <w:tr w:rsidR="00A87EFB" w:rsidRPr="002059DD" w14:paraId="386D8B96" w14:textId="77777777" w:rsidTr="00F044BF">
        <w:trPr>
          <w:trHeight w:val="20"/>
        </w:trPr>
        <w:tc>
          <w:tcPr>
            <w:tcW w:w="1310" w:type="pct"/>
            <w:vMerge/>
          </w:tcPr>
          <w:p w14:paraId="4C7FDBB3" w14:textId="77777777" w:rsidR="00A87EFB" w:rsidRPr="002059DD" w:rsidDel="002A1D54" w:rsidRDefault="00A87EFB" w:rsidP="00BC5329">
            <w:pPr>
              <w:pStyle w:val="afe"/>
            </w:pPr>
          </w:p>
        </w:tc>
        <w:tc>
          <w:tcPr>
            <w:tcW w:w="3690" w:type="pct"/>
          </w:tcPr>
          <w:p w14:paraId="601C4AC7" w14:textId="6760404B" w:rsidR="00A87EFB" w:rsidRPr="002059DD" w:rsidRDefault="00A87EFB" w:rsidP="002059DD">
            <w:pPr>
              <w:pStyle w:val="afe"/>
              <w:jc w:val="both"/>
            </w:pPr>
            <w:r w:rsidRPr="002059DD">
              <w:t>Основы психологии общения и конфликтологии</w:t>
            </w:r>
          </w:p>
        </w:tc>
      </w:tr>
      <w:tr w:rsidR="00A87EFB" w:rsidRPr="002059DD" w14:paraId="2EB09FAA" w14:textId="77777777" w:rsidTr="00F044BF">
        <w:trPr>
          <w:trHeight w:val="20"/>
        </w:trPr>
        <w:tc>
          <w:tcPr>
            <w:tcW w:w="1310" w:type="pct"/>
            <w:vMerge/>
          </w:tcPr>
          <w:p w14:paraId="553EEB5F" w14:textId="77777777" w:rsidR="00A87EFB" w:rsidRPr="002059DD" w:rsidDel="002A1D54" w:rsidRDefault="00A87EFB" w:rsidP="00BC5329">
            <w:pPr>
              <w:pStyle w:val="afe"/>
            </w:pPr>
          </w:p>
        </w:tc>
        <w:tc>
          <w:tcPr>
            <w:tcW w:w="3690" w:type="pct"/>
          </w:tcPr>
          <w:p w14:paraId="69D86BE8" w14:textId="7FC0B15F" w:rsidR="00A87EFB" w:rsidRPr="002059DD" w:rsidRDefault="00A87EFB" w:rsidP="002059DD">
            <w:pPr>
              <w:pStyle w:val="afe"/>
              <w:jc w:val="both"/>
            </w:pPr>
            <w:r w:rsidRPr="002059DD">
              <w:t xml:space="preserve">Способы и </w:t>
            </w:r>
            <w:r w:rsidR="00FF3784" w:rsidRPr="002059DD">
              <w:t xml:space="preserve">средства </w:t>
            </w:r>
            <w:r w:rsidRPr="002059DD">
              <w:t>контроля и оценки знаний</w:t>
            </w:r>
          </w:p>
        </w:tc>
      </w:tr>
      <w:tr w:rsidR="008E0550" w:rsidRPr="002059DD" w14:paraId="09895BAF" w14:textId="77777777" w:rsidTr="00F044BF">
        <w:trPr>
          <w:trHeight w:val="20"/>
        </w:trPr>
        <w:tc>
          <w:tcPr>
            <w:tcW w:w="1310" w:type="pct"/>
            <w:vMerge/>
          </w:tcPr>
          <w:p w14:paraId="54B22D89" w14:textId="77777777" w:rsidR="008E0550" w:rsidRPr="002059DD" w:rsidDel="002A1D54" w:rsidRDefault="008E0550" w:rsidP="00BC5329">
            <w:pPr>
              <w:pStyle w:val="afe"/>
            </w:pPr>
          </w:p>
        </w:tc>
        <w:tc>
          <w:tcPr>
            <w:tcW w:w="3690" w:type="pct"/>
          </w:tcPr>
          <w:p w14:paraId="5289BFA1" w14:textId="18EB3D60" w:rsidR="008E0550" w:rsidRPr="002059DD" w:rsidRDefault="008E0550" w:rsidP="002059DD">
            <w:pPr>
              <w:pStyle w:val="afe"/>
              <w:jc w:val="both"/>
            </w:pPr>
            <w:r w:rsidRPr="002059DD">
              <w:t xml:space="preserve">Браузеры для работы с </w:t>
            </w:r>
            <w:r w:rsidR="00D5524B" w:rsidRPr="002059DD">
              <w:t>информационно-телекоммуникационной сетью «Интернет»</w:t>
            </w:r>
            <w:r w:rsidRPr="002059DD">
              <w:t>: наименования, возможности и порядок работы в них</w:t>
            </w:r>
          </w:p>
        </w:tc>
      </w:tr>
      <w:tr w:rsidR="008E0550" w:rsidRPr="002059DD" w14:paraId="0AA5B5B9" w14:textId="77777777" w:rsidTr="00F044BF">
        <w:trPr>
          <w:trHeight w:val="20"/>
        </w:trPr>
        <w:tc>
          <w:tcPr>
            <w:tcW w:w="1310" w:type="pct"/>
            <w:vMerge/>
          </w:tcPr>
          <w:p w14:paraId="6A72C9DA" w14:textId="77777777" w:rsidR="008E0550" w:rsidRPr="002059DD" w:rsidDel="002A1D54" w:rsidRDefault="008E0550" w:rsidP="00BC5329">
            <w:pPr>
              <w:pStyle w:val="afe"/>
            </w:pPr>
          </w:p>
        </w:tc>
        <w:tc>
          <w:tcPr>
            <w:tcW w:w="3690" w:type="pct"/>
          </w:tcPr>
          <w:p w14:paraId="50B6AA07" w14:textId="38652110" w:rsidR="008E0550" w:rsidRPr="002059DD" w:rsidRDefault="008E0550" w:rsidP="002059DD">
            <w:pPr>
              <w:pStyle w:val="afe"/>
              <w:jc w:val="both"/>
            </w:pPr>
            <w:r w:rsidRPr="002059DD">
              <w:t xml:space="preserve">Правила безопасности при работе в </w:t>
            </w:r>
            <w:r w:rsidR="00D5524B" w:rsidRPr="002059DD">
              <w:t>информационно-телекоммуникационной сети «Интернет»</w:t>
            </w:r>
          </w:p>
        </w:tc>
      </w:tr>
      <w:tr w:rsidR="008E0550" w:rsidRPr="002059DD" w14:paraId="0C175515" w14:textId="77777777" w:rsidTr="00F044BF">
        <w:trPr>
          <w:trHeight w:val="20"/>
        </w:trPr>
        <w:tc>
          <w:tcPr>
            <w:tcW w:w="1310" w:type="pct"/>
            <w:vMerge/>
          </w:tcPr>
          <w:p w14:paraId="22CBD99C" w14:textId="77777777" w:rsidR="008E0550" w:rsidRPr="002059DD" w:rsidDel="002A1D54" w:rsidRDefault="008E0550" w:rsidP="00BC5329">
            <w:pPr>
              <w:pStyle w:val="afe"/>
            </w:pPr>
          </w:p>
        </w:tc>
        <w:tc>
          <w:tcPr>
            <w:tcW w:w="3690" w:type="pct"/>
          </w:tcPr>
          <w:p w14:paraId="0167F464" w14:textId="3FD6C67B" w:rsidR="008E0550" w:rsidRPr="002059DD" w:rsidRDefault="008E0550" w:rsidP="002059DD">
            <w:pPr>
              <w:pStyle w:val="afe"/>
              <w:jc w:val="both"/>
            </w:pPr>
            <w:r w:rsidRPr="002059DD">
              <w:t xml:space="preserve">Поисковые системы для поиска информации в </w:t>
            </w:r>
            <w:r w:rsidR="00D5524B" w:rsidRPr="002059DD">
              <w:t>информационно-телекоммуникационной сети «Интернет»</w:t>
            </w:r>
            <w:r w:rsidRPr="002059DD">
              <w:t>: наименования, возможности и порядок работы в них</w:t>
            </w:r>
          </w:p>
        </w:tc>
      </w:tr>
      <w:tr w:rsidR="008E0550" w:rsidRPr="002059DD" w14:paraId="425265E5" w14:textId="77777777" w:rsidTr="00F044BF">
        <w:trPr>
          <w:trHeight w:val="20"/>
        </w:trPr>
        <w:tc>
          <w:tcPr>
            <w:tcW w:w="1310" w:type="pct"/>
            <w:vMerge/>
          </w:tcPr>
          <w:p w14:paraId="6B00C57F" w14:textId="77777777" w:rsidR="008E0550" w:rsidRPr="002059DD" w:rsidDel="002A1D54" w:rsidRDefault="008E0550" w:rsidP="00BC5329">
            <w:pPr>
              <w:pStyle w:val="afe"/>
            </w:pPr>
          </w:p>
        </w:tc>
        <w:tc>
          <w:tcPr>
            <w:tcW w:w="3690" w:type="pct"/>
          </w:tcPr>
          <w:p w14:paraId="17A57A52" w14:textId="05FD2D56" w:rsidR="008E0550" w:rsidRPr="002059DD" w:rsidRDefault="008E0550" w:rsidP="002059DD">
            <w:pPr>
              <w:pStyle w:val="afe"/>
              <w:jc w:val="both"/>
            </w:pPr>
            <w:r w:rsidRPr="002059DD">
              <w:t xml:space="preserve">Правила поиска информации в </w:t>
            </w:r>
            <w:r w:rsidR="00D5524B" w:rsidRPr="002059DD">
              <w:t>информационно-телекоммуникационной сети «Интернет»</w:t>
            </w:r>
          </w:p>
        </w:tc>
      </w:tr>
      <w:tr w:rsidR="008E0550" w:rsidRPr="002059DD" w14:paraId="30E69E98" w14:textId="77777777" w:rsidTr="00F044BF">
        <w:trPr>
          <w:trHeight w:val="20"/>
        </w:trPr>
        <w:tc>
          <w:tcPr>
            <w:tcW w:w="1310" w:type="pct"/>
            <w:vMerge/>
          </w:tcPr>
          <w:p w14:paraId="58C8853D" w14:textId="77777777" w:rsidR="008E0550" w:rsidRPr="002059DD" w:rsidDel="002A1D54" w:rsidRDefault="008E0550" w:rsidP="00BC5329">
            <w:pPr>
              <w:pStyle w:val="afe"/>
            </w:pPr>
          </w:p>
        </w:tc>
        <w:tc>
          <w:tcPr>
            <w:tcW w:w="3690" w:type="pct"/>
          </w:tcPr>
          <w:p w14:paraId="1FAC5286" w14:textId="020EBC7E" w:rsidR="008E0550" w:rsidRPr="002059DD" w:rsidRDefault="008E0550" w:rsidP="002059DD">
            <w:pPr>
              <w:pStyle w:val="afe"/>
              <w:jc w:val="both"/>
            </w:pPr>
            <w:r w:rsidRPr="002059DD">
              <w:t>Места и даты проведения выставок, семинаров и конференций по технологическому оборудованию механосборочного производства, методам и средствам его технического обслуживания и ремонта</w:t>
            </w:r>
          </w:p>
        </w:tc>
      </w:tr>
      <w:tr w:rsidR="008E0550" w:rsidRPr="002059DD" w14:paraId="67A60681" w14:textId="77777777" w:rsidTr="00F044BF">
        <w:trPr>
          <w:trHeight w:val="20"/>
        </w:trPr>
        <w:tc>
          <w:tcPr>
            <w:tcW w:w="1310" w:type="pct"/>
            <w:vMerge/>
          </w:tcPr>
          <w:p w14:paraId="6751580A" w14:textId="77777777" w:rsidR="008E0550" w:rsidRPr="002059DD" w:rsidDel="002A1D54" w:rsidRDefault="008E0550" w:rsidP="00BC5329">
            <w:pPr>
              <w:pStyle w:val="afe"/>
            </w:pPr>
          </w:p>
        </w:tc>
        <w:tc>
          <w:tcPr>
            <w:tcW w:w="3690" w:type="pct"/>
          </w:tcPr>
          <w:p w14:paraId="36AB609C" w14:textId="52A49FF1" w:rsidR="008E0550" w:rsidRPr="002059DD" w:rsidRDefault="008E0550" w:rsidP="002059DD">
            <w:pPr>
              <w:pStyle w:val="afe"/>
              <w:jc w:val="both"/>
            </w:pPr>
            <w:r w:rsidRPr="002059DD">
              <w:t>Методики расчета экономической эффективности внедрения новых технических и организационных решений по проведению технического обслуживания и ремонта технологического оборудования механосборочного производства</w:t>
            </w:r>
          </w:p>
        </w:tc>
      </w:tr>
      <w:tr w:rsidR="008E0550" w:rsidRPr="002059DD" w14:paraId="12FCEC44" w14:textId="77777777" w:rsidTr="00F044BF">
        <w:trPr>
          <w:trHeight w:val="20"/>
        </w:trPr>
        <w:tc>
          <w:tcPr>
            <w:tcW w:w="1310" w:type="pct"/>
            <w:vMerge/>
          </w:tcPr>
          <w:p w14:paraId="2E837206" w14:textId="77777777" w:rsidR="008E0550" w:rsidRPr="002059DD" w:rsidDel="002A1D54" w:rsidRDefault="008E0550" w:rsidP="00BC5329">
            <w:pPr>
              <w:pStyle w:val="afe"/>
            </w:pPr>
          </w:p>
        </w:tc>
        <w:tc>
          <w:tcPr>
            <w:tcW w:w="3690" w:type="pct"/>
          </w:tcPr>
          <w:p w14:paraId="03BA0921" w14:textId="6F12BA42" w:rsidR="008E0550" w:rsidRPr="002059DD" w:rsidRDefault="008E0550" w:rsidP="002059DD">
            <w:pPr>
              <w:pStyle w:val="afe"/>
              <w:jc w:val="both"/>
            </w:pPr>
            <w:r w:rsidRPr="00275E14">
              <w:t xml:space="preserve">Методические, нормативно-технические и руководящие </w:t>
            </w:r>
            <w:r w:rsidR="00B56472" w:rsidRPr="00275E14">
              <w:t>документы</w:t>
            </w:r>
            <w:r w:rsidRPr="00275E14">
              <w:t xml:space="preserve"> по подаче и организации внедрения рационализаторских предложений</w:t>
            </w:r>
          </w:p>
        </w:tc>
      </w:tr>
      <w:tr w:rsidR="008E0550" w:rsidRPr="002059DD" w14:paraId="054EF396" w14:textId="77777777" w:rsidTr="00F044BF">
        <w:trPr>
          <w:trHeight w:val="20"/>
        </w:trPr>
        <w:tc>
          <w:tcPr>
            <w:tcW w:w="1310" w:type="pct"/>
          </w:tcPr>
          <w:p w14:paraId="0F157963" w14:textId="77777777" w:rsidR="008E0550" w:rsidRPr="002059DD" w:rsidDel="002A1D54" w:rsidRDefault="008E0550" w:rsidP="00BC5329">
            <w:pPr>
              <w:pStyle w:val="afe"/>
            </w:pPr>
            <w:r w:rsidRPr="002059DD" w:rsidDel="002A1D54">
              <w:t>Другие характеристики</w:t>
            </w:r>
          </w:p>
        </w:tc>
        <w:tc>
          <w:tcPr>
            <w:tcW w:w="3690" w:type="pct"/>
          </w:tcPr>
          <w:p w14:paraId="45DE8988" w14:textId="77777777" w:rsidR="008E0550" w:rsidRPr="002059DD" w:rsidRDefault="008E0550" w:rsidP="002059DD">
            <w:pPr>
              <w:pStyle w:val="afe"/>
              <w:jc w:val="both"/>
            </w:pPr>
            <w:r w:rsidRPr="002059DD">
              <w:t>-</w:t>
            </w:r>
          </w:p>
        </w:tc>
      </w:tr>
    </w:tbl>
    <w:p w14:paraId="40E3786A" w14:textId="77777777" w:rsidR="007F5F62" w:rsidRDefault="007F5F62" w:rsidP="00BC5329">
      <w:pPr>
        <w:pStyle w:val="afe"/>
        <w:rPr>
          <w:lang w:val="en-US"/>
        </w:rPr>
      </w:pPr>
    </w:p>
    <w:p w14:paraId="666AE571" w14:textId="77777777" w:rsidR="004279A6" w:rsidRDefault="004279A6" w:rsidP="00BC5329">
      <w:pPr>
        <w:pStyle w:val="1"/>
        <w:jc w:val="center"/>
      </w:pPr>
      <w:bookmarkStart w:id="12" w:name="_Toc36800798"/>
    </w:p>
    <w:p w14:paraId="2DF10654" w14:textId="77777777" w:rsidR="004279A6" w:rsidRDefault="004279A6" w:rsidP="00BC5329">
      <w:pPr>
        <w:pStyle w:val="1"/>
        <w:jc w:val="center"/>
      </w:pPr>
    </w:p>
    <w:p w14:paraId="128C9C09" w14:textId="77777777" w:rsidR="004279A6" w:rsidRDefault="004279A6" w:rsidP="00BC5329">
      <w:pPr>
        <w:pStyle w:val="1"/>
        <w:jc w:val="center"/>
      </w:pPr>
    </w:p>
    <w:p w14:paraId="374ABEBE" w14:textId="77777777" w:rsidR="004279A6" w:rsidRDefault="004279A6" w:rsidP="00BC5329">
      <w:pPr>
        <w:pStyle w:val="1"/>
        <w:jc w:val="center"/>
      </w:pPr>
    </w:p>
    <w:p w14:paraId="6E1EADD8" w14:textId="77777777" w:rsidR="00BD2E75" w:rsidRPr="00EA0447" w:rsidRDefault="00BD2E75" w:rsidP="00BC5329">
      <w:pPr>
        <w:pStyle w:val="1"/>
        <w:jc w:val="center"/>
      </w:pPr>
      <w:r w:rsidRPr="00EA0447">
        <w:t>IV. Сведения об организациях – разработчиках профессионального стандарта</w:t>
      </w:r>
      <w:bookmarkEnd w:id="12"/>
    </w:p>
    <w:p w14:paraId="387D955F" w14:textId="77777777" w:rsidR="00F348CC" w:rsidRDefault="00F348CC" w:rsidP="00BC5329">
      <w:pPr>
        <w:pStyle w:val="22"/>
      </w:pPr>
      <w:bookmarkStart w:id="13" w:name="_Toc454313653"/>
      <w:bookmarkStart w:id="14" w:name="_Toc464893289"/>
      <w:r>
        <w:t>4.1. Ответственная организация-разработчик</w:t>
      </w:r>
      <w:bookmarkEnd w:id="13"/>
      <w:bookmarkEnd w:id="14"/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F348CC" w14:paraId="35CA89A0" w14:textId="77777777" w:rsidTr="00BB7B0C">
        <w:trPr>
          <w:trHeight w:val="20"/>
        </w:trPr>
        <w:tc>
          <w:tcPr>
            <w:tcW w:w="5000" w:type="pct"/>
            <w:hideMark/>
          </w:tcPr>
          <w:p w14:paraId="44D83733" w14:textId="67701EFE" w:rsidR="00F348CC" w:rsidRDefault="006322DC" w:rsidP="00BB7B0C">
            <w:r>
              <w:t>Совет по профессиональным квалификациям</w:t>
            </w:r>
            <w:r w:rsidR="00F348CC">
              <w:t xml:space="preserve"> в машиностроении, город Москва</w:t>
            </w:r>
          </w:p>
        </w:tc>
      </w:tr>
      <w:tr w:rsidR="00BB7B0C" w14:paraId="4A8CC583" w14:textId="77777777" w:rsidTr="00BB7B0C">
        <w:trPr>
          <w:trHeight w:val="20"/>
        </w:trPr>
        <w:tc>
          <w:tcPr>
            <w:tcW w:w="5000" w:type="pct"/>
            <w:hideMark/>
          </w:tcPr>
          <w:p w14:paraId="4E1D0670" w14:textId="59AB29FE" w:rsidR="00BB7B0C" w:rsidRDefault="00BB7B0C" w:rsidP="00BB7B0C">
            <w:r>
              <w:rPr>
                <w:bCs w:val="0"/>
              </w:rPr>
              <w:t xml:space="preserve">Заместитель председателя </w:t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t>Романовская Станислава Николаевна</w:t>
            </w:r>
          </w:p>
        </w:tc>
      </w:tr>
    </w:tbl>
    <w:p w14:paraId="15820FBB" w14:textId="77777777" w:rsidR="00F348CC" w:rsidRDefault="00F348CC" w:rsidP="00BC5329">
      <w:pPr>
        <w:pStyle w:val="22"/>
      </w:pPr>
      <w:bookmarkStart w:id="15" w:name="_Toc454313654"/>
      <w:bookmarkStart w:id="16" w:name="_Toc464893290"/>
      <w:r>
        <w:t>4.2. Наименования организаций-разработчиков</w:t>
      </w:r>
      <w:bookmarkEnd w:id="15"/>
      <w:bookmarkEnd w:id="16"/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571"/>
        <w:gridCol w:w="9850"/>
      </w:tblGrid>
      <w:tr w:rsidR="003E691C" w14:paraId="1658A675" w14:textId="77777777" w:rsidTr="00BB7B0C">
        <w:trPr>
          <w:trHeight w:val="20"/>
        </w:trPr>
        <w:tc>
          <w:tcPr>
            <w:tcW w:w="274" w:type="pct"/>
          </w:tcPr>
          <w:p w14:paraId="506EA2E1" w14:textId="77777777" w:rsidR="003E691C" w:rsidRDefault="003E691C" w:rsidP="00BB7B0C">
            <w:pPr>
              <w:numPr>
                <w:ilvl w:val="0"/>
                <w:numId w:val="41"/>
              </w:numPr>
            </w:pPr>
          </w:p>
        </w:tc>
        <w:tc>
          <w:tcPr>
            <w:tcW w:w="4726" w:type="pct"/>
          </w:tcPr>
          <w:p w14:paraId="3F6B66EF" w14:textId="77777777" w:rsidR="003E691C" w:rsidRDefault="003E691C" w:rsidP="00BB7B0C">
            <w:pPr>
              <w:rPr>
                <w:lang w:eastAsia="ar-SA"/>
              </w:rPr>
            </w:pPr>
            <w:r w:rsidRPr="00E258C7">
              <w:rPr>
                <w:lang w:eastAsia="ar-SA"/>
              </w:rPr>
              <w:t xml:space="preserve">AO </w:t>
            </w:r>
            <w:r>
              <w:rPr>
                <w:lang w:eastAsia="ar-SA"/>
              </w:rPr>
              <w:t>«ОДК-СТАР»</w:t>
            </w:r>
            <w:r w:rsidRPr="00E258C7">
              <w:rPr>
                <w:lang w:eastAsia="ar-SA"/>
              </w:rPr>
              <w:t xml:space="preserve">, </w:t>
            </w:r>
            <w:r>
              <w:rPr>
                <w:lang w:eastAsia="ar-SA"/>
              </w:rPr>
              <w:t>город Пермь</w:t>
            </w:r>
          </w:p>
        </w:tc>
      </w:tr>
      <w:tr w:rsidR="003E691C" w14:paraId="20DB85A7" w14:textId="77777777" w:rsidTr="00BB7B0C">
        <w:trPr>
          <w:trHeight w:val="20"/>
        </w:trPr>
        <w:tc>
          <w:tcPr>
            <w:tcW w:w="274" w:type="pct"/>
          </w:tcPr>
          <w:p w14:paraId="61F6A2DB" w14:textId="77777777" w:rsidR="003E691C" w:rsidRDefault="003E691C" w:rsidP="00BB7B0C">
            <w:pPr>
              <w:numPr>
                <w:ilvl w:val="0"/>
                <w:numId w:val="41"/>
              </w:numPr>
            </w:pPr>
          </w:p>
        </w:tc>
        <w:tc>
          <w:tcPr>
            <w:tcW w:w="4726" w:type="pct"/>
          </w:tcPr>
          <w:p w14:paraId="4DD288EB" w14:textId="77777777" w:rsidR="003E691C" w:rsidRDefault="003E691C" w:rsidP="00BB7B0C">
            <w:pPr>
              <w:rPr>
                <w:lang w:eastAsia="ar-SA"/>
              </w:rPr>
            </w:pPr>
            <w:r>
              <w:rPr>
                <w:lang w:eastAsia="ar-SA"/>
              </w:rPr>
              <w:t>АО «</w:t>
            </w:r>
            <w:r w:rsidRPr="00E258C7">
              <w:rPr>
                <w:lang w:eastAsia="ar-SA"/>
              </w:rPr>
              <w:t xml:space="preserve">Казанский вертолетный завод», </w:t>
            </w:r>
            <w:r>
              <w:rPr>
                <w:lang w:eastAsia="ar-SA"/>
              </w:rPr>
              <w:t>город Казань, Республика Татарстан</w:t>
            </w:r>
          </w:p>
        </w:tc>
      </w:tr>
      <w:tr w:rsidR="003E691C" w14:paraId="0426CB51" w14:textId="77777777" w:rsidTr="00BB7B0C">
        <w:trPr>
          <w:trHeight w:val="20"/>
        </w:trPr>
        <w:tc>
          <w:tcPr>
            <w:tcW w:w="274" w:type="pct"/>
          </w:tcPr>
          <w:p w14:paraId="20A308D3" w14:textId="77777777" w:rsidR="003E691C" w:rsidRDefault="003E691C" w:rsidP="00BB7B0C">
            <w:pPr>
              <w:numPr>
                <w:ilvl w:val="0"/>
                <w:numId w:val="41"/>
              </w:numPr>
            </w:pPr>
          </w:p>
        </w:tc>
        <w:tc>
          <w:tcPr>
            <w:tcW w:w="4726" w:type="pct"/>
          </w:tcPr>
          <w:p w14:paraId="29964020" w14:textId="77777777" w:rsidR="003E691C" w:rsidRDefault="003E691C" w:rsidP="00BB7B0C">
            <w:pPr>
              <w:rPr>
                <w:lang w:eastAsia="ar-SA"/>
              </w:rPr>
            </w:pPr>
            <w:r>
              <w:rPr>
                <w:lang w:eastAsia="ar-SA"/>
              </w:rPr>
              <w:t>АО «ОДК-Пермские моторы»</w:t>
            </w:r>
            <w:r w:rsidRPr="00E258C7">
              <w:rPr>
                <w:lang w:eastAsia="ar-SA"/>
              </w:rPr>
              <w:t xml:space="preserve">, </w:t>
            </w:r>
            <w:r>
              <w:rPr>
                <w:lang w:eastAsia="ar-SA"/>
              </w:rPr>
              <w:t>город Пермь</w:t>
            </w:r>
          </w:p>
        </w:tc>
      </w:tr>
      <w:tr w:rsidR="003E691C" w14:paraId="0440582A" w14:textId="77777777" w:rsidTr="00BB7B0C">
        <w:trPr>
          <w:trHeight w:val="20"/>
        </w:trPr>
        <w:tc>
          <w:tcPr>
            <w:tcW w:w="274" w:type="pct"/>
          </w:tcPr>
          <w:p w14:paraId="5F52A509" w14:textId="77777777" w:rsidR="003E691C" w:rsidRDefault="003E691C" w:rsidP="00BB7B0C">
            <w:pPr>
              <w:numPr>
                <w:ilvl w:val="0"/>
                <w:numId w:val="41"/>
              </w:numPr>
            </w:pPr>
          </w:p>
        </w:tc>
        <w:tc>
          <w:tcPr>
            <w:tcW w:w="4726" w:type="pct"/>
          </w:tcPr>
          <w:p w14:paraId="00923678" w14:textId="77777777" w:rsidR="003E691C" w:rsidRDefault="003E691C" w:rsidP="00BB7B0C">
            <w:pPr>
              <w:rPr>
                <w:lang w:eastAsia="ar-SA"/>
              </w:rPr>
            </w:pPr>
            <w:r w:rsidRPr="00E258C7">
              <w:rPr>
                <w:lang w:eastAsia="ar-SA"/>
              </w:rPr>
              <w:t>АО «Российские космические системы», город Москва</w:t>
            </w:r>
          </w:p>
        </w:tc>
      </w:tr>
      <w:tr w:rsidR="003E691C" w14:paraId="6F52391A" w14:textId="77777777" w:rsidTr="00BB7B0C">
        <w:trPr>
          <w:trHeight w:val="20"/>
        </w:trPr>
        <w:tc>
          <w:tcPr>
            <w:tcW w:w="274" w:type="pct"/>
          </w:tcPr>
          <w:p w14:paraId="3382EA13" w14:textId="77777777" w:rsidR="003E691C" w:rsidRDefault="003E691C" w:rsidP="00BB7B0C">
            <w:pPr>
              <w:numPr>
                <w:ilvl w:val="0"/>
                <w:numId w:val="41"/>
              </w:numPr>
            </w:pPr>
          </w:p>
        </w:tc>
        <w:tc>
          <w:tcPr>
            <w:tcW w:w="4726" w:type="pct"/>
          </w:tcPr>
          <w:p w14:paraId="405A9D52" w14:textId="1E6B5A80" w:rsidR="003E691C" w:rsidRDefault="006322DC" w:rsidP="00BB7B0C">
            <w:pPr>
              <w:rPr>
                <w:lang w:eastAsia="ar-SA"/>
              </w:rPr>
            </w:pPr>
            <w:r>
              <w:rPr>
                <w:lang w:eastAsia="ar-SA"/>
              </w:rPr>
              <w:t>АО «РСК «МиГ</w:t>
            </w:r>
            <w:r w:rsidR="003E691C">
              <w:rPr>
                <w:lang w:eastAsia="ar-SA"/>
              </w:rPr>
              <w:t>»</w:t>
            </w:r>
            <w:r w:rsidR="003E691C" w:rsidRPr="00E258C7">
              <w:rPr>
                <w:lang w:eastAsia="ar-SA"/>
              </w:rPr>
              <w:t>, город Москва</w:t>
            </w:r>
          </w:p>
        </w:tc>
      </w:tr>
      <w:tr w:rsidR="003E691C" w14:paraId="385D974D" w14:textId="77777777" w:rsidTr="00BB7B0C">
        <w:trPr>
          <w:trHeight w:val="20"/>
        </w:trPr>
        <w:tc>
          <w:tcPr>
            <w:tcW w:w="274" w:type="pct"/>
          </w:tcPr>
          <w:p w14:paraId="40658897" w14:textId="77777777" w:rsidR="003E691C" w:rsidRDefault="003E691C" w:rsidP="00BB7B0C">
            <w:pPr>
              <w:numPr>
                <w:ilvl w:val="0"/>
                <w:numId w:val="41"/>
              </w:numPr>
            </w:pPr>
          </w:p>
        </w:tc>
        <w:tc>
          <w:tcPr>
            <w:tcW w:w="4726" w:type="pct"/>
            <w:hideMark/>
          </w:tcPr>
          <w:p w14:paraId="1235E34C" w14:textId="77777777" w:rsidR="003E691C" w:rsidRDefault="003E691C" w:rsidP="00BB7B0C">
            <w:pPr>
              <w:rPr>
                <w:lang w:eastAsia="ar-SA"/>
              </w:rPr>
            </w:pPr>
            <w:r>
              <w:t>Ассоциация «Лига содействия оборонным предприятиям», город Москва</w:t>
            </w:r>
          </w:p>
        </w:tc>
      </w:tr>
      <w:tr w:rsidR="003E691C" w14:paraId="40CEBAF8" w14:textId="77777777" w:rsidTr="00BB7B0C">
        <w:trPr>
          <w:trHeight w:val="20"/>
        </w:trPr>
        <w:tc>
          <w:tcPr>
            <w:tcW w:w="274" w:type="pct"/>
          </w:tcPr>
          <w:p w14:paraId="798243C1" w14:textId="77777777" w:rsidR="003E691C" w:rsidRDefault="003E691C" w:rsidP="00BB7B0C">
            <w:pPr>
              <w:numPr>
                <w:ilvl w:val="0"/>
                <w:numId w:val="41"/>
              </w:numPr>
            </w:pPr>
          </w:p>
        </w:tc>
        <w:tc>
          <w:tcPr>
            <w:tcW w:w="4726" w:type="pct"/>
            <w:hideMark/>
          </w:tcPr>
          <w:p w14:paraId="156E3AB4" w14:textId="750760C9" w:rsidR="003E691C" w:rsidRDefault="003E691C" w:rsidP="006322DC">
            <w:pPr>
              <w:pStyle w:val="afe"/>
            </w:pPr>
            <w:r>
              <w:t>ОООР «Союз</w:t>
            </w:r>
            <w:r w:rsidR="006322DC">
              <w:t>Маш</w:t>
            </w:r>
            <w:r>
              <w:t xml:space="preserve"> России», город Москва</w:t>
            </w:r>
          </w:p>
        </w:tc>
      </w:tr>
      <w:tr w:rsidR="003E691C" w14:paraId="2CCE1B65" w14:textId="77777777" w:rsidTr="00BB7B0C">
        <w:trPr>
          <w:trHeight w:val="20"/>
        </w:trPr>
        <w:tc>
          <w:tcPr>
            <w:tcW w:w="274" w:type="pct"/>
          </w:tcPr>
          <w:p w14:paraId="55E7A30B" w14:textId="77777777" w:rsidR="003E691C" w:rsidRDefault="003E691C" w:rsidP="00BB7B0C">
            <w:pPr>
              <w:numPr>
                <w:ilvl w:val="0"/>
                <w:numId w:val="41"/>
              </w:numPr>
            </w:pPr>
          </w:p>
        </w:tc>
        <w:tc>
          <w:tcPr>
            <w:tcW w:w="4726" w:type="pct"/>
          </w:tcPr>
          <w:p w14:paraId="3266CCDD" w14:textId="77777777" w:rsidR="003E691C" w:rsidRDefault="003E691C" w:rsidP="00BB7B0C">
            <w:pPr>
              <w:rPr>
                <w:lang w:eastAsia="ar-SA"/>
              </w:rPr>
            </w:pPr>
            <w:r w:rsidRPr="002F4F5F">
              <w:rPr>
                <w:lang w:eastAsia="ar-SA"/>
              </w:rPr>
              <w:t xml:space="preserve">Республиканский </w:t>
            </w:r>
            <w:r>
              <w:rPr>
                <w:lang w:eastAsia="ar-SA"/>
              </w:rPr>
              <w:t xml:space="preserve">НИИ </w:t>
            </w:r>
            <w:r w:rsidRPr="002F4F5F">
              <w:rPr>
                <w:lang w:eastAsia="ar-SA"/>
              </w:rPr>
              <w:t>интеллектуальной собственности, город Москва</w:t>
            </w:r>
          </w:p>
        </w:tc>
      </w:tr>
      <w:tr w:rsidR="003E691C" w14:paraId="0C37040C" w14:textId="77777777" w:rsidTr="00BB7B0C">
        <w:trPr>
          <w:trHeight w:val="20"/>
        </w:trPr>
        <w:tc>
          <w:tcPr>
            <w:tcW w:w="274" w:type="pct"/>
          </w:tcPr>
          <w:p w14:paraId="79FDB4C0" w14:textId="77777777" w:rsidR="003E691C" w:rsidRDefault="003E691C" w:rsidP="00BB7B0C">
            <w:pPr>
              <w:numPr>
                <w:ilvl w:val="0"/>
                <w:numId w:val="41"/>
              </w:numPr>
            </w:pPr>
          </w:p>
        </w:tc>
        <w:tc>
          <w:tcPr>
            <w:tcW w:w="4726" w:type="pct"/>
            <w:hideMark/>
          </w:tcPr>
          <w:p w14:paraId="150C1965" w14:textId="77777777" w:rsidR="003E691C" w:rsidRDefault="003E691C" w:rsidP="00BB7B0C">
            <w:pPr>
              <w:rPr>
                <w:lang w:eastAsia="ar-SA"/>
              </w:rPr>
            </w:pPr>
            <w:r w:rsidRPr="00E7411F">
              <w:t>Союз предприятий и организаций, обеспечивающих рациональное использование природных ресурсов и защиту окружающей среды «Экосфера», город Москва</w:t>
            </w:r>
          </w:p>
        </w:tc>
      </w:tr>
      <w:tr w:rsidR="003E691C" w14:paraId="1A626EC3" w14:textId="77777777" w:rsidTr="00BB7B0C">
        <w:trPr>
          <w:trHeight w:val="20"/>
        </w:trPr>
        <w:tc>
          <w:tcPr>
            <w:tcW w:w="274" w:type="pct"/>
          </w:tcPr>
          <w:p w14:paraId="35A2F75C" w14:textId="77777777" w:rsidR="003E691C" w:rsidRDefault="003E691C" w:rsidP="00BB7B0C">
            <w:pPr>
              <w:numPr>
                <w:ilvl w:val="0"/>
                <w:numId w:val="41"/>
              </w:numPr>
            </w:pPr>
          </w:p>
        </w:tc>
        <w:tc>
          <w:tcPr>
            <w:tcW w:w="4726" w:type="pct"/>
          </w:tcPr>
          <w:p w14:paraId="47F84456" w14:textId="2E895453" w:rsidR="003E691C" w:rsidRPr="00E258C7" w:rsidRDefault="000E5FA1" w:rsidP="00BB7B0C">
            <w:pPr>
              <w:rPr>
                <w:lang w:eastAsia="ar-SA"/>
              </w:rPr>
            </w:pPr>
            <w:r>
              <w:rPr>
                <w:lang w:eastAsia="ar-SA"/>
              </w:rPr>
              <w:t>ФГБОУ ВО «МГТУ «СТАНКИН</w:t>
            </w:r>
            <w:r w:rsidR="003E691C">
              <w:rPr>
                <w:lang w:eastAsia="ar-SA"/>
              </w:rPr>
              <w:t>», город Москва</w:t>
            </w:r>
          </w:p>
        </w:tc>
      </w:tr>
      <w:tr w:rsidR="003E691C" w14:paraId="0C8322BA" w14:textId="77777777" w:rsidTr="00BB7B0C">
        <w:trPr>
          <w:trHeight w:val="20"/>
        </w:trPr>
        <w:tc>
          <w:tcPr>
            <w:tcW w:w="274" w:type="pct"/>
          </w:tcPr>
          <w:p w14:paraId="4D3FE84F" w14:textId="77777777" w:rsidR="003E691C" w:rsidRDefault="003E691C" w:rsidP="00BB7B0C">
            <w:pPr>
              <w:numPr>
                <w:ilvl w:val="0"/>
                <w:numId w:val="41"/>
              </w:numPr>
            </w:pPr>
          </w:p>
        </w:tc>
        <w:tc>
          <w:tcPr>
            <w:tcW w:w="4726" w:type="pct"/>
            <w:hideMark/>
          </w:tcPr>
          <w:p w14:paraId="27C004C1" w14:textId="77777777" w:rsidR="003E691C" w:rsidRDefault="003E691C" w:rsidP="00BB7B0C">
            <w:pPr>
              <w:rPr>
                <w:lang w:eastAsia="ar-SA"/>
              </w:rPr>
            </w:pPr>
            <w:r w:rsidRPr="00E7411F">
              <w:t>ФГБОУ ВО «Московский государственный технический университет имени Н.Э. Баумана (национальный исследовательский университет)», город Москва</w:t>
            </w:r>
          </w:p>
        </w:tc>
      </w:tr>
      <w:tr w:rsidR="003E691C" w14:paraId="4FB6DE82" w14:textId="77777777" w:rsidTr="00BB7B0C">
        <w:trPr>
          <w:trHeight w:val="20"/>
        </w:trPr>
        <w:tc>
          <w:tcPr>
            <w:tcW w:w="274" w:type="pct"/>
          </w:tcPr>
          <w:p w14:paraId="1DD7FF68" w14:textId="77777777" w:rsidR="003E691C" w:rsidRDefault="003E691C" w:rsidP="00BB7B0C">
            <w:pPr>
              <w:numPr>
                <w:ilvl w:val="0"/>
                <w:numId w:val="41"/>
              </w:numPr>
            </w:pPr>
          </w:p>
        </w:tc>
        <w:tc>
          <w:tcPr>
            <w:tcW w:w="4726" w:type="pct"/>
            <w:hideMark/>
          </w:tcPr>
          <w:p w14:paraId="026DF75A" w14:textId="76EC91B4" w:rsidR="003E691C" w:rsidRDefault="003E691C" w:rsidP="000E5FA1">
            <w:pPr>
              <w:rPr>
                <w:lang w:eastAsia="ar-SA"/>
              </w:rPr>
            </w:pPr>
            <w:r w:rsidRPr="00E7411F">
              <w:t>ФГБУ «ВНИИ труда»</w:t>
            </w:r>
            <w:r w:rsidR="000E5FA1">
              <w:t xml:space="preserve"> Минтруда России</w:t>
            </w:r>
            <w:r w:rsidRPr="00E7411F">
              <w:t>, город Москва</w:t>
            </w:r>
          </w:p>
        </w:tc>
      </w:tr>
      <w:tr w:rsidR="003E691C" w14:paraId="07CFB97E" w14:textId="77777777" w:rsidTr="00BB7B0C">
        <w:trPr>
          <w:trHeight w:val="20"/>
        </w:trPr>
        <w:tc>
          <w:tcPr>
            <w:tcW w:w="274" w:type="pct"/>
          </w:tcPr>
          <w:p w14:paraId="3582FE84" w14:textId="77777777" w:rsidR="003E691C" w:rsidRDefault="003E691C" w:rsidP="00BB7B0C">
            <w:pPr>
              <w:numPr>
                <w:ilvl w:val="0"/>
                <w:numId w:val="41"/>
              </w:numPr>
            </w:pPr>
          </w:p>
        </w:tc>
        <w:tc>
          <w:tcPr>
            <w:tcW w:w="4726" w:type="pct"/>
          </w:tcPr>
          <w:p w14:paraId="7D6ADDE6" w14:textId="77777777" w:rsidR="003E691C" w:rsidRDefault="003E691C" w:rsidP="00BB7B0C">
            <w:pPr>
              <w:rPr>
                <w:lang w:eastAsia="ar-SA"/>
              </w:rPr>
            </w:pPr>
            <w:r w:rsidRPr="008E1D4A">
              <w:rPr>
                <w:lang w:eastAsia="ar-SA"/>
              </w:rPr>
              <w:t xml:space="preserve">ФГУП «Центральный аэрогидродинамический институт имени профессора Н.Е. Жуковского», </w:t>
            </w:r>
            <w:r>
              <w:rPr>
                <w:lang w:eastAsia="ar-SA"/>
              </w:rPr>
              <w:t xml:space="preserve">город Жуковский, </w:t>
            </w:r>
            <w:r w:rsidRPr="008E1D4A">
              <w:rPr>
                <w:lang w:eastAsia="ar-SA"/>
              </w:rPr>
              <w:t>Московская область</w:t>
            </w:r>
          </w:p>
        </w:tc>
      </w:tr>
    </w:tbl>
    <w:p w14:paraId="44CA33A1" w14:textId="07DC06DB" w:rsidR="00EB6D75" w:rsidRDefault="00EB6D75" w:rsidP="00BC5329"/>
    <w:sectPr w:rsidR="00EB6D75" w:rsidSect="0083196B"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5B95E4" w14:textId="77777777" w:rsidR="00994D2C" w:rsidRDefault="00994D2C" w:rsidP="00BD71A6">
      <w:r>
        <w:separator/>
      </w:r>
    </w:p>
  </w:endnote>
  <w:endnote w:type="continuationSeparator" w:id="0">
    <w:p w14:paraId="0DC968AD" w14:textId="77777777" w:rsidR="00994D2C" w:rsidRDefault="00994D2C" w:rsidP="00BD71A6">
      <w:r>
        <w:continuationSeparator/>
      </w:r>
    </w:p>
  </w:endnote>
  <w:endnote w:id="1">
    <w:p w14:paraId="2F8F08CD" w14:textId="06453022" w:rsidR="00B56472" w:rsidRPr="0016591A" w:rsidRDefault="00B56472" w:rsidP="0016591A">
      <w:pPr>
        <w:pStyle w:val="ab"/>
        <w:jc w:val="both"/>
        <w:rPr>
          <w:szCs w:val="20"/>
        </w:rPr>
      </w:pPr>
      <w:r w:rsidRPr="0016591A">
        <w:rPr>
          <w:rStyle w:val="ad"/>
          <w:szCs w:val="20"/>
        </w:rPr>
        <w:endnoteRef/>
      </w:r>
      <w:r w:rsidRPr="0016591A">
        <w:rPr>
          <w:szCs w:val="20"/>
        </w:rPr>
        <w:t xml:space="preserve"> Общероссийский классификатор занятий.</w:t>
      </w:r>
    </w:p>
  </w:endnote>
  <w:endnote w:id="2">
    <w:p w14:paraId="1D517C6A" w14:textId="27544D23" w:rsidR="00B56472" w:rsidRPr="0016591A" w:rsidRDefault="00B56472" w:rsidP="0016591A">
      <w:pPr>
        <w:pStyle w:val="ab"/>
        <w:jc w:val="both"/>
        <w:rPr>
          <w:szCs w:val="20"/>
        </w:rPr>
      </w:pPr>
      <w:r w:rsidRPr="0016591A">
        <w:rPr>
          <w:szCs w:val="20"/>
          <w:vertAlign w:val="superscript"/>
        </w:rPr>
        <w:endnoteRef/>
      </w:r>
      <w:r w:rsidRPr="0016591A">
        <w:rPr>
          <w:szCs w:val="20"/>
        </w:rPr>
        <w:t xml:space="preserve"> Общероссийский классификатор видов экономической деятельности.</w:t>
      </w:r>
    </w:p>
  </w:endnote>
  <w:endnote w:id="3">
    <w:p w14:paraId="5A1E9D1D" w14:textId="7D42D9C7" w:rsidR="00B56472" w:rsidRPr="0016591A" w:rsidRDefault="00B56472" w:rsidP="0016591A">
      <w:pPr>
        <w:pStyle w:val="ab"/>
        <w:jc w:val="both"/>
        <w:rPr>
          <w:szCs w:val="20"/>
        </w:rPr>
      </w:pPr>
      <w:r w:rsidRPr="0016591A">
        <w:rPr>
          <w:rStyle w:val="ad"/>
          <w:szCs w:val="20"/>
        </w:rPr>
        <w:endnoteRef/>
      </w:r>
      <w:r w:rsidRPr="0016591A">
        <w:rPr>
          <w:szCs w:val="20"/>
        </w:rPr>
        <w:t xml:space="preserve"> </w:t>
      </w:r>
      <w:bookmarkStart w:id="7" w:name="_Hlk68114471"/>
      <w:r w:rsidRPr="0016591A">
        <w:rPr>
          <w:rFonts w:cs="Calibri"/>
          <w:szCs w:val="20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>
        <w:rPr>
          <w:rFonts w:cs="Calibri"/>
          <w:szCs w:val="20"/>
        </w:rPr>
        <w:br/>
      </w:r>
      <w:r w:rsidRPr="0016591A">
        <w:rPr>
          <w:rFonts w:cs="Calibri"/>
          <w:szCs w:val="20"/>
        </w:rPr>
        <w:t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</w:t>
      </w:r>
      <w:bookmarkEnd w:id="7"/>
      <w:r w:rsidRPr="0016591A">
        <w:rPr>
          <w:szCs w:val="20"/>
        </w:rPr>
        <w:t>).</w:t>
      </w:r>
    </w:p>
  </w:endnote>
  <w:endnote w:id="4">
    <w:p w14:paraId="637E3AA0" w14:textId="76E3C8A8" w:rsidR="00B56472" w:rsidRPr="000E5FA1" w:rsidRDefault="00B56472" w:rsidP="000E5FA1">
      <w:pPr>
        <w:jc w:val="both"/>
        <w:rPr>
          <w:sz w:val="20"/>
          <w:szCs w:val="20"/>
        </w:rPr>
      </w:pPr>
      <w:r w:rsidRPr="0016591A">
        <w:rPr>
          <w:rStyle w:val="ad"/>
          <w:szCs w:val="20"/>
        </w:rPr>
        <w:endnoteRef/>
      </w:r>
      <w:r w:rsidRPr="0016591A">
        <w:rPr>
          <w:szCs w:val="20"/>
        </w:rPr>
        <w:t xml:space="preserve"> </w:t>
      </w:r>
      <w:r w:rsidRPr="000E5FA1">
        <w:rPr>
          <w:color w:val="000000"/>
          <w:sz w:val="20"/>
          <w:szCs w:val="20"/>
        </w:rPr>
        <w:t xml:space="preserve">Постановление Правительства Российской Федерации от 16 сентября 2020 г. № 1479 «Об утверждении Правил противопожарного режима в Российской Федерации» (Собрание законодательства Российской Федерации, 2020, </w:t>
      </w:r>
      <w:r>
        <w:rPr>
          <w:color w:val="000000"/>
          <w:sz w:val="20"/>
          <w:szCs w:val="20"/>
        </w:rPr>
        <w:br/>
      </w:r>
      <w:r w:rsidRPr="000E5FA1">
        <w:rPr>
          <w:color w:val="000000"/>
          <w:sz w:val="20"/>
          <w:szCs w:val="20"/>
        </w:rPr>
        <w:t>№ 39, ст. 6056</w:t>
      </w:r>
      <w:r w:rsidRPr="000E5FA1">
        <w:rPr>
          <w:sz w:val="20"/>
          <w:szCs w:val="20"/>
        </w:rPr>
        <w:t>; 2021, № 3, ст. 593</w:t>
      </w:r>
      <w:r w:rsidRPr="000E5FA1">
        <w:rPr>
          <w:color w:val="000000"/>
          <w:sz w:val="20"/>
          <w:szCs w:val="20"/>
        </w:rPr>
        <w:t>).</w:t>
      </w:r>
    </w:p>
  </w:endnote>
  <w:endnote w:id="5">
    <w:p w14:paraId="7C9BE4D6" w14:textId="1C9121D9" w:rsidR="00B56472" w:rsidRPr="0016591A" w:rsidRDefault="00B56472" w:rsidP="0016591A">
      <w:pPr>
        <w:pStyle w:val="ab"/>
        <w:jc w:val="both"/>
        <w:rPr>
          <w:szCs w:val="20"/>
        </w:rPr>
      </w:pPr>
      <w:r w:rsidRPr="0016591A">
        <w:rPr>
          <w:rStyle w:val="ad"/>
          <w:szCs w:val="20"/>
        </w:rPr>
        <w:endnoteRef/>
      </w:r>
      <w:r w:rsidRPr="0016591A">
        <w:rPr>
          <w:szCs w:val="20"/>
        </w:rPr>
        <w:t xml:space="preserve"> </w:t>
      </w:r>
      <w:bookmarkStart w:id="8" w:name="_Hlk68114557"/>
      <w:r w:rsidRPr="0016591A">
        <w:rPr>
          <w:szCs w:val="20"/>
        </w:rPr>
        <w:t>Постановление Минтруда России, Минобразования России от 13 января 2003 г. № 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</w:t>
      </w:r>
      <w:r>
        <w:rPr>
          <w:szCs w:val="20"/>
        </w:rPr>
        <w:t>003 г., регистрационный № 4209)</w:t>
      </w:r>
      <w:r w:rsidRPr="0016591A">
        <w:rPr>
          <w:szCs w:val="20"/>
        </w:rPr>
        <w:t xml:space="preserve"> с изменениями, внесенными приказом Минтруда России, Минобрнауки России от 30 ноября 2016 г. № 697н/1490 (зарегистрирован Минюстом России </w:t>
      </w:r>
      <w:r>
        <w:rPr>
          <w:szCs w:val="20"/>
        </w:rPr>
        <w:br/>
      </w:r>
      <w:r w:rsidRPr="0016591A">
        <w:rPr>
          <w:szCs w:val="20"/>
        </w:rPr>
        <w:t>16 декабря 2016 г., регистрационный № 44767</w:t>
      </w:r>
      <w:bookmarkEnd w:id="8"/>
      <w:r w:rsidRPr="0016591A">
        <w:rPr>
          <w:szCs w:val="20"/>
        </w:rPr>
        <w:t>).</w:t>
      </w:r>
    </w:p>
  </w:endnote>
  <w:endnote w:id="6">
    <w:p w14:paraId="4AF32F75" w14:textId="5D2D2EBB" w:rsidR="00B56472" w:rsidRPr="0016591A" w:rsidRDefault="00B56472" w:rsidP="0016591A">
      <w:pPr>
        <w:pStyle w:val="ab"/>
        <w:jc w:val="both"/>
        <w:rPr>
          <w:szCs w:val="20"/>
        </w:rPr>
      </w:pPr>
      <w:r w:rsidRPr="0016591A">
        <w:rPr>
          <w:rStyle w:val="ad"/>
          <w:rFonts w:eastAsiaTheme="majorEastAsia"/>
          <w:szCs w:val="20"/>
        </w:rPr>
        <w:endnoteRef/>
      </w:r>
      <w:r w:rsidRPr="0016591A">
        <w:rPr>
          <w:szCs w:val="20"/>
        </w:rPr>
        <w:t xml:space="preserve"> </w:t>
      </w:r>
      <w:bookmarkStart w:id="9" w:name="_Hlk35416911"/>
      <w:r w:rsidRPr="0016591A">
        <w:rPr>
          <w:szCs w:val="20"/>
        </w:rPr>
        <w:t>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</w:t>
      </w:r>
      <w:r w:rsidRPr="0016591A">
        <w:rPr>
          <w:color w:val="000000"/>
          <w:szCs w:val="20"/>
          <w:shd w:val="clear" w:color="auto" w:fill="FFFFFF"/>
        </w:rPr>
        <w:t>).</w:t>
      </w:r>
      <w:bookmarkEnd w:id="9"/>
    </w:p>
  </w:endnote>
  <w:endnote w:id="7">
    <w:p w14:paraId="03A6E859" w14:textId="494EFB66" w:rsidR="00B56472" w:rsidRPr="0016591A" w:rsidRDefault="00B56472" w:rsidP="0016591A">
      <w:pPr>
        <w:pStyle w:val="ab"/>
        <w:jc w:val="both"/>
        <w:rPr>
          <w:szCs w:val="20"/>
        </w:rPr>
      </w:pPr>
      <w:r w:rsidRPr="0016591A">
        <w:rPr>
          <w:rStyle w:val="ad"/>
          <w:szCs w:val="20"/>
        </w:rPr>
        <w:endnoteRef/>
      </w:r>
      <w:r w:rsidRPr="0016591A">
        <w:rPr>
          <w:szCs w:val="20"/>
        </w:rPr>
        <w:t xml:space="preserve"> </w:t>
      </w:r>
      <w:r w:rsidRPr="0016591A">
        <w:rPr>
          <w:szCs w:val="20"/>
          <w:shd w:val="clear" w:color="auto" w:fill="FFFFFF"/>
        </w:rPr>
        <w:t>Единый квалификационный справочник должностей руководителей, специалистов и служащих.</w:t>
      </w:r>
    </w:p>
  </w:endnote>
  <w:endnote w:id="8">
    <w:p w14:paraId="352C4286" w14:textId="77777777" w:rsidR="00B56472" w:rsidRPr="0016591A" w:rsidRDefault="00B56472" w:rsidP="0016591A">
      <w:pPr>
        <w:pStyle w:val="ab"/>
        <w:jc w:val="both"/>
        <w:rPr>
          <w:szCs w:val="20"/>
        </w:rPr>
      </w:pPr>
      <w:r w:rsidRPr="0016591A">
        <w:rPr>
          <w:rStyle w:val="ad"/>
          <w:szCs w:val="20"/>
        </w:rPr>
        <w:endnoteRef/>
      </w:r>
      <w:r w:rsidRPr="0016591A">
        <w:rPr>
          <w:szCs w:val="20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9">
    <w:p w14:paraId="7E00DE40" w14:textId="77777777" w:rsidR="00B56472" w:rsidRPr="0016591A" w:rsidRDefault="00B56472" w:rsidP="0016591A">
      <w:pPr>
        <w:pStyle w:val="ab"/>
        <w:jc w:val="both"/>
        <w:rPr>
          <w:szCs w:val="20"/>
        </w:rPr>
      </w:pPr>
      <w:r w:rsidRPr="0016591A">
        <w:rPr>
          <w:rStyle w:val="ad"/>
          <w:szCs w:val="20"/>
        </w:rPr>
        <w:endnoteRef/>
      </w:r>
      <w:r w:rsidRPr="0016591A">
        <w:rPr>
          <w:szCs w:val="20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F8F98" w14:textId="77777777" w:rsidR="00B56472" w:rsidRDefault="00B56472" w:rsidP="00801CAA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7094A6B6" w14:textId="77777777" w:rsidR="00B56472" w:rsidRDefault="00B5647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3FBE93" w14:textId="77777777" w:rsidR="00994D2C" w:rsidRDefault="00994D2C" w:rsidP="00BD71A6">
      <w:r>
        <w:separator/>
      </w:r>
    </w:p>
  </w:footnote>
  <w:footnote w:type="continuationSeparator" w:id="0">
    <w:p w14:paraId="52D04351" w14:textId="77777777" w:rsidR="00994D2C" w:rsidRDefault="00994D2C" w:rsidP="00BD71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404D8" w14:textId="77777777" w:rsidR="00B56472" w:rsidRDefault="00B56472" w:rsidP="00801CAA">
    <w:pPr>
      <w:pStyle w:val="af1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2CBAB0A8" w14:textId="77777777" w:rsidR="00B56472" w:rsidRDefault="00B56472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81278F" w14:textId="77777777" w:rsidR="00B56472" w:rsidRPr="00B00CA6" w:rsidRDefault="00B56472" w:rsidP="00801CAA">
    <w:pPr>
      <w:pStyle w:val="af1"/>
      <w:rPr>
        <w:sz w:val="20"/>
      </w:rPr>
    </w:pPr>
    <w:r w:rsidRPr="00B00CA6">
      <w:rPr>
        <w:rStyle w:val="af0"/>
        <w:sz w:val="20"/>
      </w:rPr>
      <w:fldChar w:fldCharType="begin"/>
    </w:r>
    <w:r w:rsidRPr="00B00CA6">
      <w:rPr>
        <w:rStyle w:val="af0"/>
        <w:sz w:val="20"/>
      </w:rPr>
      <w:instrText xml:space="preserve"> PAGE </w:instrText>
    </w:r>
    <w:r w:rsidRPr="00B00CA6">
      <w:rPr>
        <w:rStyle w:val="af0"/>
        <w:sz w:val="20"/>
      </w:rPr>
      <w:fldChar w:fldCharType="separate"/>
    </w:r>
    <w:r w:rsidR="007240DC">
      <w:rPr>
        <w:rStyle w:val="af0"/>
        <w:noProof/>
        <w:sz w:val="20"/>
      </w:rPr>
      <w:t>3</w:t>
    </w:r>
    <w:r w:rsidRPr="00B00CA6">
      <w:rPr>
        <w:rStyle w:val="af0"/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B1CDE" w14:textId="77777777" w:rsidR="00B56472" w:rsidRPr="00B00CA6" w:rsidRDefault="00B56472" w:rsidP="00801CAA">
    <w:pPr>
      <w:pStyle w:val="af1"/>
      <w:rPr>
        <w:sz w:val="20"/>
      </w:rPr>
    </w:pPr>
    <w:r w:rsidRPr="00B00CA6">
      <w:rPr>
        <w:rStyle w:val="af0"/>
        <w:sz w:val="20"/>
      </w:rPr>
      <w:fldChar w:fldCharType="begin"/>
    </w:r>
    <w:r w:rsidRPr="00B00CA6">
      <w:rPr>
        <w:rStyle w:val="af0"/>
        <w:sz w:val="20"/>
      </w:rPr>
      <w:instrText xml:space="preserve"> PAGE </w:instrText>
    </w:r>
    <w:r w:rsidRPr="00B00CA6">
      <w:rPr>
        <w:rStyle w:val="af0"/>
        <w:sz w:val="20"/>
      </w:rPr>
      <w:fldChar w:fldCharType="separate"/>
    </w:r>
    <w:r w:rsidR="007240DC">
      <w:rPr>
        <w:rStyle w:val="af0"/>
        <w:noProof/>
        <w:sz w:val="20"/>
      </w:rPr>
      <w:t>2</w:t>
    </w:r>
    <w:r w:rsidRPr="00B00CA6">
      <w:rPr>
        <w:rStyle w:val="af0"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126343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E40592D"/>
    <w:multiLevelType w:val="multilevel"/>
    <w:tmpl w:val="A52C0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1445459D"/>
    <w:multiLevelType w:val="multilevel"/>
    <w:tmpl w:val="BCEAF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BF17B0B"/>
    <w:multiLevelType w:val="hybridMultilevel"/>
    <w:tmpl w:val="6F72E60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9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20" w15:restartNumberingAfterBreak="0">
    <w:nsid w:val="30892D71"/>
    <w:multiLevelType w:val="hybridMultilevel"/>
    <w:tmpl w:val="25C8D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49202390"/>
    <w:multiLevelType w:val="multilevel"/>
    <w:tmpl w:val="19DA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9" w15:restartNumberingAfterBreak="0">
    <w:nsid w:val="5B0940BA"/>
    <w:multiLevelType w:val="hybridMultilevel"/>
    <w:tmpl w:val="AC76A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4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EE6ED9"/>
    <w:multiLevelType w:val="multilevel"/>
    <w:tmpl w:val="A042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B474B7"/>
    <w:multiLevelType w:val="multilevel"/>
    <w:tmpl w:val="D0DAB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8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2"/>
  </w:num>
  <w:num w:numId="2">
    <w:abstractNumId w:val="30"/>
  </w:num>
  <w:num w:numId="3">
    <w:abstractNumId w:val="22"/>
  </w:num>
  <w:num w:numId="4">
    <w:abstractNumId w:val="21"/>
  </w:num>
  <w:num w:numId="5">
    <w:abstractNumId w:val="24"/>
  </w:num>
  <w:num w:numId="6">
    <w:abstractNumId w:val="14"/>
  </w:num>
  <w:num w:numId="7">
    <w:abstractNumId w:val="37"/>
  </w:num>
  <w:num w:numId="8">
    <w:abstractNumId w:val="26"/>
  </w:num>
  <w:num w:numId="9">
    <w:abstractNumId w:val="25"/>
  </w:num>
  <w:num w:numId="10">
    <w:abstractNumId w:val="35"/>
  </w:num>
  <w:num w:numId="11">
    <w:abstractNumId w:val="36"/>
  </w:num>
  <w:num w:numId="12">
    <w:abstractNumId w:val="27"/>
  </w:num>
  <w:num w:numId="13">
    <w:abstractNumId w:val="15"/>
  </w:num>
  <w:num w:numId="14">
    <w:abstractNumId w:val="13"/>
  </w:num>
  <w:num w:numId="15">
    <w:abstractNumId w:val="29"/>
  </w:num>
  <w:num w:numId="16">
    <w:abstractNumId w:val="20"/>
  </w:num>
  <w:num w:numId="17">
    <w:abstractNumId w:val="0"/>
  </w:num>
  <w:num w:numId="18">
    <w:abstractNumId w:val="18"/>
  </w:num>
  <w:num w:numId="19">
    <w:abstractNumId w:val="39"/>
  </w:num>
  <w:num w:numId="20">
    <w:abstractNumId w:val="32"/>
  </w:num>
  <w:num w:numId="21">
    <w:abstractNumId w:val="19"/>
  </w:num>
  <w:num w:numId="22">
    <w:abstractNumId w:val="33"/>
  </w:num>
  <w:num w:numId="23">
    <w:abstractNumId w:val="28"/>
  </w:num>
  <w:num w:numId="24">
    <w:abstractNumId w:val="23"/>
  </w:num>
  <w:num w:numId="25">
    <w:abstractNumId w:val="38"/>
  </w:num>
  <w:num w:numId="26">
    <w:abstractNumId w:val="10"/>
  </w:num>
  <w:num w:numId="27">
    <w:abstractNumId w:val="8"/>
  </w:num>
  <w:num w:numId="28">
    <w:abstractNumId w:val="7"/>
  </w:num>
  <w:num w:numId="29">
    <w:abstractNumId w:val="6"/>
  </w:num>
  <w:num w:numId="30">
    <w:abstractNumId w:val="5"/>
  </w:num>
  <w:num w:numId="31">
    <w:abstractNumId w:val="9"/>
  </w:num>
  <w:num w:numId="32">
    <w:abstractNumId w:val="4"/>
  </w:num>
  <w:num w:numId="33">
    <w:abstractNumId w:val="3"/>
  </w:num>
  <w:num w:numId="34">
    <w:abstractNumId w:val="2"/>
  </w:num>
  <w:num w:numId="35">
    <w:abstractNumId w:val="1"/>
  </w:num>
  <w:num w:numId="36">
    <w:abstractNumId w:val="34"/>
  </w:num>
  <w:num w:numId="37">
    <w:abstractNumId w:val="11"/>
  </w:num>
  <w:num w:numId="38">
    <w:abstractNumId w:val="16"/>
  </w:num>
  <w:num w:numId="39">
    <w:abstractNumId w:val="31"/>
  </w:num>
  <w:num w:numId="40">
    <w:abstractNumId w:val="17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1A6"/>
    <w:rsid w:val="000062DD"/>
    <w:rsid w:val="0001421B"/>
    <w:rsid w:val="00015EF7"/>
    <w:rsid w:val="000176A5"/>
    <w:rsid w:val="00023D7F"/>
    <w:rsid w:val="0002542A"/>
    <w:rsid w:val="000358DE"/>
    <w:rsid w:val="000501BC"/>
    <w:rsid w:val="000527B0"/>
    <w:rsid w:val="00053D88"/>
    <w:rsid w:val="00074D16"/>
    <w:rsid w:val="000804E3"/>
    <w:rsid w:val="0008441B"/>
    <w:rsid w:val="0008531A"/>
    <w:rsid w:val="00087F98"/>
    <w:rsid w:val="000932B9"/>
    <w:rsid w:val="0009615E"/>
    <w:rsid w:val="0009639B"/>
    <w:rsid w:val="000A66F5"/>
    <w:rsid w:val="000B0871"/>
    <w:rsid w:val="000B0E62"/>
    <w:rsid w:val="000B150A"/>
    <w:rsid w:val="000B2AE7"/>
    <w:rsid w:val="000B5078"/>
    <w:rsid w:val="000C045C"/>
    <w:rsid w:val="000C1AAB"/>
    <w:rsid w:val="000D4268"/>
    <w:rsid w:val="000D66BA"/>
    <w:rsid w:val="000E5FA1"/>
    <w:rsid w:val="000F4FB3"/>
    <w:rsid w:val="00103779"/>
    <w:rsid w:val="001068C5"/>
    <w:rsid w:val="00122A78"/>
    <w:rsid w:val="001259BB"/>
    <w:rsid w:val="00131A3D"/>
    <w:rsid w:val="0014594D"/>
    <w:rsid w:val="00162254"/>
    <w:rsid w:val="0016591A"/>
    <w:rsid w:val="00167EC7"/>
    <w:rsid w:val="00170155"/>
    <w:rsid w:val="00172729"/>
    <w:rsid w:val="00174623"/>
    <w:rsid w:val="00183C0D"/>
    <w:rsid w:val="00184A0B"/>
    <w:rsid w:val="00193D63"/>
    <w:rsid w:val="00194833"/>
    <w:rsid w:val="00194FDE"/>
    <w:rsid w:val="00195E0C"/>
    <w:rsid w:val="001B4C84"/>
    <w:rsid w:val="001C559C"/>
    <w:rsid w:val="001C7640"/>
    <w:rsid w:val="001D1B99"/>
    <w:rsid w:val="001D71FF"/>
    <w:rsid w:val="001D7717"/>
    <w:rsid w:val="001F6189"/>
    <w:rsid w:val="001F61F9"/>
    <w:rsid w:val="001F6FD3"/>
    <w:rsid w:val="002059DD"/>
    <w:rsid w:val="002066B6"/>
    <w:rsid w:val="00207DAD"/>
    <w:rsid w:val="002114F9"/>
    <w:rsid w:val="002120A6"/>
    <w:rsid w:val="002154B8"/>
    <w:rsid w:val="0022251C"/>
    <w:rsid w:val="00223A5F"/>
    <w:rsid w:val="00234D9C"/>
    <w:rsid w:val="00244F37"/>
    <w:rsid w:val="002548B4"/>
    <w:rsid w:val="002548DA"/>
    <w:rsid w:val="00271D17"/>
    <w:rsid w:val="002740FF"/>
    <w:rsid w:val="00274797"/>
    <w:rsid w:val="00275E14"/>
    <w:rsid w:val="00281BDD"/>
    <w:rsid w:val="00285FE1"/>
    <w:rsid w:val="002910D9"/>
    <w:rsid w:val="00292237"/>
    <w:rsid w:val="00295741"/>
    <w:rsid w:val="00296129"/>
    <w:rsid w:val="002966B2"/>
    <w:rsid w:val="002A6119"/>
    <w:rsid w:val="002A673E"/>
    <w:rsid w:val="002B48AA"/>
    <w:rsid w:val="002B70A2"/>
    <w:rsid w:val="002C7E80"/>
    <w:rsid w:val="002D266C"/>
    <w:rsid w:val="002D2D2A"/>
    <w:rsid w:val="002D38EF"/>
    <w:rsid w:val="002D430C"/>
    <w:rsid w:val="002E2ABA"/>
    <w:rsid w:val="002E55BD"/>
    <w:rsid w:val="002E7776"/>
    <w:rsid w:val="002E7C93"/>
    <w:rsid w:val="002F7C10"/>
    <w:rsid w:val="003065A2"/>
    <w:rsid w:val="00306739"/>
    <w:rsid w:val="003126C3"/>
    <w:rsid w:val="00314C6F"/>
    <w:rsid w:val="00316366"/>
    <w:rsid w:val="00317421"/>
    <w:rsid w:val="00323179"/>
    <w:rsid w:val="00324048"/>
    <w:rsid w:val="003316D8"/>
    <w:rsid w:val="00332238"/>
    <w:rsid w:val="00335E64"/>
    <w:rsid w:val="0033725A"/>
    <w:rsid w:val="003449D6"/>
    <w:rsid w:val="003476A8"/>
    <w:rsid w:val="00350793"/>
    <w:rsid w:val="003560B4"/>
    <w:rsid w:val="00357693"/>
    <w:rsid w:val="0036209F"/>
    <w:rsid w:val="003628EC"/>
    <w:rsid w:val="00365B6D"/>
    <w:rsid w:val="003716EC"/>
    <w:rsid w:val="0037598D"/>
    <w:rsid w:val="00375A13"/>
    <w:rsid w:val="0037730F"/>
    <w:rsid w:val="00381503"/>
    <w:rsid w:val="00392E95"/>
    <w:rsid w:val="003A4158"/>
    <w:rsid w:val="003A473D"/>
    <w:rsid w:val="003A7723"/>
    <w:rsid w:val="003B11DE"/>
    <w:rsid w:val="003D44CE"/>
    <w:rsid w:val="003E691C"/>
    <w:rsid w:val="003F12C8"/>
    <w:rsid w:val="003F1A14"/>
    <w:rsid w:val="003F4335"/>
    <w:rsid w:val="003F7B96"/>
    <w:rsid w:val="0040359F"/>
    <w:rsid w:val="00410A4E"/>
    <w:rsid w:val="0041113E"/>
    <w:rsid w:val="004210A5"/>
    <w:rsid w:val="004279A6"/>
    <w:rsid w:val="00431913"/>
    <w:rsid w:val="004355C9"/>
    <w:rsid w:val="004408F1"/>
    <w:rsid w:val="00441F29"/>
    <w:rsid w:val="00446668"/>
    <w:rsid w:val="004506C9"/>
    <w:rsid w:val="0045440C"/>
    <w:rsid w:val="00454D86"/>
    <w:rsid w:val="00463D8E"/>
    <w:rsid w:val="00471DAF"/>
    <w:rsid w:val="004773C4"/>
    <w:rsid w:val="00490E05"/>
    <w:rsid w:val="004937C0"/>
    <w:rsid w:val="00493D1E"/>
    <w:rsid w:val="0049750D"/>
    <w:rsid w:val="004A149B"/>
    <w:rsid w:val="004C0BB4"/>
    <w:rsid w:val="004D791B"/>
    <w:rsid w:val="004E107A"/>
    <w:rsid w:val="004E1577"/>
    <w:rsid w:val="004E1CE3"/>
    <w:rsid w:val="004E26F3"/>
    <w:rsid w:val="004F12DA"/>
    <w:rsid w:val="004F18C2"/>
    <w:rsid w:val="004F3359"/>
    <w:rsid w:val="005146CA"/>
    <w:rsid w:val="00536AA3"/>
    <w:rsid w:val="00544664"/>
    <w:rsid w:val="005649BA"/>
    <w:rsid w:val="00575D35"/>
    <w:rsid w:val="005825BD"/>
    <w:rsid w:val="005A6B05"/>
    <w:rsid w:val="005B0684"/>
    <w:rsid w:val="005B0FDF"/>
    <w:rsid w:val="005B18E0"/>
    <w:rsid w:val="005C126C"/>
    <w:rsid w:val="005E74F5"/>
    <w:rsid w:val="005F057E"/>
    <w:rsid w:val="00603B18"/>
    <w:rsid w:val="00605921"/>
    <w:rsid w:val="00606610"/>
    <w:rsid w:val="006068F6"/>
    <w:rsid w:val="0060699F"/>
    <w:rsid w:val="00612D2B"/>
    <w:rsid w:val="0061480C"/>
    <w:rsid w:val="00617226"/>
    <w:rsid w:val="00624396"/>
    <w:rsid w:val="006266C6"/>
    <w:rsid w:val="006322DC"/>
    <w:rsid w:val="00634073"/>
    <w:rsid w:val="00643022"/>
    <w:rsid w:val="00644386"/>
    <w:rsid w:val="00644744"/>
    <w:rsid w:val="00646494"/>
    <w:rsid w:val="00650683"/>
    <w:rsid w:val="00654BDE"/>
    <w:rsid w:val="006578C7"/>
    <w:rsid w:val="00660EE6"/>
    <w:rsid w:val="00661C00"/>
    <w:rsid w:val="0066623D"/>
    <w:rsid w:val="00673214"/>
    <w:rsid w:val="00674A43"/>
    <w:rsid w:val="00676839"/>
    <w:rsid w:val="006839EA"/>
    <w:rsid w:val="0069439A"/>
    <w:rsid w:val="006A0F75"/>
    <w:rsid w:val="006A48EE"/>
    <w:rsid w:val="006C0C34"/>
    <w:rsid w:val="006D10E1"/>
    <w:rsid w:val="006D720D"/>
    <w:rsid w:val="006E6C92"/>
    <w:rsid w:val="006F3B3D"/>
    <w:rsid w:val="00707B6E"/>
    <w:rsid w:val="00714776"/>
    <w:rsid w:val="0072079D"/>
    <w:rsid w:val="007240DC"/>
    <w:rsid w:val="00752C8C"/>
    <w:rsid w:val="00753B5A"/>
    <w:rsid w:val="00755956"/>
    <w:rsid w:val="00757CD0"/>
    <w:rsid w:val="007601B2"/>
    <w:rsid w:val="00772E77"/>
    <w:rsid w:val="00776D0B"/>
    <w:rsid w:val="00777921"/>
    <w:rsid w:val="00781A77"/>
    <w:rsid w:val="0078543E"/>
    <w:rsid w:val="007913C0"/>
    <w:rsid w:val="00797593"/>
    <w:rsid w:val="007A15F5"/>
    <w:rsid w:val="007A5BBF"/>
    <w:rsid w:val="007B2253"/>
    <w:rsid w:val="007B33E1"/>
    <w:rsid w:val="007C3D55"/>
    <w:rsid w:val="007D3E05"/>
    <w:rsid w:val="007D4007"/>
    <w:rsid w:val="007D4949"/>
    <w:rsid w:val="007D6167"/>
    <w:rsid w:val="007E3A6B"/>
    <w:rsid w:val="007F0C95"/>
    <w:rsid w:val="007F142B"/>
    <w:rsid w:val="007F1F0B"/>
    <w:rsid w:val="007F322A"/>
    <w:rsid w:val="007F5F62"/>
    <w:rsid w:val="00801CAA"/>
    <w:rsid w:val="00817838"/>
    <w:rsid w:val="0082434E"/>
    <w:rsid w:val="008303AD"/>
    <w:rsid w:val="0083196B"/>
    <w:rsid w:val="00832228"/>
    <w:rsid w:val="00832EA7"/>
    <w:rsid w:val="00837D21"/>
    <w:rsid w:val="008417EE"/>
    <w:rsid w:val="008455FC"/>
    <w:rsid w:val="00845C47"/>
    <w:rsid w:val="008537A8"/>
    <w:rsid w:val="0085383C"/>
    <w:rsid w:val="008649AE"/>
    <w:rsid w:val="00870726"/>
    <w:rsid w:val="00871C42"/>
    <w:rsid w:val="0088136D"/>
    <w:rsid w:val="008A5940"/>
    <w:rsid w:val="008B26FE"/>
    <w:rsid w:val="008C3EB9"/>
    <w:rsid w:val="008D6F86"/>
    <w:rsid w:val="008E0550"/>
    <w:rsid w:val="008F02F3"/>
    <w:rsid w:val="008F041D"/>
    <w:rsid w:val="008F4A4A"/>
    <w:rsid w:val="00904ABA"/>
    <w:rsid w:val="009107F2"/>
    <w:rsid w:val="0091242D"/>
    <w:rsid w:val="009235AF"/>
    <w:rsid w:val="00930C08"/>
    <w:rsid w:val="00945A22"/>
    <w:rsid w:val="00970667"/>
    <w:rsid w:val="00971385"/>
    <w:rsid w:val="00972153"/>
    <w:rsid w:val="00974ED4"/>
    <w:rsid w:val="00980AB4"/>
    <w:rsid w:val="00985F0D"/>
    <w:rsid w:val="00987575"/>
    <w:rsid w:val="00994D2C"/>
    <w:rsid w:val="009A1C7F"/>
    <w:rsid w:val="009B1600"/>
    <w:rsid w:val="009C1218"/>
    <w:rsid w:val="009C49A0"/>
    <w:rsid w:val="009E2974"/>
    <w:rsid w:val="009E5D7D"/>
    <w:rsid w:val="009E7279"/>
    <w:rsid w:val="00A177FA"/>
    <w:rsid w:val="00A21DD2"/>
    <w:rsid w:val="00A2376E"/>
    <w:rsid w:val="00A26F31"/>
    <w:rsid w:val="00A36215"/>
    <w:rsid w:val="00A4083A"/>
    <w:rsid w:val="00A41D2B"/>
    <w:rsid w:val="00A44845"/>
    <w:rsid w:val="00A47342"/>
    <w:rsid w:val="00A565E2"/>
    <w:rsid w:val="00A6244C"/>
    <w:rsid w:val="00A708CA"/>
    <w:rsid w:val="00A70F30"/>
    <w:rsid w:val="00A806BE"/>
    <w:rsid w:val="00A80B2C"/>
    <w:rsid w:val="00A84694"/>
    <w:rsid w:val="00A87EFB"/>
    <w:rsid w:val="00A91F61"/>
    <w:rsid w:val="00A97070"/>
    <w:rsid w:val="00AA1214"/>
    <w:rsid w:val="00AA7B11"/>
    <w:rsid w:val="00AB158B"/>
    <w:rsid w:val="00AB249A"/>
    <w:rsid w:val="00AB4AEA"/>
    <w:rsid w:val="00AB5EE7"/>
    <w:rsid w:val="00AB6565"/>
    <w:rsid w:val="00AD24BA"/>
    <w:rsid w:val="00AD46F3"/>
    <w:rsid w:val="00AE0816"/>
    <w:rsid w:val="00AE7A03"/>
    <w:rsid w:val="00AF434E"/>
    <w:rsid w:val="00AF4D73"/>
    <w:rsid w:val="00B00CA6"/>
    <w:rsid w:val="00B035A3"/>
    <w:rsid w:val="00B03745"/>
    <w:rsid w:val="00B131DA"/>
    <w:rsid w:val="00B14367"/>
    <w:rsid w:val="00B17FC1"/>
    <w:rsid w:val="00B32011"/>
    <w:rsid w:val="00B325CE"/>
    <w:rsid w:val="00B37C46"/>
    <w:rsid w:val="00B40E05"/>
    <w:rsid w:val="00B476B6"/>
    <w:rsid w:val="00B47966"/>
    <w:rsid w:val="00B50435"/>
    <w:rsid w:val="00B54D3D"/>
    <w:rsid w:val="00B56472"/>
    <w:rsid w:val="00B60C73"/>
    <w:rsid w:val="00B6286F"/>
    <w:rsid w:val="00B63E91"/>
    <w:rsid w:val="00B8072F"/>
    <w:rsid w:val="00B83FC0"/>
    <w:rsid w:val="00B900B7"/>
    <w:rsid w:val="00B97DFF"/>
    <w:rsid w:val="00BA607D"/>
    <w:rsid w:val="00BB7B0C"/>
    <w:rsid w:val="00BC5329"/>
    <w:rsid w:val="00BD2E75"/>
    <w:rsid w:val="00BD71A6"/>
    <w:rsid w:val="00BD7504"/>
    <w:rsid w:val="00BF44BC"/>
    <w:rsid w:val="00BF73AD"/>
    <w:rsid w:val="00C035D3"/>
    <w:rsid w:val="00C06101"/>
    <w:rsid w:val="00C2489E"/>
    <w:rsid w:val="00C25816"/>
    <w:rsid w:val="00C31C8F"/>
    <w:rsid w:val="00C3278E"/>
    <w:rsid w:val="00C329C7"/>
    <w:rsid w:val="00C37785"/>
    <w:rsid w:val="00C40CE5"/>
    <w:rsid w:val="00C415AA"/>
    <w:rsid w:val="00C51103"/>
    <w:rsid w:val="00C54DF0"/>
    <w:rsid w:val="00C60480"/>
    <w:rsid w:val="00C62A4E"/>
    <w:rsid w:val="00C63DAB"/>
    <w:rsid w:val="00C706EE"/>
    <w:rsid w:val="00C725A1"/>
    <w:rsid w:val="00C76024"/>
    <w:rsid w:val="00C7760F"/>
    <w:rsid w:val="00C81FBA"/>
    <w:rsid w:val="00C876D7"/>
    <w:rsid w:val="00C94A18"/>
    <w:rsid w:val="00CA2227"/>
    <w:rsid w:val="00CB2635"/>
    <w:rsid w:val="00CC2C81"/>
    <w:rsid w:val="00CC5422"/>
    <w:rsid w:val="00CE1616"/>
    <w:rsid w:val="00CE1C44"/>
    <w:rsid w:val="00CE56D2"/>
    <w:rsid w:val="00CE5CA7"/>
    <w:rsid w:val="00CE69F1"/>
    <w:rsid w:val="00CF3327"/>
    <w:rsid w:val="00CF4126"/>
    <w:rsid w:val="00D0182A"/>
    <w:rsid w:val="00D05D90"/>
    <w:rsid w:val="00D05F5B"/>
    <w:rsid w:val="00D067D3"/>
    <w:rsid w:val="00D12D10"/>
    <w:rsid w:val="00D14B57"/>
    <w:rsid w:val="00D21C41"/>
    <w:rsid w:val="00D3484B"/>
    <w:rsid w:val="00D40F14"/>
    <w:rsid w:val="00D43764"/>
    <w:rsid w:val="00D5524B"/>
    <w:rsid w:val="00D562AB"/>
    <w:rsid w:val="00D62B3F"/>
    <w:rsid w:val="00D836ED"/>
    <w:rsid w:val="00D932C9"/>
    <w:rsid w:val="00D93AA2"/>
    <w:rsid w:val="00DB2041"/>
    <w:rsid w:val="00DB2D19"/>
    <w:rsid w:val="00DB3615"/>
    <w:rsid w:val="00DC2B39"/>
    <w:rsid w:val="00DC500C"/>
    <w:rsid w:val="00DD6A34"/>
    <w:rsid w:val="00DE0F3B"/>
    <w:rsid w:val="00DE1D0A"/>
    <w:rsid w:val="00DE3BD7"/>
    <w:rsid w:val="00E0563F"/>
    <w:rsid w:val="00E05B89"/>
    <w:rsid w:val="00E1706A"/>
    <w:rsid w:val="00E24B34"/>
    <w:rsid w:val="00E258C7"/>
    <w:rsid w:val="00E32BD4"/>
    <w:rsid w:val="00E33211"/>
    <w:rsid w:val="00E60C8F"/>
    <w:rsid w:val="00E701E6"/>
    <w:rsid w:val="00E72697"/>
    <w:rsid w:val="00E8492C"/>
    <w:rsid w:val="00E84F31"/>
    <w:rsid w:val="00E91675"/>
    <w:rsid w:val="00E96A4A"/>
    <w:rsid w:val="00E97FA8"/>
    <w:rsid w:val="00EA6944"/>
    <w:rsid w:val="00EB6D75"/>
    <w:rsid w:val="00EB7D66"/>
    <w:rsid w:val="00EC6146"/>
    <w:rsid w:val="00EC793C"/>
    <w:rsid w:val="00ED3B70"/>
    <w:rsid w:val="00ED5920"/>
    <w:rsid w:val="00EE000F"/>
    <w:rsid w:val="00EE6FA1"/>
    <w:rsid w:val="00EF1295"/>
    <w:rsid w:val="00EF3BA3"/>
    <w:rsid w:val="00EF6CC5"/>
    <w:rsid w:val="00EF7468"/>
    <w:rsid w:val="00F012EA"/>
    <w:rsid w:val="00F01716"/>
    <w:rsid w:val="00F044BF"/>
    <w:rsid w:val="00F057F3"/>
    <w:rsid w:val="00F05937"/>
    <w:rsid w:val="00F06F8D"/>
    <w:rsid w:val="00F138BA"/>
    <w:rsid w:val="00F152E8"/>
    <w:rsid w:val="00F23FA7"/>
    <w:rsid w:val="00F27ABF"/>
    <w:rsid w:val="00F32C00"/>
    <w:rsid w:val="00F348CC"/>
    <w:rsid w:val="00F359C3"/>
    <w:rsid w:val="00F5634B"/>
    <w:rsid w:val="00F65BDA"/>
    <w:rsid w:val="00F710A5"/>
    <w:rsid w:val="00F74DC2"/>
    <w:rsid w:val="00F775BB"/>
    <w:rsid w:val="00F817E3"/>
    <w:rsid w:val="00F834CB"/>
    <w:rsid w:val="00F86A98"/>
    <w:rsid w:val="00F965CE"/>
    <w:rsid w:val="00FA1DF1"/>
    <w:rsid w:val="00FA5EAC"/>
    <w:rsid w:val="00FA70AF"/>
    <w:rsid w:val="00FB54FA"/>
    <w:rsid w:val="00FC2724"/>
    <w:rsid w:val="00FC314A"/>
    <w:rsid w:val="00FC50F1"/>
    <w:rsid w:val="00FC5731"/>
    <w:rsid w:val="00FC6AA3"/>
    <w:rsid w:val="00FC7FD3"/>
    <w:rsid w:val="00FD2A34"/>
    <w:rsid w:val="00FE23A6"/>
    <w:rsid w:val="00FE2BB6"/>
    <w:rsid w:val="00FE764D"/>
    <w:rsid w:val="00FE7EB2"/>
    <w:rsid w:val="00FF3784"/>
    <w:rsid w:val="00FF4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D0904"/>
  <w15:docId w15:val="{10CABDB1-D308-404D-B20E-EB570FBE6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1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08441B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441B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08441B"/>
    <w:pPr>
      <w:spacing w:before="240" w:after="240"/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qFormat/>
    <w:rsid w:val="0008441B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qFormat/>
    <w:rsid w:val="0008441B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qFormat/>
    <w:rsid w:val="0008441B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365F91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08441B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08441B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08441B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08441B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8441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08441B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character" w:customStyle="1" w:styleId="30">
    <w:name w:val="Заголовок 3 Знак"/>
    <w:link w:val="3"/>
    <w:uiPriority w:val="9"/>
    <w:rsid w:val="0008441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rsid w:val="0008441B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8441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08441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8441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0844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0844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11">
    <w:name w:val="Нет списка1"/>
    <w:next w:val="a2"/>
    <w:semiHidden/>
    <w:rsid w:val="00BD71A6"/>
  </w:style>
  <w:style w:type="paragraph" w:styleId="a3">
    <w:name w:val="Title"/>
    <w:basedOn w:val="a"/>
    <w:next w:val="a"/>
    <w:link w:val="a4"/>
    <w:qFormat/>
    <w:rsid w:val="0008441B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rsid w:val="0008441B"/>
    <w:rPr>
      <w:rFonts w:ascii="Times New Roman" w:eastAsia="Times New Roman" w:hAnsi="Times New Roman" w:cs="Times New Roman"/>
      <w:spacing w:val="5"/>
      <w:sz w:val="52"/>
      <w:szCs w:val="52"/>
      <w:lang w:eastAsia="ru-RU"/>
    </w:rPr>
  </w:style>
  <w:style w:type="table" w:styleId="a5">
    <w:name w:val="Table Grid"/>
    <w:basedOn w:val="a1"/>
    <w:uiPriority w:val="99"/>
    <w:rsid w:val="0008441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semiHidden/>
    <w:rsid w:val="00BD71A6"/>
    <w:rPr>
      <w:rFonts w:ascii="Calibri" w:hAnsi="Calibri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BD71A6"/>
    <w:rPr>
      <w:rFonts w:ascii="Calibri" w:eastAsia="Times New Roman" w:hAnsi="Calibri" w:cs="Times New Roman"/>
      <w:sz w:val="20"/>
      <w:szCs w:val="20"/>
    </w:rPr>
  </w:style>
  <w:style w:type="character" w:styleId="a8">
    <w:name w:val="footnote reference"/>
    <w:uiPriority w:val="99"/>
    <w:semiHidden/>
    <w:rsid w:val="0008441B"/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08441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8441B"/>
    <w:rPr>
      <w:rFonts w:ascii="Segoe UI" w:eastAsia="Times New Roman" w:hAnsi="Segoe UI" w:cs="Segoe UI"/>
      <w:bCs/>
      <w:sz w:val="18"/>
      <w:szCs w:val="18"/>
      <w:lang w:eastAsia="ru-RU"/>
    </w:rPr>
  </w:style>
  <w:style w:type="paragraph" w:styleId="ab">
    <w:name w:val="endnote text"/>
    <w:aliases w:val="Знак4"/>
    <w:basedOn w:val="a"/>
    <w:link w:val="ac"/>
    <w:uiPriority w:val="99"/>
    <w:rsid w:val="0008441B"/>
    <w:rPr>
      <w:bCs w:val="0"/>
      <w:sz w:val="20"/>
      <w:szCs w:val="22"/>
    </w:rPr>
  </w:style>
  <w:style w:type="character" w:customStyle="1" w:styleId="ac">
    <w:name w:val="Текст концевой сноски Знак"/>
    <w:aliases w:val="Знак4 Знак"/>
    <w:link w:val="ab"/>
    <w:uiPriority w:val="99"/>
    <w:rsid w:val="0008441B"/>
    <w:rPr>
      <w:rFonts w:ascii="Times New Roman" w:eastAsia="Times New Roman" w:hAnsi="Times New Roman" w:cs="Times New Roman"/>
      <w:sz w:val="20"/>
      <w:lang w:eastAsia="ru-RU"/>
    </w:rPr>
  </w:style>
  <w:style w:type="character" w:styleId="ad">
    <w:name w:val="endnote reference"/>
    <w:uiPriority w:val="10"/>
    <w:rsid w:val="0008441B"/>
    <w:rPr>
      <w:vertAlign w:val="superscript"/>
    </w:rPr>
  </w:style>
  <w:style w:type="paragraph" w:styleId="ae">
    <w:name w:val="footer"/>
    <w:basedOn w:val="a"/>
    <w:link w:val="af"/>
    <w:uiPriority w:val="99"/>
    <w:unhideWhenUsed/>
    <w:rsid w:val="000844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8441B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0">
    <w:name w:val="page number"/>
    <w:uiPriority w:val="99"/>
    <w:rsid w:val="002154B8"/>
  </w:style>
  <w:style w:type="paragraph" w:styleId="af1">
    <w:name w:val="header"/>
    <w:basedOn w:val="a"/>
    <w:link w:val="af2"/>
    <w:uiPriority w:val="99"/>
    <w:unhideWhenUsed/>
    <w:rsid w:val="0008441B"/>
    <w:pPr>
      <w:jc w:val="center"/>
    </w:pPr>
  </w:style>
  <w:style w:type="character" w:customStyle="1" w:styleId="af2">
    <w:name w:val="Верхний колонтитул Знак"/>
    <w:basedOn w:val="a0"/>
    <w:link w:val="af1"/>
    <w:uiPriority w:val="99"/>
    <w:rsid w:val="0008441B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3">
    <w:name w:val="Document Map"/>
    <w:basedOn w:val="a"/>
    <w:link w:val="af4"/>
    <w:semiHidden/>
    <w:rsid w:val="00BD71A6"/>
    <w:rPr>
      <w:rFonts w:ascii="Tahoma" w:hAnsi="Tahoma"/>
      <w:sz w:val="16"/>
      <w:szCs w:val="16"/>
    </w:rPr>
  </w:style>
  <w:style w:type="character" w:customStyle="1" w:styleId="af4">
    <w:name w:val="Схема документа Знак"/>
    <w:basedOn w:val="a0"/>
    <w:link w:val="af3"/>
    <w:semiHidden/>
    <w:rsid w:val="00BD71A6"/>
    <w:rPr>
      <w:rFonts w:ascii="Tahoma" w:eastAsia="Times New Roman" w:hAnsi="Tahoma" w:cs="Times New Roman"/>
      <w:sz w:val="16"/>
      <w:szCs w:val="16"/>
      <w:lang w:eastAsia="ru-RU"/>
    </w:rPr>
  </w:style>
  <w:style w:type="character" w:styleId="af5">
    <w:name w:val="annotation reference"/>
    <w:basedOn w:val="a0"/>
    <w:uiPriority w:val="99"/>
    <w:unhideWhenUsed/>
    <w:rsid w:val="0008441B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08441B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08441B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unhideWhenUsed/>
    <w:rsid w:val="0008441B"/>
    <w:rPr>
      <w:b/>
    </w:rPr>
  </w:style>
  <w:style w:type="character" w:customStyle="1" w:styleId="af9">
    <w:name w:val="Тема примечания Знак"/>
    <w:basedOn w:val="af7"/>
    <w:link w:val="af8"/>
    <w:uiPriority w:val="99"/>
    <w:rsid w:val="000844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 светлая1"/>
    <w:basedOn w:val="a1"/>
    <w:uiPriority w:val="40"/>
    <w:rsid w:val="0008441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21">
    <w:name w:val="toc 2"/>
    <w:basedOn w:val="a"/>
    <w:next w:val="a"/>
    <w:autoRedefine/>
    <w:uiPriority w:val="39"/>
    <w:unhideWhenUsed/>
    <w:rsid w:val="0008441B"/>
    <w:pPr>
      <w:tabs>
        <w:tab w:val="right" w:leader="dot" w:pos="10205"/>
      </w:tabs>
      <w:ind w:left="240"/>
    </w:pPr>
  </w:style>
  <w:style w:type="paragraph" w:styleId="13">
    <w:name w:val="toc 1"/>
    <w:next w:val="a"/>
    <w:autoRedefine/>
    <w:uiPriority w:val="39"/>
    <w:unhideWhenUsed/>
    <w:qFormat/>
    <w:rsid w:val="0008441B"/>
    <w:pPr>
      <w:tabs>
        <w:tab w:val="right" w:leader="dot" w:pos="10195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lang w:eastAsia="ru-RU"/>
    </w:rPr>
  </w:style>
  <w:style w:type="paragraph" w:styleId="31">
    <w:name w:val="toc 3"/>
    <w:basedOn w:val="a"/>
    <w:next w:val="a"/>
    <w:autoRedefine/>
    <w:uiPriority w:val="39"/>
    <w:semiHidden/>
    <w:qFormat/>
    <w:rsid w:val="0008441B"/>
    <w:pPr>
      <w:spacing w:after="100"/>
      <w:ind w:left="440"/>
    </w:pPr>
    <w:rPr>
      <w:rFonts w:ascii="Calibri" w:hAnsi="Calibri"/>
    </w:rPr>
  </w:style>
  <w:style w:type="paragraph" w:customStyle="1" w:styleId="afa">
    <w:name w:val="Утв"/>
    <w:basedOn w:val="a"/>
    <w:rsid w:val="0008441B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paragraph" w:customStyle="1" w:styleId="afb">
    <w:name w:val="Назв"/>
    <w:basedOn w:val="a"/>
    <w:rsid w:val="0008441B"/>
    <w:pPr>
      <w:suppressAutoHyphens/>
      <w:spacing w:before="240" w:after="240"/>
      <w:jc w:val="center"/>
    </w:pPr>
    <w:rPr>
      <w:b/>
      <w:sz w:val="28"/>
    </w:rPr>
  </w:style>
  <w:style w:type="paragraph" w:styleId="afc">
    <w:name w:val="Revision"/>
    <w:hidden/>
    <w:uiPriority w:val="99"/>
    <w:semiHidden/>
    <w:rsid w:val="0008441B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d">
    <w:name w:val="FollowedHyperlink"/>
    <w:uiPriority w:val="99"/>
    <w:semiHidden/>
    <w:unhideWhenUsed/>
    <w:rsid w:val="0008441B"/>
    <w:rPr>
      <w:color w:val="954F72"/>
      <w:u w:val="single"/>
    </w:rPr>
  </w:style>
  <w:style w:type="paragraph" w:customStyle="1" w:styleId="afe">
    <w:name w:val="С_Т"/>
    <w:link w:val="aff"/>
    <w:qFormat/>
    <w:rsid w:val="0008441B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С_Т_Ц"/>
    <w:basedOn w:val="a"/>
    <w:qFormat/>
    <w:rsid w:val="0008441B"/>
    <w:pPr>
      <w:suppressAutoHyphens/>
      <w:jc w:val="center"/>
    </w:pPr>
  </w:style>
  <w:style w:type="paragraph" w:customStyle="1" w:styleId="100">
    <w:name w:val="СМ_10"/>
    <w:basedOn w:val="a"/>
    <w:qFormat/>
    <w:rsid w:val="0008441B"/>
    <w:pPr>
      <w:suppressAutoHyphens/>
    </w:pPr>
    <w:rPr>
      <w:sz w:val="20"/>
      <w:szCs w:val="20"/>
    </w:rPr>
  </w:style>
  <w:style w:type="paragraph" w:customStyle="1" w:styleId="101">
    <w:name w:val="СМ_10_Ц"/>
    <w:basedOn w:val="a"/>
    <w:qFormat/>
    <w:rsid w:val="0008441B"/>
    <w:pPr>
      <w:suppressAutoHyphens/>
      <w:jc w:val="center"/>
    </w:pPr>
    <w:rPr>
      <w:sz w:val="20"/>
      <w:szCs w:val="20"/>
    </w:rPr>
  </w:style>
  <w:style w:type="character" w:styleId="aff1">
    <w:name w:val="Hyperlink"/>
    <w:basedOn w:val="a0"/>
    <w:uiPriority w:val="99"/>
    <w:unhideWhenUsed/>
    <w:rsid w:val="002154B8"/>
    <w:rPr>
      <w:color w:val="0000FF" w:themeColor="hyperlink"/>
      <w:u w:val="single"/>
    </w:rPr>
  </w:style>
  <w:style w:type="character" w:customStyle="1" w:styleId="aff">
    <w:name w:val="С_Т Знак"/>
    <w:link w:val="afe"/>
    <w:rsid w:val="0008441B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22">
    <w:name w:val="Заг2"/>
    <w:uiPriority w:val="8"/>
    <w:qFormat/>
    <w:rsid w:val="0008441B"/>
    <w:pPr>
      <w:spacing w:before="240" w:after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2">
    <w:name w:val="Термин"/>
    <w:basedOn w:val="a0"/>
    <w:uiPriority w:val="1"/>
    <w:qFormat/>
    <w:rsid w:val="0008441B"/>
    <w:rPr>
      <w:b/>
    </w:rPr>
  </w:style>
  <w:style w:type="paragraph" w:styleId="aff3">
    <w:name w:val="List Paragraph"/>
    <w:basedOn w:val="a"/>
    <w:uiPriority w:val="34"/>
    <w:qFormat/>
    <w:rsid w:val="00350793"/>
    <w:pPr>
      <w:ind w:left="720"/>
      <w:contextualSpacing/>
    </w:pPr>
  </w:style>
  <w:style w:type="paragraph" w:customStyle="1" w:styleId="ConsPlusNormal">
    <w:name w:val="ConsPlusNormal"/>
    <w:rsid w:val="001659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049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83835">
              <w:marLeft w:val="616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5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17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135122">
              <w:marLeft w:val="616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6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OneDrive\&#1055;&#1088;&#1086;&#1092;&#1089;&#1090;&#1072;&#1085;&#1076;&#1072;&#1088;&#1090;&#1099;_2020\&#1064;&#1072;&#1073;&#1083;&#1086;&#1085;%20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06356-5322-483F-8ADA-96D1DC58B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280</TotalTime>
  <Pages>31</Pages>
  <Words>10702</Words>
  <Characters>61006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эксплуатации и ремонту технологического оборудования механосборочного производства</vt:lpstr>
    </vt:vector>
  </TitlesOfParts>
  <Company/>
  <LinksUpToDate>false</LinksUpToDate>
  <CharactersWithSpaces>71565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эксплуатации и ремонту технологического оборудования механосборочного производства</dc:title>
  <dc:creator>Зайцев А.В.;Союзмаш</dc:creator>
  <cp:keywords>Профстандарт</cp:keywords>
  <cp:lastModifiedBy>1403-2</cp:lastModifiedBy>
  <cp:revision>25</cp:revision>
  <cp:lastPrinted>2014-08-26T11:15:00Z</cp:lastPrinted>
  <dcterms:created xsi:type="dcterms:W3CDTF">2021-04-10T08:23:00Z</dcterms:created>
  <dcterms:modified xsi:type="dcterms:W3CDTF">2021-06-28T12:36:00Z</dcterms:modified>
</cp:coreProperties>
</file>