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6423B" w14:textId="77777777" w:rsidR="000F67A1" w:rsidRPr="003829B4" w:rsidRDefault="000F67A1" w:rsidP="000F67A1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6EE7AF51" w14:textId="77777777" w:rsidR="000F67A1" w:rsidRPr="003829B4" w:rsidRDefault="000F67A1" w:rsidP="000F67A1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493DA71E" w14:textId="77777777" w:rsidR="000F67A1" w:rsidRPr="003829B4" w:rsidRDefault="000F67A1" w:rsidP="000F67A1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5D410AEE" w14:textId="6B3729ED" w:rsidR="000F67A1" w:rsidRPr="003829B4" w:rsidRDefault="00E77E8C" w:rsidP="000F67A1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«15</w:t>
      </w:r>
      <w:r w:rsidR="00007FB2">
        <w:rPr>
          <w:sz w:val="28"/>
          <w:szCs w:val="28"/>
        </w:rPr>
        <w:t xml:space="preserve">» </w:t>
      </w:r>
      <w:r>
        <w:rPr>
          <w:sz w:val="28"/>
          <w:szCs w:val="28"/>
        </w:rPr>
        <w:t>июля</w:t>
      </w:r>
      <w:r w:rsidR="00007FB2" w:rsidRPr="00582960">
        <w:rPr>
          <w:sz w:val="28"/>
          <w:szCs w:val="28"/>
        </w:rPr>
        <w:t xml:space="preserve"> </w:t>
      </w:r>
      <w:r w:rsidR="000F67A1" w:rsidRPr="003829B4">
        <w:rPr>
          <w:sz w:val="28"/>
          <w:szCs w:val="28"/>
        </w:rPr>
        <w:t>20</w:t>
      </w:r>
      <w:r w:rsidR="000F67A1">
        <w:rPr>
          <w:sz w:val="28"/>
          <w:szCs w:val="28"/>
        </w:rPr>
        <w:t>21 г.</w:t>
      </w:r>
      <w:r>
        <w:rPr>
          <w:sz w:val="28"/>
          <w:szCs w:val="28"/>
        </w:rPr>
        <w:t xml:space="preserve"> № 480н</w:t>
      </w:r>
      <w:bookmarkStart w:id="1" w:name="_GoBack"/>
      <w:bookmarkEnd w:id="1"/>
    </w:p>
    <w:bookmarkEnd w:id="0"/>
    <w:p w14:paraId="75320F98" w14:textId="77777777" w:rsidR="007A4D49" w:rsidRPr="007C48DC" w:rsidRDefault="007A4D49" w:rsidP="00FF5FB2">
      <w:pPr>
        <w:pStyle w:val="afc"/>
      </w:pPr>
    </w:p>
    <w:p w14:paraId="1C8D2C0A" w14:textId="77777777" w:rsidR="000E25AF" w:rsidRPr="00EB50C1" w:rsidRDefault="000E25AF" w:rsidP="00FF5FB2">
      <w:pPr>
        <w:pStyle w:val="af0"/>
      </w:pPr>
      <w:r w:rsidRPr="00EB50C1">
        <w:t>ПРОФЕССИОНАЛЬНЫЙ СТАНДАРТ</w:t>
      </w:r>
    </w:p>
    <w:p w14:paraId="6EDF2BCF" w14:textId="22ACDF54" w:rsidR="000E25AF" w:rsidRDefault="000E25AF" w:rsidP="00FF5FB2">
      <w:pPr>
        <w:pStyle w:val="afa"/>
        <w:spacing w:before="0" w:after="0"/>
      </w:pPr>
      <w:r w:rsidRPr="00EB50C1">
        <w:t>Специалист по техническому контролю качества продукции</w:t>
      </w:r>
    </w:p>
    <w:p w14:paraId="5D006D0F" w14:textId="77777777" w:rsidR="00FF5FB2" w:rsidRPr="00FF5FB2" w:rsidRDefault="00FF5FB2" w:rsidP="00FF5FB2">
      <w:pPr>
        <w:pStyle w:val="afa"/>
        <w:spacing w:before="0" w:after="0"/>
        <w:rPr>
          <w:sz w:val="24"/>
          <w:szCs w:val="22"/>
        </w:rPr>
      </w:pPr>
    </w:p>
    <w:tbl>
      <w:tblPr>
        <w:tblW w:w="1253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6"/>
      </w:tblGrid>
      <w:tr w:rsidR="000E25AF" w:rsidRPr="00EB50C1" w14:paraId="66A202D1" w14:textId="77777777" w:rsidTr="00EC056F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2A09C8A" w14:textId="77777777" w:rsidR="000E25AF" w:rsidRPr="00EB50C1" w:rsidRDefault="00514F5C" w:rsidP="00FF5FB2">
            <w:pPr>
              <w:pStyle w:val="afe"/>
            </w:pPr>
            <w:r w:rsidRPr="00EB50C1">
              <w:t>31</w:t>
            </w:r>
          </w:p>
        </w:tc>
      </w:tr>
      <w:tr w:rsidR="000E25AF" w:rsidRPr="00EB50C1" w14:paraId="3AE5EF1B" w14:textId="77777777" w:rsidTr="00010F25">
        <w:trPr>
          <w:trHeight w:val="227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7052FDF7" w14:textId="77777777" w:rsidR="000E25AF" w:rsidRPr="00EB50C1" w:rsidRDefault="000E25AF" w:rsidP="00FF5FB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B50C1">
              <w:rPr>
                <w:sz w:val="20"/>
                <w:szCs w:val="20"/>
              </w:rPr>
              <w:t>Регистрационный</w:t>
            </w:r>
            <w:r w:rsidR="00EC056F" w:rsidRPr="00EB50C1">
              <w:rPr>
                <w:sz w:val="20"/>
                <w:szCs w:val="20"/>
              </w:rPr>
              <w:t xml:space="preserve"> </w:t>
            </w:r>
            <w:r w:rsidRPr="00EB50C1">
              <w:rPr>
                <w:sz w:val="20"/>
                <w:szCs w:val="20"/>
              </w:rPr>
              <w:t>номер</w:t>
            </w:r>
          </w:p>
        </w:tc>
      </w:tr>
    </w:tbl>
    <w:p w14:paraId="2212BABF" w14:textId="77777777" w:rsidR="00F73560" w:rsidRPr="00EB50C1" w:rsidRDefault="00F73560" w:rsidP="00FF5FB2">
      <w:pPr>
        <w:jc w:val="center"/>
      </w:pPr>
    </w:p>
    <w:p w14:paraId="4393065B" w14:textId="77777777" w:rsidR="000E25AF" w:rsidRPr="00EB50C1" w:rsidRDefault="00EF7AD8" w:rsidP="00FF5FB2">
      <w:pPr>
        <w:jc w:val="center"/>
      </w:pPr>
      <w:r w:rsidRPr="00EB50C1">
        <w:t>Содержание</w:t>
      </w:r>
    </w:p>
    <w:p w14:paraId="7A67AA25" w14:textId="6C4A9FBC" w:rsidR="00D3057D" w:rsidRDefault="004D0180" w:rsidP="00FF5FB2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 w:rsidRPr="00EB50C1">
        <w:fldChar w:fldCharType="begin"/>
      </w:r>
      <w:r w:rsidR="002C383E" w:rsidRPr="00EB50C1">
        <w:instrText xml:space="preserve"> TOC \o "1-2" \h \z \u </w:instrText>
      </w:r>
      <w:r w:rsidRPr="00EB50C1">
        <w:fldChar w:fldCharType="separate"/>
      </w:r>
      <w:hyperlink w:anchor="_Toc38328650" w:history="1">
        <w:r w:rsidR="00D3057D" w:rsidRPr="001A5148">
          <w:rPr>
            <w:rStyle w:val="af2"/>
            <w:lang w:val="en-US"/>
          </w:rPr>
          <w:t>I</w:t>
        </w:r>
        <w:r w:rsidR="00D3057D" w:rsidRPr="001A5148">
          <w:rPr>
            <w:rStyle w:val="af2"/>
          </w:rPr>
          <w:t>. Общие сведения</w:t>
        </w:r>
        <w:r w:rsidR="00D3057D">
          <w:rPr>
            <w:webHidden/>
          </w:rPr>
          <w:tab/>
        </w:r>
        <w:r>
          <w:rPr>
            <w:webHidden/>
          </w:rPr>
          <w:fldChar w:fldCharType="begin"/>
        </w:r>
        <w:r w:rsidR="00D3057D">
          <w:rPr>
            <w:webHidden/>
          </w:rPr>
          <w:instrText xml:space="preserve"> PAGEREF _Toc38328650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074FE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75F74C84" w14:textId="651E6056" w:rsidR="00D3057D" w:rsidRDefault="00E77E8C" w:rsidP="00FF5FB2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38328651" w:history="1">
        <w:r w:rsidR="00D3057D" w:rsidRPr="001A5148">
          <w:rPr>
            <w:rStyle w:val="af2"/>
          </w:rPr>
          <w:t>II. Описание трудовых функций, входящих в профессиональный стандарт</w:t>
        </w:r>
        <w:r w:rsidR="009B70AB">
          <w:rPr>
            <w:rStyle w:val="af2"/>
          </w:rPr>
          <w:t xml:space="preserve"> </w:t>
        </w:r>
        <w:r w:rsidR="00D3057D" w:rsidRPr="001A5148">
          <w:rPr>
            <w:rStyle w:val="af2"/>
          </w:rPr>
          <w:t>(функциональная карта вида профессиональной деятельности)</w:t>
        </w:r>
        <w:r w:rsidR="00D3057D">
          <w:rPr>
            <w:webHidden/>
          </w:rPr>
          <w:tab/>
        </w:r>
        <w:r w:rsidR="004D0180">
          <w:rPr>
            <w:webHidden/>
          </w:rPr>
          <w:fldChar w:fldCharType="begin"/>
        </w:r>
        <w:r w:rsidR="00D3057D">
          <w:rPr>
            <w:webHidden/>
          </w:rPr>
          <w:instrText xml:space="preserve"> PAGEREF _Toc38328651 \h </w:instrText>
        </w:r>
        <w:r w:rsidR="004D0180">
          <w:rPr>
            <w:webHidden/>
          </w:rPr>
        </w:r>
        <w:r w:rsidR="004D0180">
          <w:rPr>
            <w:webHidden/>
          </w:rPr>
          <w:fldChar w:fldCharType="separate"/>
        </w:r>
        <w:r w:rsidR="009074FE">
          <w:rPr>
            <w:webHidden/>
          </w:rPr>
          <w:t>3</w:t>
        </w:r>
        <w:r w:rsidR="004D0180">
          <w:rPr>
            <w:webHidden/>
          </w:rPr>
          <w:fldChar w:fldCharType="end"/>
        </w:r>
      </w:hyperlink>
    </w:p>
    <w:p w14:paraId="2B3F668E" w14:textId="55DB8F87" w:rsidR="00D3057D" w:rsidRDefault="00E77E8C" w:rsidP="00FF5FB2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38328652" w:history="1">
        <w:r w:rsidR="00D3057D" w:rsidRPr="001A5148">
          <w:rPr>
            <w:rStyle w:val="af2"/>
            <w:lang w:val="en-US"/>
          </w:rPr>
          <w:t>III</w:t>
        </w:r>
        <w:r w:rsidR="00D3057D" w:rsidRPr="001A5148">
          <w:rPr>
            <w:rStyle w:val="af2"/>
          </w:rPr>
          <w:t>. Характеристика обобщенных трудовых функций</w:t>
        </w:r>
        <w:r w:rsidR="00D3057D">
          <w:rPr>
            <w:webHidden/>
          </w:rPr>
          <w:tab/>
        </w:r>
        <w:r w:rsidR="004D0180">
          <w:rPr>
            <w:webHidden/>
          </w:rPr>
          <w:fldChar w:fldCharType="begin"/>
        </w:r>
        <w:r w:rsidR="00D3057D">
          <w:rPr>
            <w:webHidden/>
          </w:rPr>
          <w:instrText xml:space="preserve"> PAGEREF _Toc38328652 \h </w:instrText>
        </w:r>
        <w:r w:rsidR="004D0180">
          <w:rPr>
            <w:webHidden/>
          </w:rPr>
        </w:r>
        <w:r w:rsidR="004D0180">
          <w:rPr>
            <w:webHidden/>
          </w:rPr>
          <w:fldChar w:fldCharType="separate"/>
        </w:r>
        <w:r w:rsidR="009074FE">
          <w:rPr>
            <w:webHidden/>
          </w:rPr>
          <w:t>4</w:t>
        </w:r>
        <w:r w:rsidR="004D0180">
          <w:rPr>
            <w:webHidden/>
          </w:rPr>
          <w:fldChar w:fldCharType="end"/>
        </w:r>
      </w:hyperlink>
    </w:p>
    <w:p w14:paraId="3A4E2024" w14:textId="78AD7785" w:rsidR="00D3057D" w:rsidRDefault="00E77E8C" w:rsidP="00FF5FB2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8328653" w:history="1">
        <w:r w:rsidR="001F2489">
          <w:rPr>
            <w:rStyle w:val="af2"/>
            <w:noProof/>
          </w:rPr>
          <w:t>3.1. </w:t>
        </w:r>
        <w:r w:rsidR="00D3057D" w:rsidRPr="001A5148">
          <w:rPr>
            <w:rStyle w:val="af2"/>
            <w:noProof/>
          </w:rPr>
          <w:t>Обобщенная трудовая функция «Контроль количественных и качественных характеристик продукции»</w:t>
        </w:r>
        <w:r w:rsidR="00D3057D">
          <w:rPr>
            <w:noProof/>
            <w:webHidden/>
          </w:rPr>
          <w:tab/>
        </w:r>
        <w:r w:rsidR="004D0180">
          <w:rPr>
            <w:noProof/>
            <w:webHidden/>
          </w:rPr>
          <w:fldChar w:fldCharType="begin"/>
        </w:r>
        <w:r w:rsidR="00D3057D">
          <w:rPr>
            <w:noProof/>
            <w:webHidden/>
          </w:rPr>
          <w:instrText xml:space="preserve"> PAGEREF _Toc38328653 \h </w:instrText>
        </w:r>
        <w:r w:rsidR="004D0180">
          <w:rPr>
            <w:noProof/>
            <w:webHidden/>
          </w:rPr>
        </w:r>
        <w:r w:rsidR="004D0180">
          <w:rPr>
            <w:noProof/>
            <w:webHidden/>
          </w:rPr>
          <w:fldChar w:fldCharType="separate"/>
        </w:r>
        <w:r w:rsidR="009074FE">
          <w:rPr>
            <w:noProof/>
            <w:webHidden/>
          </w:rPr>
          <w:t>4</w:t>
        </w:r>
        <w:r w:rsidR="004D0180">
          <w:rPr>
            <w:noProof/>
            <w:webHidden/>
          </w:rPr>
          <w:fldChar w:fldCharType="end"/>
        </w:r>
      </w:hyperlink>
    </w:p>
    <w:p w14:paraId="6233D4A6" w14:textId="7278D0A5" w:rsidR="00D3057D" w:rsidRDefault="00E77E8C" w:rsidP="00FF5FB2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8328654" w:history="1">
        <w:r w:rsidR="001F2489">
          <w:rPr>
            <w:rStyle w:val="af2"/>
            <w:noProof/>
          </w:rPr>
          <w:t>3.2. </w:t>
        </w:r>
        <w:r w:rsidR="00D3057D" w:rsidRPr="001A5148">
          <w:rPr>
            <w:rStyle w:val="af2"/>
            <w:noProof/>
          </w:rPr>
          <w:t>Обобщенная трудовая функция «Контроль качества продукции на всех стадиях производственного процесса»</w:t>
        </w:r>
        <w:r w:rsidR="00D3057D">
          <w:rPr>
            <w:noProof/>
            <w:webHidden/>
          </w:rPr>
          <w:tab/>
        </w:r>
        <w:r w:rsidR="004D0180">
          <w:rPr>
            <w:noProof/>
            <w:webHidden/>
          </w:rPr>
          <w:fldChar w:fldCharType="begin"/>
        </w:r>
        <w:r w:rsidR="00D3057D">
          <w:rPr>
            <w:noProof/>
            <w:webHidden/>
          </w:rPr>
          <w:instrText xml:space="preserve"> PAGEREF _Toc38328654 \h </w:instrText>
        </w:r>
        <w:r w:rsidR="004D0180">
          <w:rPr>
            <w:noProof/>
            <w:webHidden/>
          </w:rPr>
        </w:r>
        <w:r w:rsidR="004D0180">
          <w:rPr>
            <w:noProof/>
            <w:webHidden/>
          </w:rPr>
          <w:fldChar w:fldCharType="separate"/>
        </w:r>
        <w:r w:rsidR="009074FE">
          <w:rPr>
            <w:noProof/>
            <w:webHidden/>
          </w:rPr>
          <w:t>10</w:t>
        </w:r>
        <w:r w:rsidR="004D0180">
          <w:rPr>
            <w:noProof/>
            <w:webHidden/>
          </w:rPr>
          <w:fldChar w:fldCharType="end"/>
        </w:r>
      </w:hyperlink>
    </w:p>
    <w:p w14:paraId="7971E0C2" w14:textId="534CE515" w:rsidR="00D3057D" w:rsidRDefault="00E77E8C" w:rsidP="00FF5FB2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8328655" w:history="1">
        <w:r w:rsidR="001F2489">
          <w:rPr>
            <w:rStyle w:val="af2"/>
            <w:noProof/>
          </w:rPr>
          <w:t>3.3. </w:t>
        </w:r>
        <w:r w:rsidR="00D3057D" w:rsidRPr="001A5148">
          <w:rPr>
            <w:rStyle w:val="af2"/>
            <w:noProof/>
          </w:rPr>
          <w:t>Обобщенная трудовая функция «Управление качеством продукции на всех стадиях</w:t>
        </w:r>
        <w:r w:rsidR="009B70AB">
          <w:rPr>
            <w:rStyle w:val="af2"/>
            <w:noProof/>
          </w:rPr>
          <w:t xml:space="preserve"> </w:t>
        </w:r>
        <w:r w:rsidR="00D3057D" w:rsidRPr="001A5148">
          <w:rPr>
            <w:rStyle w:val="af2"/>
            <w:noProof/>
          </w:rPr>
          <w:t>производственного процесса»</w:t>
        </w:r>
        <w:r w:rsidR="00D3057D">
          <w:rPr>
            <w:noProof/>
            <w:webHidden/>
          </w:rPr>
          <w:tab/>
        </w:r>
        <w:r w:rsidR="004D0180">
          <w:rPr>
            <w:noProof/>
            <w:webHidden/>
          </w:rPr>
          <w:fldChar w:fldCharType="begin"/>
        </w:r>
        <w:r w:rsidR="00D3057D">
          <w:rPr>
            <w:noProof/>
            <w:webHidden/>
          </w:rPr>
          <w:instrText xml:space="preserve"> PAGEREF _Toc38328655 \h </w:instrText>
        </w:r>
        <w:r w:rsidR="004D0180">
          <w:rPr>
            <w:noProof/>
            <w:webHidden/>
          </w:rPr>
        </w:r>
        <w:r w:rsidR="004D0180">
          <w:rPr>
            <w:noProof/>
            <w:webHidden/>
          </w:rPr>
          <w:fldChar w:fldCharType="separate"/>
        </w:r>
        <w:r w:rsidR="009074FE">
          <w:rPr>
            <w:noProof/>
            <w:webHidden/>
          </w:rPr>
          <w:t>20</w:t>
        </w:r>
        <w:r w:rsidR="004D0180">
          <w:rPr>
            <w:noProof/>
            <w:webHidden/>
          </w:rPr>
          <w:fldChar w:fldCharType="end"/>
        </w:r>
      </w:hyperlink>
    </w:p>
    <w:p w14:paraId="20C8675E" w14:textId="584A50FA" w:rsidR="00D3057D" w:rsidRDefault="00E77E8C" w:rsidP="00FF5FB2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8328656" w:history="1">
        <w:r w:rsidR="001F2489">
          <w:rPr>
            <w:rStyle w:val="af2"/>
            <w:noProof/>
          </w:rPr>
          <w:t>3.4. </w:t>
        </w:r>
        <w:r w:rsidR="00D3057D" w:rsidRPr="001A5148">
          <w:rPr>
            <w:rStyle w:val="af2"/>
            <w:noProof/>
          </w:rPr>
          <w:t>Обобщенная трудовая функция «Организация работ по контролю качества продукции в подразделении на этапах жизненного цикла»</w:t>
        </w:r>
        <w:r w:rsidR="00D3057D">
          <w:rPr>
            <w:noProof/>
            <w:webHidden/>
          </w:rPr>
          <w:tab/>
        </w:r>
        <w:r w:rsidR="004D0180">
          <w:rPr>
            <w:noProof/>
            <w:webHidden/>
          </w:rPr>
          <w:fldChar w:fldCharType="begin"/>
        </w:r>
        <w:r w:rsidR="00D3057D">
          <w:rPr>
            <w:noProof/>
            <w:webHidden/>
          </w:rPr>
          <w:instrText xml:space="preserve"> PAGEREF _Toc38328656 \h </w:instrText>
        </w:r>
        <w:r w:rsidR="004D0180">
          <w:rPr>
            <w:noProof/>
            <w:webHidden/>
          </w:rPr>
        </w:r>
        <w:r w:rsidR="004D0180">
          <w:rPr>
            <w:noProof/>
            <w:webHidden/>
          </w:rPr>
          <w:fldChar w:fldCharType="separate"/>
        </w:r>
        <w:r w:rsidR="009074FE">
          <w:rPr>
            <w:noProof/>
            <w:webHidden/>
          </w:rPr>
          <w:t>27</w:t>
        </w:r>
        <w:r w:rsidR="004D0180">
          <w:rPr>
            <w:noProof/>
            <w:webHidden/>
          </w:rPr>
          <w:fldChar w:fldCharType="end"/>
        </w:r>
      </w:hyperlink>
    </w:p>
    <w:p w14:paraId="43324269" w14:textId="05A9DD0C" w:rsidR="00D3057D" w:rsidRDefault="00E77E8C" w:rsidP="00FF5FB2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38328657" w:history="1">
        <w:r w:rsidR="00D3057D" w:rsidRPr="001A5148">
          <w:rPr>
            <w:rStyle w:val="af2"/>
            <w:lang w:val="en-US"/>
          </w:rPr>
          <w:t>IV</w:t>
        </w:r>
        <w:r w:rsidR="00D3057D" w:rsidRPr="001A5148">
          <w:rPr>
            <w:rStyle w:val="af2"/>
          </w:rPr>
          <w:t>. Сведения об организация</w:t>
        </w:r>
        <w:r w:rsidR="000F67A1">
          <w:rPr>
            <w:rStyle w:val="af2"/>
          </w:rPr>
          <w:t xml:space="preserve">х – </w:t>
        </w:r>
        <w:r w:rsidR="00D3057D" w:rsidRPr="001A5148">
          <w:rPr>
            <w:rStyle w:val="af2"/>
          </w:rPr>
          <w:t>разработчиках профессионального стандарта</w:t>
        </w:r>
        <w:r w:rsidR="00D3057D">
          <w:rPr>
            <w:webHidden/>
          </w:rPr>
          <w:tab/>
        </w:r>
        <w:r w:rsidR="004D0180">
          <w:rPr>
            <w:webHidden/>
          </w:rPr>
          <w:fldChar w:fldCharType="begin"/>
        </w:r>
        <w:r w:rsidR="00D3057D">
          <w:rPr>
            <w:webHidden/>
          </w:rPr>
          <w:instrText xml:space="preserve"> PAGEREF _Toc38328657 \h </w:instrText>
        </w:r>
        <w:r w:rsidR="004D0180">
          <w:rPr>
            <w:webHidden/>
          </w:rPr>
        </w:r>
        <w:r w:rsidR="004D0180">
          <w:rPr>
            <w:webHidden/>
          </w:rPr>
          <w:fldChar w:fldCharType="separate"/>
        </w:r>
        <w:r w:rsidR="009074FE">
          <w:rPr>
            <w:webHidden/>
          </w:rPr>
          <w:t>33</w:t>
        </w:r>
        <w:r w:rsidR="004D0180">
          <w:rPr>
            <w:webHidden/>
          </w:rPr>
          <w:fldChar w:fldCharType="end"/>
        </w:r>
      </w:hyperlink>
    </w:p>
    <w:p w14:paraId="7A2A97FF" w14:textId="77777777" w:rsidR="00EE17B3" w:rsidRPr="00EB50C1" w:rsidRDefault="004D0180" w:rsidP="00FF5FB2">
      <w:pPr>
        <w:jc w:val="both"/>
      </w:pPr>
      <w:r w:rsidRPr="00EB50C1">
        <w:fldChar w:fldCharType="end"/>
      </w:r>
    </w:p>
    <w:p w14:paraId="4F161A61" w14:textId="0213A3F1" w:rsidR="00EE17B3" w:rsidRDefault="000F67A1" w:rsidP="000F67A1">
      <w:pPr>
        <w:pStyle w:val="1"/>
      </w:pPr>
      <w:bookmarkStart w:id="2" w:name="_Toc38328650"/>
      <w:r>
        <w:rPr>
          <w:lang w:val="en-US"/>
        </w:rPr>
        <w:t>I</w:t>
      </w:r>
      <w:r>
        <w:t xml:space="preserve">. </w:t>
      </w:r>
      <w:r w:rsidR="00EE17B3" w:rsidRPr="00EB50C1">
        <w:t>Общие сведения</w:t>
      </w:r>
      <w:bookmarkEnd w:id="2"/>
    </w:p>
    <w:p w14:paraId="398CD7A0" w14:textId="77777777" w:rsidR="00FF5FB2" w:rsidRPr="00FF5FB2" w:rsidRDefault="00FF5FB2" w:rsidP="00FF5FB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84"/>
        <w:gridCol w:w="263"/>
        <w:gridCol w:w="1053"/>
      </w:tblGrid>
      <w:tr w:rsidR="000E25AF" w:rsidRPr="00EB50C1" w14:paraId="57D2987E" w14:textId="77777777" w:rsidTr="00FF5FB2">
        <w:trPr>
          <w:trHeight w:val="170"/>
        </w:trPr>
        <w:tc>
          <w:tcPr>
            <w:tcW w:w="4355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DFEE81D" w14:textId="5A098795" w:rsidR="000E25AF" w:rsidRPr="00EB50C1" w:rsidRDefault="000E25AF" w:rsidP="00FF5FB2">
            <w:r w:rsidRPr="00EB50C1">
              <w:t>Технический контроль</w:t>
            </w:r>
            <w:r w:rsidR="004F72E6" w:rsidRPr="00EB50C1">
              <w:t xml:space="preserve"> </w:t>
            </w:r>
            <w:r w:rsidR="000F67A1">
              <w:t xml:space="preserve">качества </w:t>
            </w:r>
            <w:r w:rsidR="004F72E6" w:rsidRPr="00EB50C1">
              <w:t>и управление</w:t>
            </w:r>
            <w:r w:rsidR="007A4D49">
              <w:t xml:space="preserve"> </w:t>
            </w:r>
            <w:r w:rsidRPr="00EB50C1">
              <w:t>качеств</w:t>
            </w:r>
            <w:r w:rsidR="004F72E6" w:rsidRPr="00EB50C1">
              <w:t>ом</w:t>
            </w:r>
            <w:r w:rsidRPr="00EB50C1">
              <w:t xml:space="preserve"> продукции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71B5116" w14:textId="77777777" w:rsidR="000E25AF" w:rsidRPr="00EB50C1" w:rsidRDefault="000E25AF" w:rsidP="00FF5FB2"/>
        </w:tc>
        <w:tc>
          <w:tcPr>
            <w:tcW w:w="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02ADCE" w14:textId="77777777" w:rsidR="000E25AF" w:rsidRPr="00EB50C1" w:rsidRDefault="00514F5C" w:rsidP="00FF5FB2">
            <w:pPr>
              <w:jc w:val="center"/>
            </w:pPr>
            <w:r w:rsidRPr="00EB50C1">
              <w:t>40.010</w:t>
            </w:r>
          </w:p>
        </w:tc>
      </w:tr>
      <w:tr w:rsidR="000E25AF" w:rsidRPr="00EB50C1" w14:paraId="68D0BE6E" w14:textId="77777777" w:rsidTr="00FF5FB2">
        <w:tc>
          <w:tcPr>
            <w:tcW w:w="44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0FFC0" w14:textId="77777777" w:rsidR="000E25AF" w:rsidRPr="00EB50C1" w:rsidRDefault="000E25AF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5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3D04AC3" w14:textId="77777777" w:rsidR="000E25AF" w:rsidRPr="00EB50C1" w:rsidRDefault="000E25AF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</w:tr>
    </w:tbl>
    <w:p w14:paraId="595778E4" w14:textId="77777777" w:rsidR="00FF5FB2" w:rsidRDefault="00FF5FB2"/>
    <w:p w14:paraId="5C9AA1CD" w14:textId="77777777" w:rsidR="00FF5FB2" w:rsidRPr="00EB50C1" w:rsidRDefault="00FF5FB2" w:rsidP="00FF5FB2">
      <w:r w:rsidRPr="00EB50C1">
        <w:t>Основная цель вида профессиональной деятельности:</w:t>
      </w:r>
    </w:p>
    <w:p w14:paraId="0BC5A5E3" w14:textId="77777777" w:rsidR="00FF5FB2" w:rsidRDefault="00FF5FB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0E25AF" w:rsidRPr="00EB50C1" w14:paraId="433CFB9A" w14:textId="77777777" w:rsidTr="00FF5FB2">
        <w:trPr>
          <w:trHeight w:val="57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1012033" w14:textId="52FB612E" w:rsidR="004F72E6" w:rsidRPr="00EB50C1" w:rsidRDefault="00A87337" w:rsidP="001F2489">
            <w:pPr>
              <w:pStyle w:val="afc"/>
              <w:jc w:val="both"/>
              <w:rPr>
                <w:sz w:val="26"/>
                <w:szCs w:val="26"/>
              </w:rPr>
            </w:pPr>
            <w:r w:rsidRPr="00EB50C1">
              <w:t xml:space="preserve">Обеспечение выпуска (поставки) продукции, соответствующей </w:t>
            </w:r>
            <w:r w:rsidRPr="001F2489">
              <w:t xml:space="preserve">требованиям </w:t>
            </w:r>
            <w:r w:rsidR="001F2489">
              <w:br/>
            </w:r>
            <w:r w:rsidRPr="001F2489">
              <w:t>нормативн</w:t>
            </w:r>
            <w:r w:rsidR="00323001" w:rsidRPr="001F2489">
              <w:t>о-технических</w:t>
            </w:r>
            <w:r w:rsidRPr="001F2489">
              <w:t xml:space="preserve"> документов</w:t>
            </w:r>
            <w:r w:rsidR="001B3EEB" w:rsidRPr="001F2489">
              <w:t>,</w:t>
            </w:r>
            <w:r w:rsidRPr="001F2489">
              <w:t xml:space="preserve"> проектно-конструкторской и технологической д</w:t>
            </w:r>
            <w:r w:rsidRPr="00EB50C1">
              <w:t>окументации</w:t>
            </w:r>
            <w:r w:rsidR="001B3EEB">
              <w:t>,</w:t>
            </w:r>
            <w:r w:rsidRPr="00A87337">
              <w:t xml:space="preserve"> </w:t>
            </w:r>
            <w:r w:rsidR="001B3EEB">
              <w:t xml:space="preserve">внедрение </w:t>
            </w:r>
            <w:r w:rsidR="00E0542C" w:rsidRPr="00EB50C1">
              <w:t xml:space="preserve">перспективных </w:t>
            </w:r>
            <w:r w:rsidR="005E6095" w:rsidRPr="00EB50C1">
              <w:t>инновационных</w:t>
            </w:r>
            <w:r w:rsidR="00E0542C" w:rsidRPr="00EB50C1">
              <w:t xml:space="preserve"> технологий </w:t>
            </w:r>
            <w:r w:rsidR="005E6095" w:rsidRPr="00EB50C1">
              <w:t>контроля</w:t>
            </w:r>
            <w:r w:rsidR="001B3EEB">
              <w:t>,</w:t>
            </w:r>
            <w:r w:rsidR="005E6095" w:rsidRPr="00EB50C1">
              <w:t xml:space="preserve"> </w:t>
            </w:r>
            <w:r w:rsidR="00E0542C" w:rsidRPr="00EB50C1">
              <w:t>повышени</w:t>
            </w:r>
            <w:r w:rsidR="001B3EEB">
              <w:t>е</w:t>
            </w:r>
            <w:r w:rsidR="00E0542C" w:rsidRPr="00EB50C1">
              <w:t xml:space="preserve"> конкурентоспособности продукции и услуг</w:t>
            </w:r>
          </w:p>
        </w:tc>
      </w:tr>
    </w:tbl>
    <w:p w14:paraId="333E2AF6" w14:textId="77777777" w:rsidR="00FF5FB2" w:rsidRDefault="00FF5FB2"/>
    <w:p w14:paraId="2982BBE4" w14:textId="77777777" w:rsidR="00FF5FB2" w:rsidRPr="00EB50C1" w:rsidRDefault="00FF5FB2" w:rsidP="00FF5FB2">
      <w:r w:rsidRPr="00EB50C1">
        <w:t>Группа занятий:</w:t>
      </w:r>
    </w:p>
    <w:p w14:paraId="7302F203" w14:textId="77777777" w:rsidR="00FF5FB2" w:rsidRDefault="00FF5FB2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2"/>
        <w:gridCol w:w="3855"/>
        <w:gridCol w:w="1132"/>
        <w:gridCol w:w="3680"/>
      </w:tblGrid>
      <w:tr w:rsidR="003B719E" w:rsidRPr="00EB50C1" w14:paraId="1167AB5A" w14:textId="77777777" w:rsidTr="00FF5FB2">
        <w:trPr>
          <w:trHeight w:val="20"/>
        </w:trPr>
        <w:tc>
          <w:tcPr>
            <w:tcW w:w="75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B40E55A" w14:textId="77777777" w:rsidR="003B719E" w:rsidRPr="00992A19" w:rsidRDefault="003B719E" w:rsidP="00FF5FB2">
            <w:pPr>
              <w:pStyle w:val="afc"/>
            </w:pPr>
            <w:r w:rsidRPr="00992A19">
              <w:t>1321</w:t>
            </w:r>
          </w:p>
        </w:tc>
        <w:tc>
          <w:tcPr>
            <w:tcW w:w="189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3AB9039" w14:textId="77777777" w:rsidR="003B719E" w:rsidRPr="00992A19" w:rsidRDefault="003B719E" w:rsidP="00FF5FB2">
            <w:pPr>
              <w:pStyle w:val="afc"/>
            </w:pPr>
            <w:r w:rsidRPr="00992A19">
              <w:t>Руководители подразделений (управляющие) в обрабатывающей промышленности</w:t>
            </w:r>
          </w:p>
        </w:tc>
        <w:tc>
          <w:tcPr>
            <w:tcW w:w="55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C8D570" w14:textId="77777777" w:rsidR="003B719E" w:rsidRPr="00992A19" w:rsidRDefault="003B719E" w:rsidP="00FF5FB2">
            <w:pPr>
              <w:pStyle w:val="afc"/>
            </w:pPr>
            <w:r w:rsidRPr="00992A19">
              <w:t>2141</w:t>
            </w:r>
          </w:p>
        </w:tc>
        <w:tc>
          <w:tcPr>
            <w:tcW w:w="18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EB117C1" w14:textId="77777777" w:rsidR="003B719E" w:rsidRPr="00992A19" w:rsidRDefault="003B719E" w:rsidP="00FF5FB2">
            <w:pPr>
              <w:pStyle w:val="afc"/>
            </w:pPr>
            <w:bookmarkStart w:id="3" w:name="_Toc37554007"/>
            <w:r w:rsidRPr="00992A19">
              <w:t>Инженеры в промышленности и на производстве</w:t>
            </w:r>
            <w:bookmarkEnd w:id="3"/>
          </w:p>
          <w:p w14:paraId="6AE940CB" w14:textId="77777777" w:rsidR="003B719E" w:rsidRPr="00992A19" w:rsidRDefault="003B719E" w:rsidP="00FF5FB2">
            <w:pPr>
              <w:pStyle w:val="afc"/>
            </w:pPr>
          </w:p>
        </w:tc>
      </w:tr>
      <w:tr w:rsidR="003B719E" w:rsidRPr="00EB50C1" w14:paraId="72355916" w14:textId="77777777" w:rsidTr="00FF5FB2">
        <w:trPr>
          <w:trHeight w:val="20"/>
        </w:trPr>
        <w:tc>
          <w:tcPr>
            <w:tcW w:w="75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1255C0F" w14:textId="77777777" w:rsidR="003B719E" w:rsidRPr="00992A19" w:rsidRDefault="003B719E" w:rsidP="00FF5FB2">
            <w:pPr>
              <w:pStyle w:val="afc"/>
            </w:pPr>
            <w:r w:rsidRPr="00992A19">
              <w:t>3119</w:t>
            </w:r>
          </w:p>
        </w:tc>
        <w:tc>
          <w:tcPr>
            <w:tcW w:w="189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149866A" w14:textId="77777777" w:rsidR="003B719E" w:rsidRPr="00992A19" w:rsidRDefault="00E77E8C" w:rsidP="00FF5FB2">
            <w:pPr>
              <w:pStyle w:val="afc"/>
            </w:pPr>
            <w:hyperlink r:id="rId8" w:history="1">
              <w:r w:rsidR="003B719E" w:rsidRPr="00992A19">
                <w:rPr>
                  <w:rStyle w:val="af2"/>
                  <w:color w:val="auto"/>
                  <w:u w:val="none"/>
                </w:rPr>
                <w:t>Техники в области физических и технических наук, не входящие в другие группы</w:t>
              </w:r>
            </w:hyperlink>
          </w:p>
        </w:tc>
        <w:tc>
          <w:tcPr>
            <w:tcW w:w="55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CB6579E" w14:textId="26680A41" w:rsidR="003B719E" w:rsidRPr="00992A19" w:rsidRDefault="000F67A1" w:rsidP="00FF5FB2">
            <w:pPr>
              <w:pStyle w:val="afc"/>
            </w:pPr>
            <w:r>
              <w:t>-</w:t>
            </w:r>
          </w:p>
        </w:tc>
        <w:tc>
          <w:tcPr>
            <w:tcW w:w="18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A4C0A57" w14:textId="005E2680" w:rsidR="003B719E" w:rsidRPr="00992A19" w:rsidRDefault="000F67A1" w:rsidP="00FF5FB2">
            <w:pPr>
              <w:pStyle w:val="afc"/>
            </w:pPr>
            <w:r>
              <w:t>-</w:t>
            </w:r>
          </w:p>
        </w:tc>
      </w:tr>
      <w:tr w:rsidR="003B719E" w:rsidRPr="00EB50C1" w14:paraId="26821F57" w14:textId="77777777" w:rsidTr="00FF5FB2">
        <w:trPr>
          <w:trHeight w:val="20"/>
        </w:trPr>
        <w:tc>
          <w:tcPr>
            <w:tcW w:w="75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3A784A7" w14:textId="77777777" w:rsidR="003B719E" w:rsidRPr="00EB50C1" w:rsidRDefault="003B719E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(код ОКЗ</w:t>
            </w:r>
            <w:r w:rsidRPr="00EB50C1">
              <w:rPr>
                <w:rStyle w:val="a3"/>
                <w:sz w:val="20"/>
                <w:szCs w:val="20"/>
              </w:rPr>
              <w:endnoteReference w:id="1"/>
            </w:r>
            <w:r w:rsidRPr="00EB50C1">
              <w:rPr>
                <w:sz w:val="20"/>
                <w:szCs w:val="20"/>
              </w:rPr>
              <w:t>)</w:t>
            </w:r>
          </w:p>
        </w:tc>
        <w:tc>
          <w:tcPr>
            <w:tcW w:w="189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C989E42" w14:textId="77777777" w:rsidR="003B719E" w:rsidRPr="00EB50C1" w:rsidRDefault="003B719E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5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5FC2E89" w14:textId="77777777" w:rsidR="003B719E" w:rsidRPr="00EB50C1" w:rsidRDefault="003B719E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(код ОКЗ)</w:t>
            </w:r>
          </w:p>
        </w:tc>
        <w:tc>
          <w:tcPr>
            <w:tcW w:w="180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691E81C" w14:textId="77777777" w:rsidR="003B719E" w:rsidRPr="00EB50C1" w:rsidRDefault="003B719E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(наименование)</w:t>
            </w:r>
          </w:p>
        </w:tc>
      </w:tr>
    </w:tbl>
    <w:p w14:paraId="176EEB5A" w14:textId="77777777" w:rsidR="00FF5FB2" w:rsidRDefault="00FF5FB2"/>
    <w:p w14:paraId="1FC5940E" w14:textId="77777777" w:rsidR="009074FE" w:rsidRDefault="009074FE" w:rsidP="00FF5FB2"/>
    <w:p w14:paraId="4542B6C6" w14:textId="77777777" w:rsidR="00FF5FB2" w:rsidRPr="00EB50C1" w:rsidRDefault="00FF5FB2" w:rsidP="00FF5FB2">
      <w:r w:rsidRPr="00EB50C1">
        <w:lastRenderedPageBreak/>
        <w:t>Отнесение к видам экономической деятельности:</w:t>
      </w:r>
    </w:p>
    <w:p w14:paraId="1547A727" w14:textId="77777777" w:rsidR="00FF5FB2" w:rsidRDefault="00FF5FB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5"/>
        <w:gridCol w:w="8634"/>
      </w:tblGrid>
      <w:tr w:rsidR="003B719E" w:rsidRPr="00EB50C1" w14:paraId="45EE348E" w14:textId="77777777" w:rsidTr="00FF5FB2">
        <w:trPr>
          <w:trHeight w:val="20"/>
        </w:trPr>
        <w:tc>
          <w:tcPr>
            <w:tcW w:w="76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C43F91D" w14:textId="77777777" w:rsidR="003B719E" w:rsidRPr="00EB50C1" w:rsidRDefault="003B719E" w:rsidP="00FF5FB2">
            <w:r w:rsidRPr="00EB50C1">
              <w:t>71.20</w:t>
            </w:r>
          </w:p>
        </w:tc>
        <w:tc>
          <w:tcPr>
            <w:tcW w:w="423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6B8ADBF" w14:textId="77777777" w:rsidR="003B719E" w:rsidRPr="00EB50C1" w:rsidRDefault="003B719E" w:rsidP="00FF5FB2">
            <w:r w:rsidRPr="00EB50C1">
              <w:t>Технические испытания, исследования, анализ и сертификация</w:t>
            </w:r>
          </w:p>
        </w:tc>
      </w:tr>
      <w:tr w:rsidR="003B719E" w:rsidRPr="00EB50C1" w14:paraId="47D41670" w14:textId="77777777" w:rsidTr="00FF5FB2">
        <w:trPr>
          <w:trHeight w:val="244"/>
        </w:trPr>
        <w:tc>
          <w:tcPr>
            <w:tcW w:w="76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E62FFF4" w14:textId="77777777" w:rsidR="003B719E" w:rsidRPr="00EB50C1" w:rsidRDefault="003B719E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(код ОКВЭД</w:t>
            </w:r>
            <w:r w:rsidRPr="00EB50C1">
              <w:rPr>
                <w:rStyle w:val="a3"/>
                <w:sz w:val="20"/>
                <w:szCs w:val="20"/>
              </w:rPr>
              <w:endnoteReference w:id="2"/>
            </w:r>
            <w:r w:rsidRPr="00EB50C1">
              <w:rPr>
                <w:sz w:val="20"/>
                <w:szCs w:val="20"/>
              </w:rPr>
              <w:t>)</w:t>
            </w:r>
          </w:p>
        </w:tc>
        <w:tc>
          <w:tcPr>
            <w:tcW w:w="423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70221B7" w14:textId="77777777" w:rsidR="003B719E" w:rsidRPr="00EB50C1" w:rsidRDefault="003B719E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E6D9FEE" w14:textId="77777777" w:rsidR="000E25AF" w:rsidRPr="00EB50C1" w:rsidRDefault="000E25AF" w:rsidP="00FF5FB2">
      <w:pPr>
        <w:sectPr w:rsidR="000E25AF" w:rsidRPr="00EB50C1" w:rsidSect="005673A9">
          <w:headerReference w:type="even" r:id="rId9"/>
          <w:headerReference w:type="defaul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E9D2DC0" w14:textId="43037635" w:rsidR="006515A8" w:rsidRPr="00EB50C1" w:rsidRDefault="006515A8" w:rsidP="00FF5FB2">
      <w:pPr>
        <w:pStyle w:val="1"/>
        <w:jc w:val="center"/>
      </w:pPr>
      <w:bookmarkStart w:id="4" w:name="_Toc458693280"/>
      <w:bookmarkStart w:id="5" w:name="_Toc38328651"/>
      <w:r w:rsidRPr="00EB50C1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14:paraId="2EF0F2BF" w14:textId="77777777" w:rsidR="006515A8" w:rsidRPr="00EB50C1" w:rsidRDefault="006515A8" w:rsidP="00FF5F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98"/>
        <w:gridCol w:w="2367"/>
        <w:gridCol w:w="1695"/>
        <w:gridCol w:w="6974"/>
        <w:gridCol w:w="1031"/>
        <w:gridCol w:w="1695"/>
      </w:tblGrid>
      <w:tr w:rsidR="006515A8" w:rsidRPr="00EB50C1" w14:paraId="7A4C9ECE" w14:textId="77777777" w:rsidTr="006E146E">
        <w:trPr>
          <w:trHeight w:val="20"/>
        </w:trPr>
        <w:tc>
          <w:tcPr>
            <w:tcW w:w="1669" w:type="pct"/>
            <w:gridSpan w:val="3"/>
            <w:shd w:val="clear" w:color="auto" w:fill="auto"/>
            <w:vAlign w:val="center"/>
          </w:tcPr>
          <w:p w14:paraId="6C9D549D" w14:textId="77777777" w:rsidR="006515A8" w:rsidRPr="00EB50C1" w:rsidRDefault="006515A8" w:rsidP="00FF5FB2">
            <w:pPr>
              <w:pStyle w:val="afe"/>
            </w:pPr>
            <w:r w:rsidRPr="00EB50C1">
              <w:t>Обобщенные трудовые функции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6AC3F2F5" w14:textId="77777777" w:rsidR="006515A8" w:rsidRPr="00EB50C1" w:rsidRDefault="006515A8" w:rsidP="00FF5FB2">
            <w:pPr>
              <w:pStyle w:val="afe"/>
            </w:pPr>
            <w:r w:rsidRPr="00EB50C1">
              <w:t>Трудовые функции</w:t>
            </w:r>
          </w:p>
        </w:tc>
      </w:tr>
      <w:tr w:rsidR="006515A8" w:rsidRPr="00EB50C1" w14:paraId="54E84A6F" w14:textId="77777777" w:rsidTr="006E146E">
        <w:trPr>
          <w:trHeight w:val="20"/>
        </w:trPr>
        <w:tc>
          <w:tcPr>
            <w:tcW w:w="274" w:type="pct"/>
            <w:shd w:val="clear" w:color="auto" w:fill="auto"/>
            <w:vAlign w:val="center"/>
          </w:tcPr>
          <w:p w14:paraId="68754410" w14:textId="77777777" w:rsidR="006515A8" w:rsidRPr="00EB50C1" w:rsidRDefault="006515A8" w:rsidP="00FF5FB2">
            <w:pPr>
              <w:pStyle w:val="afe"/>
            </w:pPr>
            <w:r w:rsidRPr="00EB50C1">
              <w:t>код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5C10422" w14:textId="77777777" w:rsidR="006515A8" w:rsidRPr="00EB50C1" w:rsidRDefault="006515A8" w:rsidP="00FF5FB2">
            <w:pPr>
              <w:pStyle w:val="afe"/>
            </w:pPr>
            <w:r w:rsidRPr="00EB50C1">
              <w:t>наименование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8C882E4" w14:textId="77777777" w:rsidR="006515A8" w:rsidRPr="00EB50C1" w:rsidRDefault="006515A8" w:rsidP="00FF5FB2">
            <w:pPr>
              <w:pStyle w:val="afe"/>
            </w:pPr>
            <w:r w:rsidRPr="00EB50C1">
              <w:t>уровень квалификации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0F522618" w14:textId="77777777" w:rsidR="006515A8" w:rsidRPr="00EB50C1" w:rsidRDefault="006515A8" w:rsidP="00FF5FB2">
            <w:pPr>
              <w:pStyle w:val="afe"/>
            </w:pPr>
            <w:r w:rsidRPr="00EB50C1">
              <w:t>наименование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D8C2236" w14:textId="77777777" w:rsidR="006515A8" w:rsidRPr="00EB50C1" w:rsidRDefault="006515A8" w:rsidP="00FF5FB2">
            <w:pPr>
              <w:pStyle w:val="afe"/>
            </w:pPr>
            <w:r w:rsidRPr="00EB50C1">
              <w:t>код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40953FF" w14:textId="77777777" w:rsidR="006515A8" w:rsidRPr="00EB50C1" w:rsidRDefault="006515A8" w:rsidP="00FF5FB2">
            <w:pPr>
              <w:pStyle w:val="afe"/>
            </w:pPr>
            <w:r w:rsidRPr="00EB50C1">
              <w:t>уровень (подуровень) квалификации</w:t>
            </w:r>
          </w:p>
        </w:tc>
      </w:tr>
      <w:tr w:rsidR="006515A8" w:rsidRPr="00EB50C1" w14:paraId="7CDAF4B2" w14:textId="77777777" w:rsidTr="006E146E">
        <w:trPr>
          <w:trHeight w:val="20"/>
        </w:trPr>
        <w:tc>
          <w:tcPr>
            <w:tcW w:w="274" w:type="pct"/>
            <w:vMerge w:val="restart"/>
            <w:shd w:val="clear" w:color="auto" w:fill="auto"/>
          </w:tcPr>
          <w:p w14:paraId="6E7C5445" w14:textId="517F862F" w:rsidR="006515A8" w:rsidRPr="00EB50C1" w:rsidRDefault="00535CAA" w:rsidP="006E146E">
            <w:pPr>
              <w:pStyle w:val="afe"/>
              <w:jc w:val="left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13" w:type="pct"/>
            <w:vMerge w:val="restart"/>
            <w:shd w:val="clear" w:color="auto" w:fill="auto"/>
          </w:tcPr>
          <w:p w14:paraId="32B9D400" w14:textId="77777777" w:rsidR="006515A8" w:rsidRPr="009B70AB" w:rsidRDefault="006515A8" w:rsidP="006E146E">
            <w:pPr>
              <w:pStyle w:val="afc"/>
            </w:pPr>
            <w:r w:rsidRPr="009B70AB">
              <w:t>Контроль количественных и качественных характеристик продукции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1E06E46F" w14:textId="77777777" w:rsidR="006515A8" w:rsidRPr="00EB50C1" w:rsidRDefault="006515A8" w:rsidP="00FF5FB2">
            <w:pPr>
              <w:pStyle w:val="afe"/>
              <w:rPr>
                <w:lang w:val="en-US"/>
              </w:rPr>
            </w:pPr>
            <w:r w:rsidRPr="00EB50C1">
              <w:rPr>
                <w:lang w:val="en-US"/>
              </w:rPr>
              <w:t>4</w:t>
            </w:r>
          </w:p>
        </w:tc>
        <w:tc>
          <w:tcPr>
            <w:tcW w:w="2395" w:type="pct"/>
            <w:shd w:val="clear" w:color="auto" w:fill="auto"/>
          </w:tcPr>
          <w:p w14:paraId="09764766" w14:textId="77777777" w:rsidR="006515A8" w:rsidRPr="009B70AB" w:rsidRDefault="004B19EE" w:rsidP="00FF5FB2">
            <w:pPr>
              <w:pStyle w:val="afc"/>
            </w:pPr>
            <w:r w:rsidRPr="009B70AB">
              <w:t>К</w:t>
            </w:r>
            <w:r w:rsidR="006515A8" w:rsidRPr="009B70AB">
              <w:t>онтрол</w:t>
            </w:r>
            <w:r w:rsidRPr="009B70AB">
              <w:t>ь</w:t>
            </w:r>
            <w:r w:rsidR="006515A8" w:rsidRPr="009B70AB">
              <w:t xml:space="preserve"> </w:t>
            </w:r>
            <w:r w:rsidR="003373F4" w:rsidRPr="00EB50C1">
              <w:t>материалов</w:t>
            </w:r>
            <w:r w:rsidR="003373F4">
              <w:t xml:space="preserve">, </w:t>
            </w:r>
            <w:r w:rsidR="003373F4" w:rsidRPr="00EB50C1">
              <w:t>сырья</w:t>
            </w:r>
            <w:r w:rsidR="003373F4">
              <w:t>,</w:t>
            </w:r>
            <w:r w:rsidR="003373F4" w:rsidRPr="00EB50C1">
              <w:t xml:space="preserve"> полуфабрикатов и комплектующих изделий</w:t>
            </w:r>
            <w:r w:rsidR="006515A8" w:rsidRPr="009B70AB">
              <w:t xml:space="preserve"> на входном контроле</w:t>
            </w:r>
          </w:p>
        </w:tc>
        <w:tc>
          <w:tcPr>
            <w:tcW w:w="354" w:type="pct"/>
            <w:shd w:val="clear" w:color="auto" w:fill="auto"/>
          </w:tcPr>
          <w:p w14:paraId="199DDC10" w14:textId="4232DDE1" w:rsidR="006515A8" w:rsidRPr="00EB50C1" w:rsidRDefault="00535CAA" w:rsidP="00FF5FB2">
            <w:pPr>
              <w:pStyle w:val="afe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6515A8" w:rsidRPr="00EB50C1">
              <w:t>/01.</w:t>
            </w:r>
            <w:r w:rsidR="006515A8" w:rsidRPr="00EB50C1">
              <w:rPr>
                <w:lang w:val="en-US"/>
              </w:rPr>
              <w:t>4</w:t>
            </w:r>
          </w:p>
        </w:tc>
        <w:tc>
          <w:tcPr>
            <w:tcW w:w="582" w:type="pct"/>
            <w:shd w:val="clear" w:color="auto" w:fill="auto"/>
          </w:tcPr>
          <w:p w14:paraId="58101AA4" w14:textId="77777777" w:rsidR="006515A8" w:rsidRPr="00EB50C1" w:rsidRDefault="006515A8" w:rsidP="00FF5FB2">
            <w:pPr>
              <w:pStyle w:val="afe"/>
              <w:rPr>
                <w:lang w:val="en-US"/>
              </w:rPr>
            </w:pPr>
            <w:r w:rsidRPr="00EB50C1">
              <w:rPr>
                <w:lang w:val="en-US"/>
              </w:rPr>
              <w:t>4</w:t>
            </w:r>
          </w:p>
        </w:tc>
      </w:tr>
      <w:tr w:rsidR="006515A8" w:rsidRPr="00EB50C1" w14:paraId="5827C510" w14:textId="77777777" w:rsidTr="006E146E">
        <w:trPr>
          <w:trHeight w:val="20"/>
        </w:trPr>
        <w:tc>
          <w:tcPr>
            <w:tcW w:w="274" w:type="pct"/>
            <w:vMerge/>
            <w:shd w:val="clear" w:color="auto" w:fill="auto"/>
          </w:tcPr>
          <w:p w14:paraId="76EA38D0" w14:textId="77777777" w:rsidR="006515A8" w:rsidRPr="00EB50C1" w:rsidRDefault="006515A8" w:rsidP="006E146E">
            <w:pPr>
              <w:pStyle w:val="afe"/>
              <w:jc w:val="left"/>
              <w:rPr>
                <w:lang w:val="en-US"/>
              </w:rPr>
            </w:pPr>
          </w:p>
        </w:tc>
        <w:tc>
          <w:tcPr>
            <w:tcW w:w="813" w:type="pct"/>
            <w:vMerge/>
            <w:shd w:val="clear" w:color="auto" w:fill="auto"/>
          </w:tcPr>
          <w:p w14:paraId="12926FFD" w14:textId="77777777" w:rsidR="006515A8" w:rsidRPr="009B70AB" w:rsidRDefault="006515A8" w:rsidP="006E146E">
            <w:pPr>
              <w:pStyle w:val="afc"/>
            </w:pPr>
          </w:p>
        </w:tc>
        <w:tc>
          <w:tcPr>
            <w:tcW w:w="582" w:type="pct"/>
            <w:vMerge/>
            <w:shd w:val="clear" w:color="auto" w:fill="auto"/>
          </w:tcPr>
          <w:p w14:paraId="16DEEA18" w14:textId="77777777" w:rsidR="006515A8" w:rsidRPr="00EB50C1" w:rsidRDefault="006515A8" w:rsidP="00FF5FB2">
            <w:pPr>
              <w:pStyle w:val="afe"/>
              <w:rPr>
                <w:lang w:val="en-US"/>
              </w:rPr>
            </w:pPr>
          </w:p>
        </w:tc>
        <w:tc>
          <w:tcPr>
            <w:tcW w:w="2395" w:type="pct"/>
            <w:shd w:val="clear" w:color="auto" w:fill="auto"/>
          </w:tcPr>
          <w:p w14:paraId="00C76281" w14:textId="77777777" w:rsidR="00B471C6" w:rsidRPr="00647A01" w:rsidRDefault="00B471C6" w:rsidP="00FF5FB2">
            <w:pPr>
              <w:pStyle w:val="afc"/>
              <w:rPr>
                <w:i/>
              </w:rPr>
            </w:pPr>
            <w:r w:rsidRPr="00647A01">
              <w:t>Периодический контроль производственных процессов</w:t>
            </w:r>
          </w:p>
        </w:tc>
        <w:tc>
          <w:tcPr>
            <w:tcW w:w="354" w:type="pct"/>
            <w:shd w:val="clear" w:color="auto" w:fill="auto"/>
          </w:tcPr>
          <w:p w14:paraId="7C1AA2C9" w14:textId="4D841EC2" w:rsidR="006515A8" w:rsidRPr="00EB50C1" w:rsidRDefault="00535CAA" w:rsidP="00FF5FB2">
            <w:pPr>
              <w:pStyle w:val="afe"/>
            </w:pPr>
            <w:r>
              <w:rPr>
                <w:lang w:val="en-US"/>
              </w:rPr>
              <w:t>A</w:t>
            </w:r>
            <w:r w:rsidR="006515A8" w:rsidRPr="00EB50C1">
              <w:t>/02.</w:t>
            </w:r>
            <w:r w:rsidR="006515A8" w:rsidRPr="00EB50C1">
              <w:rPr>
                <w:lang w:val="en-US"/>
              </w:rPr>
              <w:t>4</w:t>
            </w:r>
          </w:p>
        </w:tc>
        <w:tc>
          <w:tcPr>
            <w:tcW w:w="582" w:type="pct"/>
            <w:shd w:val="clear" w:color="auto" w:fill="auto"/>
          </w:tcPr>
          <w:p w14:paraId="24E3F481" w14:textId="77777777" w:rsidR="006515A8" w:rsidRPr="00EB50C1" w:rsidRDefault="006515A8" w:rsidP="00FF5FB2">
            <w:pPr>
              <w:pStyle w:val="afe"/>
            </w:pPr>
            <w:r w:rsidRPr="00EB50C1">
              <w:t>4</w:t>
            </w:r>
          </w:p>
        </w:tc>
      </w:tr>
      <w:tr w:rsidR="00647A01" w:rsidRPr="00EB50C1" w14:paraId="1E5E5BEE" w14:textId="77777777" w:rsidTr="006E146E">
        <w:trPr>
          <w:trHeight w:val="20"/>
        </w:trPr>
        <w:tc>
          <w:tcPr>
            <w:tcW w:w="274" w:type="pct"/>
            <w:vMerge/>
            <w:shd w:val="clear" w:color="auto" w:fill="auto"/>
          </w:tcPr>
          <w:p w14:paraId="08BFEC9A" w14:textId="77777777" w:rsidR="00647A01" w:rsidRPr="00EB50C1" w:rsidRDefault="00647A01" w:rsidP="006E146E">
            <w:pPr>
              <w:pStyle w:val="afe"/>
              <w:jc w:val="left"/>
              <w:rPr>
                <w:lang w:val="en-US"/>
              </w:rPr>
            </w:pPr>
          </w:p>
        </w:tc>
        <w:tc>
          <w:tcPr>
            <w:tcW w:w="813" w:type="pct"/>
            <w:vMerge/>
            <w:shd w:val="clear" w:color="auto" w:fill="auto"/>
          </w:tcPr>
          <w:p w14:paraId="45E4981A" w14:textId="77777777" w:rsidR="00647A01" w:rsidRPr="009B70AB" w:rsidRDefault="00647A01" w:rsidP="006E146E">
            <w:pPr>
              <w:pStyle w:val="afc"/>
            </w:pPr>
          </w:p>
        </w:tc>
        <w:tc>
          <w:tcPr>
            <w:tcW w:w="582" w:type="pct"/>
            <w:vMerge/>
            <w:shd w:val="clear" w:color="auto" w:fill="auto"/>
          </w:tcPr>
          <w:p w14:paraId="6DABF436" w14:textId="77777777" w:rsidR="00647A01" w:rsidRPr="00EB50C1" w:rsidRDefault="00647A01" w:rsidP="00FF5FB2">
            <w:pPr>
              <w:pStyle w:val="afe"/>
              <w:rPr>
                <w:lang w:val="en-US"/>
              </w:rPr>
            </w:pPr>
          </w:p>
        </w:tc>
        <w:tc>
          <w:tcPr>
            <w:tcW w:w="2395" w:type="pct"/>
            <w:shd w:val="clear" w:color="auto" w:fill="auto"/>
          </w:tcPr>
          <w:p w14:paraId="78C4A27E" w14:textId="77777777" w:rsidR="00647A01" w:rsidRPr="00647A01" w:rsidRDefault="00647A01" w:rsidP="00FF5FB2">
            <w:pPr>
              <w:pStyle w:val="afc"/>
              <w:rPr>
                <w:i/>
              </w:rPr>
            </w:pPr>
            <w:r w:rsidRPr="00647A01">
              <w:t>Внедрение новых средств технического контроля качества продукции</w:t>
            </w:r>
          </w:p>
        </w:tc>
        <w:tc>
          <w:tcPr>
            <w:tcW w:w="354" w:type="pct"/>
            <w:shd w:val="clear" w:color="auto" w:fill="auto"/>
          </w:tcPr>
          <w:p w14:paraId="2A9AA4C0" w14:textId="7B8ADB9A" w:rsidR="00647A01" w:rsidRPr="00EB50C1" w:rsidRDefault="00535CAA" w:rsidP="00FF5FB2">
            <w:pPr>
              <w:pStyle w:val="afe"/>
            </w:pPr>
            <w:r>
              <w:rPr>
                <w:lang w:val="en-US"/>
              </w:rPr>
              <w:t>A</w:t>
            </w:r>
            <w:r w:rsidR="00647A01" w:rsidRPr="00EB50C1">
              <w:t>/03.</w:t>
            </w:r>
            <w:r w:rsidR="00647A01" w:rsidRPr="00EB50C1">
              <w:rPr>
                <w:lang w:val="en-US"/>
              </w:rPr>
              <w:t>4</w:t>
            </w:r>
          </w:p>
        </w:tc>
        <w:tc>
          <w:tcPr>
            <w:tcW w:w="582" w:type="pct"/>
            <w:shd w:val="clear" w:color="auto" w:fill="auto"/>
          </w:tcPr>
          <w:p w14:paraId="09AF1FA9" w14:textId="77777777" w:rsidR="00647A01" w:rsidRPr="00EB50C1" w:rsidRDefault="00647A01" w:rsidP="00FF5FB2">
            <w:pPr>
              <w:pStyle w:val="afe"/>
            </w:pPr>
            <w:r w:rsidRPr="00EB50C1">
              <w:t>4</w:t>
            </w:r>
          </w:p>
        </w:tc>
      </w:tr>
      <w:tr w:rsidR="003373F4" w:rsidRPr="00EB50C1" w14:paraId="40B9D82B" w14:textId="77777777" w:rsidTr="006E146E">
        <w:trPr>
          <w:trHeight w:val="20"/>
        </w:trPr>
        <w:tc>
          <w:tcPr>
            <w:tcW w:w="274" w:type="pct"/>
            <w:vMerge w:val="restart"/>
            <w:shd w:val="clear" w:color="auto" w:fill="auto"/>
          </w:tcPr>
          <w:p w14:paraId="24F98285" w14:textId="039A7DD0" w:rsidR="003373F4" w:rsidRPr="00EB50C1" w:rsidRDefault="00535CAA" w:rsidP="006E146E">
            <w:pPr>
              <w:pStyle w:val="afe"/>
              <w:jc w:val="left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13" w:type="pct"/>
            <w:vMerge w:val="restart"/>
            <w:shd w:val="clear" w:color="auto" w:fill="auto"/>
          </w:tcPr>
          <w:p w14:paraId="1310DF9E" w14:textId="77777777" w:rsidR="003373F4" w:rsidRPr="009B70AB" w:rsidRDefault="003373F4" w:rsidP="006E146E">
            <w:pPr>
              <w:pStyle w:val="afc"/>
            </w:pPr>
            <w:r w:rsidRPr="009B70AB">
              <w:t>Контроль качества продукции на всех стадиях производственного процесса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095F65D3" w14:textId="77777777" w:rsidR="003373F4" w:rsidRPr="00EB50C1" w:rsidRDefault="003373F4" w:rsidP="00FF5FB2">
            <w:pPr>
              <w:pStyle w:val="afe"/>
            </w:pPr>
            <w:r w:rsidRPr="00EB50C1">
              <w:t>5</w:t>
            </w:r>
          </w:p>
        </w:tc>
        <w:tc>
          <w:tcPr>
            <w:tcW w:w="2395" w:type="pct"/>
            <w:shd w:val="clear" w:color="auto" w:fill="auto"/>
          </w:tcPr>
          <w:p w14:paraId="2BD216B0" w14:textId="77777777" w:rsidR="003373F4" w:rsidRPr="009B70AB" w:rsidRDefault="003373F4" w:rsidP="00FF5FB2">
            <w:pPr>
              <w:pStyle w:val="afc"/>
            </w:pPr>
            <w:r w:rsidRPr="00EB50C1">
              <w:t>Анализ качества материалов</w:t>
            </w:r>
            <w:r>
              <w:t xml:space="preserve">, </w:t>
            </w:r>
            <w:r w:rsidRPr="00EB50C1">
              <w:t>сырья</w:t>
            </w:r>
            <w:r>
              <w:t>,</w:t>
            </w:r>
            <w:r w:rsidRPr="00EB50C1">
              <w:t xml:space="preserve"> полуфабрикатов и комплектующих изделий</w:t>
            </w:r>
          </w:p>
        </w:tc>
        <w:tc>
          <w:tcPr>
            <w:tcW w:w="354" w:type="pct"/>
            <w:shd w:val="clear" w:color="auto" w:fill="auto"/>
          </w:tcPr>
          <w:p w14:paraId="35BD18E8" w14:textId="3B5C14A8" w:rsidR="003373F4" w:rsidRPr="00EB50C1" w:rsidRDefault="00535CAA" w:rsidP="00FF5FB2">
            <w:pPr>
              <w:pStyle w:val="afe"/>
              <w:rPr>
                <w:lang w:val="en-US"/>
              </w:rPr>
            </w:pPr>
            <w:r>
              <w:t>B</w:t>
            </w:r>
            <w:r w:rsidR="003373F4" w:rsidRPr="00EB50C1">
              <w:t>/01.</w:t>
            </w:r>
            <w:r w:rsidR="003373F4" w:rsidRPr="00EB50C1">
              <w:rPr>
                <w:lang w:val="en-US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14:paraId="32715440" w14:textId="77777777" w:rsidR="003373F4" w:rsidRPr="00EB50C1" w:rsidRDefault="003373F4" w:rsidP="00FF5FB2">
            <w:pPr>
              <w:pStyle w:val="afe"/>
              <w:rPr>
                <w:lang w:val="en-US"/>
              </w:rPr>
            </w:pPr>
            <w:r w:rsidRPr="00EB50C1">
              <w:rPr>
                <w:lang w:val="en-US"/>
              </w:rPr>
              <w:t>5</w:t>
            </w:r>
          </w:p>
        </w:tc>
      </w:tr>
      <w:tr w:rsidR="006515A8" w:rsidRPr="00EB50C1" w14:paraId="0D8FAF46" w14:textId="77777777" w:rsidTr="006E146E">
        <w:trPr>
          <w:trHeight w:val="20"/>
        </w:trPr>
        <w:tc>
          <w:tcPr>
            <w:tcW w:w="274" w:type="pct"/>
            <w:vMerge/>
            <w:shd w:val="clear" w:color="auto" w:fill="auto"/>
          </w:tcPr>
          <w:p w14:paraId="34A6B6F3" w14:textId="77777777" w:rsidR="006515A8" w:rsidRPr="00EB50C1" w:rsidRDefault="006515A8" w:rsidP="006E146E">
            <w:pPr>
              <w:pStyle w:val="afe"/>
              <w:jc w:val="left"/>
            </w:pPr>
          </w:p>
        </w:tc>
        <w:tc>
          <w:tcPr>
            <w:tcW w:w="813" w:type="pct"/>
            <w:vMerge/>
            <w:shd w:val="clear" w:color="auto" w:fill="auto"/>
          </w:tcPr>
          <w:p w14:paraId="7AC54D22" w14:textId="77777777" w:rsidR="006515A8" w:rsidRPr="009B70AB" w:rsidRDefault="006515A8" w:rsidP="006E146E">
            <w:pPr>
              <w:pStyle w:val="afc"/>
            </w:pPr>
          </w:p>
        </w:tc>
        <w:tc>
          <w:tcPr>
            <w:tcW w:w="582" w:type="pct"/>
            <w:vMerge/>
            <w:shd w:val="clear" w:color="auto" w:fill="auto"/>
          </w:tcPr>
          <w:p w14:paraId="7E2D0EC7" w14:textId="77777777" w:rsidR="006515A8" w:rsidRPr="00EB50C1" w:rsidRDefault="006515A8" w:rsidP="00FF5FB2">
            <w:pPr>
              <w:pStyle w:val="afe"/>
            </w:pPr>
          </w:p>
        </w:tc>
        <w:tc>
          <w:tcPr>
            <w:tcW w:w="2395" w:type="pct"/>
            <w:shd w:val="clear" w:color="auto" w:fill="auto"/>
          </w:tcPr>
          <w:p w14:paraId="219CEB32" w14:textId="77777777" w:rsidR="006515A8" w:rsidRPr="009B70AB" w:rsidRDefault="00B471C6" w:rsidP="00FF5FB2">
            <w:pPr>
              <w:pStyle w:val="afc"/>
            </w:pPr>
            <w:r w:rsidRPr="0049750E">
              <w:t>Инспекционный</w:t>
            </w:r>
            <w:r w:rsidRPr="00920475">
              <w:rPr>
                <w:i/>
              </w:rPr>
              <w:t xml:space="preserve"> </w:t>
            </w:r>
            <w:r w:rsidRPr="002F0F54">
              <w:t xml:space="preserve">контроль </w:t>
            </w:r>
            <w:r w:rsidR="00E62D74">
              <w:t>производственных процессов</w:t>
            </w:r>
          </w:p>
        </w:tc>
        <w:tc>
          <w:tcPr>
            <w:tcW w:w="354" w:type="pct"/>
            <w:shd w:val="clear" w:color="auto" w:fill="auto"/>
          </w:tcPr>
          <w:p w14:paraId="1BF79D3B" w14:textId="1FD53478" w:rsidR="006515A8" w:rsidRPr="00EB50C1" w:rsidRDefault="00535CAA" w:rsidP="00FF5FB2">
            <w:pPr>
              <w:pStyle w:val="afe"/>
              <w:rPr>
                <w:lang w:val="en-US"/>
              </w:rPr>
            </w:pPr>
            <w:r>
              <w:t>B</w:t>
            </w:r>
            <w:r w:rsidR="006515A8" w:rsidRPr="00EB50C1">
              <w:t>/02.</w:t>
            </w:r>
            <w:r w:rsidR="006515A8" w:rsidRPr="00EB50C1">
              <w:rPr>
                <w:lang w:val="en-US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14:paraId="05579F87" w14:textId="77777777" w:rsidR="006515A8" w:rsidRPr="00EB50C1" w:rsidRDefault="006515A8" w:rsidP="00FF5FB2">
            <w:pPr>
              <w:pStyle w:val="afe"/>
              <w:rPr>
                <w:lang w:val="en-US"/>
              </w:rPr>
            </w:pPr>
            <w:r w:rsidRPr="00EB50C1">
              <w:rPr>
                <w:lang w:val="en-US"/>
              </w:rPr>
              <w:t>5</w:t>
            </w:r>
          </w:p>
        </w:tc>
      </w:tr>
      <w:tr w:rsidR="00B471C6" w:rsidRPr="00EB50C1" w14:paraId="122B84A0" w14:textId="77777777" w:rsidTr="006E146E">
        <w:trPr>
          <w:trHeight w:val="20"/>
        </w:trPr>
        <w:tc>
          <w:tcPr>
            <w:tcW w:w="274" w:type="pct"/>
            <w:vMerge/>
            <w:shd w:val="clear" w:color="auto" w:fill="auto"/>
          </w:tcPr>
          <w:p w14:paraId="5C43D0DE" w14:textId="77777777" w:rsidR="00B471C6" w:rsidRPr="00EB50C1" w:rsidRDefault="00B471C6" w:rsidP="006E146E">
            <w:pPr>
              <w:pStyle w:val="afe"/>
              <w:jc w:val="left"/>
            </w:pPr>
          </w:p>
        </w:tc>
        <w:tc>
          <w:tcPr>
            <w:tcW w:w="813" w:type="pct"/>
            <w:vMerge/>
            <w:shd w:val="clear" w:color="auto" w:fill="auto"/>
          </w:tcPr>
          <w:p w14:paraId="30B0B695" w14:textId="77777777" w:rsidR="00B471C6" w:rsidRPr="009B70AB" w:rsidRDefault="00B471C6" w:rsidP="006E146E">
            <w:pPr>
              <w:pStyle w:val="afc"/>
            </w:pPr>
          </w:p>
        </w:tc>
        <w:tc>
          <w:tcPr>
            <w:tcW w:w="582" w:type="pct"/>
            <w:vMerge/>
            <w:shd w:val="clear" w:color="auto" w:fill="auto"/>
          </w:tcPr>
          <w:p w14:paraId="0659351E" w14:textId="77777777" w:rsidR="00B471C6" w:rsidRPr="00EB50C1" w:rsidRDefault="00B471C6" w:rsidP="00FF5FB2">
            <w:pPr>
              <w:pStyle w:val="afe"/>
            </w:pPr>
          </w:p>
        </w:tc>
        <w:tc>
          <w:tcPr>
            <w:tcW w:w="2395" w:type="pct"/>
            <w:shd w:val="clear" w:color="auto" w:fill="auto"/>
          </w:tcPr>
          <w:p w14:paraId="27578236" w14:textId="77777777" w:rsidR="00B471C6" w:rsidRPr="00920475" w:rsidRDefault="00B471C6" w:rsidP="00FF5FB2">
            <w:pPr>
              <w:pStyle w:val="afc"/>
              <w:rPr>
                <w:i/>
              </w:rPr>
            </w:pPr>
            <w:r w:rsidRPr="00920475">
              <w:t>Внедрение новых методик технического контроля качества продукции</w:t>
            </w:r>
          </w:p>
        </w:tc>
        <w:tc>
          <w:tcPr>
            <w:tcW w:w="354" w:type="pct"/>
            <w:shd w:val="clear" w:color="auto" w:fill="auto"/>
          </w:tcPr>
          <w:p w14:paraId="632B21F0" w14:textId="37DBA9FA" w:rsidR="00B471C6" w:rsidRPr="00EB50C1" w:rsidRDefault="00535CAA" w:rsidP="00FF5FB2">
            <w:pPr>
              <w:pStyle w:val="afe"/>
              <w:rPr>
                <w:lang w:val="en-US"/>
              </w:rPr>
            </w:pPr>
            <w:r>
              <w:t>B</w:t>
            </w:r>
            <w:r w:rsidR="00B471C6" w:rsidRPr="00EB50C1">
              <w:t>/03.</w:t>
            </w:r>
            <w:r w:rsidR="00B471C6" w:rsidRPr="00EB50C1">
              <w:rPr>
                <w:lang w:val="en-US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14:paraId="08C1E99B" w14:textId="77777777" w:rsidR="00B471C6" w:rsidRPr="00EB50C1" w:rsidRDefault="00B471C6" w:rsidP="00FF5FB2">
            <w:pPr>
              <w:pStyle w:val="afe"/>
              <w:rPr>
                <w:lang w:val="en-US"/>
              </w:rPr>
            </w:pPr>
            <w:r w:rsidRPr="00EB50C1">
              <w:rPr>
                <w:lang w:val="en-US"/>
              </w:rPr>
              <w:t>5</w:t>
            </w:r>
          </w:p>
        </w:tc>
      </w:tr>
      <w:tr w:rsidR="00B471C6" w:rsidRPr="00EB50C1" w14:paraId="74BC946D" w14:textId="77777777" w:rsidTr="006E146E">
        <w:trPr>
          <w:trHeight w:val="20"/>
        </w:trPr>
        <w:tc>
          <w:tcPr>
            <w:tcW w:w="274" w:type="pct"/>
            <w:vMerge/>
            <w:shd w:val="clear" w:color="auto" w:fill="auto"/>
          </w:tcPr>
          <w:p w14:paraId="2A8BB323" w14:textId="77777777" w:rsidR="00B471C6" w:rsidRPr="00EB50C1" w:rsidRDefault="00B471C6" w:rsidP="006E146E">
            <w:pPr>
              <w:pStyle w:val="afe"/>
              <w:jc w:val="left"/>
            </w:pPr>
          </w:p>
        </w:tc>
        <w:tc>
          <w:tcPr>
            <w:tcW w:w="813" w:type="pct"/>
            <w:vMerge/>
            <w:shd w:val="clear" w:color="auto" w:fill="auto"/>
          </w:tcPr>
          <w:p w14:paraId="4C64045B" w14:textId="77777777" w:rsidR="00B471C6" w:rsidRPr="009B70AB" w:rsidRDefault="00B471C6" w:rsidP="006E146E">
            <w:pPr>
              <w:pStyle w:val="afc"/>
            </w:pPr>
          </w:p>
        </w:tc>
        <w:tc>
          <w:tcPr>
            <w:tcW w:w="582" w:type="pct"/>
            <w:vMerge/>
            <w:shd w:val="clear" w:color="auto" w:fill="auto"/>
          </w:tcPr>
          <w:p w14:paraId="3407EB34" w14:textId="77777777" w:rsidR="00B471C6" w:rsidRPr="00EB50C1" w:rsidRDefault="00B471C6" w:rsidP="00FF5FB2">
            <w:pPr>
              <w:pStyle w:val="afe"/>
            </w:pPr>
          </w:p>
        </w:tc>
        <w:tc>
          <w:tcPr>
            <w:tcW w:w="2395" w:type="pct"/>
            <w:shd w:val="clear" w:color="auto" w:fill="auto"/>
          </w:tcPr>
          <w:p w14:paraId="2ED7030F" w14:textId="77777777" w:rsidR="00B471C6" w:rsidRPr="009B70AB" w:rsidRDefault="00B471C6" w:rsidP="00FF5FB2">
            <w:pPr>
              <w:pStyle w:val="afc"/>
            </w:pPr>
            <w:r w:rsidRPr="009B70AB">
              <w:t>Проведение испытаний новых и модернизированных образцов продукции</w:t>
            </w:r>
          </w:p>
        </w:tc>
        <w:tc>
          <w:tcPr>
            <w:tcW w:w="354" w:type="pct"/>
            <w:shd w:val="clear" w:color="auto" w:fill="auto"/>
          </w:tcPr>
          <w:p w14:paraId="099D0FC6" w14:textId="0EFAAF11" w:rsidR="00B471C6" w:rsidRPr="00EB50C1" w:rsidRDefault="00535CAA" w:rsidP="00FF5FB2">
            <w:pPr>
              <w:pStyle w:val="afe"/>
              <w:rPr>
                <w:lang w:val="en-US"/>
              </w:rPr>
            </w:pPr>
            <w:r>
              <w:t>B</w:t>
            </w:r>
            <w:r w:rsidR="00B471C6" w:rsidRPr="00EB50C1">
              <w:t>/04.</w:t>
            </w:r>
            <w:r w:rsidR="00B471C6" w:rsidRPr="00EB50C1">
              <w:rPr>
                <w:lang w:val="en-US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14:paraId="6972D0AE" w14:textId="77777777" w:rsidR="00B471C6" w:rsidRPr="00EB50C1" w:rsidRDefault="00B471C6" w:rsidP="00FF5FB2">
            <w:pPr>
              <w:pStyle w:val="afe"/>
              <w:rPr>
                <w:lang w:val="en-US"/>
              </w:rPr>
            </w:pPr>
            <w:r w:rsidRPr="00EB50C1">
              <w:rPr>
                <w:lang w:val="en-US"/>
              </w:rPr>
              <w:t>5</w:t>
            </w:r>
          </w:p>
        </w:tc>
      </w:tr>
      <w:tr w:rsidR="00920475" w:rsidRPr="00EB50C1" w14:paraId="79A6CF87" w14:textId="77777777" w:rsidTr="006E146E">
        <w:trPr>
          <w:trHeight w:val="20"/>
        </w:trPr>
        <w:tc>
          <w:tcPr>
            <w:tcW w:w="274" w:type="pct"/>
            <w:vMerge w:val="restart"/>
            <w:shd w:val="clear" w:color="auto" w:fill="auto"/>
          </w:tcPr>
          <w:p w14:paraId="0197050D" w14:textId="2093F17E" w:rsidR="00920475" w:rsidRPr="00EB50C1" w:rsidRDefault="00535CAA" w:rsidP="006E146E">
            <w:pPr>
              <w:pStyle w:val="afe"/>
              <w:jc w:val="left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13" w:type="pct"/>
            <w:vMerge w:val="restart"/>
            <w:shd w:val="clear" w:color="auto" w:fill="auto"/>
          </w:tcPr>
          <w:p w14:paraId="19A9631F" w14:textId="77777777" w:rsidR="00920475" w:rsidRPr="009B70AB" w:rsidRDefault="00920475" w:rsidP="006E146E">
            <w:pPr>
              <w:pStyle w:val="afc"/>
            </w:pPr>
            <w:r w:rsidRPr="009B70AB">
              <w:t>Управление качеством продукции на всех стадиях производственного процесса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124C53DD" w14:textId="77777777" w:rsidR="00920475" w:rsidRPr="00EB50C1" w:rsidRDefault="00920475" w:rsidP="00FF5FB2">
            <w:pPr>
              <w:pStyle w:val="afe"/>
            </w:pPr>
            <w:r w:rsidRPr="00EB50C1">
              <w:t>6</w:t>
            </w:r>
          </w:p>
        </w:tc>
        <w:tc>
          <w:tcPr>
            <w:tcW w:w="2395" w:type="pct"/>
            <w:shd w:val="clear" w:color="auto" w:fill="auto"/>
          </w:tcPr>
          <w:p w14:paraId="1539FBB9" w14:textId="77777777" w:rsidR="00920475" w:rsidRPr="00920475" w:rsidRDefault="00920475" w:rsidP="00FF5FB2">
            <w:pPr>
              <w:pStyle w:val="afc"/>
              <w:rPr>
                <w:i/>
              </w:rPr>
            </w:pPr>
            <w:r w:rsidRPr="00920475">
              <w:t>Выявление причин брака в производстве продукции и разработка рекомендаций по его предупреждению</w:t>
            </w:r>
          </w:p>
        </w:tc>
        <w:tc>
          <w:tcPr>
            <w:tcW w:w="354" w:type="pct"/>
            <w:shd w:val="clear" w:color="auto" w:fill="auto"/>
          </w:tcPr>
          <w:p w14:paraId="6C7AAD67" w14:textId="1A4C8B21" w:rsidR="00920475" w:rsidRPr="00EB50C1" w:rsidRDefault="00535CAA" w:rsidP="00FF5FB2">
            <w:pPr>
              <w:pStyle w:val="afe"/>
              <w:rPr>
                <w:lang w:val="en-US"/>
              </w:rPr>
            </w:pPr>
            <w:r>
              <w:t>C</w:t>
            </w:r>
            <w:r w:rsidR="00920475" w:rsidRPr="00EB50C1">
              <w:t>/0</w:t>
            </w:r>
            <w:r w:rsidR="00920475" w:rsidRPr="00EB50C1">
              <w:rPr>
                <w:lang w:val="en-US"/>
              </w:rPr>
              <w:t>1</w:t>
            </w:r>
            <w:r w:rsidR="00920475" w:rsidRPr="00EB50C1">
              <w:t>.</w:t>
            </w:r>
            <w:r w:rsidR="00920475" w:rsidRPr="00EB50C1">
              <w:rPr>
                <w:lang w:val="en-US"/>
              </w:rPr>
              <w:t>6</w:t>
            </w:r>
          </w:p>
        </w:tc>
        <w:tc>
          <w:tcPr>
            <w:tcW w:w="582" w:type="pct"/>
            <w:shd w:val="clear" w:color="auto" w:fill="auto"/>
          </w:tcPr>
          <w:p w14:paraId="395B2BA9" w14:textId="77777777" w:rsidR="00920475" w:rsidRPr="00EB50C1" w:rsidRDefault="00920475" w:rsidP="00FF5FB2">
            <w:pPr>
              <w:pStyle w:val="afe"/>
            </w:pPr>
            <w:r w:rsidRPr="00EB50C1">
              <w:t>6</w:t>
            </w:r>
          </w:p>
        </w:tc>
      </w:tr>
      <w:tr w:rsidR="00C22D6D" w:rsidRPr="00EB50C1" w14:paraId="05BC513E" w14:textId="77777777" w:rsidTr="006E146E">
        <w:trPr>
          <w:trHeight w:val="20"/>
        </w:trPr>
        <w:tc>
          <w:tcPr>
            <w:tcW w:w="274" w:type="pct"/>
            <w:vMerge/>
            <w:shd w:val="clear" w:color="auto" w:fill="auto"/>
          </w:tcPr>
          <w:p w14:paraId="0F7465C8" w14:textId="77777777" w:rsidR="00C22D6D" w:rsidRPr="00EB50C1" w:rsidRDefault="00C22D6D" w:rsidP="006E146E">
            <w:pPr>
              <w:pStyle w:val="afe"/>
              <w:jc w:val="left"/>
            </w:pPr>
          </w:p>
        </w:tc>
        <w:tc>
          <w:tcPr>
            <w:tcW w:w="813" w:type="pct"/>
            <w:vMerge/>
            <w:shd w:val="clear" w:color="auto" w:fill="auto"/>
          </w:tcPr>
          <w:p w14:paraId="7F716752" w14:textId="77777777" w:rsidR="00C22D6D" w:rsidRPr="009B70AB" w:rsidRDefault="00C22D6D" w:rsidP="006E146E">
            <w:pPr>
              <w:pStyle w:val="afc"/>
            </w:pPr>
          </w:p>
        </w:tc>
        <w:tc>
          <w:tcPr>
            <w:tcW w:w="582" w:type="pct"/>
            <w:vMerge/>
            <w:shd w:val="clear" w:color="auto" w:fill="auto"/>
          </w:tcPr>
          <w:p w14:paraId="3C95A170" w14:textId="77777777" w:rsidR="00C22D6D" w:rsidRPr="00EB50C1" w:rsidRDefault="00C22D6D" w:rsidP="00FF5FB2">
            <w:pPr>
              <w:pStyle w:val="afe"/>
            </w:pPr>
          </w:p>
        </w:tc>
        <w:tc>
          <w:tcPr>
            <w:tcW w:w="2395" w:type="pct"/>
            <w:shd w:val="clear" w:color="auto" w:fill="auto"/>
          </w:tcPr>
          <w:p w14:paraId="535F07D9" w14:textId="77777777" w:rsidR="00C22D6D" w:rsidRPr="009B70AB" w:rsidRDefault="00C22D6D" w:rsidP="00FF5FB2">
            <w:pPr>
              <w:pStyle w:val="afc"/>
            </w:pPr>
            <w:r w:rsidRPr="009B70AB">
              <w:t>Организация работ по предотвращению выпуска бракованной продукции</w:t>
            </w:r>
          </w:p>
        </w:tc>
        <w:tc>
          <w:tcPr>
            <w:tcW w:w="354" w:type="pct"/>
            <w:shd w:val="clear" w:color="auto" w:fill="auto"/>
          </w:tcPr>
          <w:p w14:paraId="7FBCF894" w14:textId="6D675345" w:rsidR="00C22D6D" w:rsidRPr="00EB50C1" w:rsidRDefault="00535CAA" w:rsidP="00FF5FB2">
            <w:pPr>
              <w:pStyle w:val="afe"/>
              <w:rPr>
                <w:lang w:val="en-US"/>
              </w:rPr>
            </w:pPr>
            <w:r>
              <w:t>C</w:t>
            </w:r>
            <w:r w:rsidR="00C22D6D" w:rsidRPr="00EB50C1">
              <w:t>/0</w:t>
            </w:r>
            <w:r w:rsidR="000F67A1">
              <w:t>2</w:t>
            </w:r>
            <w:r w:rsidR="00C22D6D" w:rsidRPr="00EB50C1">
              <w:t>.</w:t>
            </w:r>
            <w:r w:rsidR="00C22D6D" w:rsidRPr="00EB50C1">
              <w:rPr>
                <w:lang w:val="en-US"/>
              </w:rPr>
              <w:t>6</w:t>
            </w:r>
          </w:p>
        </w:tc>
        <w:tc>
          <w:tcPr>
            <w:tcW w:w="582" w:type="pct"/>
            <w:shd w:val="clear" w:color="auto" w:fill="auto"/>
          </w:tcPr>
          <w:p w14:paraId="0F99436C" w14:textId="77777777" w:rsidR="00C22D6D" w:rsidRPr="00EB50C1" w:rsidRDefault="00C22D6D" w:rsidP="00FF5FB2">
            <w:pPr>
              <w:pStyle w:val="afe"/>
            </w:pPr>
            <w:r w:rsidRPr="00EB50C1">
              <w:t>6</w:t>
            </w:r>
          </w:p>
        </w:tc>
      </w:tr>
      <w:tr w:rsidR="00C22D6D" w:rsidRPr="00EB50C1" w14:paraId="7A6A2D30" w14:textId="77777777" w:rsidTr="006E146E">
        <w:trPr>
          <w:trHeight w:val="20"/>
        </w:trPr>
        <w:tc>
          <w:tcPr>
            <w:tcW w:w="274" w:type="pct"/>
            <w:vMerge/>
            <w:shd w:val="clear" w:color="auto" w:fill="auto"/>
          </w:tcPr>
          <w:p w14:paraId="2485642F" w14:textId="77777777" w:rsidR="00C22D6D" w:rsidRPr="00EB50C1" w:rsidRDefault="00C22D6D" w:rsidP="006E146E">
            <w:pPr>
              <w:pStyle w:val="afe"/>
              <w:jc w:val="left"/>
              <w:rPr>
                <w:lang w:val="en-US"/>
              </w:rPr>
            </w:pPr>
          </w:p>
        </w:tc>
        <w:tc>
          <w:tcPr>
            <w:tcW w:w="813" w:type="pct"/>
            <w:vMerge/>
            <w:shd w:val="clear" w:color="auto" w:fill="auto"/>
          </w:tcPr>
          <w:p w14:paraId="2C611C71" w14:textId="77777777" w:rsidR="00C22D6D" w:rsidRPr="009B70AB" w:rsidRDefault="00C22D6D" w:rsidP="006E146E">
            <w:pPr>
              <w:pStyle w:val="afc"/>
            </w:pPr>
          </w:p>
        </w:tc>
        <w:tc>
          <w:tcPr>
            <w:tcW w:w="582" w:type="pct"/>
            <w:vMerge/>
            <w:shd w:val="clear" w:color="auto" w:fill="auto"/>
          </w:tcPr>
          <w:p w14:paraId="248CEBD3" w14:textId="77777777" w:rsidR="00C22D6D" w:rsidRPr="00EB50C1" w:rsidRDefault="00C22D6D" w:rsidP="00FF5FB2">
            <w:pPr>
              <w:pStyle w:val="afe"/>
            </w:pPr>
          </w:p>
        </w:tc>
        <w:tc>
          <w:tcPr>
            <w:tcW w:w="2395" w:type="pct"/>
            <w:shd w:val="clear" w:color="auto" w:fill="auto"/>
          </w:tcPr>
          <w:p w14:paraId="4D3FD026" w14:textId="77777777" w:rsidR="00C22D6D" w:rsidRPr="00920475" w:rsidRDefault="00C22D6D" w:rsidP="00FF5FB2">
            <w:pPr>
              <w:pStyle w:val="afc"/>
              <w:rPr>
                <w:i/>
              </w:rPr>
            </w:pPr>
            <w:r w:rsidRPr="00920475">
              <w:t>Разработка новых методик технического контроля качества продукции</w:t>
            </w:r>
          </w:p>
        </w:tc>
        <w:tc>
          <w:tcPr>
            <w:tcW w:w="354" w:type="pct"/>
            <w:shd w:val="clear" w:color="auto" w:fill="auto"/>
          </w:tcPr>
          <w:p w14:paraId="24211B1F" w14:textId="02E065E4" w:rsidR="00C22D6D" w:rsidRPr="00EB50C1" w:rsidRDefault="00535CAA" w:rsidP="00FF5FB2">
            <w:pPr>
              <w:pStyle w:val="afe"/>
            </w:pPr>
            <w:r>
              <w:t>C</w:t>
            </w:r>
            <w:r w:rsidR="00C22D6D" w:rsidRPr="00EB50C1">
              <w:t>/0</w:t>
            </w:r>
            <w:r w:rsidR="000F67A1">
              <w:t>3</w:t>
            </w:r>
            <w:r w:rsidR="00C22D6D" w:rsidRPr="00EB50C1">
              <w:t>.6</w:t>
            </w:r>
          </w:p>
        </w:tc>
        <w:tc>
          <w:tcPr>
            <w:tcW w:w="582" w:type="pct"/>
            <w:shd w:val="clear" w:color="auto" w:fill="auto"/>
          </w:tcPr>
          <w:p w14:paraId="251A3B85" w14:textId="77777777" w:rsidR="00C22D6D" w:rsidRPr="00EB50C1" w:rsidRDefault="00C22D6D" w:rsidP="00FF5FB2">
            <w:pPr>
              <w:pStyle w:val="afe"/>
            </w:pPr>
            <w:r w:rsidRPr="00EB50C1">
              <w:t>6</w:t>
            </w:r>
          </w:p>
        </w:tc>
      </w:tr>
      <w:tr w:rsidR="00C22D6D" w:rsidRPr="00EB50C1" w14:paraId="2F5E8B42" w14:textId="77777777" w:rsidTr="006E146E">
        <w:trPr>
          <w:trHeight w:val="20"/>
        </w:trPr>
        <w:tc>
          <w:tcPr>
            <w:tcW w:w="274" w:type="pct"/>
            <w:vMerge w:val="restart"/>
            <w:shd w:val="clear" w:color="auto" w:fill="auto"/>
          </w:tcPr>
          <w:p w14:paraId="56547C67" w14:textId="77777777" w:rsidR="00C22D6D" w:rsidRPr="00EB50C1" w:rsidRDefault="00C22D6D" w:rsidP="006E146E">
            <w:pPr>
              <w:pStyle w:val="afe"/>
              <w:jc w:val="left"/>
            </w:pPr>
            <w:r w:rsidRPr="00EB50C1">
              <w:rPr>
                <w:lang w:val="en-US"/>
              </w:rPr>
              <w:t>D</w:t>
            </w:r>
          </w:p>
        </w:tc>
        <w:tc>
          <w:tcPr>
            <w:tcW w:w="813" w:type="pct"/>
            <w:vMerge w:val="restart"/>
            <w:shd w:val="clear" w:color="auto" w:fill="auto"/>
          </w:tcPr>
          <w:p w14:paraId="02355FE7" w14:textId="77777777" w:rsidR="00C22D6D" w:rsidRPr="009B70AB" w:rsidRDefault="00C22D6D" w:rsidP="006E146E">
            <w:pPr>
              <w:pStyle w:val="afc"/>
            </w:pPr>
            <w:r w:rsidRPr="009B70AB">
              <w:t>Организация работ по контролю качества продукции в подразделении на этапах жизненного цикла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54ACC448" w14:textId="77777777" w:rsidR="00C22D6D" w:rsidRPr="00EB50C1" w:rsidRDefault="00C22D6D" w:rsidP="00FF5FB2">
            <w:pPr>
              <w:pStyle w:val="afe"/>
            </w:pPr>
            <w:r w:rsidRPr="00EB50C1">
              <w:t>7</w:t>
            </w:r>
          </w:p>
        </w:tc>
        <w:tc>
          <w:tcPr>
            <w:tcW w:w="2395" w:type="pct"/>
            <w:shd w:val="clear" w:color="auto" w:fill="auto"/>
          </w:tcPr>
          <w:p w14:paraId="02F2F42D" w14:textId="77777777" w:rsidR="00C22D6D" w:rsidRPr="009B70AB" w:rsidRDefault="00C22D6D" w:rsidP="00FF5FB2">
            <w:pPr>
              <w:pStyle w:val="afc"/>
            </w:pPr>
            <w:r w:rsidRPr="009B70AB">
              <w:t xml:space="preserve">Организация </w:t>
            </w:r>
            <w:r w:rsidRPr="0049750E">
              <w:t>разработки и внедрения</w:t>
            </w:r>
            <w:r w:rsidRPr="009B70AB">
              <w:t xml:space="preserve"> новых методов и средств технического контроля </w:t>
            </w:r>
          </w:p>
        </w:tc>
        <w:tc>
          <w:tcPr>
            <w:tcW w:w="354" w:type="pct"/>
            <w:shd w:val="clear" w:color="auto" w:fill="auto"/>
          </w:tcPr>
          <w:p w14:paraId="3D8E09AF" w14:textId="77777777" w:rsidR="00C22D6D" w:rsidRPr="00EB50C1" w:rsidRDefault="00C22D6D" w:rsidP="00FF5FB2">
            <w:pPr>
              <w:pStyle w:val="afe"/>
              <w:rPr>
                <w:lang w:val="en-US"/>
              </w:rPr>
            </w:pPr>
            <w:r w:rsidRPr="00EB50C1">
              <w:rPr>
                <w:lang w:val="en-US"/>
              </w:rPr>
              <w:t>D</w:t>
            </w:r>
            <w:r w:rsidRPr="00EB50C1">
              <w:t>/0</w:t>
            </w:r>
            <w:r w:rsidRPr="00EB50C1">
              <w:rPr>
                <w:lang w:val="en-US"/>
              </w:rPr>
              <w:t>1</w:t>
            </w:r>
            <w:r w:rsidRPr="00EB50C1">
              <w:t>.</w:t>
            </w:r>
            <w:r w:rsidRPr="00EB50C1">
              <w:rPr>
                <w:lang w:val="en-US"/>
              </w:rPr>
              <w:t>7</w:t>
            </w:r>
          </w:p>
        </w:tc>
        <w:tc>
          <w:tcPr>
            <w:tcW w:w="582" w:type="pct"/>
            <w:shd w:val="clear" w:color="auto" w:fill="auto"/>
          </w:tcPr>
          <w:p w14:paraId="0D166648" w14:textId="77777777" w:rsidR="00C22D6D" w:rsidRPr="00EB50C1" w:rsidRDefault="00C22D6D" w:rsidP="00FF5FB2">
            <w:pPr>
              <w:pStyle w:val="afe"/>
            </w:pPr>
            <w:r w:rsidRPr="00EB50C1">
              <w:t>7</w:t>
            </w:r>
          </w:p>
        </w:tc>
      </w:tr>
      <w:tr w:rsidR="00C22D6D" w:rsidRPr="00EB50C1" w14:paraId="357A3F15" w14:textId="77777777" w:rsidTr="006E146E">
        <w:trPr>
          <w:trHeight w:val="20"/>
        </w:trPr>
        <w:tc>
          <w:tcPr>
            <w:tcW w:w="274" w:type="pct"/>
            <w:vMerge/>
            <w:shd w:val="clear" w:color="auto" w:fill="auto"/>
            <w:vAlign w:val="center"/>
          </w:tcPr>
          <w:p w14:paraId="5911382B" w14:textId="77777777" w:rsidR="00C22D6D" w:rsidRPr="00EB50C1" w:rsidRDefault="00C22D6D" w:rsidP="00FF5FB2">
            <w:pPr>
              <w:jc w:val="center"/>
            </w:pPr>
          </w:p>
        </w:tc>
        <w:tc>
          <w:tcPr>
            <w:tcW w:w="813" w:type="pct"/>
            <w:vMerge/>
            <w:shd w:val="clear" w:color="auto" w:fill="auto"/>
            <w:vAlign w:val="center"/>
          </w:tcPr>
          <w:p w14:paraId="04A4B79F" w14:textId="77777777" w:rsidR="00C22D6D" w:rsidRPr="00EB50C1" w:rsidRDefault="00C22D6D" w:rsidP="00FF5FB2"/>
        </w:tc>
        <w:tc>
          <w:tcPr>
            <w:tcW w:w="582" w:type="pct"/>
            <w:vMerge/>
            <w:shd w:val="clear" w:color="auto" w:fill="auto"/>
            <w:vAlign w:val="center"/>
          </w:tcPr>
          <w:p w14:paraId="3E24F4C0" w14:textId="77777777" w:rsidR="00C22D6D" w:rsidRPr="00EB50C1" w:rsidRDefault="00C22D6D" w:rsidP="00FF5FB2">
            <w:pPr>
              <w:jc w:val="center"/>
            </w:pPr>
          </w:p>
        </w:tc>
        <w:tc>
          <w:tcPr>
            <w:tcW w:w="2395" w:type="pct"/>
            <w:shd w:val="clear" w:color="auto" w:fill="auto"/>
          </w:tcPr>
          <w:p w14:paraId="2ACE471D" w14:textId="77777777" w:rsidR="00C22D6D" w:rsidRPr="009B70AB" w:rsidRDefault="00C22D6D" w:rsidP="00FF5FB2">
            <w:pPr>
              <w:pStyle w:val="afc"/>
            </w:pPr>
            <w:r w:rsidRPr="009B70AB">
              <w:t xml:space="preserve">Организация и проведение оценки соответствия, входного контроля, испытаний и приемки продукции </w:t>
            </w:r>
          </w:p>
        </w:tc>
        <w:tc>
          <w:tcPr>
            <w:tcW w:w="354" w:type="pct"/>
            <w:shd w:val="clear" w:color="auto" w:fill="auto"/>
          </w:tcPr>
          <w:p w14:paraId="468AE373" w14:textId="77777777" w:rsidR="00C22D6D" w:rsidRPr="00EB50C1" w:rsidRDefault="00C22D6D" w:rsidP="00FF5FB2">
            <w:pPr>
              <w:pStyle w:val="afe"/>
            </w:pPr>
            <w:r w:rsidRPr="00EB50C1">
              <w:rPr>
                <w:lang w:val="en-US"/>
              </w:rPr>
              <w:t>D</w:t>
            </w:r>
            <w:r w:rsidRPr="00EB50C1">
              <w:t>/</w:t>
            </w:r>
            <w:r w:rsidRPr="00EB50C1">
              <w:rPr>
                <w:lang w:val="en-US"/>
              </w:rPr>
              <w:t>0</w:t>
            </w:r>
            <w:r>
              <w:t>2</w:t>
            </w:r>
            <w:r w:rsidRPr="00EB50C1">
              <w:t>.7</w:t>
            </w:r>
          </w:p>
        </w:tc>
        <w:tc>
          <w:tcPr>
            <w:tcW w:w="582" w:type="pct"/>
            <w:shd w:val="clear" w:color="auto" w:fill="auto"/>
          </w:tcPr>
          <w:p w14:paraId="59448A4B" w14:textId="77777777" w:rsidR="00C22D6D" w:rsidRPr="00EB50C1" w:rsidRDefault="00C22D6D" w:rsidP="00FF5FB2">
            <w:pPr>
              <w:pStyle w:val="afe"/>
            </w:pPr>
            <w:r w:rsidRPr="00EB50C1">
              <w:rPr>
                <w:lang w:val="en-US"/>
              </w:rPr>
              <w:t>7</w:t>
            </w:r>
          </w:p>
        </w:tc>
      </w:tr>
      <w:tr w:rsidR="00C22D6D" w:rsidRPr="00EB50C1" w14:paraId="68C119F3" w14:textId="77777777" w:rsidTr="006E146E">
        <w:trPr>
          <w:trHeight w:val="20"/>
        </w:trPr>
        <w:tc>
          <w:tcPr>
            <w:tcW w:w="274" w:type="pct"/>
            <w:vMerge/>
            <w:shd w:val="clear" w:color="auto" w:fill="auto"/>
            <w:vAlign w:val="center"/>
          </w:tcPr>
          <w:p w14:paraId="2DD2C852" w14:textId="77777777" w:rsidR="00C22D6D" w:rsidRPr="00EB50C1" w:rsidRDefault="00C22D6D" w:rsidP="00FF5FB2">
            <w:pPr>
              <w:jc w:val="center"/>
            </w:pPr>
          </w:p>
        </w:tc>
        <w:tc>
          <w:tcPr>
            <w:tcW w:w="813" w:type="pct"/>
            <w:vMerge/>
            <w:shd w:val="clear" w:color="auto" w:fill="auto"/>
            <w:vAlign w:val="center"/>
          </w:tcPr>
          <w:p w14:paraId="0A5BB467" w14:textId="77777777" w:rsidR="00C22D6D" w:rsidRPr="00EB50C1" w:rsidRDefault="00C22D6D" w:rsidP="00FF5FB2"/>
        </w:tc>
        <w:tc>
          <w:tcPr>
            <w:tcW w:w="582" w:type="pct"/>
            <w:vMerge/>
            <w:shd w:val="clear" w:color="auto" w:fill="auto"/>
            <w:vAlign w:val="center"/>
          </w:tcPr>
          <w:p w14:paraId="7B24993F" w14:textId="77777777" w:rsidR="00C22D6D" w:rsidRPr="00EB50C1" w:rsidRDefault="00C22D6D" w:rsidP="00FF5FB2">
            <w:pPr>
              <w:jc w:val="center"/>
            </w:pPr>
          </w:p>
        </w:tc>
        <w:tc>
          <w:tcPr>
            <w:tcW w:w="2395" w:type="pct"/>
            <w:shd w:val="clear" w:color="auto" w:fill="auto"/>
          </w:tcPr>
          <w:p w14:paraId="4618112E" w14:textId="77777777" w:rsidR="00C22D6D" w:rsidRPr="009B70AB" w:rsidRDefault="00C22D6D" w:rsidP="00FF5FB2">
            <w:pPr>
              <w:pStyle w:val="afc"/>
            </w:pPr>
            <w:r w:rsidRPr="009B70AB">
              <w:t>Организация работ по анализу претензий и рекламаций потребителей на выпускаемую продукцию в подразделении</w:t>
            </w:r>
          </w:p>
        </w:tc>
        <w:tc>
          <w:tcPr>
            <w:tcW w:w="354" w:type="pct"/>
            <w:shd w:val="clear" w:color="auto" w:fill="auto"/>
          </w:tcPr>
          <w:p w14:paraId="2457DEF7" w14:textId="77777777" w:rsidR="00C22D6D" w:rsidRPr="00EB50C1" w:rsidRDefault="00C22D6D" w:rsidP="00FF5FB2">
            <w:pPr>
              <w:pStyle w:val="afe"/>
            </w:pPr>
            <w:r w:rsidRPr="00EB50C1">
              <w:rPr>
                <w:lang w:val="en-US"/>
              </w:rPr>
              <w:t>D</w:t>
            </w:r>
            <w:r w:rsidRPr="00EB50C1">
              <w:t>/</w:t>
            </w:r>
            <w:r w:rsidRPr="00EB50C1">
              <w:rPr>
                <w:lang w:val="en-US"/>
              </w:rPr>
              <w:t>0</w:t>
            </w:r>
            <w:r>
              <w:t>3</w:t>
            </w:r>
            <w:r w:rsidRPr="00EB50C1">
              <w:t>.7</w:t>
            </w:r>
          </w:p>
        </w:tc>
        <w:tc>
          <w:tcPr>
            <w:tcW w:w="582" w:type="pct"/>
            <w:shd w:val="clear" w:color="auto" w:fill="auto"/>
          </w:tcPr>
          <w:p w14:paraId="5A11679F" w14:textId="77777777" w:rsidR="00C22D6D" w:rsidRPr="00EB50C1" w:rsidRDefault="00C22D6D" w:rsidP="00FF5FB2">
            <w:pPr>
              <w:pStyle w:val="afe"/>
              <w:rPr>
                <w:lang w:val="en-US"/>
              </w:rPr>
            </w:pPr>
            <w:r w:rsidRPr="00EB50C1">
              <w:rPr>
                <w:lang w:val="en-US"/>
              </w:rPr>
              <w:t>7</w:t>
            </w:r>
          </w:p>
        </w:tc>
      </w:tr>
      <w:tr w:rsidR="00C22D6D" w:rsidRPr="00EB50C1" w14:paraId="34BF4A8C" w14:textId="77777777" w:rsidTr="006E146E">
        <w:trPr>
          <w:trHeight w:val="20"/>
        </w:trPr>
        <w:tc>
          <w:tcPr>
            <w:tcW w:w="274" w:type="pct"/>
            <w:vMerge/>
            <w:shd w:val="clear" w:color="auto" w:fill="auto"/>
            <w:vAlign w:val="center"/>
          </w:tcPr>
          <w:p w14:paraId="530D5B4A" w14:textId="77777777" w:rsidR="00C22D6D" w:rsidRPr="00EB50C1" w:rsidRDefault="00C22D6D" w:rsidP="00FF5FB2">
            <w:pPr>
              <w:jc w:val="center"/>
            </w:pPr>
          </w:p>
        </w:tc>
        <w:tc>
          <w:tcPr>
            <w:tcW w:w="813" w:type="pct"/>
            <w:vMerge/>
            <w:shd w:val="clear" w:color="auto" w:fill="auto"/>
            <w:vAlign w:val="center"/>
          </w:tcPr>
          <w:p w14:paraId="427401D2" w14:textId="77777777" w:rsidR="00C22D6D" w:rsidRPr="00EB50C1" w:rsidRDefault="00C22D6D" w:rsidP="00FF5FB2"/>
        </w:tc>
        <w:tc>
          <w:tcPr>
            <w:tcW w:w="582" w:type="pct"/>
            <w:vMerge/>
            <w:shd w:val="clear" w:color="auto" w:fill="auto"/>
            <w:vAlign w:val="center"/>
          </w:tcPr>
          <w:p w14:paraId="7776AA41" w14:textId="77777777" w:rsidR="00C22D6D" w:rsidRPr="00EB50C1" w:rsidRDefault="00C22D6D" w:rsidP="00FF5FB2">
            <w:pPr>
              <w:jc w:val="center"/>
            </w:pPr>
          </w:p>
        </w:tc>
        <w:tc>
          <w:tcPr>
            <w:tcW w:w="2395" w:type="pct"/>
            <w:shd w:val="clear" w:color="auto" w:fill="auto"/>
          </w:tcPr>
          <w:p w14:paraId="1E6E7F12" w14:textId="495A9667" w:rsidR="00C22D6D" w:rsidRPr="009B70AB" w:rsidRDefault="00C22D6D" w:rsidP="00FF5FB2">
            <w:pPr>
              <w:pStyle w:val="afc"/>
            </w:pPr>
            <w:r w:rsidRPr="009B70AB">
              <w:t>Функциональное руководство работниками</w:t>
            </w:r>
            <w:r w:rsidR="00C51870">
              <w:t xml:space="preserve"> подразделения</w:t>
            </w:r>
            <w:r w:rsidR="00FA7B7E">
              <w:t xml:space="preserve"> </w:t>
            </w:r>
            <w:r w:rsidRPr="009B70AB">
              <w:t>технического контроля</w:t>
            </w:r>
          </w:p>
        </w:tc>
        <w:tc>
          <w:tcPr>
            <w:tcW w:w="354" w:type="pct"/>
            <w:shd w:val="clear" w:color="auto" w:fill="auto"/>
          </w:tcPr>
          <w:p w14:paraId="100D87F8" w14:textId="77777777" w:rsidR="00C22D6D" w:rsidRPr="00EB50C1" w:rsidRDefault="00C22D6D" w:rsidP="00FF5FB2">
            <w:pPr>
              <w:pStyle w:val="afe"/>
            </w:pPr>
            <w:r w:rsidRPr="00EB50C1">
              <w:rPr>
                <w:lang w:val="en-US"/>
              </w:rPr>
              <w:t>D</w:t>
            </w:r>
            <w:r w:rsidRPr="00EB50C1">
              <w:t>/</w:t>
            </w:r>
            <w:r w:rsidRPr="00EB50C1">
              <w:rPr>
                <w:lang w:val="en-US"/>
              </w:rPr>
              <w:t>0</w:t>
            </w:r>
            <w:r>
              <w:t>4</w:t>
            </w:r>
            <w:r>
              <w:rPr>
                <w:lang w:val="en-US"/>
              </w:rPr>
              <w:t xml:space="preserve"> </w:t>
            </w:r>
            <w:r w:rsidRPr="00EB50C1">
              <w:t>7</w:t>
            </w:r>
          </w:p>
        </w:tc>
        <w:tc>
          <w:tcPr>
            <w:tcW w:w="582" w:type="pct"/>
            <w:shd w:val="clear" w:color="auto" w:fill="auto"/>
          </w:tcPr>
          <w:p w14:paraId="7225F1EF" w14:textId="77777777" w:rsidR="00C22D6D" w:rsidRPr="00EB50C1" w:rsidRDefault="00C22D6D" w:rsidP="00FF5FB2">
            <w:pPr>
              <w:pStyle w:val="afe"/>
            </w:pPr>
            <w:r w:rsidRPr="00EB50C1">
              <w:t>7</w:t>
            </w:r>
          </w:p>
        </w:tc>
      </w:tr>
    </w:tbl>
    <w:p w14:paraId="299BA5EB" w14:textId="77777777" w:rsidR="000E25AF" w:rsidRPr="00EB50C1" w:rsidRDefault="000E25AF" w:rsidP="00FF5FB2">
      <w:pPr>
        <w:sectPr w:rsidR="000E25AF" w:rsidRPr="00EB50C1" w:rsidSect="004141C6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5338DFAB" w14:textId="77777777" w:rsidR="00EF7AD8" w:rsidRPr="00EB50C1" w:rsidRDefault="00EF7AD8" w:rsidP="00FF5FB2">
      <w:pPr>
        <w:pStyle w:val="1"/>
        <w:jc w:val="center"/>
      </w:pPr>
      <w:bookmarkStart w:id="6" w:name="_Toc38328652"/>
      <w:r w:rsidRPr="00EB50C1">
        <w:rPr>
          <w:lang w:val="en-US"/>
        </w:rPr>
        <w:t>III</w:t>
      </w:r>
      <w:r w:rsidRPr="00EB50C1">
        <w:t>. Характеристика обобщенных трудовых функций</w:t>
      </w:r>
      <w:bookmarkEnd w:id="6"/>
    </w:p>
    <w:p w14:paraId="1DD0E037" w14:textId="77777777" w:rsidR="006E146E" w:rsidRDefault="006E146E" w:rsidP="00FF5FB2">
      <w:pPr>
        <w:pStyle w:val="2"/>
        <w:spacing w:before="0" w:after="0"/>
      </w:pPr>
      <w:bookmarkStart w:id="7" w:name="_Toc38328653"/>
    </w:p>
    <w:p w14:paraId="47E97EE8" w14:textId="713659FF" w:rsidR="00EF7AD8" w:rsidRDefault="00EF7AD8" w:rsidP="00FF5FB2">
      <w:pPr>
        <w:pStyle w:val="2"/>
        <w:spacing w:before="0" w:after="0"/>
      </w:pPr>
      <w:r w:rsidRPr="00EB50C1">
        <w:t xml:space="preserve">3.1. Обобщенная трудовая </w:t>
      </w:r>
      <w:r w:rsidR="009B132F" w:rsidRPr="00EB50C1">
        <w:t>функция</w:t>
      </w:r>
      <w:r w:rsidR="00BA2C08">
        <w:t xml:space="preserve"> </w:t>
      </w:r>
      <w:bookmarkEnd w:id="7"/>
    </w:p>
    <w:p w14:paraId="4D27786F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445"/>
        <w:gridCol w:w="606"/>
        <w:gridCol w:w="710"/>
        <w:gridCol w:w="1681"/>
        <w:gridCol w:w="1030"/>
      </w:tblGrid>
      <w:tr w:rsidR="008D7DD1" w:rsidRPr="00EB50C1" w14:paraId="4E3EE796" w14:textId="77777777" w:rsidTr="006E146E">
        <w:trPr>
          <w:trHeight w:val="278"/>
        </w:trPr>
        <w:tc>
          <w:tcPr>
            <w:tcW w:w="847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B677AD" w14:textId="77777777" w:rsidR="008D7DD1" w:rsidRPr="00EB50C1" w:rsidRDefault="008D7DD1" w:rsidP="00FF5FB2">
            <w:pPr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1A092D" w14:textId="77777777" w:rsidR="008D7DD1" w:rsidRPr="00EB50C1" w:rsidRDefault="00DF2319" w:rsidP="00FF5FB2">
            <w:pPr>
              <w:pStyle w:val="afc"/>
            </w:pPr>
            <w:r w:rsidRPr="007A4D49">
              <w:t>Контроль</w:t>
            </w:r>
            <w:r w:rsidRPr="00EB50C1">
              <w:t xml:space="preserve"> количественных и качественных характеристик продукции</w:t>
            </w:r>
          </w:p>
        </w:tc>
        <w:tc>
          <w:tcPr>
            <w:tcW w:w="2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DF01AE" w14:textId="77777777" w:rsidR="008D7DD1" w:rsidRPr="00EB50C1" w:rsidRDefault="008D7DD1" w:rsidP="00FF5FB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502D21" w14:textId="391286A8" w:rsidR="008D7DD1" w:rsidRPr="00EB50C1" w:rsidRDefault="00535CAA" w:rsidP="00FF5FB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A</w:t>
            </w:r>
          </w:p>
        </w:tc>
        <w:tc>
          <w:tcPr>
            <w:tcW w:w="8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E01851" w14:textId="77777777" w:rsidR="008D7DD1" w:rsidRPr="00EB50C1" w:rsidRDefault="008D7DD1" w:rsidP="00FF5FB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11A049" w14:textId="77777777" w:rsidR="008D7DD1" w:rsidRPr="00EB50C1" w:rsidRDefault="008D7DD1" w:rsidP="00FF5FB2">
            <w:pPr>
              <w:jc w:val="center"/>
            </w:pPr>
            <w:r w:rsidRPr="00EB50C1">
              <w:t>4</w:t>
            </w:r>
          </w:p>
        </w:tc>
      </w:tr>
    </w:tbl>
    <w:p w14:paraId="7E440A45" w14:textId="77777777" w:rsidR="006E146E" w:rsidRDefault="006E14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4"/>
        <w:gridCol w:w="1236"/>
        <w:gridCol w:w="428"/>
        <w:gridCol w:w="2250"/>
        <w:gridCol w:w="1232"/>
        <w:gridCol w:w="2350"/>
      </w:tblGrid>
      <w:tr w:rsidR="0023740F" w:rsidRPr="00EB50C1" w14:paraId="312BB952" w14:textId="77777777" w:rsidTr="006E146E">
        <w:trPr>
          <w:trHeight w:val="283"/>
        </w:trPr>
        <w:tc>
          <w:tcPr>
            <w:tcW w:w="132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4C17E6" w14:textId="77777777" w:rsidR="0023740F" w:rsidRPr="00EB50C1" w:rsidRDefault="0023740F" w:rsidP="006E146E">
            <w:r w:rsidRPr="00EB50C1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63D873A" w14:textId="77777777" w:rsidR="0023740F" w:rsidRPr="00EB50C1" w:rsidRDefault="0023740F" w:rsidP="006E146E">
            <w:r w:rsidRPr="00EB50C1">
              <w:rPr>
                <w:sz w:val="20"/>
              </w:rPr>
              <w:t xml:space="preserve">Оригинал </w:t>
            </w:r>
          </w:p>
        </w:tc>
        <w:tc>
          <w:tcPr>
            <w:tcW w:w="21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79B083" w14:textId="77777777" w:rsidR="0023740F" w:rsidRPr="00EB50C1" w:rsidRDefault="0023740F" w:rsidP="006E146E">
            <w:r w:rsidRPr="00EB50C1">
              <w:t>Х</w:t>
            </w:r>
          </w:p>
        </w:tc>
        <w:tc>
          <w:tcPr>
            <w:tcW w:w="11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754F8F" w14:textId="77777777" w:rsidR="0023740F" w:rsidRPr="00EB50C1" w:rsidRDefault="0023740F" w:rsidP="006E146E">
            <w:r w:rsidRPr="00EB50C1">
              <w:rPr>
                <w:sz w:val="20"/>
              </w:rPr>
              <w:t>Заимствовано из оригинала</w:t>
            </w:r>
          </w:p>
        </w:tc>
        <w:tc>
          <w:tcPr>
            <w:tcW w:w="6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79DCBE" w14:textId="77777777" w:rsidR="0023740F" w:rsidRPr="00EB50C1" w:rsidRDefault="0023740F" w:rsidP="00FF5FB2"/>
        </w:tc>
        <w:tc>
          <w:tcPr>
            <w:tcW w:w="11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163CEA" w14:textId="77777777" w:rsidR="0023740F" w:rsidRPr="00EB50C1" w:rsidRDefault="0023740F" w:rsidP="00FF5FB2"/>
        </w:tc>
      </w:tr>
      <w:tr w:rsidR="0023740F" w:rsidRPr="00EB50C1" w14:paraId="0F550B99" w14:textId="77777777" w:rsidTr="006E146E">
        <w:trPr>
          <w:trHeight w:val="479"/>
        </w:trPr>
        <w:tc>
          <w:tcPr>
            <w:tcW w:w="1325" w:type="pct"/>
            <w:tcBorders>
              <w:top w:val="nil"/>
              <w:bottom w:val="nil"/>
              <w:right w:val="nil"/>
            </w:tcBorders>
            <w:vAlign w:val="center"/>
          </w:tcPr>
          <w:p w14:paraId="7571503C" w14:textId="77777777" w:rsidR="0023740F" w:rsidRPr="00EB50C1" w:rsidRDefault="0023740F" w:rsidP="00FF5FB2"/>
        </w:tc>
        <w:tc>
          <w:tcPr>
            <w:tcW w:w="1919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71FF8A6" w14:textId="77777777" w:rsidR="0023740F" w:rsidRPr="00EB50C1" w:rsidRDefault="0023740F" w:rsidP="00FF5FB2"/>
        </w:tc>
        <w:tc>
          <w:tcPr>
            <w:tcW w:w="6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092ACAE" w14:textId="77777777" w:rsidR="0023740F" w:rsidRPr="00EB50C1" w:rsidRDefault="0023740F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5F767C6" w14:textId="77777777" w:rsidR="0023740F" w:rsidRPr="00EB50C1" w:rsidRDefault="0023740F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4AF201" w14:textId="77777777" w:rsidR="006E146E" w:rsidRDefault="006E14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2"/>
        <w:gridCol w:w="7493"/>
      </w:tblGrid>
      <w:tr w:rsidR="0023740F" w:rsidRPr="00EB50C1" w14:paraId="601C52C7" w14:textId="77777777" w:rsidTr="006E146E">
        <w:trPr>
          <w:trHeight w:val="20"/>
        </w:trPr>
        <w:tc>
          <w:tcPr>
            <w:tcW w:w="13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7000A" w14:textId="77777777" w:rsidR="0023740F" w:rsidRPr="00EB50C1" w:rsidRDefault="0023740F" w:rsidP="00FF5FB2">
            <w:pPr>
              <w:pStyle w:val="afc"/>
            </w:pPr>
            <w:r w:rsidRPr="00EB50C1">
              <w:t>Возможные наименования должностей, профессий</w:t>
            </w:r>
          </w:p>
        </w:tc>
        <w:tc>
          <w:tcPr>
            <w:tcW w:w="3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9950A2" w14:textId="77777777" w:rsidR="0023740F" w:rsidRPr="00EB50C1" w:rsidRDefault="0023740F" w:rsidP="00FF5FB2">
            <w:pPr>
              <w:pStyle w:val="afc"/>
            </w:pPr>
            <w:r w:rsidRPr="00EB50C1">
              <w:t>Техник по качеству</w:t>
            </w:r>
          </w:p>
          <w:p w14:paraId="59B717E3" w14:textId="77777777" w:rsidR="0023740F" w:rsidRPr="00EB50C1" w:rsidRDefault="0023740F" w:rsidP="00FF5FB2">
            <w:pPr>
              <w:pStyle w:val="afc"/>
            </w:pPr>
            <w:r w:rsidRPr="00EB50C1">
              <w:t>Техник по техническому контролю качества продукции</w:t>
            </w:r>
          </w:p>
        </w:tc>
      </w:tr>
    </w:tbl>
    <w:p w14:paraId="3D32CA6F" w14:textId="77777777" w:rsidR="006E146E" w:rsidRDefault="006E146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02"/>
        <w:gridCol w:w="7493"/>
      </w:tblGrid>
      <w:tr w:rsidR="008667C8" w:rsidRPr="00EB50C1" w14:paraId="7A672667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0823CF11" w14:textId="77777777" w:rsidR="008667C8" w:rsidRPr="00EB50C1" w:rsidRDefault="008667C8" w:rsidP="00FF5FB2">
            <w:pPr>
              <w:pStyle w:val="afc"/>
            </w:pPr>
            <w:r w:rsidRPr="00EB50C1">
              <w:t>Требования к образованию и обучению</w:t>
            </w:r>
          </w:p>
        </w:tc>
        <w:tc>
          <w:tcPr>
            <w:tcW w:w="3675" w:type="pct"/>
            <w:shd w:val="clear" w:color="auto" w:fill="auto"/>
          </w:tcPr>
          <w:p w14:paraId="60CB82D6" w14:textId="77777777" w:rsidR="008667C8" w:rsidRPr="00483783" w:rsidRDefault="008667C8" w:rsidP="00FF5FB2">
            <w:pPr>
              <w:pStyle w:val="afc"/>
              <w:rPr>
                <w:shd w:val="clear" w:color="auto" w:fill="FFFFFF"/>
              </w:rPr>
            </w:pPr>
            <w:r>
              <w:t xml:space="preserve">Среднее профессиональное образование </w:t>
            </w:r>
            <w:r w:rsidRPr="00B67C21">
              <w:t xml:space="preserve">– </w:t>
            </w:r>
            <w:r>
              <w:t>программы подготовки специалистов среднего звена</w:t>
            </w:r>
          </w:p>
        </w:tc>
      </w:tr>
      <w:tr w:rsidR="008667C8" w:rsidRPr="00EB50C1" w14:paraId="69A6B19C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62393560" w14:textId="77777777" w:rsidR="008667C8" w:rsidRPr="00EB50C1" w:rsidRDefault="008667C8" w:rsidP="00FF5FB2">
            <w:pPr>
              <w:pStyle w:val="afc"/>
            </w:pPr>
            <w:r w:rsidRPr="00EB50C1">
              <w:t>Требования к опыту практической работы</w:t>
            </w:r>
          </w:p>
        </w:tc>
        <w:tc>
          <w:tcPr>
            <w:tcW w:w="3675" w:type="pct"/>
            <w:shd w:val="clear" w:color="auto" w:fill="auto"/>
          </w:tcPr>
          <w:p w14:paraId="47C19CBC" w14:textId="77777777" w:rsidR="008667C8" w:rsidRPr="00EB50C1" w:rsidRDefault="008667C8" w:rsidP="00FF5FB2">
            <w:pPr>
              <w:pStyle w:val="afc"/>
            </w:pPr>
            <w:r w:rsidRPr="00EB50C1">
              <w:t>-</w:t>
            </w:r>
          </w:p>
        </w:tc>
      </w:tr>
      <w:tr w:rsidR="008667C8" w:rsidRPr="00EB50C1" w14:paraId="015CDCDE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3AF89B4B" w14:textId="77777777" w:rsidR="008667C8" w:rsidRPr="00EB50C1" w:rsidRDefault="008667C8" w:rsidP="00FF5FB2">
            <w:pPr>
              <w:pStyle w:val="afc"/>
            </w:pPr>
            <w:r w:rsidRPr="00EB50C1">
              <w:t>Особые условия допуска к работе</w:t>
            </w:r>
          </w:p>
        </w:tc>
        <w:tc>
          <w:tcPr>
            <w:tcW w:w="3675" w:type="pct"/>
            <w:shd w:val="clear" w:color="auto" w:fill="auto"/>
          </w:tcPr>
          <w:p w14:paraId="6E6A5C1E" w14:textId="77777777" w:rsidR="008667C8" w:rsidRPr="00EB50C1" w:rsidRDefault="008667C8" w:rsidP="00FF5FB2">
            <w:pPr>
              <w:pStyle w:val="afc"/>
              <w:rPr>
                <w:shd w:val="clear" w:color="auto" w:fill="FFFFFF"/>
              </w:rPr>
            </w:pPr>
            <w:r w:rsidRPr="00EB50C1">
              <w:rPr>
                <w:shd w:val="clear" w:color="auto" w:fill="FFFFFF"/>
              </w:rPr>
              <w:t xml:space="preserve">- </w:t>
            </w:r>
          </w:p>
        </w:tc>
      </w:tr>
      <w:tr w:rsidR="008667C8" w:rsidRPr="00EB50C1" w14:paraId="6EBB11EF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6291EEC3" w14:textId="77777777" w:rsidR="008667C8" w:rsidRPr="00EB50C1" w:rsidRDefault="008667C8" w:rsidP="00FF5FB2">
            <w:pPr>
              <w:pStyle w:val="afc"/>
            </w:pPr>
            <w:r w:rsidRPr="00EB50C1">
              <w:t>Другие характеристики</w:t>
            </w:r>
          </w:p>
        </w:tc>
        <w:tc>
          <w:tcPr>
            <w:tcW w:w="3675" w:type="pct"/>
            <w:shd w:val="clear" w:color="auto" w:fill="auto"/>
          </w:tcPr>
          <w:p w14:paraId="13819EF0" w14:textId="10CBFAA7" w:rsidR="008667C8" w:rsidRPr="00EB50C1" w:rsidRDefault="008667C8" w:rsidP="00FF5FB2">
            <w:pPr>
              <w:pStyle w:val="afc"/>
            </w:pPr>
            <w:r w:rsidRPr="00EB50C1">
              <w:t xml:space="preserve">Рекомендуется </w:t>
            </w:r>
            <w:r w:rsidR="00582960">
              <w:t xml:space="preserve">дополнительное профессиональное образование – программы </w:t>
            </w:r>
            <w:r w:rsidRPr="00EB50C1">
              <w:t>повышени</w:t>
            </w:r>
            <w:r w:rsidR="00582960">
              <w:t>я</w:t>
            </w:r>
            <w:r w:rsidRPr="00EB50C1">
              <w:t xml:space="preserve"> квалификации не реже одного раза в пять лет</w:t>
            </w:r>
          </w:p>
        </w:tc>
      </w:tr>
    </w:tbl>
    <w:p w14:paraId="608CD565" w14:textId="77777777" w:rsidR="006E146E" w:rsidRDefault="006E146E"/>
    <w:p w14:paraId="5E62034D" w14:textId="77777777" w:rsidR="006E146E" w:rsidRPr="00EB50C1" w:rsidRDefault="006E146E" w:rsidP="00FF5FB2">
      <w:r w:rsidRPr="00EB50C1">
        <w:t>Дополнительные характеристики</w:t>
      </w:r>
    </w:p>
    <w:p w14:paraId="15E37210" w14:textId="77777777" w:rsidR="006E146E" w:rsidRDefault="006E146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01"/>
        <w:gridCol w:w="1236"/>
        <w:gridCol w:w="6258"/>
      </w:tblGrid>
      <w:tr w:rsidR="008667C8" w:rsidRPr="00EB50C1" w14:paraId="298236A0" w14:textId="77777777" w:rsidTr="006E146E">
        <w:trPr>
          <w:trHeight w:val="20"/>
        </w:trPr>
        <w:tc>
          <w:tcPr>
            <w:tcW w:w="1325" w:type="pct"/>
            <w:shd w:val="clear" w:color="auto" w:fill="auto"/>
            <w:vAlign w:val="center"/>
          </w:tcPr>
          <w:p w14:paraId="110B923E" w14:textId="77777777" w:rsidR="008667C8" w:rsidRPr="00EB50C1" w:rsidRDefault="008667C8" w:rsidP="00FF5FB2">
            <w:pPr>
              <w:jc w:val="center"/>
            </w:pPr>
            <w:r w:rsidRPr="00EB50C1">
              <w:t>Наименование документа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03F606CE" w14:textId="77777777" w:rsidR="008667C8" w:rsidRPr="00EB50C1" w:rsidRDefault="008667C8" w:rsidP="00FF5FB2">
            <w:pPr>
              <w:jc w:val="center"/>
            </w:pPr>
            <w:r w:rsidRPr="00EB50C1">
              <w:t>Код</w:t>
            </w:r>
          </w:p>
        </w:tc>
        <w:tc>
          <w:tcPr>
            <w:tcW w:w="3069" w:type="pct"/>
            <w:shd w:val="clear" w:color="auto" w:fill="auto"/>
            <w:vAlign w:val="center"/>
          </w:tcPr>
          <w:p w14:paraId="106FBBBF" w14:textId="77777777" w:rsidR="008667C8" w:rsidRPr="00EB50C1" w:rsidRDefault="008667C8" w:rsidP="00FF5FB2">
            <w:pPr>
              <w:jc w:val="center"/>
            </w:pPr>
            <w:r w:rsidRPr="00EB50C1">
              <w:t>Наименование базовой группы, должности (профессии) или специальности</w:t>
            </w:r>
          </w:p>
        </w:tc>
      </w:tr>
      <w:tr w:rsidR="008667C8" w:rsidRPr="00EB50C1" w14:paraId="6C0DCDEC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0376605C" w14:textId="77777777" w:rsidR="008667C8" w:rsidRPr="00EB50C1" w:rsidRDefault="008667C8" w:rsidP="00FF5FB2">
            <w:pPr>
              <w:rPr>
                <w:vertAlign w:val="superscript"/>
              </w:rPr>
            </w:pPr>
            <w:r w:rsidRPr="00EB50C1">
              <w:t>ОКЗ</w:t>
            </w:r>
          </w:p>
        </w:tc>
        <w:tc>
          <w:tcPr>
            <w:tcW w:w="606" w:type="pct"/>
            <w:shd w:val="clear" w:color="auto" w:fill="auto"/>
          </w:tcPr>
          <w:p w14:paraId="6F5B60CB" w14:textId="77777777" w:rsidR="008667C8" w:rsidRPr="00EB50C1" w:rsidRDefault="008667C8" w:rsidP="00FF5FB2">
            <w:r w:rsidRPr="00EB50C1">
              <w:t>3119</w:t>
            </w:r>
          </w:p>
        </w:tc>
        <w:tc>
          <w:tcPr>
            <w:tcW w:w="3069" w:type="pct"/>
            <w:shd w:val="clear" w:color="auto" w:fill="auto"/>
          </w:tcPr>
          <w:p w14:paraId="1F9D2E81" w14:textId="77777777" w:rsidR="008667C8" w:rsidRPr="00EB50C1" w:rsidRDefault="00E77E8C" w:rsidP="00FF5FB2">
            <w:hyperlink r:id="rId11" w:history="1">
              <w:r w:rsidR="008667C8" w:rsidRPr="00EB50C1">
                <w:rPr>
                  <w:rStyle w:val="af2"/>
                  <w:color w:val="auto"/>
                  <w:u w:val="none"/>
                </w:rPr>
                <w:t>Техники в области физических и технических наук, не входящие в другие группы</w:t>
              </w:r>
            </w:hyperlink>
          </w:p>
        </w:tc>
      </w:tr>
      <w:tr w:rsidR="008667C8" w:rsidRPr="00EB50C1" w14:paraId="3CBD8542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68A1C660" w14:textId="77777777" w:rsidR="008667C8" w:rsidRPr="00EB50C1" w:rsidRDefault="008667C8" w:rsidP="00FF5FB2">
            <w:pPr>
              <w:rPr>
                <w:lang w:val="en-US"/>
              </w:rPr>
            </w:pPr>
            <w:r w:rsidRPr="00EB50C1">
              <w:t>ЕКС</w:t>
            </w:r>
            <w:r w:rsidRPr="00EB50C1">
              <w:rPr>
                <w:rStyle w:val="a3"/>
              </w:rPr>
              <w:endnoteReference w:id="3"/>
            </w:r>
            <w:r w:rsidRPr="00EB50C1">
              <w:t xml:space="preserve"> </w:t>
            </w:r>
          </w:p>
        </w:tc>
        <w:tc>
          <w:tcPr>
            <w:tcW w:w="606" w:type="pct"/>
            <w:shd w:val="clear" w:color="auto" w:fill="auto"/>
          </w:tcPr>
          <w:p w14:paraId="21444398" w14:textId="77777777" w:rsidR="008667C8" w:rsidRPr="00EB50C1" w:rsidRDefault="008667C8" w:rsidP="00FF5FB2">
            <w:r w:rsidRPr="00EB50C1">
              <w:t>-</w:t>
            </w:r>
          </w:p>
        </w:tc>
        <w:tc>
          <w:tcPr>
            <w:tcW w:w="3069" w:type="pct"/>
            <w:shd w:val="clear" w:color="auto" w:fill="auto"/>
          </w:tcPr>
          <w:p w14:paraId="52E1D537" w14:textId="367D93D0" w:rsidR="008667C8" w:rsidRPr="00EB50C1" w:rsidRDefault="008667C8" w:rsidP="00FF5FB2">
            <w:r w:rsidRPr="00EB50C1">
              <w:t>Техник</w:t>
            </w:r>
          </w:p>
        </w:tc>
      </w:tr>
      <w:tr w:rsidR="008667C8" w:rsidRPr="00EB50C1" w14:paraId="722C1765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4DAE0C7E" w14:textId="77777777" w:rsidR="008667C8" w:rsidRPr="00EB50C1" w:rsidRDefault="008667C8" w:rsidP="00FF5FB2">
            <w:pPr>
              <w:rPr>
                <w:b/>
              </w:rPr>
            </w:pPr>
            <w:r w:rsidRPr="00EB50C1">
              <w:rPr>
                <w:bCs w:val="0"/>
              </w:rPr>
              <w:t>ОКПДТР</w:t>
            </w:r>
            <w:r w:rsidRPr="00EB50C1">
              <w:rPr>
                <w:rStyle w:val="a3"/>
                <w:bCs w:val="0"/>
              </w:rPr>
              <w:endnoteReference w:id="4"/>
            </w:r>
          </w:p>
        </w:tc>
        <w:tc>
          <w:tcPr>
            <w:tcW w:w="606" w:type="pct"/>
            <w:shd w:val="clear" w:color="auto" w:fill="auto"/>
          </w:tcPr>
          <w:p w14:paraId="29221D9C" w14:textId="77777777" w:rsidR="008667C8" w:rsidRPr="00EB50C1" w:rsidRDefault="008667C8" w:rsidP="00FF5FB2">
            <w:r w:rsidRPr="00EB50C1">
              <w:t>26927</w:t>
            </w:r>
          </w:p>
        </w:tc>
        <w:tc>
          <w:tcPr>
            <w:tcW w:w="3069" w:type="pct"/>
            <w:shd w:val="clear" w:color="auto" w:fill="auto"/>
          </w:tcPr>
          <w:p w14:paraId="1CD6A95D" w14:textId="77777777" w:rsidR="008667C8" w:rsidRPr="00EB50C1" w:rsidRDefault="008667C8" w:rsidP="00FF5FB2">
            <w:r w:rsidRPr="00EB50C1">
              <w:t>Техник</w:t>
            </w:r>
          </w:p>
        </w:tc>
      </w:tr>
      <w:tr w:rsidR="008667C8" w:rsidRPr="00EB50C1" w14:paraId="3A63F316" w14:textId="77777777" w:rsidTr="006E146E">
        <w:trPr>
          <w:trHeight w:val="20"/>
        </w:trPr>
        <w:tc>
          <w:tcPr>
            <w:tcW w:w="1325" w:type="pct"/>
            <w:vMerge w:val="restart"/>
            <w:shd w:val="clear" w:color="auto" w:fill="auto"/>
          </w:tcPr>
          <w:p w14:paraId="208A69E4" w14:textId="77777777" w:rsidR="008667C8" w:rsidRPr="00EB50C1" w:rsidRDefault="008667C8" w:rsidP="00FF5FB2">
            <w:r w:rsidRPr="00EB50C1">
              <w:t>ОКСО</w:t>
            </w:r>
            <w:r w:rsidRPr="00EB50C1">
              <w:rPr>
                <w:rStyle w:val="a3"/>
              </w:rPr>
              <w:endnoteReference w:id="5"/>
            </w:r>
          </w:p>
        </w:tc>
        <w:tc>
          <w:tcPr>
            <w:tcW w:w="606" w:type="pct"/>
            <w:shd w:val="clear" w:color="auto" w:fill="auto"/>
          </w:tcPr>
          <w:p w14:paraId="790D0E64" w14:textId="77777777" w:rsidR="008667C8" w:rsidRPr="00EB50C1" w:rsidRDefault="008667C8" w:rsidP="00FF5FB2">
            <w:pPr>
              <w:rPr>
                <w:shd w:val="clear" w:color="auto" w:fill="FFFFFF"/>
              </w:rPr>
            </w:pPr>
            <w:r w:rsidRPr="00EB50C1">
              <w:rPr>
                <w:shd w:val="clear" w:color="auto" w:fill="FFFFFF"/>
              </w:rPr>
              <w:t>2.27.02.01</w:t>
            </w:r>
          </w:p>
        </w:tc>
        <w:tc>
          <w:tcPr>
            <w:tcW w:w="3069" w:type="pct"/>
            <w:shd w:val="clear" w:color="auto" w:fill="auto"/>
          </w:tcPr>
          <w:p w14:paraId="04EE05DF" w14:textId="77777777" w:rsidR="008667C8" w:rsidRPr="00EB50C1" w:rsidRDefault="008667C8" w:rsidP="00FF5FB2">
            <w:r w:rsidRPr="00EB50C1">
              <w:t>Метрология</w:t>
            </w:r>
          </w:p>
        </w:tc>
      </w:tr>
      <w:tr w:rsidR="008667C8" w:rsidRPr="00EB50C1" w14:paraId="258E8076" w14:textId="77777777" w:rsidTr="006E146E">
        <w:trPr>
          <w:trHeight w:val="20"/>
        </w:trPr>
        <w:tc>
          <w:tcPr>
            <w:tcW w:w="1325" w:type="pct"/>
            <w:vMerge/>
            <w:shd w:val="clear" w:color="auto" w:fill="auto"/>
          </w:tcPr>
          <w:p w14:paraId="277159E0" w14:textId="77777777" w:rsidR="008667C8" w:rsidRPr="00EB50C1" w:rsidRDefault="008667C8" w:rsidP="00FF5FB2"/>
        </w:tc>
        <w:tc>
          <w:tcPr>
            <w:tcW w:w="606" w:type="pct"/>
            <w:shd w:val="clear" w:color="auto" w:fill="auto"/>
          </w:tcPr>
          <w:p w14:paraId="4291B9C5" w14:textId="77777777" w:rsidR="008667C8" w:rsidRPr="00EB50C1" w:rsidRDefault="008667C8" w:rsidP="00FF5FB2">
            <w:pPr>
              <w:rPr>
                <w:shd w:val="clear" w:color="auto" w:fill="FFFFFF"/>
              </w:rPr>
            </w:pPr>
            <w:r w:rsidRPr="00EB50C1">
              <w:rPr>
                <w:shd w:val="clear" w:color="auto" w:fill="FFFFFF"/>
              </w:rPr>
              <w:t>2.27.02.02</w:t>
            </w:r>
          </w:p>
        </w:tc>
        <w:tc>
          <w:tcPr>
            <w:tcW w:w="3069" w:type="pct"/>
            <w:shd w:val="clear" w:color="auto" w:fill="auto"/>
          </w:tcPr>
          <w:p w14:paraId="6B909AC6" w14:textId="77777777" w:rsidR="008667C8" w:rsidRPr="00EB50C1" w:rsidRDefault="008667C8" w:rsidP="00FF5FB2">
            <w:r w:rsidRPr="00EB50C1">
              <w:t>Техническое регулирование и управление качеством</w:t>
            </w:r>
          </w:p>
        </w:tc>
      </w:tr>
    </w:tbl>
    <w:p w14:paraId="459D7278" w14:textId="77777777" w:rsidR="006E146E" w:rsidRDefault="006E146E" w:rsidP="00FF5FB2">
      <w:pPr>
        <w:pStyle w:val="3"/>
        <w:spacing w:before="0" w:after="0"/>
      </w:pPr>
    </w:p>
    <w:p w14:paraId="66E3034F" w14:textId="443D32FF" w:rsidR="0023740F" w:rsidRDefault="0023740F" w:rsidP="00FF5FB2">
      <w:pPr>
        <w:pStyle w:val="3"/>
        <w:spacing w:before="0" w:after="0"/>
      </w:pPr>
      <w:r w:rsidRPr="00EB50C1">
        <w:t>3.1.1. Трудовая функция</w:t>
      </w:r>
    </w:p>
    <w:p w14:paraId="7ADA2C76" w14:textId="77777777" w:rsidR="006E146E" w:rsidRPr="006E146E" w:rsidRDefault="006E146E" w:rsidP="006E146E"/>
    <w:tbl>
      <w:tblPr>
        <w:tblW w:w="5000" w:type="pct"/>
        <w:tblLook w:val="01E0" w:firstRow="1" w:lastRow="1" w:firstColumn="1" w:lastColumn="1" w:noHBand="0" w:noVBand="0"/>
      </w:tblPr>
      <w:tblGrid>
        <w:gridCol w:w="1827"/>
        <w:gridCol w:w="4076"/>
        <w:gridCol w:w="679"/>
        <w:gridCol w:w="991"/>
        <w:gridCol w:w="1909"/>
        <w:gridCol w:w="718"/>
      </w:tblGrid>
      <w:tr w:rsidR="003373F4" w:rsidRPr="00EB50C1" w14:paraId="039D86AF" w14:textId="77777777" w:rsidTr="006E146E">
        <w:trPr>
          <w:trHeight w:val="278"/>
        </w:trPr>
        <w:tc>
          <w:tcPr>
            <w:tcW w:w="89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E02E2BD" w14:textId="77777777" w:rsidR="003373F4" w:rsidRPr="00EB50C1" w:rsidRDefault="003373F4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C13BDC" w14:textId="77777777" w:rsidR="003373F4" w:rsidRPr="00EB50C1" w:rsidRDefault="003373F4" w:rsidP="00FF5FB2">
            <w:pPr>
              <w:pStyle w:val="afc"/>
            </w:pPr>
            <w:r w:rsidRPr="009B70AB">
              <w:t xml:space="preserve">Контроль </w:t>
            </w:r>
            <w:r w:rsidRPr="00EB50C1">
              <w:t>материалов</w:t>
            </w:r>
            <w:r>
              <w:t xml:space="preserve">, </w:t>
            </w:r>
            <w:r w:rsidRPr="00EB50C1">
              <w:t>сырья</w:t>
            </w:r>
            <w:r>
              <w:t>,</w:t>
            </w:r>
            <w:r w:rsidRPr="00EB50C1">
              <w:t xml:space="preserve"> полуфабрикатов и комплектующих изделий</w:t>
            </w:r>
            <w:r w:rsidRPr="009B70AB">
              <w:t xml:space="preserve"> на входном контроле</w:t>
            </w:r>
          </w:p>
        </w:tc>
        <w:tc>
          <w:tcPr>
            <w:tcW w:w="33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224089" w14:textId="77777777" w:rsidR="003373F4" w:rsidRPr="00EB50C1" w:rsidRDefault="003373F4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12AAE7" w14:textId="116D36EE" w:rsidR="003373F4" w:rsidRPr="00EB50C1" w:rsidRDefault="00535CAA" w:rsidP="00FF5FB2">
            <w:r>
              <w:rPr>
                <w:lang w:val="en-US"/>
              </w:rPr>
              <w:t>A</w:t>
            </w:r>
            <w:r w:rsidR="003373F4" w:rsidRPr="00EB50C1">
              <w:t>/01.4</w:t>
            </w:r>
          </w:p>
        </w:tc>
        <w:tc>
          <w:tcPr>
            <w:tcW w:w="93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331F62" w14:textId="77777777" w:rsidR="003373F4" w:rsidRPr="00EB50C1" w:rsidRDefault="003373F4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47C6AC" w14:textId="77777777" w:rsidR="003373F4" w:rsidRPr="00EB50C1" w:rsidRDefault="003373F4" w:rsidP="00FF5FB2">
            <w:pPr>
              <w:jc w:val="center"/>
            </w:pPr>
            <w:r w:rsidRPr="00EB50C1">
              <w:t>4</w:t>
            </w:r>
          </w:p>
        </w:tc>
      </w:tr>
    </w:tbl>
    <w:p w14:paraId="1EE8A42E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63"/>
        <w:gridCol w:w="1365"/>
        <w:gridCol w:w="614"/>
        <w:gridCol w:w="1846"/>
        <w:gridCol w:w="1599"/>
        <w:gridCol w:w="2313"/>
      </w:tblGrid>
      <w:tr w:rsidR="0023740F" w:rsidRPr="00EB50C1" w14:paraId="0BCBA2B7" w14:textId="77777777" w:rsidTr="006E146E">
        <w:trPr>
          <w:trHeight w:val="488"/>
        </w:trPr>
        <w:tc>
          <w:tcPr>
            <w:tcW w:w="120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172E68A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0315D3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690363" w14:textId="77777777" w:rsidR="0023740F" w:rsidRPr="00EB50C1" w:rsidRDefault="0023740F" w:rsidP="00FF5FB2">
            <w:r w:rsidRPr="00EB50C1">
              <w:t>Х</w:t>
            </w:r>
          </w:p>
        </w:tc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B3CE99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09910F" w14:textId="77777777" w:rsidR="0023740F" w:rsidRPr="00EB50C1" w:rsidRDefault="0023740F" w:rsidP="00FF5FB2">
            <w:pPr>
              <w:jc w:val="center"/>
            </w:pPr>
          </w:p>
        </w:tc>
        <w:tc>
          <w:tcPr>
            <w:tcW w:w="11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0EBF3E" w14:textId="77777777" w:rsidR="0023740F" w:rsidRPr="00EB50C1" w:rsidRDefault="0023740F" w:rsidP="00FF5FB2">
            <w:pPr>
              <w:jc w:val="center"/>
            </w:pPr>
          </w:p>
        </w:tc>
      </w:tr>
      <w:tr w:rsidR="0023740F" w:rsidRPr="00EB50C1" w14:paraId="1833F6F5" w14:textId="77777777" w:rsidTr="006E146E">
        <w:trPr>
          <w:trHeight w:val="479"/>
        </w:trPr>
        <w:tc>
          <w:tcPr>
            <w:tcW w:w="1207" w:type="pct"/>
            <w:vAlign w:val="center"/>
          </w:tcPr>
          <w:p w14:paraId="1E2DFD41" w14:textId="77777777" w:rsidR="0023740F" w:rsidRPr="00EB50C1" w:rsidRDefault="0023740F" w:rsidP="00FF5FB2"/>
        </w:tc>
        <w:tc>
          <w:tcPr>
            <w:tcW w:w="1875" w:type="pct"/>
            <w:gridSpan w:val="3"/>
            <w:vAlign w:val="center"/>
          </w:tcPr>
          <w:p w14:paraId="655977FC" w14:textId="77777777" w:rsidR="0023740F" w:rsidRPr="00EB50C1" w:rsidRDefault="0023740F" w:rsidP="00FF5FB2"/>
        </w:tc>
        <w:tc>
          <w:tcPr>
            <w:tcW w:w="784" w:type="pct"/>
          </w:tcPr>
          <w:p w14:paraId="345CE26D" w14:textId="77777777" w:rsidR="0023740F" w:rsidRPr="00EB50C1" w:rsidRDefault="0023740F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</w:tcPr>
          <w:p w14:paraId="6A674E4E" w14:textId="77777777" w:rsidR="0023740F" w:rsidRPr="00EB50C1" w:rsidRDefault="0023740F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95C8B5" w14:textId="77777777" w:rsidR="00463DE1" w:rsidRPr="00EB50C1" w:rsidRDefault="00463DE1" w:rsidP="00FF5F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1"/>
        <w:gridCol w:w="7734"/>
      </w:tblGrid>
      <w:tr w:rsidR="0023740F" w:rsidRPr="00EB50C1" w14:paraId="75002E9C" w14:textId="77777777" w:rsidTr="006E146E">
        <w:trPr>
          <w:trHeight w:val="20"/>
        </w:trPr>
        <w:tc>
          <w:tcPr>
            <w:tcW w:w="1207" w:type="pct"/>
            <w:vMerge w:val="restart"/>
            <w:shd w:val="clear" w:color="auto" w:fill="auto"/>
          </w:tcPr>
          <w:p w14:paraId="394187F8" w14:textId="77777777" w:rsidR="0023740F" w:rsidRPr="00EB50C1" w:rsidRDefault="0023740F" w:rsidP="00FF5FB2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793" w:type="pct"/>
            <w:shd w:val="clear" w:color="auto" w:fill="auto"/>
          </w:tcPr>
          <w:p w14:paraId="220A021F" w14:textId="77777777" w:rsidR="0023740F" w:rsidRPr="00EB50C1" w:rsidRDefault="0023740F" w:rsidP="006E146E">
            <w:pPr>
              <w:pStyle w:val="afc"/>
              <w:jc w:val="both"/>
            </w:pPr>
            <w:r w:rsidRPr="00EB50C1">
              <w:t>Контроль поступающих материалов, сырья, полуфабрикатов на соответствие требованиям нормативно</w:t>
            </w:r>
            <w:r w:rsidR="00324EC6">
              <w:t>-технической</w:t>
            </w:r>
            <w:r w:rsidR="009B70AB">
              <w:t xml:space="preserve"> </w:t>
            </w:r>
            <w:r w:rsidRPr="00EB50C1">
              <w:t>документации</w:t>
            </w:r>
          </w:p>
        </w:tc>
      </w:tr>
      <w:tr w:rsidR="0023740F" w:rsidRPr="00EB50C1" w14:paraId="46828C76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308FE3A" w14:textId="77777777" w:rsidR="0023740F" w:rsidRPr="00EB50C1" w:rsidRDefault="0023740F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B0DABBF" w14:textId="77777777" w:rsidR="0023740F" w:rsidRPr="00EB50C1" w:rsidRDefault="0023740F" w:rsidP="006E146E">
            <w:pPr>
              <w:pStyle w:val="afc"/>
              <w:jc w:val="both"/>
            </w:pPr>
            <w:r w:rsidRPr="00EB50C1">
              <w:t>Контроль поступающих комплектующих изделий на соответствие требованиям конструкторской документации</w:t>
            </w:r>
          </w:p>
        </w:tc>
      </w:tr>
      <w:tr w:rsidR="0023740F" w:rsidRPr="00EB50C1" w14:paraId="67A854E6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9536F0D" w14:textId="77777777" w:rsidR="0023740F" w:rsidRPr="00EB50C1" w:rsidRDefault="0023740F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0D7F394" w14:textId="77777777" w:rsidR="0023740F" w:rsidRPr="00EB50C1" w:rsidRDefault="0023740F" w:rsidP="006E146E">
            <w:pPr>
              <w:pStyle w:val="afc"/>
              <w:jc w:val="both"/>
            </w:pPr>
            <w:r w:rsidRPr="00EB50C1">
              <w:t>Учет и систематизация данных о фактическом уровне качества поступающих материалов, сырья, полуфабрикатов и комплектующих изделий</w:t>
            </w:r>
          </w:p>
        </w:tc>
      </w:tr>
      <w:tr w:rsidR="00463DE1" w:rsidRPr="00EB50C1" w14:paraId="7CAB2DA8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FCDD71E" w14:textId="77777777" w:rsidR="00463DE1" w:rsidRPr="00EB50C1" w:rsidRDefault="00463DE1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56C27263" w14:textId="77777777" w:rsidR="00463DE1" w:rsidRPr="00EB50C1" w:rsidRDefault="00463DE1" w:rsidP="006E146E">
            <w:pPr>
              <w:pStyle w:val="afc"/>
              <w:jc w:val="both"/>
            </w:pPr>
            <w:r w:rsidRPr="00EB50C1">
              <w:t>Подготовка заключений о соответствии качества поступающих в организацию материалов, сырья, полуфабрикатов и комплектующих изделий требованиям нормативно</w:t>
            </w:r>
            <w:r w:rsidR="000C61E1">
              <w:t xml:space="preserve">-технической </w:t>
            </w:r>
            <w:r w:rsidRPr="00EB50C1">
              <w:t>документации</w:t>
            </w:r>
          </w:p>
        </w:tc>
      </w:tr>
      <w:tr w:rsidR="006412C9" w:rsidRPr="00EB50C1" w14:paraId="4879923A" w14:textId="77777777" w:rsidTr="006E146E">
        <w:trPr>
          <w:trHeight w:val="20"/>
        </w:trPr>
        <w:tc>
          <w:tcPr>
            <w:tcW w:w="1207" w:type="pct"/>
            <w:vMerge w:val="restart"/>
            <w:shd w:val="clear" w:color="auto" w:fill="auto"/>
          </w:tcPr>
          <w:p w14:paraId="4E03833C" w14:textId="77777777" w:rsidR="006412C9" w:rsidRPr="00EB50C1" w:rsidDel="002A1D54" w:rsidRDefault="006412C9" w:rsidP="00FF5FB2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793" w:type="pct"/>
            <w:shd w:val="clear" w:color="auto" w:fill="auto"/>
          </w:tcPr>
          <w:p w14:paraId="77CE82B7" w14:textId="77777777" w:rsidR="006412C9" w:rsidRPr="00C21415" w:rsidRDefault="006412C9" w:rsidP="006E146E">
            <w:pPr>
              <w:pStyle w:val="afc"/>
              <w:jc w:val="both"/>
              <w:rPr>
                <w:rStyle w:val="N"/>
              </w:rPr>
            </w:pPr>
            <w:r w:rsidRPr="00EB50C1">
              <w:t xml:space="preserve">Анализировать </w:t>
            </w:r>
            <w:r w:rsidRPr="0049750E">
              <w:t>нормативно-техническую</w:t>
            </w:r>
            <w:r w:rsidRPr="00EB50C1">
              <w:t>, конструкторскую и технологическую документацию</w:t>
            </w:r>
          </w:p>
        </w:tc>
      </w:tr>
      <w:tr w:rsidR="006412C9" w:rsidRPr="00EB50C1" w14:paraId="392E8198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7AEB9CB3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BE772DE" w14:textId="77777777" w:rsidR="006412C9" w:rsidRPr="00C21415" w:rsidRDefault="006412C9" w:rsidP="006E146E">
            <w:pPr>
              <w:pStyle w:val="afc"/>
              <w:jc w:val="both"/>
            </w:pPr>
            <w:r w:rsidRPr="00C21415">
              <w:t xml:space="preserve">Искать в электронном архиве </w:t>
            </w:r>
            <w:r>
              <w:t xml:space="preserve">и просматривать </w:t>
            </w:r>
            <w:r w:rsidRPr="00C21415">
              <w:t>нормативно-техническую документацию на</w:t>
            </w:r>
            <w:r>
              <w:t xml:space="preserve"> поступающее</w:t>
            </w:r>
            <w:r w:rsidRPr="00C21415">
              <w:t xml:space="preserve"> сырь</w:t>
            </w:r>
            <w:r>
              <w:t>е, материалы</w:t>
            </w:r>
            <w:r w:rsidRPr="00C21415">
              <w:t>, полуфа</w:t>
            </w:r>
            <w:r>
              <w:t>брикаты и комплектующие</w:t>
            </w:r>
            <w:r w:rsidRPr="00C21415">
              <w:t xml:space="preserve"> изделия</w:t>
            </w:r>
          </w:p>
        </w:tc>
      </w:tr>
      <w:tr w:rsidR="006412C9" w:rsidRPr="00EB50C1" w14:paraId="7A51BB62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82E80FB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B16F214" w14:textId="77777777" w:rsidR="006412C9" w:rsidRPr="00EB50C1" w:rsidRDefault="006412C9" w:rsidP="006E146E">
            <w:pPr>
              <w:pStyle w:val="afc"/>
              <w:jc w:val="both"/>
            </w:pPr>
            <w:r>
              <w:t xml:space="preserve">Выполнять </w:t>
            </w:r>
            <w:r w:rsidRPr="00EB50C1">
              <w:t>измерени</w:t>
            </w:r>
            <w:r>
              <w:t>я</w:t>
            </w:r>
            <w:r w:rsidRPr="00EB50C1">
              <w:t>, контрол</w:t>
            </w:r>
            <w:r>
              <w:t>ь</w:t>
            </w:r>
            <w:r w:rsidRPr="00EB50C1">
              <w:t xml:space="preserve"> и испытани</w:t>
            </w:r>
            <w:r>
              <w:t>я</w:t>
            </w:r>
            <w:r w:rsidRPr="00EB50C1">
              <w:t xml:space="preserve"> материалов, сырья, полуфабрикатов и комплектующих изделий</w:t>
            </w:r>
            <w:r>
              <w:t xml:space="preserve"> с применением аттестованных методик</w:t>
            </w:r>
          </w:p>
        </w:tc>
      </w:tr>
      <w:tr w:rsidR="006412C9" w:rsidRPr="00EB50C1" w14:paraId="59C2BE1D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C8EA1CD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6E21168" w14:textId="77777777" w:rsidR="006412C9" w:rsidRPr="003A028A" w:rsidRDefault="006412C9" w:rsidP="006E146E">
            <w:pPr>
              <w:pStyle w:val="afc"/>
              <w:jc w:val="both"/>
            </w:pPr>
            <w:r w:rsidRPr="003A028A">
              <w:t>Использовать методики измерений, контроля и испытаний материалов, сырья, полуфабрикатов и комплектующих изделий</w:t>
            </w:r>
          </w:p>
        </w:tc>
      </w:tr>
      <w:tr w:rsidR="006412C9" w:rsidRPr="00EB50C1" w14:paraId="4B306120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F0437C7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FDC8D94" w14:textId="77777777" w:rsidR="006412C9" w:rsidRPr="006412C9" w:rsidRDefault="006412C9" w:rsidP="006E146E">
            <w:pPr>
              <w:pStyle w:val="afc"/>
              <w:jc w:val="both"/>
            </w:pPr>
            <w:r w:rsidRPr="006412C9">
              <w:t>Выбирать методы контроля, контрольно-измерительные приборы и инструменты для контроля характеристик поступающих материалов, сырья, полуфабрикатов и комплектующих изделий</w:t>
            </w:r>
          </w:p>
        </w:tc>
      </w:tr>
      <w:tr w:rsidR="006412C9" w:rsidRPr="00EB50C1" w14:paraId="09FEF886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A0AD3EE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C7119FE" w14:textId="77777777" w:rsidR="006412C9" w:rsidRPr="006412C9" w:rsidRDefault="006412C9" w:rsidP="006E146E">
            <w:pPr>
              <w:pStyle w:val="afc"/>
              <w:jc w:val="both"/>
            </w:pPr>
            <w:r w:rsidRPr="006412C9">
              <w:t>Использовать контрольно-измерительные приборы и инструменты для контроля характеристик поступающих материалов, сырья, полуфабрикатов и комплектующих изделий</w:t>
            </w:r>
          </w:p>
        </w:tc>
      </w:tr>
      <w:tr w:rsidR="006412C9" w:rsidRPr="00EB50C1" w14:paraId="3E224D53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590D897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0D1DD43" w14:textId="77777777" w:rsidR="006412C9" w:rsidRPr="00AC39BF" w:rsidRDefault="006412C9" w:rsidP="006E146E">
            <w:pPr>
              <w:pStyle w:val="afc"/>
              <w:jc w:val="both"/>
            </w:pPr>
            <w:r w:rsidRPr="00AC39BF">
              <w:t>Определять соответствие характеристик поступающих материалов, сырья, полуфабрикатов и комплектующих изделий требованиям документов по стандартизации, конструкторских и технологических документов</w:t>
            </w:r>
          </w:p>
        </w:tc>
      </w:tr>
      <w:tr w:rsidR="006412C9" w:rsidRPr="00EB50C1" w14:paraId="2BF0747D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4FD37E7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1566F16" w14:textId="7F7589E7" w:rsidR="006412C9" w:rsidRPr="00C21415" w:rsidRDefault="006412C9" w:rsidP="006E146E">
            <w:pPr>
              <w:pStyle w:val="afc"/>
              <w:jc w:val="both"/>
            </w:pPr>
            <w:r w:rsidRPr="00C21415">
              <w:t>Использовать систему планирования ресурсов (далее – ERP-система) организации для учета и систематизации данных о фактическом уровне качества поступающих материалов, сырья, полуфабрикатов и комплектующих изделий</w:t>
            </w:r>
          </w:p>
        </w:tc>
      </w:tr>
      <w:tr w:rsidR="006412C9" w:rsidRPr="00EB50C1" w14:paraId="648AD3FF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2B19C8D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2CFAF74" w14:textId="77777777" w:rsidR="006412C9" w:rsidRPr="00EB50C1" w:rsidRDefault="006412C9" w:rsidP="006E146E">
            <w:pPr>
              <w:pStyle w:val="afc"/>
              <w:jc w:val="both"/>
            </w:pPr>
            <w:r w:rsidRPr="00EB50C1">
              <w:t>Оформлять претензионные документы</w:t>
            </w:r>
          </w:p>
        </w:tc>
      </w:tr>
      <w:tr w:rsidR="006412C9" w:rsidRPr="00EB50C1" w14:paraId="78715C16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CF3DC31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253159F" w14:textId="77777777" w:rsidR="006412C9" w:rsidRPr="00EB50C1" w:rsidRDefault="006412C9" w:rsidP="006E146E">
            <w:pPr>
              <w:pStyle w:val="afc"/>
              <w:jc w:val="both"/>
            </w:pPr>
            <w:r w:rsidRPr="00EB50C1">
              <w:t>Создавать электронные таблицы, выполнять вычисления и обработку статистических данных контроля</w:t>
            </w:r>
          </w:p>
        </w:tc>
      </w:tr>
      <w:tr w:rsidR="006412C9" w:rsidRPr="00EB50C1" w14:paraId="76ABC2DD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FE6A46A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E3E4A0E" w14:textId="77777777" w:rsidR="006412C9" w:rsidRPr="00F66B50" w:rsidRDefault="006412C9" w:rsidP="006E146E">
            <w:pPr>
              <w:pStyle w:val="afc"/>
              <w:jc w:val="both"/>
            </w:pPr>
            <w:r w:rsidRPr="00F66B50">
              <w:t xml:space="preserve">Использовать </w:t>
            </w:r>
            <w:r w:rsidR="00F66B50" w:rsidRPr="00F66B50">
              <w:t xml:space="preserve">специализированные </w:t>
            </w:r>
            <w:r w:rsidRPr="00F66B50">
              <w:t>компьютерные программы для расчета параметров распределений, оценки ошибок контроля</w:t>
            </w:r>
          </w:p>
        </w:tc>
      </w:tr>
      <w:tr w:rsidR="006412C9" w:rsidRPr="00EB50C1" w14:paraId="6663EB3B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65F98F0" w14:textId="77777777" w:rsidR="006412C9" w:rsidRPr="00EB50C1" w:rsidDel="002A1D54" w:rsidRDefault="006412C9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0C7B0462" w14:textId="77777777" w:rsidR="006412C9" w:rsidRPr="003111A1" w:rsidRDefault="006412C9" w:rsidP="006E146E">
            <w:pPr>
              <w:pStyle w:val="afc"/>
              <w:jc w:val="both"/>
            </w:pPr>
            <w:r w:rsidRPr="003111A1">
              <w:t xml:space="preserve">Использовать </w:t>
            </w:r>
            <w:r w:rsidRPr="00773275">
              <w:t>текстовые редакторы (</w:t>
            </w:r>
            <w:r w:rsidR="00773275">
              <w:t xml:space="preserve">текстовые </w:t>
            </w:r>
            <w:r w:rsidRPr="00773275">
              <w:t>процессоры)</w:t>
            </w:r>
            <w:r w:rsidRPr="003111A1">
              <w:t xml:space="preserve"> для создания отчетов о результата</w:t>
            </w:r>
            <w:r>
              <w:t>х</w:t>
            </w:r>
            <w:r w:rsidRPr="003111A1">
              <w:t xml:space="preserve"> контроля поступающих ма</w:t>
            </w:r>
            <w:r w:rsidR="007A2DE6">
              <w:t xml:space="preserve">териалов, сырья, полуфабрикатов, </w:t>
            </w:r>
            <w:r w:rsidR="007A2DE6" w:rsidRPr="007A2DE6">
              <w:t>претензионны</w:t>
            </w:r>
            <w:r w:rsidR="007A2DE6">
              <w:t>х документов</w:t>
            </w:r>
          </w:p>
        </w:tc>
      </w:tr>
      <w:tr w:rsidR="00CF2194" w:rsidRPr="00EB50C1" w14:paraId="02D4558A" w14:textId="77777777" w:rsidTr="006E146E">
        <w:trPr>
          <w:trHeight w:val="20"/>
        </w:trPr>
        <w:tc>
          <w:tcPr>
            <w:tcW w:w="1207" w:type="pct"/>
            <w:vMerge w:val="restart"/>
            <w:shd w:val="clear" w:color="auto" w:fill="auto"/>
          </w:tcPr>
          <w:p w14:paraId="22442927" w14:textId="77777777" w:rsidR="00CF2194" w:rsidRPr="00EB50C1" w:rsidRDefault="00CF2194" w:rsidP="00FF5FB2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93" w:type="pct"/>
            <w:shd w:val="clear" w:color="auto" w:fill="auto"/>
          </w:tcPr>
          <w:p w14:paraId="2BEB742B" w14:textId="1B84C1ED" w:rsidR="00CF2194" w:rsidRPr="00CF2194" w:rsidRDefault="00CF2194" w:rsidP="006E146E">
            <w:pPr>
              <w:pStyle w:val="afc"/>
              <w:jc w:val="both"/>
            </w:pPr>
            <w:r w:rsidRPr="00CF2194">
              <w:t>Нормативные правовые акты Российской Федерации, регламентирующ</w:t>
            </w:r>
            <w:r w:rsidR="00B013CD">
              <w:t>и</w:t>
            </w:r>
            <w:r w:rsidRPr="00CF2194">
              <w:t>е вопросы единства измерений и метрологического обеспечения</w:t>
            </w:r>
          </w:p>
        </w:tc>
      </w:tr>
      <w:tr w:rsidR="00CF2194" w:rsidRPr="00EB50C1" w14:paraId="4C8549C0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6E2404A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50C9105B" w14:textId="77777777" w:rsidR="00CF2194" w:rsidRDefault="00CF2194" w:rsidP="006E146E">
            <w:pPr>
              <w:pStyle w:val="afc"/>
              <w:jc w:val="both"/>
            </w:pPr>
            <w:r w:rsidRPr="00EB50C1">
              <w:t>Нормативн</w:t>
            </w:r>
            <w:r>
              <w:t>о-технические</w:t>
            </w:r>
            <w:r w:rsidRPr="00EB50C1">
              <w:t xml:space="preserve"> и методические документы, регламентирующие вопросы качества продукции </w:t>
            </w:r>
          </w:p>
        </w:tc>
      </w:tr>
      <w:tr w:rsidR="00CF2194" w:rsidRPr="00EB50C1" w14:paraId="17E84394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06B2AA9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1A505C0E" w14:textId="77777777" w:rsidR="00CF2194" w:rsidRPr="00EB50C1" w:rsidRDefault="00CF2194" w:rsidP="006E146E">
            <w:pPr>
              <w:pStyle w:val="afc"/>
              <w:jc w:val="both"/>
            </w:pPr>
            <w:r>
              <w:t>Документы по стандартизации, нормативно-технические и</w:t>
            </w:r>
            <w:r w:rsidRPr="00EB50C1">
              <w:t xml:space="preserve"> методические документы, регламентирующие вопросы входного контроля </w:t>
            </w:r>
          </w:p>
        </w:tc>
      </w:tr>
      <w:tr w:rsidR="00CF2194" w:rsidRPr="00EB50C1" w14:paraId="7D68E437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4754AF9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62CA13DD" w14:textId="77777777" w:rsidR="00CF2194" w:rsidRPr="00EB50C1" w:rsidRDefault="00CF2194" w:rsidP="006E146E">
            <w:pPr>
              <w:pStyle w:val="afc"/>
              <w:jc w:val="both"/>
            </w:pPr>
            <w:r w:rsidRPr="00EB50C1">
              <w:t>Сортамент используемых в производстве материалов, сырья, полуфабрикатов</w:t>
            </w:r>
          </w:p>
        </w:tc>
      </w:tr>
      <w:tr w:rsidR="00CF2194" w:rsidRPr="00EB50C1" w14:paraId="7F35A4C0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C081781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1D7A7DB7" w14:textId="77777777" w:rsidR="00CF2194" w:rsidRPr="00EB50C1" w:rsidRDefault="00CF2194" w:rsidP="006E146E">
            <w:pPr>
              <w:pStyle w:val="afc"/>
              <w:jc w:val="both"/>
            </w:pPr>
            <w:r>
              <w:t>Стандарты, технические условия</w:t>
            </w:r>
            <w:r w:rsidRPr="00EB50C1">
              <w:t xml:space="preserve"> на используемые материалы</w:t>
            </w:r>
            <w:r>
              <w:t xml:space="preserve">, </w:t>
            </w:r>
            <w:r w:rsidRPr="0049750E">
              <w:t>сырье, полуфабрикаты и комплектующие изделия</w:t>
            </w:r>
          </w:p>
        </w:tc>
      </w:tr>
      <w:tr w:rsidR="00CF2194" w:rsidRPr="00EB50C1" w14:paraId="4AC26B7B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7FE60B2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04D06BC1" w14:textId="77777777" w:rsidR="00CF2194" w:rsidRPr="00EB50C1" w:rsidRDefault="00CF2194" w:rsidP="006E146E">
            <w:pPr>
              <w:pStyle w:val="afc"/>
              <w:jc w:val="both"/>
            </w:pPr>
            <w:r w:rsidRPr="00773275">
              <w:t xml:space="preserve">Требования к качеству используемых в производстве материалов, </w:t>
            </w:r>
            <w:r w:rsidR="00773275" w:rsidRPr="00773275">
              <w:t>сырь</w:t>
            </w:r>
            <w:r w:rsidR="00773275">
              <w:t>я</w:t>
            </w:r>
            <w:r w:rsidRPr="00773275">
              <w:t>, полуфабрикатов</w:t>
            </w:r>
          </w:p>
        </w:tc>
      </w:tr>
      <w:tr w:rsidR="00CF2194" w:rsidRPr="00EB50C1" w14:paraId="6050C8D8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FA23982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D84F251" w14:textId="77777777" w:rsidR="00CF2194" w:rsidRPr="00EB50C1" w:rsidRDefault="00CF2194" w:rsidP="006E146E">
            <w:pPr>
              <w:pStyle w:val="afc"/>
              <w:jc w:val="both"/>
            </w:pPr>
            <w:r w:rsidRPr="00EB50C1">
              <w:t>Номенклатура используемых в производстве комплектующих изделий</w:t>
            </w:r>
          </w:p>
        </w:tc>
      </w:tr>
      <w:tr w:rsidR="00CF2194" w:rsidRPr="00EB50C1" w14:paraId="7E73AD9A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635E1E2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C2765A8" w14:textId="77777777" w:rsidR="00CF2194" w:rsidRPr="00EB50C1" w:rsidRDefault="00CF2194" w:rsidP="006E146E">
            <w:pPr>
              <w:pStyle w:val="afc"/>
              <w:jc w:val="both"/>
            </w:pPr>
            <w:r w:rsidRPr="00EB50C1">
              <w:t>Требования к качеству используемых в производстве комплектующих изделий</w:t>
            </w:r>
          </w:p>
        </w:tc>
      </w:tr>
      <w:tr w:rsidR="00CF2194" w:rsidRPr="00EB50C1" w14:paraId="730EFF0B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6D7E967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1421E305" w14:textId="77777777" w:rsidR="00CF2194" w:rsidRPr="007A2DE6" w:rsidRDefault="00CF2194" w:rsidP="006E146E">
            <w:pPr>
              <w:pStyle w:val="afc"/>
              <w:jc w:val="both"/>
            </w:pPr>
            <w:r w:rsidRPr="007A2DE6">
              <w:t xml:space="preserve">Правила приемки </w:t>
            </w:r>
            <w:r w:rsidR="00E12B92" w:rsidRPr="007A2DE6">
              <w:t xml:space="preserve">материалов, </w:t>
            </w:r>
            <w:r w:rsidRPr="007A2DE6">
              <w:t>сырья, полуфабрикатов, комплектующих изделий</w:t>
            </w:r>
          </w:p>
        </w:tc>
      </w:tr>
      <w:tr w:rsidR="00CF2194" w:rsidRPr="00EB50C1" w14:paraId="6DE90F19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15B4D19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6A9748D" w14:textId="77777777" w:rsidR="00CF2194" w:rsidRPr="00EB50C1" w:rsidRDefault="00CF2194" w:rsidP="006E146E">
            <w:pPr>
              <w:pStyle w:val="afc"/>
              <w:jc w:val="both"/>
            </w:pPr>
            <w:r w:rsidRPr="00EB50C1">
              <w:t xml:space="preserve">Методики измерения и контроля характеристик материалов, </w:t>
            </w:r>
            <w:r w:rsidRPr="0049750E">
              <w:t>сырья, полуфабрикатов</w:t>
            </w:r>
            <w:r w:rsidRPr="00EB50C1">
              <w:t xml:space="preserve"> и комплектующих изделий</w:t>
            </w:r>
          </w:p>
        </w:tc>
      </w:tr>
      <w:tr w:rsidR="00CF2194" w:rsidRPr="00EB50C1" w14:paraId="37B37B98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0F53608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A26A5CC" w14:textId="77777777" w:rsidR="00CF2194" w:rsidRPr="008F666A" w:rsidRDefault="00CF2194" w:rsidP="006E146E">
            <w:pPr>
              <w:pStyle w:val="afc"/>
              <w:jc w:val="both"/>
            </w:pPr>
            <w:r w:rsidRPr="008F666A">
              <w:t xml:space="preserve">Виды, конструкции, назначение </w:t>
            </w:r>
            <w:r w:rsidR="004F006D" w:rsidRPr="008F666A">
              <w:t xml:space="preserve">средств измерений и </w:t>
            </w:r>
            <w:r w:rsidR="00677B38" w:rsidRPr="008F666A">
              <w:t xml:space="preserve">средств </w:t>
            </w:r>
            <w:r w:rsidR="004F006D" w:rsidRPr="008F666A">
              <w:t xml:space="preserve">контроля </w:t>
            </w:r>
            <w:r w:rsidRPr="008F666A">
              <w:t xml:space="preserve">для </w:t>
            </w:r>
            <w:r w:rsidR="004F006D" w:rsidRPr="008F666A">
              <w:t xml:space="preserve">измерений </w:t>
            </w:r>
            <w:r w:rsidRPr="008F666A">
              <w:t xml:space="preserve">и контроля характеристик материалов, </w:t>
            </w:r>
            <w:r w:rsidR="00E12B92" w:rsidRPr="008F666A">
              <w:t xml:space="preserve">сырья, полуфабрикатов </w:t>
            </w:r>
            <w:r w:rsidRPr="008F666A">
              <w:t>и комплектующих изделий</w:t>
            </w:r>
          </w:p>
        </w:tc>
      </w:tr>
      <w:tr w:rsidR="00CF2194" w:rsidRPr="00EB50C1" w14:paraId="5281076D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7B99530D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4141BF3" w14:textId="77777777" w:rsidR="00CF2194" w:rsidRPr="00D669DF" w:rsidRDefault="00CF2194" w:rsidP="006E146E">
            <w:pPr>
              <w:pStyle w:val="afc"/>
              <w:jc w:val="both"/>
            </w:pPr>
            <w:r w:rsidRPr="00D669DF">
              <w:t xml:space="preserve">Правила выбора </w:t>
            </w:r>
            <w:r w:rsidR="000571C7" w:rsidRPr="008F666A">
              <w:t xml:space="preserve">средств измерений и </w:t>
            </w:r>
            <w:r w:rsidR="00677B38" w:rsidRPr="008F666A">
              <w:t xml:space="preserve">средств </w:t>
            </w:r>
            <w:r w:rsidR="000571C7" w:rsidRPr="008F666A">
              <w:t>контроля</w:t>
            </w:r>
            <w:r w:rsidR="000571C7">
              <w:t xml:space="preserve"> </w:t>
            </w:r>
            <w:r w:rsidRPr="003A028A">
              <w:t xml:space="preserve">для измерения и контроля характеристик материалов, </w:t>
            </w:r>
            <w:r w:rsidR="00E12B92" w:rsidRPr="00E12B92">
              <w:t xml:space="preserve">сырья, полуфабрикатов </w:t>
            </w:r>
            <w:r w:rsidRPr="003A028A">
              <w:t>и комплектующих изделий</w:t>
            </w:r>
          </w:p>
        </w:tc>
      </w:tr>
      <w:tr w:rsidR="00CF2194" w:rsidRPr="00EB50C1" w14:paraId="70DB2B8D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B06CBBF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0EC32E7D" w14:textId="77777777" w:rsidR="00CF2194" w:rsidRPr="00EB50C1" w:rsidRDefault="00CF2194" w:rsidP="006E146E">
            <w:pPr>
              <w:pStyle w:val="afc"/>
              <w:jc w:val="both"/>
            </w:pPr>
            <w:r w:rsidRPr="00EB50C1">
              <w:t>Методики статистической обработки результатов измерений и контроля</w:t>
            </w:r>
          </w:p>
        </w:tc>
      </w:tr>
      <w:tr w:rsidR="00CF2194" w:rsidRPr="00EB50C1" w14:paraId="6FEA0DF3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322BEA1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06F7EA74" w14:textId="77777777" w:rsidR="00CF2194" w:rsidRPr="00EB50C1" w:rsidRDefault="00CF2194" w:rsidP="006E146E">
            <w:pPr>
              <w:pStyle w:val="afc"/>
              <w:jc w:val="both"/>
            </w:pPr>
            <w:r w:rsidRPr="00EB50C1">
              <w:t xml:space="preserve">Порядок предъявления рекламаций по качеству материалов, сырья, полуфабрикатов, комплектующих изделий </w:t>
            </w:r>
          </w:p>
        </w:tc>
      </w:tr>
      <w:tr w:rsidR="00CF2194" w:rsidRPr="00EB50C1" w14:paraId="1DFB9767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01260AC2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B77621C" w14:textId="77777777" w:rsidR="00CF2194" w:rsidRPr="00EB50C1" w:rsidRDefault="00CF2194" w:rsidP="006E146E">
            <w:pPr>
              <w:pStyle w:val="afc"/>
              <w:jc w:val="both"/>
            </w:pPr>
            <w:r>
              <w:t>Документы по стандартизации</w:t>
            </w:r>
            <w:r w:rsidRPr="00EB50C1">
              <w:t xml:space="preserve"> и методические документы, регламентирующие вопросы делопроизводства</w:t>
            </w:r>
          </w:p>
        </w:tc>
      </w:tr>
      <w:tr w:rsidR="00CF2194" w:rsidRPr="00EB50C1" w14:paraId="1A5A384D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7EC177B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174DAFB4" w14:textId="77777777" w:rsidR="00CF2194" w:rsidRPr="00C21415" w:rsidRDefault="00CF2194" w:rsidP="006E146E">
            <w:pPr>
              <w:pStyle w:val="afc"/>
              <w:jc w:val="both"/>
            </w:pPr>
            <w:r w:rsidRPr="00C21415">
              <w:t>ERP-система организации: возможности</w:t>
            </w:r>
            <w:r>
              <w:t xml:space="preserve"> и порядок работы</w:t>
            </w:r>
          </w:p>
        </w:tc>
      </w:tr>
      <w:tr w:rsidR="00CF2194" w:rsidRPr="00EB50C1" w14:paraId="1AB44676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22EA663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2B1D139" w14:textId="77777777" w:rsidR="00CF2194" w:rsidRPr="00FF56E6" w:rsidRDefault="00CF2194" w:rsidP="006E146E">
            <w:pPr>
              <w:pStyle w:val="afc"/>
              <w:jc w:val="both"/>
            </w:pPr>
            <w:r w:rsidRPr="00FF56E6">
              <w:t>Порядок работы с электронным архивом технической документации</w:t>
            </w:r>
          </w:p>
        </w:tc>
      </w:tr>
      <w:tr w:rsidR="00CF2194" w:rsidRPr="00EB50C1" w14:paraId="19ADD554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0FFCCAD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05BB7FA" w14:textId="77777777" w:rsidR="00CF2194" w:rsidRPr="003111A1" w:rsidRDefault="00CF2194" w:rsidP="006E146E">
            <w:pPr>
              <w:pStyle w:val="afc"/>
              <w:jc w:val="both"/>
            </w:pPr>
            <w:r w:rsidRPr="003111A1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CF2194" w:rsidRPr="00EB50C1" w14:paraId="0F6DA810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CDDB362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0379577" w14:textId="77777777" w:rsidR="00CF2194" w:rsidRPr="003111A1" w:rsidRDefault="00CF2194" w:rsidP="006E146E">
            <w:pPr>
              <w:pStyle w:val="afc"/>
              <w:jc w:val="both"/>
            </w:pPr>
            <w:r w:rsidRPr="003111A1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CF2194" w:rsidRPr="00EB50C1" w14:paraId="63870FBF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7CD51944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16375365" w14:textId="44A28DDF" w:rsidR="00CF2194" w:rsidRPr="00F66B50" w:rsidRDefault="00CF2194" w:rsidP="006E146E">
            <w:pPr>
              <w:pStyle w:val="afc"/>
              <w:jc w:val="both"/>
            </w:pPr>
            <w:r w:rsidRPr="00F66B50">
              <w:t>Специализированные программы расчета ошибок контроля</w:t>
            </w:r>
            <w:r w:rsidR="00B013CD">
              <w:t>:</w:t>
            </w:r>
            <w:r w:rsidRPr="00F66B50">
              <w:t xml:space="preserve"> наименования, возможности и порядок работы в них</w:t>
            </w:r>
          </w:p>
        </w:tc>
      </w:tr>
      <w:tr w:rsidR="00CF2194" w:rsidRPr="00EB50C1" w14:paraId="1DF877BA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F740C38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205A785" w14:textId="77777777" w:rsidR="00CF2194" w:rsidRPr="003111A1" w:rsidRDefault="00CF2194" w:rsidP="006E146E">
            <w:pPr>
              <w:pStyle w:val="afc"/>
              <w:jc w:val="both"/>
            </w:pPr>
            <w:r w:rsidRPr="00773275">
              <w:t>Текстовые редакторы (</w:t>
            </w:r>
            <w:r w:rsidR="00773275">
              <w:t xml:space="preserve">текстовые </w:t>
            </w:r>
            <w:r w:rsidRPr="00773275">
              <w:t>процессоры):</w:t>
            </w:r>
            <w:r w:rsidRPr="003111A1">
              <w:t xml:space="preserve"> наименования, возможности и порядок работы в них</w:t>
            </w:r>
          </w:p>
        </w:tc>
      </w:tr>
      <w:tr w:rsidR="00CF2194" w:rsidRPr="00EB50C1" w14:paraId="1925D7C1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6015EF50" w14:textId="77777777" w:rsidR="00CF2194" w:rsidRPr="00EB50C1" w:rsidDel="002A1D54" w:rsidRDefault="00CF2194" w:rsidP="00FF5FB2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48ABA9C" w14:textId="77777777" w:rsidR="00CF2194" w:rsidRPr="00EB50C1" w:rsidRDefault="00CF2194" w:rsidP="006E146E">
            <w:pPr>
              <w:pStyle w:val="afc"/>
              <w:jc w:val="both"/>
            </w:pPr>
            <w:r w:rsidRPr="00EB50C1">
              <w:t>Основные меры по предупреждению коррупции</w:t>
            </w:r>
          </w:p>
        </w:tc>
      </w:tr>
      <w:tr w:rsidR="00CF2194" w:rsidRPr="00EB50C1" w14:paraId="7E609092" w14:textId="77777777" w:rsidTr="006E146E">
        <w:trPr>
          <w:trHeight w:val="20"/>
        </w:trPr>
        <w:tc>
          <w:tcPr>
            <w:tcW w:w="1207" w:type="pct"/>
            <w:shd w:val="clear" w:color="auto" w:fill="auto"/>
          </w:tcPr>
          <w:p w14:paraId="5BD2BBDD" w14:textId="77777777" w:rsidR="00CF2194" w:rsidRPr="00EB50C1" w:rsidDel="002A1D54" w:rsidRDefault="00CF2194" w:rsidP="00FF5FB2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93" w:type="pct"/>
            <w:shd w:val="clear" w:color="auto" w:fill="auto"/>
          </w:tcPr>
          <w:p w14:paraId="3E7DE254" w14:textId="77777777" w:rsidR="00CF2194" w:rsidRPr="00EB50C1" w:rsidRDefault="00CF2194" w:rsidP="006E146E">
            <w:pPr>
              <w:pStyle w:val="afc"/>
              <w:jc w:val="both"/>
            </w:pPr>
            <w:r w:rsidRPr="00EB50C1">
              <w:t>-</w:t>
            </w:r>
          </w:p>
        </w:tc>
      </w:tr>
    </w:tbl>
    <w:p w14:paraId="3BF1F9F0" w14:textId="77777777" w:rsidR="006E146E" w:rsidRDefault="006E146E" w:rsidP="00FF5FB2">
      <w:pPr>
        <w:pStyle w:val="3"/>
        <w:spacing w:before="0" w:after="0"/>
      </w:pPr>
    </w:p>
    <w:p w14:paraId="59972BFF" w14:textId="4D0E3A30" w:rsidR="0023740F" w:rsidRDefault="0023740F" w:rsidP="00FF5FB2">
      <w:pPr>
        <w:pStyle w:val="3"/>
        <w:spacing w:before="0" w:after="0"/>
      </w:pPr>
      <w:r w:rsidRPr="00EB50C1">
        <w:t>3.1.2. Трудовая функция</w:t>
      </w:r>
    </w:p>
    <w:p w14:paraId="35DB20A6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3998"/>
        <w:gridCol w:w="702"/>
        <w:gridCol w:w="1004"/>
        <w:gridCol w:w="1938"/>
        <w:gridCol w:w="722"/>
      </w:tblGrid>
      <w:tr w:rsidR="0023740F" w:rsidRPr="00EB50C1" w14:paraId="5D54D107" w14:textId="77777777" w:rsidTr="00E639C2">
        <w:trPr>
          <w:trHeight w:val="278"/>
        </w:trPr>
        <w:tc>
          <w:tcPr>
            <w:tcW w:w="90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7FB253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E8E815" w14:textId="77777777" w:rsidR="004A17AE" w:rsidRPr="00BD11BD" w:rsidRDefault="004A17AE" w:rsidP="00FF5FB2">
            <w:pPr>
              <w:pStyle w:val="afc"/>
              <w:rPr>
                <w:i/>
              </w:rPr>
            </w:pPr>
            <w:r w:rsidRPr="00BD11BD">
              <w:t>Периодический контроль производственных процессов</w:t>
            </w:r>
          </w:p>
        </w:tc>
        <w:tc>
          <w:tcPr>
            <w:tcW w:w="3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1C1D82" w14:textId="77777777" w:rsidR="0023740F" w:rsidRPr="00EB50C1" w:rsidRDefault="0023740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A4E0B0" w14:textId="45DA1914" w:rsidR="0023740F" w:rsidRPr="00EB50C1" w:rsidRDefault="00535CAA" w:rsidP="00FF5FB2">
            <w:r>
              <w:rPr>
                <w:lang w:val="en-US"/>
              </w:rPr>
              <w:t>A</w:t>
            </w:r>
            <w:r w:rsidR="0023740F" w:rsidRPr="00EB50C1">
              <w:t>/02.4</w:t>
            </w:r>
          </w:p>
        </w:tc>
        <w:tc>
          <w:tcPr>
            <w:tcW w:w="9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4C9F52" w14:textId="77777777" w:rsidR="0023740F" w:rsidRPr="00EB50C1" w:rsidRDefault="0023740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88EF65" w14:textId="77777777" w:rsidR="0023740F" w:rsidRPr="00EB50C1" w:rsidRDefault="0023740F" w:rsidP="00FF5FB2">
            <w:pPr>
              <w:jc w:val="center"/>
            </w:pPr>
            <w:r w:rsidRPr="00EB50C1">
              <w:t>4</w:t>
            </w:r>
          </w:p>
        </w:tc>
      </w:tr>
    </w:tbl>
    <w:p w14:paraId="328058A5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63"/>
        <w:gridCol w:w="1365"/>
        <w:gridCol w:w="614"/>
        <w:gridCol w:w="1846"/>
        <w:gridCol w:w="1599"/>
        <w:gridCol w:w="2313"/>
      </w:tblGrid>
      <w:tr w:rsidR="0023740F" w:rsidRPr="00EB50C1" w14:paraId="485D0F7F" w14:textId="77777777" w:rsidTr="006E146E">
        <w:trPr>
          <w:trHeight w:val="488"/>
        </w:trPr>
        <w:tc>
          <w:tcPr>
            <w:tcW w:w="120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A05CD50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BA2481B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B5300A" w14:textId="77777777" w:rsidR="0023740F" w:rsidRPr="00EB50C1" w:rsidRDefault="0023740F" w:rsidP="00FF5FB2">
            <w:r w:rsidRPr="00EB50C1">
              <w:t>Х</w:t>
            </w:r>
          </w:p>
        </w:tc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00CFC5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2F6DC5" w14:textId="77777777" w:rsidR="0023740F" w:rsidRPr="00EB50C1" w:rsidRDefault="0023740F" w:rsidP="00FF5FB2">
            <w:pPr>
              <w:jc w:val="center"/>
            </w:pPr>
          </w:p>
        </w:tc>
        <w:tc>
          <w:tcPr>
            <w:tcW w:w="11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92D0B3" w14:textId="77777777" w:rsidR="0023740F" w:rsidRPr="00EB50C1" w:rsidRDefault="0023740F" w:rsidP="00FF5FB2">
            <w:pPr>
              <w:jc w:val="center"/>
            </w:pPr>
          </w:p>
        </w:tc>
      </w:tr>
      <w:tr w:rsidR="0023740F" w:rsidRPr="00EB50C1" w14:paraId="150B3EC8" w14:textId="77777777" w:rsidTr="006E146E">
        <w:trPr>
          <w:trHeight w:val="479"/>
        </w:trPr>
        <w:tc>
          <w:tcPr>
            <w:tcW w:w="1207" w:type="pct"/>
            <w:vAlign w:val="center"/>
          </w:tcPr>
          <w:p w14:paraId="352860A1" w14:textId="77777777" w:rsidR="0023740F" w:rsidRPr="00EB50C1" w:rsidRDefault="0023740F" w:rsidP="00FF5FB2"/>
        </w:tc>
        <w:tc>
          <w:tcPr>
            <w:tcW w:w="1875" w:type="pct"/>
            <w:gridSpan w:val="3"/>
            <w:vAlign w:val="center"/>
          </w:tcPr>
          <w:p w14:paraId="690FC86B" w14:textId="77777777" w:rsidR="0023740F" w:rsidRPr="00EB50C1" w:rsidRDefault="0023740F" w:rsidP="00FF5FB2"/>
        </w:tc>
        <w:tc>
          <w:tcPr>
            <w:tcW w:w="784" w:type="pct"/>
          </w:tcPr>
          <w:p w14:paraId="1D889919" w14:textId="77777777" w:rsidR="0023740F" w:rsidRPr="00EB50C1" w:rsidRDefault="0023740F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</w:tcPr>
          <w:p w14:paraId="1C6620F6" w14:textId="77777777" w:rsidR="0023740F" w:rsidRPr="00EB50C1" w:rsidRDefault="0023740F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B744815" w14:textId="77777777" w:rsidR="0023740F" w:rsidRPr="00EB50C1" w:rsidRDefault="0023740F" w:rsidP="00FF5F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7"/>
        <w:gridCol w:w="7728"/>
      </w:tblGrid>
      <w:tr w:rsidR="000724FA" w:rsidRPr="00EB50C1" w14:paraId="66FD718B" w14:textId="77777777" w:rsidTr="006E146E">
        <w:trPr>
          <w:trHeight w:val="20"/>
        </w:trPr>
        <w:tc>
          <w:tcPr>
            <w:tcW w:w="1210" w:type="pct"/>
            <w:vMerge w:val="restart"/>
            <w:shd w:val="clear" w:color="auto" w:fill="auto"/>
          </w:tcPr>
          <w:p w14:paraId="66FE4E21" w14:textId="77777777" w:rsidR="000724FA" w:rsidRPr="00EB50C1" w:rsidRDefault="000724FA" w:rsidP="006E146E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790" w:type="pct"/>
            <w:shd w:val="clear" w:color="auto" w:fill="auto"/>
          </w:tcPr>
          <w:p w14:paraId="4508359C" w14:textId="77777777" w:rsidR="000724FA" w:rsidRPr="00BD11BD" w:rsidRDefault="004A17AE" w:rsidP="006E146E">
            <w:pPr>
              <w:pStyle w:val="afc"/>
              <w:jc w:val="both"/>
            </w:pPr>
            <w:r w:rsidRPr="0049750E">
              <w:t xml:space="preserve">Периодический </w:t>
            </w:r>
            <w:r w:rsidRPr="00773275">
              <w:t>выборочный контроль</w:t>
            </w:r>
            <w:r w:rsidRPr="00BD11BD">
              <w:t xml:space="preserve"> </w:t>
            </w:r>
            <w:r w:rsidR="000724FA" w:rsidRPr="00BD11BD">
              <w:t xml:space="preserve">качества </w:t>
            </w:r>
            <w:r w:rsidR="00083680" w:rsidRPr="0049750E">
              <w:t xml:space="preserve">изготавливаемой </w:t>
            </w:r>
            <w:r w:rsidR="000724FA" w:rsidRPr="00BD11BD">
              <w:t>продукции в соответствии с требованиями технической документации</w:t>
            </w:r>
          </w:p>
        </w:tc>
      </w:tr>
      <w:tr w:rsidR="000724FA" w:rsidRPr="00EB50C1" w14:paraId="1BF25231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23F9D377" w14:textId="77777777" w:rsidR="000724FA" w:rsidRPr="00EB50C1" w:rsidRDefault="000724FA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42323A45" w14:textId="77777777" w:rsidR="000724FA" w:rsidRPr="00EB50C1" w:rsidRDefault="000724FA" w:rsidP="006E146E">
            <w:pPr>
              <w:pStyle w:val="afc"/>
              <w:jc w:val="both"/>
            </w:pPr>
            <w:r w:rsidRPr="00EB50C1">
              <w:t xml:space="preserve">Обработка статистической информации по результатам </w:t>
            </w:r>
            <w:r w:rsidRPr="00773275">
              <w:t>выборочного контроля качества</w:t>
            </w:r>
            <w:r w:rsidRPr="00C71493">
              <w:t xml:space="preserve"> </w:t>
            </w:r>
            <w:r w:rsidR="00083680" w:rsidRPr="004F006D">
              <w:t>изготавливаемой</w:t>
            </w:r>
            <w:r w:rsidRPr="004F006D">
              <w:t xml:space="preserve"> продукции</w:t>
            </w:r>
          </w:p>
        </w:tc>
      </w:tr>
      <w:tr w:rsidR="00BE792B" w:rsidRPr="00EB50C1" w14:paraId="4C35B37F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3A47F592" w14:textId="77777777" w:rsidR="00BE792B" w:rsidRPr="00EB50C1" w:rsidRDefault="00BE792B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75A4BEB9" w14:textId="77777777" w:rsidR="00BE792B" w:rsidRPr="00BE792B" w:rsidRDefault="00BE792B" w:rsidP="006E146E">
            <w:pPr>
              <w:pStyle w:val="afc"/>
              <w:jc w:val="both"/>
            </w:pPr>
            <w:r w:rsidRPr="00BE792B">
              <w:t>Учет и систематизация данных о фактическом уровне качества изготавливаемой продукции</w:t>
            </w:r>
          </w:p>
        </w:tc>
      </w:tr>
      <w:tr w:rsidR="00BE792B" w:rsidRPr="00EB50C1" w14:paraId="73E93069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4333E561" w14:textId="77777777" w:rsidR="00BE792B" w:rsidRPr="00EB50C1" w:rsidRDefault="00BE792B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38F396B3" w14:textId="77777777" w:rsidR="00BE792B" w:rsidRPr="003E798E" w:rsidRDefault="00BE792B" w:rsidP="006E146E">
            <w:pPr>
              <w:pStyle w:val="afc"/>
              <w:jc w:val="both"/>
              <w:rPr>
                <w:i/>
              </w:rPr>
            </w:pPr>
            <w:r w:rsidRPr="003E798E">
              <w:t>Оформление документации по результатам контроля изготавливаемой продукции</w:t>
            </w:r>
          </w:p>
        </w:tc>
      </w:tr>
      <w:tr w:rsidR="00BE792B" w:rsidRPr="00EB50C1" w14:paraId="7441B0F0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53F30EC0" w14:textId="77777777" w:rsidR="00BE792B" w:rsidRPr="00EB50C1" w:rsidRDefault="00BE792B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2E89B717" w14:textId="77777777" w:rsidR="00BE792B" w:rsidRPr="003E798E" w:rsidRDefault="00BE792B" w:rsidP="006E146E">
            <w:pPr>
              <w:pStyle w:val="afc"/>
              <w:jc w:val="both"/>
              <w:rPr>
                <w:i/>
              </w:rPr>
            </w:pPr>
            <w:r w:rsidRPr="0049750E">
              <w:t xml:space="preserve">Периодический </w:t>
            </w:r>
            <w:r w:rsidRPr="00773275">
              <w:t>выборочный</w:t>
            </w:r>
            <w:r w:rsidRPr="00C71493">
              <w:rPr>
                <w:i/>
              </w:rPr>
              <w:t xml:space="preserve"> </w:t>
            </w:r>
            <w:r w:rsidRPr="004F006D">
              <w:t>контроль</w:t>
            </w:r>
            <w:r w:rsidRPr="003E798E">
              <w:t xml:space="preserve"> соблюдения условий хранения </w:t>
            </w:r>
            <w:r w:rsidR="00E12B92" w:rsidRPr="00EB50C1">
              <w:t>ма</w:t>
            </w:r>
            <w:r w:rsidR="00E12B92">
              <w:t>териалов, сырья, полуфабрикатов</w:t>
            </w:r>
            <w:r w:rsidRPr="003E798E">
              <w:t xml:space="preserve">, </w:t>
            </w:r>
            <w:r w:rsidR="00862781">
              <w:t>комплектующих</w:t>
            </w:r>
            <w:r w:rsidRPr="003E798E">
              <w:t xml:space="preserve"> изделий и готовой продукции</w:t>
            </w:r>
          </w:p>
        </w:tc>
      </w:tr>
      <w:tr w:rsidR="00BE792B" w:rsidRPr="00EB50C1" w14:paraId="31C5033A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172DE140" w14:textId="77777777" w:rsidR="00BE792B" w:rsidRPr="00EB50C1" w:rsidRDefault="00BE792B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562703AE" w14:textId="77777777" w:rsidR="00BE792B" w:rsidRPr="003E798E" w:rsidRDefault="00BE792B" w:rsidP="006E146E">
            <w:pPr>
              <w:pStyle w:val="afc"/>
              <w:jc w:val="both"/>
            </w:pPr>
            <w:r w:rsidRPr="003E798E">
              <w:t xml:space="preserve">Обработка статистической информации по результатам выборочного контроля хранения материалов, </w:t>
            </w:r>
            <w:r w:rsidR="00E12B92">
              <w:t>сырья, полуфабрикатов</w:t>
            </w:r>
            <w:r w:rsidRPr="003E798E">
              <w:t xml:space="preserve">, </w:t>
            </w:r>
            <w:r w:rsidR="00862781">
              <w:t>комплектующих</w:t>
            </w:r>
            <w:r w:rsidRPr="003E798E">
              <w:t xml:space="preserve"> изделий и готовой продукции</w:t>
            </w:r>
          </w:p>
        </w:tc>
      </w:tr>
      <w:tr w:rsidR="00BE792B" w:rsidRPr="00EB50C1" w14:paraId="08A005C7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6E1999D1" w14:textId="77777777" w:rsidR="00BE792B" w:rsidRPr="00EB50C1" w:rsidRDefault="00BE792B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72EC748" w14:textId="77777777" w:rsidR="00BE792B" w:rsidRPr="003E798E" w:rsidRDefault="00BE792B" w:rsidP="006E146E">
            <w:pPr>
              <w:pStyle w:val="afc"/>
              <w:jc w:val="both"/>
              <w:rPr>
                <w:i/>
              </w:rPr>
            </w:pPr>
            <w:r w:rsidRPr="0049750E">
              <w:t xml:space="preserve">Оформление документации по </w:t>
            </w:r>
            <w:r w:rsidRPr="00773275">
              <w:t>результатам контроля условий</w:t>
            </w:r>
            <w:r w:rsidRPr="00DC7623">
              <w:t xml:space="preserve"> хранения мат</w:t>
            </w:r>
            <w:r w:rsidRPr="00C71493">
              <w:t xml:space="preserve">ериалов, </w:t>
            </w:r>
            <w:r w:rsidR="00E12B92" w:rsidRPr="004F006D">
              <w:t>сырья, полуфабрикатов</w:t>
            </w:r>
            <w:r w:rsidRPr="004F006D">
              <w:t xml:space="preserve">, </w:t>
            </w:r>
            <w:r w:rsidR="00862781" w:rsidRPr="004F006D">
              <w:t>комплектующих</w:t>
            </w:r>
            <w:r w:rsidRPr="000571C7">
              <w:t xml:space="preserve"> изделий</w:t>
            </w:r>
            <w:r w:rsidRPr="0049750E">
              <w:t xml:space="preserve"> и готовой продукции</w:t>
            </w:r>
          </w:p>
        </w:tc>
      </w:tr>
      <w:tr w:rsidR="00BE792B" w:rsidRPr="00EB50C1" w14:paraId="4ED05C4C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7E0A56FD" w14:textId="77777777" w:rsidR="00BE792B" w:rsidRPr="00EB50C1" w:rsidRDefault="00BE792B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DB834D9" w14:textId="77777777" w:rsidR="00BE792B" w:rsidRPr="003E798E" w:rsidRDefault="00BE792B" w:rsidP="006E146E">
            <w:pPr>
              <w:pStyle w:val="afc"/>
              <w:jc w:val="both"/>
            </w:pPr>
            <w:r w:rsidRPr="003E798E">
              <w:t xml:space="preserve">Периодический </w:t>
            </w:r>
            <w:r w:rsidRPr="0049750E">
              <w:t>выборочный</w:t>
            </w:r>
            <w:r w:rsidRPr="003E798E">
              <w:t xml:space="preserve"> контроль соблюдения состояния рабочих мест и наличия необходимой технической документации</w:t>
            </w:r>
          </w:p>
        </w:tc>
      </w:tr>
      <w:tr w:rsidR="00BE792B" w:rsidRPr="00EB50C1" w14:paraId="6E527832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2A71A601" w14:textId="77777777" w:rsidR="00BE792B" w:rsidRPr="00EB50C1" w:rsidRDefault="00BE792B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4FA3865" w14:textId="2B297563" w:rsidR="00BE792B" w:rsidRPr="003E798E" w:rsidRDefault="00BE792B" w:rsidP="006E146E">
            <w:pPr>
              <w:pStyle w:val="afc"/>
              <w:jc w:val="both"/>
              <w:rPr>
                <w:i/>
              </w:rPr>
            </w:pPr>
            <w:r w:rsidRPr="0049750E">
              <w:t>Периодический выборочный</w:t>
            </w:r>
            <w:r w:rsidRPr="003E798E">
              <w:rPr>
                <w:i/>
              </w:rPr>
              <w:t xml:space="preserve"> </w:t>
            </w:r>
            <w:r w:rsidRPr="003E798E">
              <w:t xml:space="preserve">контроль технического состояния </w:t>
            </w:r>
            <w:r w:rsidRPr="0049750E">
              <w:t>средств технологического оснащения</w:t>
            </w:r>
            <w:r w:rsidR="00B013CD">
              <w:t>,</w:t>
            </w:r>
            <w:r w:rsidRPr="003E798E">
              <w:rPr>
                <w:i/>
              </w:rPr>
              <w:t xml:space="preserve"> </w:t>
            </w:r>
            <w:r w:rsidRPr="003E798E">
              <w:t>средств измерений и сроков проведения их поверки (калибровки)</w:t>
            </w:r>
          </w:p>
        </w:tc>
      </w:tr>
      <w:tr w:rsidR="00BE792B" w:rsidRPr="00EB50C1" w14:paraId="7DD60296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6CD9F984" w14:textId="77777777" w:rsidR="00BE792B" w:rsidRPr="00EB50C1" w:rsidRDefault="00BE792B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014637C4" w14:textId="77777777" w:rsidR="00BE792B" w:rsidRPr="003E798E" w:rsidRDefault="00BE792B" w:rsidP="006E146E">
            <w:pPr>
              <w:pStyle w:val="afc"/>
              <w:jc w:val="both"/>
              <w:rPr>
                <w:i/>
              </w:rPr>
            </w:pPr>
            <w:r w:rsidRPr="0049750E">
              <w:t>Периодический выборочный</w:t>
            </w:r>
            <w:r w:rsidRPr="003E798E">
              <w:rPr>
                <w:i/>
              </w:rPr>
              <w:t xml:space="preserve"> </w:t>
            </w:r>
            <w:r w:rsidRPr="003E798E">
              <w:t xml:space="preserve">контроль соблюдения требований </w:t>
            </w:r>
            <w:r w:rsidRPr="00DC7623">
              <w:t>чистоты</w:t>
            </w:r>
            <w:r w:rsidRPr="003E798E">
              <w:t xml:space="preserve"> </w:t>
            </w:r>
            <w:r w:rsidR="00DC7623">
              <w:t xml:space="preserve">на </w:t>
            </w:r>
            <w:r w:rsidRPr="003E798E">
              <w:t>рабочих мест</w:t>
            </w:r>
            <w:r w:rsidR="00DC7623">
              <w:t>ах</w:t>
            </w:r>
            <w:r w:rsidRPr="003E798E">
              <w:t xml:space="preserve"> и </w:t>
            </w:r>
            <w:r w:rsidR="00DC7623" w:rsidRPr="003E798E">
              <w:t>участк</w:t>
            </w:r>
            <w:r w:rsidR="00DC7623">
              <w:t>ах</w:t>
            </w:r>
          </w:p>
        </w:tc>
      </w:tr>
      <w:tr w:rsidR="00BE792B" w:rsidRPr="00EB50C1" w14:paraId="0E11BE14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162E3107" w14:textId="77777777" w:rsidR="00BE792B" w:rsidRPr="00EB50C1" w:rsidRDefault="00BE792B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051B9437" w14:textId="77777777" w:rsidR="00BE792B" w:rsidRPr="003E798E" w:rsidRDefault="00BE792B" w:rsidP="006E146E">
            <w:pPr>
              <w:pStyle w:val="afc"/>
              <w:jc w:val="both"/>
              <w:rPr>
                <w:i/>
              </w:rPr>
            </w:pPr>
            <w:r w:rsidRPr="003E798E">
              <w:t>Оформление документации по результатам контроля рабочих мест, средств технологического оснащения и средств измерений</w:t>
            </w:r>
          </w:p>
        </w:tc>
      </w:tr>
      <w:tr w:rsidR="00CF2194" w:rsidRPr="00EB50C1" w14:paraId="79003633" w14:textId="77777777" w:rsidTr="006E146E">
        <w:trPr>
          <w:trHeight w:val="20"/>
        </w:trPr>
        <w:tc>
          <w:tcPr>
            <w:tcW w:w="1210" w:type="pct"/>
            <w:vMerge w:val="restart"/>
            <w:shd w:val="clear" w:color="auto" w:fill="auto"/>
          </w:tcPr>
          <w:p w14:paraId="59B5AC4D" w14:textId="77777777" w:rsidR="00CF2194" w:rsidRPr="00EB50C1" w:rsidDel="002A1D54" w:rsidRDefault="00CF2194" w:rsidP="006E146E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790" w:type="pct"/>
            <w:shd w:val="clear" w:color="auto" w:fill="auto"/>
          </w:tcPr>
          <w:p w14:paraId="299FF82A" w14:textId="77777777" w:rsidR="00CF2194" w:rsidRPr="00EB50C1" w:rsidRDefault="00CF2194" w:rsidP="006E146E">
            <w:pPr>
              <w:pStyle w:val="afc"/>
              <w:jc w:val="both"/>
            </w:pPr>
            <w:r w:rsidRPr="00EB50C1">
              <w:t xml:space="preserve">Анализировать </w:t>
            </w:r>
            <w:r>
              <w:t>документы по стандартизации</w:t>
            </w:r>
            <w:r w:rsidRPr="00EB50C1">
              <w:t>, конструкторскую и технологическую документацию</w:t>
            </w:r>
          </w:p>
        </w:tc>
      </w:tr>
      <w:tr w:rsidR="00CF2194" w:rsidRPr="00EB50C1" w14:paraId="3B1DE22D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182C45A8" w14:textId="77777777" w:rsidR="00CF2194" w:rsidRPr="00EB50C1" w:rsidDel="002A1D54" w:rsidRDefault="00CF2194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7578ECB5" w14:textId="77777777" w:rsidR="00CF2194" w:rsidRPr="00EB50C1" w:rsidRDefault="00CF2194" w:rsidP="006E146E">
            <w:pPr>
              <w:pStyle w:val="afc"/>
              <w:jc w:val="both"/>
            </w:pPr>
            <w:r w:rsidRPr="00C21415">
              <w:t xml:space="preserve">Искать в электронном архиве </w:t>
            </w:r>
            <w:r>
              <w:t xml:space="preserve">и просматривать </w:t>
            </w:r>
            <w:r w:rsidRPr="00C21415">
              <w:t>нормативно-техническую документацию на</w:t>
            </w:r>
            <w:r>
              <w:t xml:space="preserve"> изготавливаемую продукцию</w:t>
            </w:r>
          </w:p>
        </w:tc>
      </w:tr>
      <w:tr w:rsidR="00CF2194" w:rsidRPr="00EB50C1" w14:paraId="06D3C400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047AAD18" w14:textId="77777777" w:rsidR="00CF2194" w:rsidRPr="00EB50C1" w:rsidDel="002A1D54" w:rsidRDefault="00CF2194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714F35E7" w14:textId="77777777" w:rsidR="00CF2194" w:rsidRPr="006412C9" w:rsidRDefault="00CF2194" w:rsidP="006E146E">
            <w:pPr>
              <w:pStyle w:val="afc"/>
              <w:jc w:val="both"/>
            </w:pPr>
            <w:r w:rsidRPr="006412C9">
              <w:t xml:space="preserve">Использовать методики измерений, контроля </w:t>
            </w:r>
            <w:r w:rsidRPr="00D669DF">
              <w:t xml:space="preserve">качества </w:t>
            </w:r>
            <w:r w:rsidRPr="006412C9">
              <w:t xml:space="preserve">и испытаний </w:t>
            </w:r>
            <w:r w:rsidRPr="00D669DF">
              <w:t>продукции</w:t>
            </w:r>
          </w:p>
        </w:tc>
      </w:tr>
      <w:tr w:rsidR="00CF2194" w:rsidRPr="00EB50C1" w14:paraId="1D8ACFB2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0512E8D4" w14:textId="77777777" w:rsidR="00CF2194" w:rsidRPr="00EB50C1" w:rsidDel="002A1D54" w:rsidRDefault="00CF2194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417AC2AA" w14:textId="77777777" w:rsidR="00CF2194" w:rsidRPr="008F666A" w:rsidRDefault="00CF2194" w:rsidP="006E146E">
            <w:pPr>
              <w:pStyle w:val="afc"/>
              <w:jc w:val="both"/>
            </w:pPr>
            <w:r w:rsidRPr="008F666A">
              <w:t>Выбирать методы контроля</w:t>
            </w:r>
            <w:r w:rsidR="001E5FD2" w:rsidRPr="008F666A">
              <w:t xml:space="preserve">, </w:t>
            </w:r>
            <w:r w:rsidR="000571C7" w:rsidRPr="008F666A">
              <w:t xml:space="preserve">средства </w:t>
            </w:r>
            <w:r w:rsidR="001E5FD2" w:rsidRPr="008F666A">
              <w:t>измерений</w:t>
            </w:r>
            <w:r w:rsidR="000571C7" w:rsidRPr="008F666A">
              <w:t xml:space="preserve"> и </w:t>
            </w:r>
            <w:r w:rsidR="00677B38" w:rsidRPr="008F666A">
              <w:t xml:space="preserve">средства </w:t>
            </w:r>
            <w:r w:rsidR="000571C7" w:rsidRPr="008F666A">
              <w:t>контроля</w:t>
            </w:r>
            <w:r w:rsidRPr="008F666A">
              <w:t xml:space="preserve"> для контроля качества продукции</w:t>
            </w:r>
          </w:p>
        </w:tc>
      </w:tr>
      <w:tr w:rsidR="00CF2194" w:rsidRPr="00EB50C1" w14:paraId="57F68D57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714EB4A1" w14:textId="77777777" w:rsidR="00CF2194" w:rsidRPr="00EB50C1" w:rsidDel="002A1D54" w:rsidRDefault="00CF2194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737483F0" w14:textId="77777777" w:rsidR="00CF2194" w:rsidRPr="008F666A" w:rsidRDefault="00CF2194" w:rsidP="006E146E">
            <w:pPr>
              <w:pStyle w:val="afc"/>
              <w:jc w:val="both"/>
            </w:pPr>
            <w:r w:rsidRPr="008F666A">
              <w:t xml:space="preserve">Использовать </w:t>
            </w:r>
            <w:r w:rsidR="000571C7" w:rsidRPr="008F666A">
              <w:t xml:space="preserve">средства измерений и </w:t>
            </w:r>
            <w:r w:rsidR="001E5FD2" w:rsidRPr="008F666A">
              <w:t>средства</w:t>
            </w:r>
            <w:r w:rsidR="00677B38" w:rsidRPr="008F666A">
              <w:t xml:space="preserve"> </w:t>
            </w:r>
            <w:r w:rsidR="000571C7" w:rsidRPr="008F666A">
              <w:t>контроля</w:t>
            </w:r>
            <w:r w:rsidRPr="008F666A">
              <w:t xml:space="preserve"> для контроля характеристик продукции</w:t>
            </w:r>
          </w:p>
        </w:tc>
      </w:tr>
      <w:tr w:rsidR="00CF2194" w:rsidRPr="00EB50C1" w14:paraId="79C22A9A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289925E3" w14:textId="77777777" w:rsidR="00CF2194" w:rsidRPr="00EB50C1" w:rsidDel="002A1D54" w:rsidRDefault="00CF2194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164F42CB" w14:textId="77777777" w:rsidR="00CF2194" w:rsidRPr="006412C9" w:rsidRDefault="00CF2194" w:rsidP="006E146E">
            <w:pPr>
              <w:pStyle w:val="afc"/>
              <w:jc w:val="both"/>
            </w:pPr>
            <w:r w:rsidRPr="006412C9">
              <w:t xml:space="preserve">Определять соответствие характеристик </w:t>
            </w:r>
            <w:r>
              <w:t>продукции требованиям</w:t>
            </w:r>
            <w:r w:rsidRPr="006412C9">
              <w:t xml:space="preserve"> документ</w:t>
            </w:r>
            <w:r>
              <w:t>ов</w:t>
            </w:r>
            <w:r w:rsidRPr="006412C9">
              <w:t xml:space="preserve"> по стандартизации, конструкторски</w:t>
            </w:r>
            <w:r>
              <w:t>х</w:t>
            </w:r>
            <w:r w:rsidRPr="006412C9">
              <w:t xml:space="preserve"> и технологически</w:t>
            </w:r>
            <w:r>
              <w:t>х документов</w:t>
            </w:r>
          </w:p>
        </w:tc>
      </w:tr>
      <w:tr w:rsidR="00CF2194" w:rsidRPr="00EB50C1" w14:paraId="4DD5B07F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28E95361" w14:textId="77777777" w:rsidR="00CF2194" w:rsidRPr="00EB50C1" w:rsidDel="002A1D54" w:rsidRDefault="00CF2194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1A30666A" w14:textId="77777777" w:rsidR="00CF2194" w:rsidRPr="00EB50C1" w:rsidRDefault="00CF2194" w:rsidP="006E146E">
            <w:pPr>
              <w:pStyle w:val="afc"/>
              <w:jc w:val="both"/>
            </w:pPr>
            <w:r w:rsidRPr="00EB50C1">
              <w:t>Выполнять статистическую обработку результатов контроля и измерений</w:t>
            </w:r>
          </w:p>
        </w:tc>
      </w:tr>
      <w:tr w:rsidR="00CF2194" w:rsidRPr="00EB50C1" w14:paraId="62F2A162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19E0D6A0" w14:textId="77777777" w:rsidR="00CF2194" w:rsidRPr="00EB50C1" w:rsidDel="002A1D54" w:rsidRDefault="00CF2194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1966D79" w14:textId="77777777" w:rsidR="00CF2194" w:rsidRPr="00EB50C1" w:rsidRDefault="00CF2194" w:rsidP="006E146E">
            <w:pPr>
              <w:pStyle w:val="afc"/>
              <w:jc w:val="both"/>
            </w:pPr>
            <w:r w:rsidRPr="00C21415">
              <w:t xml:space="preserve">Использовать </w:t>
            </w:r>
            <w:r>
              <w:t>ERP-систему</w:t>
            </w:r>
            <w:r w:rsidRPr="00C21415">
              <w:t xml:space="preserve"> организации для учета и систематизации данных о фактическом уровне качества </w:t>
            </w:r>
            <w:r w:rsidRPr="00BE792B">
              <w:t>изготавливаемой продукции</w:t>
            </w:r>
          </w:p>
        </w:tc>
      </w:tr>
      <w:tr w:rsidR="00CF2194" w:rsidRPr="00EB50C1" w14:paraId="276225A7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1126120F" w14:textId="77777777" w:rsidR="00CF2194" w:rsidRPr="00EB50C1" w:rsidDel="002A1D54" w:rsidRDefault="00CF2194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7C8F7AAC" w14:textId="77777777" w:rsidR="00CF2194" w:rsidRPr="00414929" w:rsidRDefault="00CF2194" w:rsidP="006E146E">
            <w:pPr>
              <w:pStyle w:val="afc"/>
              <w:jc w:val="both"/>
            </w:pPr>
            <w:r w:rsidRPr="00EB50C1">
              <w:t>Оформлять техническую документацию в соответствии с требованиями</w:t>
            </w:r>
            <w:r>
              <w:t xml:space="preserve"> нормативно-технической </w:t>
            </w:r>
            <w:r w:rsidRPr="00DC7623">
              <w:t>документации</w:t>
            </w:r>
          </w:p>
        </w:tc>
      </w:tr>
      <w:tr w:rsidR="00CF2194" w:rsidRPr="00EB50C1" w14:paraId="12036A45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7B4B333C" w14:textId="77777777" w:rsidR="00CF2194" w:rsidRPr="00EB50C1" w:rsidDel="002A1D54" w:rsidRDefault="00CF2194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0EF96E26" w14:textId="77777777" w:rsidR="00CF2194" w:rsidRPr="00414929" w:rsidRDefault="00CF2194" w:rsidP="006E146E">
            <w:pPr>
              <w:pStyle w:val="afc"/>
              <w:jc w:val="both"/>
            </w:pPr>
            <w:r w:rsidRPr="00414929">
              <w:t xml:space="preserve">Создавать электронные таблицы, выполнять вычисления и обработку данных </w:t>
            </w:r>
            <w:r>
              <w:t>контроля характеристик продукции</w:t>
            </w:r>
          </w:p>
        </w:tc>
      </w:tr>
      <w:tr w:rsidR="00CF2194" w:rsidRPr="00EB50C1" w14:paraId="7F84EC8E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281090F7" w14:textId="77777777" w:rsidR="00CF2194" w:rsidRPr="00EB50C1" w:rsidDel="002A1D54" w:rsidRDefault="00CF2194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1E961A8A" w14:textId="77777777" w:rsidR="00CF2194" w:rsidRPr="00414929" w:rsidRDefault="00CF2194" w:rsidP="006E146E">
            <w:pPr>
              <w:pStyle w:val="afc"/>
              <w:jc w:val="both"/>
            </w:pPr>
            <w:r w:rsidRPr="00414929">
              <w:t xml:space="preserve">Использовать прикладные компьютерные программы для расчета </w:t>
            </w:r>
            <w:r>
              <w:t>и обработки статистических данных</w:t>
            </w:r>
          </w:p>
        </w:tc>
      </w:tr>
      <w:tr w:rsidR="00A51779" w:rsidRPr="00EB50C1" w14:paraId="1CF2710B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29740E48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4549C06" w14:textId="77777777" w:rsidR="00A51779" w:rsidRPr="00414929" w:rsidRDefault="00A51779" w:rsidP="006E146E">
            <w:pPr>
              <w:pStyle w:val="afc"/>
              <w:jc w:val="both"/>
            </w:pPr>
            <w:r w:rsidRPr="00A51779">
              <w:t>Создавать электронные таблицы, выполнять вычисления и обработку статистических данных контроля</w:t>
            </w:r>
          </w:p>
        </w:tc>
      </w:tr>
      <w:tr w:rsidR="00A51779" w:rsidRPr="00EB50C1" w14:paraId="6C653D48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1BE764D3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1713C47A" w14:textId="77777777" w:rsidR="00A51779" w:rsidRPr="00F66B50" w:rsidRDefault="00A51779" w:rsidP="006E146E">
            <w:pPr>
              <w:pStyle w:val="afc"/>
              <w:jc w:val="both"/>
            </w:pPr>
            <w:r w:rsidRPr="00F66B50">
              <w:t>Использовать специализированные компьютерные программы для расчета параметров распределений, оценки ошибок контроля</w:t>
            </w:r>
          </w:p>
        </w:tc>
      </w:tr>
      <w:tr w:rsidR="00A51779" w:rsidRPr="00EB50C1" w14:paraId="4850AED3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02ECDF82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54472484" w14:textId="77777777" w:rsidR="00A51779" w:rsidRPr="003E4E2E" w:rsidRDefault="00A51779" w:rsidP="006E146E">
            <w:pPr>
              <w:pStyle w:val="afc"/>
              <w:jc w:val="both"/>
            </w:pPr>
            <w:r w:rsidRPr="003E4E2E">
              <w:t xml:space="preserve">Использовать </w:t>
            </w:r>
            <w:r w:rsidRPr="00DC7623">
              <w:t>текстовые редакторы (</w:t>
            </w:r>
            <w:r w:rsidR="00DC7623">
              <w:t xml:space="preserve">текстовые </w:t>
            </w:r>
            <w:r w:rsidRPr="00DC7623">
              <w:t>процессоры)</w:t>
            </w:r>
            <w:r w:rsidRPr="003E4E2E">
              <w:t xml:space="preserve"> для создания отчетов о результатах контроля производственных процессов</w:t>
            </w:r>
          </w:p>
        </w:tc>
      </w:tr>
      <w:tr w:rsidR="00A51779" w:rsidRPr="00EB50C1" w14:paraId="33D03A24" w14:textId="77777777" w:rsidTr="006E146E">
        <w:trPr>
          <w:trHeight w:val="20"/>
        </w:trPr>
        <w:tc>
          <w:tcPr>
            <w:tcW w:w="1210" w:type="pct"/>
            <w:vMerge w:val="restart"/>
            <w:shd w:val="clear" w:color="auto" w:fill="auto"/>
          </w:tcPr>
          <w:p w14:paraId="5A4FC172" w14:textId="77777777" w:rsidR="00A51779" w:rsidRPr="00EB50C1" w:rsidRDefault="00A51779" w:rsidP="006E146E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90" w:type="pct"/>
            <w:shd w:val="clear" w:color="auto" w:fill="auto"/>
          </w:tcPr>
          <w:p w14:paraId="40BD28BA" w14:textId="77777777" w:rsidR="00A51779" w:rsidRPr="00EB50C1" w:rsidRDefault="00A51779" w:rsidP="006E146E">
            <w:pPr>
              <w:pStyle w:val="afc"/>
              <w:jc w:val="both"/>
            </w:pPr>
            <w:r w:rsidRPr="00CF2194">
              <w:t xml:space="preserve">Нормативные правовые акты Российской Федерации, </w:t>
            </w:r>
            <w:r w:rsidR="00DC7623" w:rsidRPr="00DC7623">
              <w:t>регламентирующ</w:t>
            </w:r>
            <w:r w:rsidR="00DC7623">
              <w:t>ие</w:t>
            </w:r>
            <w:r w:rsidR="00DC7623" w:rsidRPr="00CF2194">
              <w:t xml:space="preserve"> </w:t>
            </w:r>
            <w:r w:rsidRPr="00CF2194">
              <w:t>вопросы единства измерений и метрологического обеспечения</w:t>
            </w:r>
          </w:p>
        </w:tc>
      </w:tr>
      <w:tr w:rsidR="00A51779" w:rsidRPr="00EB50C1" w14:paraId="21F926FC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5653575C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564B4DEB" w14:textId="77777777" w:rsidR="00A51779" w:rsidRPr="00CF2194" w:rsidRDefault="00A51779" w:rsidP="006E146E">
            <w:pPr>
              <w:pStyle w:val="afc"/>
              <w:jc w:val="both"/>
            </w:pPr>
            <w:r w:rsidRPr="00CF2194">
              <w:t xml:space="preserve">Нормативно-технические и методические документы, регламентирующие вопросы качества продукции </w:t>
            </w:r>
          </w:p>
        </w:tc>
      </w:tr>
      <w:tr w:rsidR="00A51779" w:rsidRPr="00EB50C1" w14:paraId="74FEEC97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6E5959A0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74D04549" w14:textId="77777777" w:rsidR="00A51779" w:rsidRPr="00EB50C1" w:rsidRDefault="00A51779" w:rsidP="006E146E">
            <w:pPr>
              <w:pStyle w:val="afc"/>
              <w:jc w:val="both"/>
            </w:pPr>
            <w:r w:rsidRPr="00EB50C1">
              <w:t xml:space="preserve">Требования к качеству </w:t>
            </w:r>
            <w:r w:rsidR="00E12B92" w:rsidRPr="00EB50C1">
              <w:t xml:space="preserve">материалов, </w:t>
            </w:r>
            <w:r w:rsidRPr="00EB50C1">
              <w:t>сырья, полуфабрикатов, комплектующих изделий и готовой продукции</w:t>
            </w:r>
          </w:p>
        </w:tc>
      </w:tr>
      <w:tr w:rsidR="00A51779" w:rsidRPr="00EB50C1" w14:paraId="3C34BCDF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72C74C6C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2CBB6E8" w14:textId="77777777" w:rsidR="00A51779" w:rsidRPr="00EB50C1" w:rsidRDefault="00A51779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>и методические документы, регламентирующие вопросы делопроизводства</w:t>
            </w:r>
          </w:p>
        </w:tc>
      </w:tr>
      <w:tr w:rsidR="00A51779" w:rsidRPr="00EB50C1" w14:paraId="58B5423B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4E3E81A4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4F00471F" w14:textId="77777777" w:rsidR="00A51779" w:rsidRPr="00EB50C1" w:rsidRDefault="00A51779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вопросы хранения материалов, </w:t>
            </w:r>
            <w:r w:rsidR="00E12B92">
              <w:t>сырья, полуфабрикатов</w:t>
            </w:r>
            <w:r w:rsidRPr="00EB50C1">
              <w:t xml:space="preserve">, </w:t>
            </w:r>
            <w:r w:rsidR="00862781">
              <w:t>комплектующих</w:t>
            </w:r>
            <w:r w:rsidRPr="00EB50C1">
              <w:t xml:space="preserve"> изделий и готовой продукции</w:t>
            </w:r>
          </w:p>
        </w:tc>
      </w:tr>
      <w:tr w:rsidR="00A51779" w:rsidRPr="00EB50C1" w14:paraId="24BD18D2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3CBAC6B2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4657EC4" w14:textId="77777777" w:rsidR="00A51779" w:rsidRPr="00EB50C1" w:rsidRDefault="00A51779" w:rsidP="006E146E">
            <w:pPr>
              <w:pStyle w:val="afc"/>
              <w:jc w:val="both"/>
            </w:pPr>
            <w:r>
              <w:t xml:space="preserve">Технические требования, предъявляемые к </w:t>
            </w:r>
            <w:r w:rsidRPr="00EB50C1">
              <w:t>изготавливаем</w:t>
            </w:r>
            <w:r>
              <w:t>ой</w:t>
            </w:r>
            <w:r w:rsidRPr="00EB50C1">
              <w:t xml:space="preserve"> </w:t>
            </w:r>
            <w:r w:rsidRPr="0049750E">
              <w:t>в организации</w:t>
            </w:r>
            <w:r w:rsidRPr="00920475">
              <w:rPr>
                <w:i/>
              </w:rPr>
              <w:t xml:space="preserve"> </w:t>
            </w:r>
            <w:r>
              <w:t>продукции</w:t>
            </w:r>
          </w:p>
        </w:tc>
      </w:tr>
      <w:tr w:rsidR="00EC2AFE" w:rsidRPr="00EB50C1" w14:paraId="5DBB9491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056DEE2F" w14:textId="77777777" w:rsidR="00EC2AFE" w:rsidRPr="00EB50C1" w:rsidDel="002A1D54" w:rsidRDefault="00EC2AFE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55735E6" w14:textId="77777777" w:rsidR="00EC2AFE" w:rsidRPr="00EC2AFE" w:rsidRDefault="00EC2AFE" w:rsidP="006E146E">
            <w:pPr>
              <w:pStyle w:val="afc"/>
              <w:jc w:val="both"/>
            </w:pPr>
            <w:r w:rsidRPr="00615CE6">
              <w:t>Точностные характеристики</w:t>
            </w:r>
            <w:r w:rsidRPr="00EC2AFE">
              <w:t xml:space="preserve"> используемого технологического оборудования</w:t>
            </w:r>
          </w:p>
        </w:tc>
      </w:tr>
      <w:tr w:rsidR="00EC2AFE" w:rsidRPr="00EB50C1" w14:paraId="7A1A1574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003F5A9E" w14:textId="77777777" w:rsidR="00EC2AFE" w:rsidRPr="00EB50C1" w:rsidDel="002A1D54" w:rsidRDefault="00EC2AFE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19840E02" w14:textId="77777777" w:rsidR="00EC2AFE" w:rsidRPr="00EC2AFE" w:rsidRDefault="00EC2AFE" w:rsidP="006E146E">
            <w:pPr>
              <w:pStyle w:val="afc"/>
              <w:jc w:val="both"/>
            </w:pPr>
            <w:r w:rsidRPr="00615CE6">
              <w:t>Точностные характеристики</w:t>
            </w:r>
            <w:r w:rsidRPr="00EC2AFE">
              <w:t xml:space="preserve"> используемой технологической оснастки</w:t>
            </w:r>
          </w:p>
        </w:tc>
      </w:tr>
      <w:tr w:rsidR="00A51779" w:rsidRPr="00EB50C1" w14:paraId="4F2A90F6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55B5EA39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3EE76C17" w14:textId="77777777" w:rsidR="00A51779" w:rsidRPr="00EB50C1" w:rsidRDefault="00A51779" w:rsidP="006E146E">
            <w:pPr>
              <w:pStyle w:val="afc"/>
              <w:jc w:val="both"/>
            </w:pPr>
            <w:r w:rsidRPr="00615CE6">
              <w:t>Требования к комплектности технологической и конструкторской документации</w:t>
            </w:r>
          </w:p>
        </w:tc>
      </w:tr>
      <w:tr w:rsidR="00A51779" w:rsidRPr="00EB50C1" w14:paraId="377F9C4D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2F0808B5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242CB56" w14:textId="77777777" w:rsidR="00A51779" w:rsidRPr="007A2DE6" w:rsidRDefault="00A51779" w:rsidP="006E146E">
            <w:pPr>
              <w:pStyle w:val="afc"/>
              <w:jc w:val="both"/>
            </w:pPr>
            <w:r w:rsidRPr="007A2DE6">
              <w:t>Правила приемки готовой продукции</w:t>
            </w:r>
          </w:p>
        </w:tc>
      </w:tr>
      <w:tr w:rsidR="00A51779" w:rsidRPr="00EB50C1" w14:paraId="5018C733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359C0BB1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3E795759" w14:textId="77777777" w:rsidR="00A51779" w:rsidRPr="00EB50C1" w:rsidRDefault="00A51779" w:rsidP="006E146E">
            <w:pPr>
              <w:pStyle w:val="afc"/>
              <w:jc w:val="both"/>
            </w:pPr>
            <w:r w:rsidRPr="00EB50C1">
              <w:t xml:space="preserve">Методики выполнения измерений, контроля и испытаний </w:t>
            </w:r>
            <w:r>
              <w:t>изготавливаемой продукции</w:t>
            </w:r>
          </w:p>
        </w:tc>
      </w:tr>
      <w:tr w:rsidR="00A51779" w:rsidRPr="00EB50C1" w14:paraId="1BDAF8B7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619ECF82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248BA238" w14:textId="77777777" w:rsidR="00A51779" w:rsidRPr="00EB50C1" w:rsidRDefault="00A51779" w:rsidP="006E146E">
            <w:pPr>
              <w:pStyle w:val="afc"/>
              <w:jc w:val="both"/>
            </w:pPr>
            <w:r w:rsidRPr="00EB50C1">
              <w:t xml:space="preserve">Требования к техническому </w:t>
            </w:r>
            <w:r w:rsidRPr="00615CE6">
              <w:t>состоянию оснастки, средств измерений</w:t>
            </w:r>
            <w:r w:rsidRPr="008065B7">
              <w:t xml:space="preserve"> и срокам проведения </w:t>
            </w:r>
            <w:r w:rsidRPr="00C71493">
              <w:t>их поверки</w:t>
            </w:r>
          </w:p>
        </w:tc>
      </w:tr>
      <w:tr w:rsidR="00A51779" w:rsidRPr="00EB50C1" w14:paraId="45E2D75B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3A844B10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004082B4" w14:textId="77777777" w:rsidR="00A51779" w:rsidRPr="00EB50C1" w:rsidRDefault="00A51779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>и методические документы, регламентирующие вопросы организации рабочих мест</w:t>
            </w:r>
          </w:p>
        </w:tc>
      </w:tr>
      <w:tr w:rsidR="00A51779" w:rsidRPr="00EB50C1" w14:paraId="00663B23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2A6C9F18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24202633" w14:textId="77777777" w:rsidR="00A51779" w:rsidRPr="00774371" w:rsidRDefault="00A51779" w:rsidP="006E146E">
            <w:pPr>
              <w:pStyle w:val="afc"/>
              <w:jc w:val="both"/>
            </w:pPr>
            <w:r w:rsidRPr="00774371">
              <w:t xml:space="preserve">Технические характеристики, конструктивные особенности, назначение и принципы применения </w:t>
            </w:r>
            <w:r w:rsidR="00774371" w:rsidRPr="008F666A">
              <w:t xml:space="preserve">средств измерений и </w:t>
            </w:r>
            <w:r w:rsidR="00677B38" w:rsidRPr="008F666A">
              <w:t xml:space="preserve">средств </w:t>
            </w:r>
            <w:r w:rsidR="00774371" w:rsidRPr="008F666A">
              <w:t>контроля</w:t>
            </w:r>
            <w:r w:rsidRPr="00774371">
              <w:t>, используемых в</w:t>
            </w:r>
            <w:r w:rsidR="001E5FD2">
              <w:t xml:space="preserve"> </w:t>
            </w:r>
            <w:r w:rsidRPr="00774371">
              <w:t>деятельности организации</w:t>
            </w:r>
          </w:p>
        </w:tc>
      </w:tr>
      <w:tr w:rsidR="00A51779" w:rsidRPr="00EB50C1" w14:paraId="26C02943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6CF76190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966C5D3" w14:textId="77777777" w:rsidR="00A51779" w:rsidRPr="008F666A" w:rsidRDefault="00A51779" w:rsidP="006E146E">
            <w:pPr>
              <w:pStyle w:val="afc"/>
              <w:jc w:val="both"/>
            </w:pPr>
            <w:r w:rsidRPr="008F666A">
              <w:t xml:space="preserve">Правила выбора </w:t>
            </w:r>
            <w:r w:rsidR="000571C7" w:rsidRPr="008F666A">
              <w:t xml:space="preserve">средств измерений и </w:t>
            </w:r>
            <w:r w:rsidR="00677B38" w:rsidRPr="008F666A">
              <w:t xml:space="preserve">средств </w:t>
            </w:r>
            <w:r w:rsidR="000571C7" w:rsidRPr="008F666A">
              <w:t>контроля</w:t>
            </w:r>
            <w:r w:rsidRPr="008F666A">
              <w:t xml:space="preserve"> для измерения и контроля характеристик продукции</w:t>
            </w:r>
          </w:p>
        </w:tc>
      </w:tr>
      <w:tr w:rsidR="00A51779" w:rsidRPr="00FF56E6" w14:paraId="5096B109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34FBC19D" w14:textId="77777777" w:rsidR="00A51779" w:rsidRPr="00FF56E6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393F6872" w14:textId="77777777" w:rsidR="00A51779" w:rsidRPr="00FF56E6" w:rsidRDefault="00A51779" w:rsidP="006E146E">
            <w:pPr>
              <w:pStyle w:val="afc"/>
              <w:jc w:val="both"/>
            </w:pPr>
            <w:r w:rsidRPr="00FF56E6">
              <w:t>Порядок работы с электронным архивом технической документации</w:t>
            </w:r>
          </w:p>
        </w:tc>
      </w:tr>
      <w:tr w:rsidR="00A51779" w:rsidRPr="00EB50C1" w14:paraId="2D1E970B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40127505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1F2016FC" w14:textId="77777777" w:rsidR="00A51779" w:rsidRPr="0001060A" w:rsidRDefault="00A51779" w:rsidP="006E146E">
            <w:pPr>
              <w:pStyle w:val="afc"/>
              <w:jc w:val="both"/>
            </w:pPr>
            <w:r w:rsidRPr="0001060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A51779" w:rsidRPr="00EB50C1" w14:paraId="187A70C7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09953E24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3D7DA6F2" w14:textId="77777777" w:rsidR="00A51779" w:rsidRPr="0001060A" w:rsidRDefault="00A51779" w:rsidP="006E146E">
            <w:pPr>
              <w:pStyle w:val="afc"/>
              <w:jc w:val="both"/>
            </w:pPr>
            <w:r w:rsidRPr="0001060A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A51779" w:rsidRPr="00EB50C1" w14:paraId="2DCC1BF5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2C45341F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75ED5B15" w14:textId="77777777" w:rsidR="00A51779" w:rsidRPr="003111A1" w:rsidRDefault="00A51779" w:rsidP="006E146E">
            <w:pPr>
              <w:pStyle w:val="afc"/>
              <w:jc w:val="both"/>
            </w:pPr>
            <w:r w:rsidRPr="003111A1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A51779" w:rsidRPr="00EB50C1" w14:paraId="734E1254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0A594C11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1EC7D549" w14:textId="5D8548DD" w:rsidR="00A51779" w:rsidRPr="003111A1" w:rsidRDefault="00A51779" w:rsidP="006E146E">
            <w:pPr>
              <w:pStyle w:val="afc"/>
              <w:jc w:val="both"/>
            </w:pPr>
            <w:r w:rsidRPr="00F66B50">
              <w:t xml:space="preserve">Специализированные программы расчета </w:t>
            </w:r>
            <w:r w:rsidR="00BD313A">
              <w:t>ошибок контроля: наименования, возможности и порядок работы в них</w:t>
            </w:r>
          </w:p>
        </w:tc>
      </w:tr>
      <w:tr w:rsidR="00A51779" w:rsidRPr="00EB50C1" w14:paraId="67D750AC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1522254B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59FD5CA0" w14:textId="77777777" w:rsidR="00A51779" w:rsidRPr="003111A1" w:rsidRDefault="00A51779" w:rsidP="006E146E">
            <w:pPr>
              <w:pStyle w:val="afc"/>
              <w:jc w:val="both"/>
            </w:pPr>
            <w:r w:rsidRPr="003111A1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A51779" w:rsidRPr="00EB50C1" w14:paraId="336950A4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4A3EBB90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63AE5E6C" w14:textId="77777777" w:rsidR="00A51779" w:rsidRPr="00EB50C1" w:rsidRDefault="00A51779" w:rsidP="006E146E">
            <w:pPr>
              <w:pStyle w:val="afc"/>
              <w:jc w:val="both"/>
            </w:pPr>
            <w:r w:rsidRPr="008065B7">
              <w:t>Текстовые редакторы (</w:t>
            </w:r>
            <w:r w:rsidR="008065B7">
              <w:t xml:space="preserve">текстовые </w:t>
            </w:r>
            <w:r w:rsidRPr="008065B7">
              <w:t>процессоры):</w:t>
            </w:r>
            <w:r w:rsidRPr="003111A1">
              <w:t xml:space="preserve"> наименования, возможности и порядок работы в них</w:t>
            </w:r>
          </w:p>
        </w:tc>
      </w:tr>
      <w:tr w:rsidR="00A51779" w:rsidRPr="00EB50C1" w14:paraId="7A3759CF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6A4783A2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5491D8CF" w14:textId="77777777" w:rsidR="00A51779" w:rsidRPr="00EB50C1" w:rsidRDefault="00A51779" w:rsidP="006E146E">
            <w:pPr>
              <w:pStyle w:val="afc"/>
              <w:jc w:val="both"/>
            </w:pPr>
            <w:r w:rsidRPr="00EB50C1">
              <w:t>Порядок составления и правила оформления технической документации в организации</w:t>
            </w:r>
          </w:p>
        </w:tc>
      </w:tr>
      <w:tr w:rsidR="00A51779" w:rsidRPr="00EB50C1" w14:paraId="248A362C" w14:textId="77777777" w:rsidTr="006E146E">
        <w:trPr>
          <w:trHeight w:val="20"/>
        </w:trPr>
        <w:tc>
          <w:tcPr>
            <w:tcW w:w="1210" w:type="pct"/>
            <w:vMerge/>
            <w:shd w:val="clear" w:color="auto" w:fill="auto"/>
          </w:tcPr>
          <w:p w14:paraId="387D4785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0" w:type="pct"/>
            <w:shd w:val="clear" w:color="auto" w:fill="auto"/>
          </w:tcPr>
          <w:p w14:paraId="392D93C1" w14:textId="77777777" w:rsidR="00A51779" w:rsidRPr="00EB50C1" w:rsidRDefault="00A51779" w:rsidP="006E146E">
            <w:pPr>
              <w:pStyle w:val="afc"/>
              <w:jc w:val="both"/>
            </w:pPr>
            <w:r w:rsidRPr="00EB50C1">
              <w:t>Порядок контроля технологической дисциплины</w:t>
            </w:r>
          </w:p>
        </w:tc>
      </w:tr>
      <w:tr w:rsidR="00A51779" w:rsidRPr="00EB50C1" w14:paraId="12C5454F" w14:textId="77777777" w:rsidTr="006E146E">
        <w:trPr>
          <w:trHeight w:val="20"/>
        </w:trPr>
        <w:tc>
          <w:tcPr>
            <w:tcW w:w="1210" w:type="pct"/>
            <w:shd w:val="clear" w:color="auto" w:fill="auto"/>
          </w:tcPr>
          <w:p w14:paraId="654CEE67" w14:textId="77777777" w:rsidR="00A51779" w:rsidRPr="00EB50C1" w:rsidDel="002A1D54" w:rsidRDefault="00A51779" w:rsidP="006E146E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90" w:type="pct"/>
            <w:shd w:val="clear" w:color="auto" w:fill="auto"/>
          </w:tcPr>
          <w:p w14:paraId="5362DD01" w14:textId="77777777" w:rsidR="00A51779" w:rsidRPr="00EB50C1" w:rsidRDefault="00A51779" w:rsidP="006E146E">
            <w:pPr>
              <w:pStyle w:val="afc"/>
              <w:jc w:val="both"/>
            </w:pPr>
            <w:r w:rsidRPr="00EB50C1">
              <w:t>-</w:t>
            </w:r>
          </w:p>
        </w:tc>
      </w:tr>
    </w:tbl>
    <w:p w14:paraId="1C435F1D" w14:textId="798EAB8E" w:rsidR="006E146E" w:rsidRDefault="006E146E" w:rsidP="00FF5FB2">
      <w:pPr>
        <w:pStyle w:val="3"/>
        <w:spacing w:before="0" w:after="0"/>
      </w:pPr>
    </w:p>
    <w:p w14:paraId="71585B2C" w14:textId="65AE9919" w:rsidR="00E7411F" w:rsidRDefault="00E7411F" w:rsidP="00E7411F"/>
    <w:p w14:paraId="7634467F" w14:textId="4E815DFD" w:rsidR="00E7411F" w:rsidRDefault="00E7411F" w:rsidP="00E7411F"/>
    <w:p w14:paraId="53FF8375" w14:textId="77777777" w:rsidR="00E7411F" w:rsidRPr="00E7411F" w:rsidRDefault="00E7411F" w:rsidP="00E7411F"/>
    <w:p w14:paraId="3500A84A" w14:textId="5FA4A244" w:rsidR="0023740F" w:rsidRDefault="0023740F" w:rsidP="00FF5FB2">
      <w:pPr>
        <w:pStyle w:val="3"/>
        <w:spacing w:before="0" w:after="0"/>
      </w:pPr>
      <w:r w:rsidRPr="00EB50C1">
        <w:t>3.1.3. Трудовая функция</w:t>
      </w:r>
    </w:p>
    <w:p w14:paraId="49F20207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3998"/>
        <w:gridCol w:w="702"/>
        <w:gridCol w:w="1004"/>
        <w:gridCol w:w="1938"/>
        <w:gridCol w:w="722"/>
      </w:tblGrid>
      <w:tr w:rsidR="0023740F" w:rsidRPr="00EB50C1" w14:paraId="016350D9" w14:textId="77777777" w:rsidTr="006E146E">
        <w:trPr>
          <w:trHeight w:val="278"/>
        </w:trPr>
        <w:tc>
          <w:tcPr>
            <w:tcW w:w="90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44E862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93FF12" w14:textId="77777777" w:rsidR="00C54196" w:rsidRPr="003E798E" w:rsidRDefault="00C54196" w:rsidP="00FF5FB2">
            <w:pPr>
              <w:pStyle w:val="afc"/>
              <w:rPr>
                <w:i/>
              </w:rPr>
            </w:pPr>
            <w:r w:rsidRPr="003E798E">
              <w:t>Внедрение новых средств технического контроля</w:t>
            </w:r>
            <w:r w:rsidR="000D3E17" w:rsidRPr="003E798E">
              <w:t xml:space="preserve"> качества продукции</w:t>
            </w:r>
          </w:p>
        </w:tc>
        <w:tc>
          <w:tcPr>
            <w:tcW w:w="3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AD3EF7" w14:textId="77777777" w:rsidR="0023740F" w:rsidRPr="00EB50C1" w:rsidRDefault="0023740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555315" w14:textId="5028378C" w:rsidR="0023740F" w:rsidRPr="00EB50C1" w:rsidRDefault="00535CAA" w:rsidP="00FF5FB2">
            <w:r>
              <w:rPr>
                <w:lang w:val="en-US"/>
              </w:rPr>
              <w:t>A</w:t>
            </w:r>
            <w:r w:rsidR="0023740F" w:rsidRPr="00EB50C1">
              <w:t>/03.4</w:t>
            </w:r>
          </w:p>
        </w:tc>
        <w:tc>
          <w:tcPr>
            <w:tcW w:w="9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61462A" w14:textId="77777777" w:rsidR="0023740F" w:rsidRPr="00EB50C1" w:rsidRDefault="0023740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CD848F" w14:textId="77777777" w:rsidR="0023740F" w:rsidRPr="00EB50C1" w:rsidRDefault="0023740F" w:rsidP="00FF5FB2">
            <w:pPr>
              <w:jc w:val="center"/>
            </w:pPr>
            <w:r w:rsidRPr="00EB50C1">
              <w:t>4</w:t>
            </w:r>
          </w:p>
        </w:tc>
      </w:tr>
    </w:tbl>
    <w:p w14:paraId="64449750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48"/>
        <w:gridCol w:w="1365"/>
        <w:gridCol w:w="614"/>
        <w:gridCol w:w="1848"/>
        <w:gridCol w:w="1599"/>
        <w:gridCol w:w="2326"/>
      </w:tblGrid>
      <w:tr w:rsidR="0023740F" w:rsidRPr="00EB50C1" w14:paraId="15EABF89" w14:textId="77777777" w:rsidTr="00E639C2">
        <w:trPr>
          <w:trHeight w:val="488"/>
        </w:trPr>
        <w:tc>
          <w:tcPr>
            <w:tcW w:w="120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2154AFD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5EA9783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C360FE" w14:textId="77777777" w:rsidR="0023740F" w:rsidRPr="00EB50C1" w:rsidRDefault="0023740F" w:rsidP="00FF5FB2">
            <w:r w:rsidRPr="00EB50C1">
              <w:t>Х</w:t>
            </w:r>
          </w:p>
        </w:tc>
        <w:tc>
          <w:tcPr>
            <w:tcW w:w="9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6CD967" w14:textId="77777777" w:rsidR="0023740F" w:rsidRPr="00EB50C1" w:rsidRDefault="0023740F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DCF1D3" w14:textId="77777777" w:rsidR="0023740F" w:rsidRPr="00EB50C1" w:rsidRDefault="0023740F" w:rsidP="00FF5FB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360857" w14:textId="77777777" w:rsidR="0023740F" w:rsidRPr="00EB50C1" w:rsidRDefault="0023740F" w:rsidP="00FF5FB2">
            <w:pPr>
              <w:jc w:val="center"/>
            </w:pPr>
          </w:p>
        </w:tc>
      </w:tr>
      <w:tr w:rsidR="0023740F" w:rsidRPr="00EB50C1" w14:paraId="571A776B" w14:textId="77777777" w:rsidTr="00E639C2">
        <w:trPr>
          <w:trHeight w:val="479"/>
        </w:trPr>
        <w:tc>
          <w:tcPr>
            <w:tcW w:w="1200" w:type="pct"/>
            <w:vAlign w:val="center"/>
          </w:tcPr>
          <w:p w14:paraId="69C29AA6" w14:textId="77777777" w:rsidR="0023740F" w:rsidRPr="00EB50C1" w:rsidRDefault="0023740F" w:rsidP="00FF5FB2"/>
        </w:tc>
        <w:tc>
          <w:tcPr>
            <w:tcW w:w="1876" w:type="pct"/>
            <w:gridSpan w:val="3"/>
            <w:vAlign w:val="center"/>
          </w:tcPr>
          <w:p w14:paraId="69B3AEC4" w14:textId="77777777" w:rsidR="0023740F" w:rsidRPr="00EB50C1" w:rsidRDefault="0023740F" w:rsidP="00FF5FB2"/>
        </w:tc>
        <w:tc>
          <w:tcPr>
            <w:tcW w:w="784" w:type="pct"/>
          </w:tcPr>
          <w:p w14:paraId="2D447497" w14:textId="77777777" w:rsidR="0023740F" w:rsidRPr="00EB50C1" w:rsidRDefault="0023740F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</w:tcPr>
          <w:p w14:paraId="36398119" w14:textId="77777777" w:rsidR="0023740F" w:rsidRPr="00EB50C1" w:rsidRDefault="0023740F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642DD2" w14:textId="77777777" w:rsidR="0023740F" w:rsidRPr="00EB50C1" w:rsidRDefault="002A423B" w:rsidP="00FF5FB2">
      <w:pPr>
        <w:tabs>
          <w:tab w:val="left" w:pos="9045"/>
        </w:tabs>
      </w:pPr>
      <w:r>
        <w:tab/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88"/>
        <w:gridCol w:w="7707"/>
      </w:tblGrid>
      <w:tr w:rsidR="003F3593" w:rsidRPr="00EB50C1" w14:paraId="3A715BC0" w14:textId="77777777" w:rsidTr="006E146E">
        <w:trPr>
          <w:trHeight w:val="20"/>
        </w:trPr>
        <w:tc>
          <w:tcPr>
            <w:tcW w:w="1220" w:type="pct"/>
            <w:vMerge w:val="restart"/>
          </w:tcPr>
          <w:p w14:paraId="773EA4FB" w14:textId="77777777" w:rsidR="003F3593" w:rsidRPr="00D217DF" w:rsidRDefault="003F3593" w:rsidP="006E146E">
            <w:pPr>
              <w:pStyle w:val="afc"/>
              <w:rPr>
                <w:rStyle w:val="N"/>
              </w:rPr>
            </w:pPr>
            <w:r w:rsidRPr="00EB50C1">
              <w:t>Трудовые действия</w:t>
            </w:r>
          </w:p>
        </w:tc>
        <w:tc>
          <w:tcPr>
            <w:tcW w:w="3780" w:type="pct"/>
          </w:tcPr>
          <w:p w14:paraId="394C2D44" w14:textId="7C5BA371" w:rsidR="003F3593" w:rsidRPr="00F15873" w:rsidRDefault="003F3593" w:rsidP="00323001">
            <w:pPr>
              <w:pStyle w:val="afc"/>
              <w:jc w:val="both"/>
            </w:pPr>
            <w:r w:rsidRPr="00F15873">
              <w:t xml:space="preserve">Анализ </w:t>
            </w:r>
            <w:r w:rsidRPr="001F2489">
              <w:t>нормативн</w:t>
            </w:r>
            <w:r w:rsidR="00323001" w:rsidRPr="001F2489">
              <w:t>о-технических</w:t>
            </w:r>
            <w:r w:rsidRPr="001F2489">
              <w:t xml:space="preserve"> документов в области технического контроля качества продукции</w:t>
            </w:r>
          </w:p>
        </w:tc>
      </w:tr>
      <w:tr w:rsidR="003F3593" w:rsidRPr="00EB50C1" w14:paraId="48B9303A" w14:textId="77777777" w:rsidTr="006E146E">
        <w:trPr>
          <w:trHeight w:val="20"/>
        </w:trPr>
        <w:tc>
          <w:tcPr>
            <w:tcW w:w="1220" w:type="pct"/>
            <w:vMerge/>
          </w:tcPr>
          <w:p w14:paraId="29D9AA9F" w14:textId="77777777" w:rsidR="003F3593" w:rsidRPr="00EB50C1" w:rsidRDefault="003F3593" w:rsidP="006E146E">
            <w:pPr>
              <w:pStyle w:val="afc"/>
            </w:pPr>
          </w:p>
        </w:tc>
        <w:tc>
          <w:tcPr>
            <w:tcW w:w="3780" w:type="pct"/>
          </w:tcPr>
          <w:p w14:paraId="1E734F62" w14:textId="77777777" w:rsidR="003F3593" w:rsidRPr="00F15873" w:rsidRDefault="003F3593" w:rsidP="006E146E">
            <w:pPr>
              <w:pStyle w:val="afc"/>
              <w:jc w:val="both"/>
            </w:pPr>
            <w:r w:rsidRPr="00F15873">
              <w:t>Анализ справочной информации, конструкторских и технологических документов для выполнения технологических операций контроля и измерений</w:t>
            </w:r>
          </w:p>
        </w:tc>
      </w:tr>
      <w:tr w:rsidR="003F3593" w:rsidRPr="00EB50C1" w14:paraId="7C8FA0C1" w14:textId="77777777" w:rsidTr="006E146E">
        <w:trPr>
          <w:trHeight w:val="20"/>
        </w:trPr>
        <w:tc>
          <w:tcPr>
            <w:tcW w:w="1220" w:type="pct"/>
            <w:vMerge/>
          </w:tcPr>
          <w:p w14:paraId="037C01CF" w14:textId="77777777" w:rsidR="003F3593" w:rsidRPr="00EB50C1" w:rsidRDefault="003F3593" w:rsidP="006E146E">
            <w:pPr>
              <w:pStyle w:val="afc"/>
            </w:pPr>
          </w:p>
        </w:tc>
        <w:tc>
          <w:tcPr>
            <w:tcW w:w="3780" w:type="pct"/>
          </w:tcPr>
          <w:p w14:paraId="475E026B" w14:textId="1EEB20E1" w:rsidR="003F3593" w:rsidRPr="00F15873" w:rsidRDefault="003F3593" w:rsidP="006E146E">
            <w:pPr>
              <w:pStyle w:val="afc"/>
              <w:jc w:val="both"/>
              <w:rPr>
                <w:i/>
              </w:rPr>
            </w:pPr>
            <w:r w:rsidRPr="00F15873">
              <w:t xml:space="preserve">Испытания новых </w:t>
            </w:r>
            <w:r w:rsidRPr="008F666A">
              <w:t xml:space="preserve">средств </w:t>
            </w:r>
            <w:r w:rsidR="00571A57" w:rsidRPr="008F666A">
              <w:t xml:space="preserve">измерений </w:t>
            </w:r>
            <w:r w:rsidRPr="008F666A">
              <w:t xml:space="preserve">и </w:t>
            </w:r>
            <w:r w:rsidR="00823C3C" w:rsidRPr="008F666A">
              <w:t xml:space="preserve">средств </w:t>
            </w:r>
            <w:r w:rsidRPr="008F666A">
              <w:t xml:space="preserve">контроля </w:t>
            </w:r>
            <w:r w:rsidRPr="00F15873">
              <w:t>качества продукции</w:t>
            </w:r>
          </w:p>
        </w:tc>
      </w:tr>
      <w:tr w:rsidR="003F3593" w:rsidRPr="00EB50C1" w14:paraId="5B84661A" w14:textId="77777777" w:rsidTr="006E146E">
        <w:trPr>
          <w:trHeight w:val="20"/>
        </w:trPr>
        <w:tc>
          <w:tcPr>
            <w:tcW w:w="1220" w:type="pct"/>
            <w:vMerge/>
          </w:tcPr>
          <w:p w14:paraId="2D16FCCF" w14:textId="77777777" w:rsidR="003F3593" w:rsidRPr="00EB50C1" w:rsidRDefault="003F3593" w:rsidP="006E146E">
            <w:pPr>
              <w:pStyle w:val="afc"/>
            </w:pPr>
          </w:p>
        </w:tc>
        <w:tc>
          <w:tcPr>
            <w:tcW w:w="3780" w:type="pct"/>
          </w:tcPr>
          <w:p w14:paraId="65ED4BDE" w14:textId="29E982E5" w:rsidR="003F3593" w:rsidRPr="00F15873" w:rsidRDefault="003F3593" w:rsidP="006E146E">
            <w:pPr>
              <w:pStyle w:val="afc"/>
              <w:jc w:val="both"/>
              <w:rPr>
                <w:i/>
              </w:rPr>
            </w:pPr>
            <w:r w:rsidRPr="00F15873">
              <w:t xml:space="preserve">Опробование новых </w:t>
            </w:r>
            <w:r w:rsidRPr="008F666A">
              <w:t xml:space="preserve">средств </w:t>
            </w:r>
            <w:r w:rsidR="00571A57" w:rsidRPr="008F666A">
              <w:t xml:space="preserve">измерений </w:t>
            </w:r>
            <w:r w:rsidRPr="008F666A">
              <w:t xml:space="preserve">и </w:t>
            </w:r>
            <w:r w:rsidR="00B92278" w:rsidRPr="008F666A">
              <w:t xml:space="preserve">средств </w:t>
            </w:r>
            <w:r w:rsidRPr="008F666A">
              <w:t>контроля</w:t>
            </w:r>
            <w:r w:rsidRPr="00F15873">
              <w:t xml:space="preserve"> качества продукции</w:t>
            </w:r>
          </w:p>
        </w:tc>
      </w:tr>
      <w:tr w:rsidR="003F3593" w:rsidRPr="00EB50C1" w14:paraId="6E1BBE5C" w14:textId="77777777" w:rsidTr="006E146E">
        <w:trPr>
          <w:trHeight w:val="20"/>
        </w:trPr>
        <w:tc>
          <w:tcPr>
            <w:tcW w:w="1220" w:type="pct"/>
            <w:vMerge/>
          </w:tcPr>
          <w:p w14:paraId="014DE737" w14:textId="77777777" w:rsidR="003F3593" w:rsidRPr="00EB50C1" w:rsidRDefault="003F3593" w:rsidP="006E146E">
            <w:pPr>
              <w:pStyle w:val="afc"/>
            </w:pPr>
          </w:p>
        </w:tc>
        <w:tc>
          <w:tcPr>
            <w:tcW w:w="3780" w:type="pct"/>
          </w:tcPr>
          <w:p w14:paraId="24ABCE72" w14:textId="77777777" w:rsidR="003F3593" w:rsidRPr="00F15873" w:rsidRDefault="003F3593" w:rsidP="006E146E">
            <w:pPr>
              <w:pStyle w:val="afc"/>
              <w:jc w:val="both"/>
              <w:rPr>
                <w:i/>
              </w:rPr>
            </w:pPr>
            <w:r w:rsidRPr="00F15873">
              <w:t>Испытания контрольной оснастки для измерений и контроля качества продукции</w:t>
            </w:r>
          </w:p>
        </w:tc>
      </w:tr>
      <w:tr w:rsidR="003F3593" w:rsidRPr="00EB50C1" w14:paraId="3F32F95E" w14:textId="77777777" w:rsidTr="006E146E">
        <w:trPr>
          <w:trHeight w:val="20"/>
        </w:trPr>
        <w:tc>
          <w:tcPr>
            <w:tcW w:w="1220" w:type="pct"/>
            <w:vMerge/>
          </w:tcPr>
          <w:p w14:paraId="3962B7AF" w14:textId="77777777" w:rsidR="003F3593" w:rsidRPr="00EB50C1" w:rsidRDefault="003F3593" w:rsidP="006E146E">
            <w:pPr>
              <w:pStyle w:val="afc"/>
            </w:pPr>
          </w:p>
        </w:tc>
        <w:tc>
          <w:tcPr>
            <w:tcW w:w="3780" w:type="pct"/>
          </w:tcPr>
          <w:p w14:paraId="1B2D9828" w14:textId="77777777" w:rsidR="003F3593" w:rsidRPr="00F15873" w:rsidRDefault="003F3593" w:rsidP="006E146E">
            <w:pPr>
              <w:pStyle w:val="afc"/>
              <w:jc w:val="both"/>
            </w:pPr>
            <w:r w:rsidRPr="00F15873">
              <w:t>Опробование контрольной оснастки для измерений и контроля качества продукции</w:t>
            </w:r>
          </w:p>
        </w:tc>
      </w:tr>
      <w:tr w:rsidR="003F3593" w:rsidRPr="00EB50C1" w14:paraId="74BF9734" w14:textId="77777777" w:rsidTr="006E146E">
        <w:trPr>
          <w:trHeight w:val="20"/>
        </w:trPr>
        <w:tc>
          <w:tcPr>
            <w:tcW w:w="1220" w:type="pct"/>
            <w:vMerge/>
          </w:tcPr>
          <w:p w14:paraId="219565E4" w14:textId="77777777" w:rsidR="003F3593" w:rsidRPr="00EB50C1" w:rsidRDefault="003F3593" w:rsidP="006E146E">
            <w:pPr>
              <w:pStyle w:val="afc"/>
            </w:pPr>
          </w:p>
        </w:tc>
        <w:tc>
          <w:tcPr>
            <w:tcW w:w="3780" w:type="pct"/>
          </w:tcPr>
          <w:p w14:paraId="7B728E07" w14:textId="04A27D7E" w:rsidR="003F3593" w:rsidRPr="00F15873" w:rsidRDefault="003F3593" w:rsidP="006E146E">
            <w:pPr>
              <w:pStyle w:val="afc"/>
              <w:jc w:val="both"/>
            </w:pPr>
            <w:r w:rsidRPr="00F15873">
              <w:t xml:space="preserve">Подготовка отчетов по результатам испытаний и опробования новых средств </w:t>
            </w:r>
            <w:r w:rsidR="00571A57">
              <w:t>измерений</w:t>
            </w:r>
            <w:r w:rsidR="00571A57" w:rsidRPr="00F15873">
              <w:t xml:space="preserve"> </w:t>
            </w:r>
            <w:r w:rsidRPr="00F15873">
              <w:t xml:space="preserve">и </w:t>
            </w:r>
            <w:r w:rsidR="00B92278">
              <w:t xml:space="preserve">средств </w:t>
            </w:r>
            <w:r w:rsidRPr="00F15873">
              <w:t xml:space="preserve">контроля продукции, </w:t>
            </w:r>
            <w:r w:rsidRPr="00823370">
              <w:t>контрольной оснастки</w:t>
            </w:r>
            <w:r w:rsidR="004E0173">
              <w:t xml:space="preserve"> для измерений и контроля качества продукци</w:t>
            </w:r>
            <w:r w:rsidRPr="00F15873">
              <w:t>и</w:t>
            </w:r>
          </w:p>
        </w:tc>
      </w:tr>
      <w:tr w:rsidR="003F3593" w:rsidRPr="00EB50C1" w14:paraId="5EDEABF0" w14:textId="77777777" w:rsidTr="006E146E">
        <w:trPr>
          <w:trHeight w:val="20"/>
        </w:trPr>
        <w:tc>
          <w:tcPr>
            <w:tcW w:w="1220" w:type="pct"/>
            <w:vMerge w:val="restart"/>
          </w:tcPr>
          <w:p w14:paraId="75189F0C" w14:textId="77777777" w:rsidR="003F3593" w:rsidRPr="00EB50C1" w:rsidDel="002A1D54" w:rsidRDefault="003F3593" w:rsidP="006E146E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780" w:type="pct"/>
          </w:tcPr>
          <w:p w14:paraId="4C9A849F" w14:textId="77777777" w:rsidR="003F3593" w:rsidRPr="00F15873" w:rsidRDefault="003F3593" w:rsidP="006E146E">
            <w:pPr>
              <w:pStyle w:val="afc"/>
              <w:jc w:val="both"/>
            </w:pPr>
            <w:r w:rsidRPr="00F15873">
              <w:t>Анализировать методики, методы и средства контроля</w:t>
            </w:r>
          </w:p>
        </w:tc>
      </w:tr>
      <w:tr w:rsidR="003F3593" w:rsidRPr="00EB50C1" w14:paraId="4FD7EF97" w14:textId="77777777" w:rsidTr="006E146E">
        <w:trPr>
          <w:trHeight w:val="20"/>
        </w:trPr>
        <w:tc>
          <w:tcPr>
            <w:tcW w:w="1220" w:type="pct"/>
            <w:vMerge/>
          </w:tcPr>
          <w:p w14:paraId="1F7710C6" w14:textId="77777777" w:rsidR="003F3593" w:rsidRPr="00EB50C1" w:rsidDel="002A1D54" w:rsidRDefault="003F3593" w:rsidP="006E146E">
            <w:pPr>
              <w:pStyle w:val="afc"/>
            </w:pPr>
          </w:p>
        </w:tc>
        <w:tc>
          <w:tcPr>
            <w:tcW w:w="3780" w:type="pct"/>
          </w:tcPr>
          <w:p w14:paraId="35CB35B3" w14:textId="77777777" w:rsidR="003F3593" w:rsidRPr="00F15873" w:rsidRDefault="003F3593" w:rsidP="006E146E">
            <w:pPr>
              <w:pStyle w:val="afc"/>
              <w:jc w:val="both"/>
            </w:pPr>
            <w:r w:rsidRPr="00F15873">
              <w:t>Анализировать схемы контроля</w:t>
            </w:r>
          </w:p>
        </w:tc>
      </w:tr>
      <w:tr w:rsidR="003F3593" w:rsidRPr="00EB50C1" w14:paraId="590F8599" w14:textId="77777777" w:rsidTr="006E146E">
        <w:trPr>
          <w:trHeight w:val="20"/>
        </w:trPr>
        <w:tc>
          <w:tcPr>
            <w:tcW w:w="1220" w:type="pct"/>
            <w:vMerge/>
          </w:tcPr>
          <w:p w14:paraId="2A0F4C59" w14:textId="77777777" w:rsidR="003F3593" w:rsidRPr="00EB50C1" w:rsidDel="002A1D54" w:rsidRDefault="003F3593" w:rsidP="006E146E">
            <w:pPr>
              <w:pStyle w:val="afc"/>
            </w:pPr>
          </w:p>
        </w:tc>
        <w:tc>
          <w:tcPr>
            <w:tcW w:w="3780" w:type="pct"/>
          </w:tcPr>
          <w:p w14:paraId="27F0B9AA" w14:textId="77777777" w:rsidR="003F3593" w:rsidRPr="00EB50C1" w:rsidRDefault="003F3593" w:rsidP="006E146E">
            <w:pPr>
              <w:pStyle w:val="afc"/>
              <w:jc w:val="both"/>
            </w:pPr>
            <w:r>
              <w:t xml:space="preserve">Анализировать </w:t>
            </w:r>
            <w:r w:rsidRPr="006837A8">
              <w:t>справочную информацию, конструкторские и технологические документы для выполнения технологическ</w:t>
            </w:r>
            <w:r>
              <w:t>их</w:t>
            </w:r>
            <w:r w:rsidRPr="006837A8">
              <w:t xml:space="preserve"> операци</w:t>
            </w:r>
            <w:r>
              <w:t>й</w:t>
            </w:r>
            <w:r w:rsidRPr="006837A8">
              <w:t xml:space="preserve"> </w:t>
            </w:r>
            <w:r>
              <w:t>контроля и измерений</w:t>
            </w:r>
          </w:p>
        </w:tc>
      </w:tr>
      <w:tr w:rsidR="00705FA0" w:rsidRPr="00EB50C1" w14:paraId="7460E67A" w14:textId="77777777" w:rsidTr="006E146E">
        <w:trPr>
          <w:trHeight w:val="20"/>
        </w:trPr>
        <w:tc>
          <w:tcPr>
            <w:tcW w:w="1220" w:type="pct"/>
            <w:vMerge/>
          </w:tcPr>
          <w:p w14:paraId="43852C6D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67063660" w14:textId="77777777" w:rsidR="00705FA0" w:rsidRPr="00EB50C1" w:rsidRDefault="00705FA0" w:rsidP="006E146E">
            <w:pPr>
              <w:pStyle w:val="afc"/>
              <w:jc w:val="both"/>
            </w:pPr>
            <w:r>
              <w:t xml:space="preserve">Анализировать </w:t>
            </w:r>
            <w:r w:rsidRPr="00EB50C1">
              <w:t xml:space="preserve">основные требования к </w:t>
            </w:r>
            <w:r w:rsidRPr="00823370">
              <w:t>контрольной оснастке</w:t>
            </w:r>
          </w:p>
        </w:tc>
      </w:tr>
      <w:tr w:rsidR="00705FA0" w:rsidRPr="00EB50C1" w14:paraId="259588E2" w14:textId="77777777" w:rsidTr="006E146E">
        <w:trPr>
          <w:trHeight w:val="20"/>
        </w:trPr>
        <w:tc>
          <w:tcPr>
            <w:tcW w:w="1220" w:type="pct"/>
            <w:vMerge/>
          </w:tcPr>
          <w:p w14:paraId="4476BBD9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1A115278" w14:textId="527E3EF8" w:rsidR="00705FA0" w:rsidRPr="00705FA0" w:rsidRDefault="00705FA0" w:rsidP="006E146E">
            <w:pPr>
              <w:pStyle w:val="afc"/>
              <w:jc w:val="both"/>
            </w:pPr>
            <w:r w:rsidRPr="00705FA0">
              <w:t xml:space="preserve">Выбирать и подготавливать к работе </w:t>
            </w:r>
            <w:r w:rsidR="00343265">
              <w:t>средства измерений, контроля и испытаний</w:t>
            </w:r>
            <w:r w:rsidRPr="00705FA0">
              <w:t xml:space="preserve"> для проведения испытания и опробования новых средств </w:t>
            </w:r>
            <w:r w:rsidR="00343265" w:rsidRPr="00705FA0">
              <w:t>измерени</w:t>
            </w:r>
            <w:r w:rsidR="00343265">
              <w:t>й</w:t>
            </w:r>
            <w:r w:rsidR="00343265" w:rsidRPr="00705FA0">
              <w:t xml:space="preserve"> </w:t>
            </w:r>
            <w:r w:rsidR="00B92278" w:rsidRPr="00F15873">
              <w:t xml:space="preserve">и </w:t>
            </w:r>
            <w:r w:rsidR="00B92278">
              <w:t xml:space="preserve">средств </w:t>
            </w:r>
            <w:r w:rsidR="00B92278" w:rsidRPr="00F15873">
              <w:t>контроля</w:t>
            </w:r>
            <w:r w:rsidRPr="00705FA0">
              <w:t xml:space="preserve">, </w:t>
            </w:r>
            <w:r w:rsidRPr="00823370">
              <w:t>контрольной оснастки</w:t>
            </w:r>
          </w:p>
        </w:tc>
      </w:tr>
      <w:tr w:rsidR="00705FA0" w:rsidRPr="00EB50C1" w14:paraId="326AC3BD" w14:textId="77777777" w:rsidTr="006E146E">
        <w:trPr>
          <w:trHeight w:val="20"/>
        </w:trPr>
        <w:tc>
          <w:tcPr>
            <w:tcW w:w="1220" w:type="pct"/>
            <w:vMerge/>
          </w:tcPr>
          <w:p w14:paraId="74B0FDEC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450A2CF0" w14:textId="043EAA85" w:rsidR="00705FA0" w:rsidRPr="00705FA0" w:rsidRDefault="00705FA0" w:rsidP="006E146E">
            <w:pPr>
              <w:pStyle w:val="afc"/>
              <w:jc w:val="both"/>
            </w:pPr>
            <w:r w:rsidRPr="00705FA0">
              <w:t xml:space="preserve">Использовать </w:t>
            </w:r>
            <w:r w:rsidR="00343265" w:rsidRPr="008F666A">
              <w:t xml:space="preserve">средства измерений и </w:t>
            </w:r>
            <w:r w:rsidR="00677B38" w:rsidRPr="008F666A">
              <w:t xml:space="preserve">средства </w:t>
            </w:r>
            <w:r w:rsidR="00343265" w:rsidRPr="008F666A">
              <w:t>контроля</w:t>
            </w:r>
            <w:r w:rsidRPr="00705FA0">
              <w:t xml:space="preserve"> при проведении испытания и опробования новых средств измерения и</w:t>
            </w:r>
            <w:r w:rsidR="00FA7B7E">
              <w:t xml:space="preserve"> </w:t>
            </w:r>
            <w:r w:rsidR="00A535C6">
              <w:t xml:space="preserve">средств </w:t>
            </w:r>
            <w:r w:rsidRPr="00705FA0">
              <w:t>контроля, контрольной оснастки</w:t>
            </w:r>
          </w:p>
        </w:tc>
      </w:tr>
      <w:tr w:rsidR="00705FA0" w:rsidRPr="00EB50C1" w14:paraId="7A3EDB97" w14:textId="77777777" w:rsidTr="006E146E">
        <w:trPr>
          <w:trHeight w:val="20"/>
        </w:trPr>
        <w:tc>
          <w:tcPr>
            <w:tcW w:w="1220" w:type="pct"/>
            <w:vMerge/>
          </w:tcPr>
          <w:p w14:paraId="44E3E740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762B67ED" w14:textId="77777777" w:rsidR="00705FA0" w:rsidRPr="00677B38" w:rsidRDefault="00705FA0" w:rsidP="006E146E">
            <w:pPr>
              <w:pStyle w:val="afc"/>
              <w:jc w:val="both"/>
            </w:pPr>
            <w:r w:rsidRPr="00677B38">
              <w:rPr>
                <w:szCs w:val="22"/>
              </w:rPr>
              <w:t xml:space="preserve">Оформлять отчеты и техническую документацию в соответствии с требованиями </w:t>
            </w:r>
            <w:r w:rsidR="00677B38">
              <w:rPr>
                <w:szCs w:val="22"/>
              </w:rPr>
              <w:t xml:space="preserve">документов </w:t>
            </w:r>
            <w:r w:rsidRPr="00677B38">
              <w:rPr>
                <w:szCs w:val="22"/>
              </w:rPr>
              <w:t>по стандартизации</w:t>
            </w:r>
          </w:p>
        </w:tc>
      </w:tr>
      <w:tr w:rsidR="000B4205" w:rsidRPr="00EB50C1" w14:paraId="596F8AA5" w14:textId="77777777" w:rsidTr="006E146E">
        <w:trPr>
          <w:trHeight w:val="20"/>
        </w:trPr>
        <w:tc>
          <w:tcPr>
            <w:tcW w:w="1220" w:type="pct"/>
            <w:vMerge/>
          </w:tcPr>
          <w:p w14:paraId="587B30A8" w14:textId="77777777" w:rsidR="000B4205" w:rsidRPr="00EB50C1" w:rsidDel="002A1D54" w:rsidRDefault="000B4205" w:rsidP="006E146E">
            <w:pPr>
              <w:pStyle w:val="afc"/>
            </w:pPr>
          </w:p>
        </w:tc>
        <w:tc>
          <w:tcPr>
            <w:tcW w:w="3780" w:type="pct"/>
          </w:tcPr>
          <w:p w14:paraId="0906802A" w14:textId="5B5D44C3" w:rsidR="000B4205" w:rsidRPr="000B4205" w:rsidRDefault="000B4205" w:rsidP="006E146E">
            <w:pPr>
              <w:pStyle w:val="afc"/>
              <w:jc w:val="both"/>
            </w:pPr>
            <w:r w:rsidRPr="000B4205">
              <w:t xml:space="preserve">Создавать электронные таблицы, выполнять вычисления и обработку </w:t>
            </w:r>
            <w:r>
              <w:t xml:space="preserve">результатов </w:t>
            </w:r>
            <w:r w:rsidRPr="003E4E2E">
              <w:t xml:space="preserve">испытаний и опробования </w:t>
            </w:r>
            <w:r w:rsidRPr="008F666A">
              <w:t xml:space="preserve">новых средств </w:t>
            </w:r>
            <w:r w:rsidR="00571A57" w:rsidRPr="008F666A">
              <w:t xml:space="preserve">измерений </w:t>
            </w:r>
            <w:r w:rsidR="00B92278" w:rsidRPr="008F666A">
              <w:t>и средств контроля</w:t>
            </w:r>
            <w:r w:rsidRPr="003E4E2E">
              <w:t xml:space="preserve"> продукции, контрольной оснастки</w:t>
            </w:r>
          </w:p>
        </w:tc>
      </w:tr>
      <w:tr w:rsidR="00705FA0" w:rsidRPr="00EB50C1" w14:paraId="01B76584" w14:textId="77777777" w:rsidTr="006E146E">
        <w:trPr>
          <w:trHeight w:val="20"/>
        </w:trPr>
        <w:tc>
          <w:tcPr>
            <w:tcW w:w="1220" w:type="pct"/>
            <w:vMerge/>
          </w:tcPr>
          <w:p w14:paraId="2726CF68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16EF9F1A" w14:textId="1E024357" w:rsidR="00705FA0" w:rsidRPr="003E4E2E" w:rsidRDefault="00705FA0" w:rsidP="006E146E">
            <w:pPr>
              <w:pStyle w:val="afc"/>
              <w:jc w:val="both"/>
            </w:pPr>
            <w:r w:rsidRPr="003E4E2E">
              <w:t xml:space="preserve">Использовать </w:t>
            </w:r>
            <w:r w:rsidRPr="00C71493">
              <w:t>текстовые редакторы (</w:t>
            </w:r>
            <w:r w:rsidR="00571A57">
              <w:t xml:space="preserve">текстовые </w:t>
            </w:r>
            <w:r w:rsidRPr="00571A57">
              <w:t>процессоры)</w:t>
            </w:r>
            <w:r w:rsidRPr="003E4E2E">
              <w:t xml:space="preserve"> для создания отчетов по результатам испытаний и опробования новых средств измерения и </w:t>
            </w:r>
            <w:r w:rsidR="00A535C6">
              <w:t xml:space="preserve">средств </w:t>
            </w:r>
            <w:r w:rsidRPr="003E4E2E">
              <w:t>контроля продукции, контрольной оснастки</w:t>
            </w:r>
          </w:p>
        </w:tc>
      </w:tr>
      <w:tr w:rsidR="00705FA0" w:rsidRPr="00EB50C1" w14:paraId="183E982B" w14:textId="77777777" w:rsidTr="006E146E">
        <w:trPr>
          <w:trHeight w:val="20"/>
        </w:trPr>
        <w:tc>
          <w:tcPr>
            <w:tcW w:w="1220" w:type="pct"/>
            <w:vMerge w:val="restart"/>
          </w:tcPr>
          <w:p w14:paraId="73BE2DDA" w14:textId="77777777" w:rsidR="00705FA0" w:rsidRPr="00EB50C1" w:rsidRDefault="00705FA0" w:rsidP="006E146E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80" w:type="pct"/>
          </w:tcPr>
          <w:p w14:paraId="61F1E72D" w14:textId="77777777" w:rsidR="00705FA0" w:rsidRPr="00EB50C1" w:rsidRDefault="00705FA0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вопросы качества продукции </w:t>
            </w:r>
          </w:p>
        </w:tc>
      </w:tr>
      <w:tr w:rsidR="00705FA0" w:rsidRPr="00EB50C1" w14:paraId="21EB0450" w14:textId="77777777" w:rsidTr="006E146E">
        <w:trPr>
          <w:trHeight w:val="20"/>
        </w:trPr>
        <w:tc>
          <w:tcPr>
            <w:tcW w:w="1220" w:type="pct"/>
            <w:vMerge/>
          </w:tcPr>
          <w:p w14:paraId="346075E6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7397CEF2" w14:textId="77777777" w:rsidR="00705FA0" w:rsidRPr="00EB50C1" w:rsidRDefault="00705FA0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>и методические документы, регламентирующие вопросы разработки средств измерений</w:t>
            </w:r>
          </w:p>
        </w:tc>
      </w:tr>
      <w:tr w:rsidR="00705FA0" w:rsidRPr="00EB50C1" w14:paraId="5B27032E" w14:textId="77777777" w:rsidTr="006E146E">
        <w:trPr>
          <w:trHeight w:val="20"/>
        </w:trPr>
        <w:tc>
          <w:tcPr>
            <w:tcW w:w="1220" w:type="pct"/>
            <w:vMerge/>
          </w:tcPr>
          <w:p w14:paraId="50114834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420BD63F" w14:textId="77777777" w:rsidR="00705FA0" w:rsidRPr="00EB50C1" w:rsidRDefault="00705FA0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метрологическое обеспечение производства </w:t>
            </w:r>
          </w:p>
        </w:tc>
      </w:tr>
      <w:tr w:rsidR="00705FA0" w:rsidRPr="00EB50C1" w14:paraId="1200883C" w14:textId="77777777" w:rsidTr="006E146E">
        <w:trPr>
          <w:trHeight w:val="20"/>
        </w:trPr>
        <w:tc>
          <w:tcPr>
            <w:tcW w:w="1220" w:type="pct"/>
            <w:vMerge/>
          </w:tcPr>
          <w:p w14:paraId="02B1E2D1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7D571D00" w14:textId="77777777" w:rsidR="00705FA0" w:rsidRPr="00EB50C1" w:rsidRDefault="00705FA0" w:rsidP="006E146E">
            <w:pPr>
              <w:pStyle w:val="afc"/>
              <w:jc w:val="both"/>
            </w:pPr>
            <w:r w:rsidRPr="00EB50C1">
              <w:t>Технические требования, предъявляемые к изготавливаем</w:t>
            </w:r>
            <w:r>
              <w:t>ой</w:t>
            </w:r>
            <w:r w:rsidRPr="00EB50C1">
              <w:t xml:space="preserve"> </w:t>
            </w:r>
            <w:r w:rsidRPr="0049750E">
              <w:t>в организации</w:t>
            </w:r>
            <w:r>
              <w:t xml:space="preserve"> продукции</w:t>
            </w:r>
          </w:p>
        </w:tc>
      </w:tr>
      <w:tr w:rsidR="00705FA0" w:rsidRPr="00EB50C1" w14:paraId="2313DD4E" w14:textId="77777777" w:rsidTr="006E146E">
        <w:trPr>
          <w:trHeight w:val="20"/>
        </w:trPr>
        <w:tc>
          <w:tcPr>
            <w:tcW w:w="1220" w:type="pct"/>
            <w:vMerge/>
          </w:tcPr>
          <w:p w14:paraId="39771A53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2939A24B" w14:textId="77777777" w:rsidR="00705FA0" w:rsidRPr="006120BF" w:rsidRDefault="00705FA0" w:rsidP="006E146E">
            <w:pPr>
              <w:pStyle w:val="afc"/>
              <w:jc w:val="both"/>
            </w:pPr>
            <w:r w:rsidRPr="006120BF">
              <w:t>Физические принципы работы, возможности и области применения методов и средств измерений</w:t>
            </w:r>
          </w:p>
        </w:tc>
      </w:tr>
      <w:tr w:rsidR="00705FA0" w:rsidRPr="00EB50C1" w14:paraId="70596B7F" w14:textId="77777777" w:rsidTr="006E146E">
        <w:trPr>
          <w:trHeight w:val="20"/>
        </w:trPr>
        <w:tc>
          <w:tcPr>
            <w:tcW w:w="1220" w:type="pct"/>
            <w:vMerge/>
          </w:tcPr>
          <w:p w14:paraId="4C1DCCCE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2E46E203" w14:textId="77777777" w:rsidR="00705FA0" w:rsidRPr="00EB50C1" w:rsidRDefault="00705FA0" w:rsidP="006E146E">
            <w:pPr>
              <w:pStyle w:val="afc"/>
              <w:jc w:val="both"/>
            </w:pPr>
            <w:r>
              <w:t xml:space="preserve">Виды </w:t>
            </w:r>
            <w:r w:rsidRPr="00EB50C1">
              <w:t>контрольной оснастки</w:t>
            </w:r>
          </w:p>
        </w:tc>
      </w:tr>
      <w:tr w:rsidR="00705FA0" w:rsidRPr="00EB50C1" w14:paraId="27B22A7D" w14:textId="77777777" w:rsidTr="006E146E">
        <w:trPr>
          <w:trHeight w:val="20"/>
        </w:trPr>
        <w:tc>
          <w:tcPr>
            <w:tcW w:w="1220" w:type="pct"/>
            <w:vMerge/>
          </w:tcPr>
          <w:p w14:paraId="317DE23F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455D4F25" w14:textId="5656D19D" w:rsidR="00705FA0" w:rsidRPr="00705FA0" w:rsidRDefault="00705FA0" w:rsidP="006E146E">
            <w:pPr>
              <w:pStyle w:val="afc"/>
              <w:jc w:val="both"/>
            </w:pPr>
            <w:r w:rsidRPr="00705FA0">
              <w:t xml:space="preserve">Виды, конструкции, назначение контрольно-измерительных инструментов для проведения испытания и опробования новых средств измерения и </w:t>
            </w:r>
            <w:r w:rsidR="00A535C6">
              <w:t xml:space="preserve">средств </w:t>
            </w:r>
            <w:r w:rsidRPr="00705FA0">
              <w:t>контроля, контрольной оснастки</w:t>
            </w:r>
          </w:p>
        </w:tc>
      </w:tr>
      <w:tr w:rsidR="00705FA0" w:rsidRPr="00EB50C1" w14:paraId="44681647" w14:textId="77777777" w:rsidTr="006E146E">
        <w:trPr>
          <w:trHeight w:val="20"/>
        </w:trPr>
        <w:tc>
          <w:tcPr>
            <w:tcW w:w="1220" w:type="pct"/>
            <w:vMerge/>
          </w:tcPr>
          <w:p w14:paraId="7914D466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2F2548D6" w14:textId="77777777" w:rsidR="00705FA0" w:rsidRPr="00EB50C1" w:rsidRDefault="00705FA0" w:rsidP="006E146E">
            <w:pPr>
              <w:pStyle w:val="afc"/>
              <w:jc w:val="both"/>
            </w:pPr>
            <w:r w:rsidRPr="00EB50C1">
              <w:t xml:space="preserve">Правила и принципы выбора средств </w:t>
            </w:r>
            <w:r w:rsidR="00DB3B1C" w:rsidRPr="00EB50C1">
              <w:t>измерени</w:t>
            </w:r>
            <w:r w:rsidR="00DB3B1C">
              <w:t>й</w:t>
            </w:r>
            <w:r w:rsidRPr="00EB50C1">
              <w:t xml:space="preserve">, </w:t>
            </w:r>
            <w:r w:rsidRPr="006120BF">
              <w:t>используемых в контрольной оснастке</w:t>
            </w:r>
          </w:p>
        </w:tc>
      </w:tr>
      <w:tr w:rsidR="00705FA0" w:rsidRPr="00EB50C1" w14:paraId="120C4CD0" w14:textId="77777777" w:rsidTr="006E146E">
        <w:trPr>
          <w:trHeight w:val="20"/>
        </w:trPr>
        <w:tc>
          <w:tcPr>
            <w:tcW w:w="1220" w:type="pct"/>
            <w:vMerge/>
          </w:tcPr>
          <w:p w14:paraId="682B8825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6912D1EC" w14:textId="77777777" w:rsidR="00705FA0" w:rsidRPr="00294771" w:rsidRDefault="00705FA0" w:rsidP="006E146E">
            <w:pPr>
              <w:pStyle w:val="afc"/>
              <w:jc w:val="both"/>
            </w:pPr>
            <w:r w:rsidRPr="00A935C2">
              <w:t xml:space="preserve">Методики выполнения измерений, контроля и испытаний </w:t>
            </w:r>
            <w:r>
              <w:t>изготавливаемой продукции</w:t>
            </w:r>
          </w:p>
        </w:tc>
      </w:tr>
      <w:tr w:rsidR="00705FA0" w:rsidRPr="00EB50C1" w14:paraId="213A0782" w14:textId="77777777" w:rsidTr="006E146E">
        <w:trPr>
          <w:trHeight w:val="20"/>
        </w:trPr>
        <w:tc>
          <w:tcPr>
            <w:tcW w:w="1220" w:type="pct"/>
            <w:vMerge/>
          </w:tcPr>
          <w:p w14:paraId="7CEB879F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72BEEA93" w14:textId="77777777" w:rsidR="00705FA0" w:rsidRPr="00294771" w:rsidRDefault="00705FA0" w:rsidP="006E146E">
            <w:pPr>
              <w:pStyle w:val="afc"/>
              <w:jc w:val="both"/>
            </w:pPr>
            <w:r>
              <w:t>П</w:t>
            </w:r>
            <w:r w:rsidRPr="00294771">
              <w:t>оказатели качества продукции</w:t>
            </w:r>
          </w:p>
        </w:tc>
      </w:tr>
      <w:tr w:rsidR="00705FA0" w:rsidRPr="00EB50C1" w14:paraId="147F27D8" w14:textId="77777777" w:rsidTr="006E146E">
        <w:trPr>
          <w:trHeight w:val="20"/>
        </w:trPr>
        <w:tc>
          <w:tcPr>
            <w:tcW w:w="1220" w:type="pct"/>
            <w:vMerge/>
          </w:tcPr>
          <w:p w14:paraId="4A3ED4AD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6771D181" w14:textId="16D55C66" w:rsidR="00705FA0" w:rsidRPr="00705FA0" w:rsidRDefault="00705FA0" w:rsidP="006E146E">
            <w:pPr>
              <w:pStyle w:val="afc"/>
              <w:jc w:val="both"/>
            </w:pPr>
            <w:r>
              <w:t xml:space="preserve">Методики </w:t>
            </w:r>
            <w:r w:rsidRPr="008F666A">
              <w:t xml:space="preserve">испытания средств </w:t>
            </w:r>
            <w:r w:rsidR="00DB3B1C" w:rsidRPr="008F666A">
              <w:t xml:space="preserve">измерений </w:t>
            </w:r>
            <w:r w:rsidR="00B92278" w:rsidRPr="008F666A">
              <w:t>и средств контроля</w:t>
            </w:r>
            <w:r w:rsidR="00B92278" w:rsidRPr="00705FA0">
              <w:t xml:space="preserve"> </w:t>
            </w:r>
            <w:r w:rsidRPr="00705FA0">
              <w:t>качества продукции</w:t>
            </w:r>
            <w:r>
              <w:t xml:space="preserve">, </w:t>
            </w:r>
            <w:r w:rsidRPr="006120BF">
              <w:t>контрольной оснастки</w:t>
            </w:r>
          </w:p>
        </w:tc>
      </w:tr>
      <w:tr w:rsidR="00705FA0" w:rsidRPr="00EB50C1" w14:paraId="65F42709" w14:textId="77777777" w:rsidTr="006E146E">
        <w:trPr>
          <w:trHeight w:val="20"/>
        </w:trPr>
        <w:tc>
          <w:tcPr>
            <w:tcW w:w="1220" w:type="pct"/>
            <w:vMerge/>
          </w:tcPr>
          <w:p w14:paraId="6D28451C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3CF0337D" w14:textId="005F1E92" w:rsidR="00705FA0" w:rsidRDefault="00705FA0" w:rsidP="006E146E">
            <w:pPr>
              <w:pStyle w:val="afc"/>
              <w:jc w:val="both"/>
            </w:pPr>
            <w:r>
              <w:t>Порядок опробования</w:t>
            </w:r>
            <w:r w:rsidRPr="00705FA0">
              <w:t xml:space="preserve"> средств измерения и </w:t>
            </w:r>
            <w:r w:rsidR="00A535C6">
              <w:t xml:space="preserve">средств </w:t>
            </w:r>
            <w:r w:rsidRPr="00705FA0">
              <w:t>контроля качества продукции</w:t>
            </w:r>
            <w:r>
              <w:t xml:space="preserve">, </w:t>
            </w:r>
            <w:r w:rsidRPr="00705FA0">
              <w:t>контрольной оснастки</w:t>
            </w:r>
          </w:p>
        </w:tc>
      </w:tr>
      <w:tr w:rsidR="00705FA0" w:rsidRPr="00EB50C1" w14:paraId="2DB0E60D" w14:textId="77777777" w:rsidTr="006E146E">
        <w:trPr>
          <w:trHeight w:val="20"/>
        </w:trPr>
        <w:tc>
          <w:tcPr>
            <w:tcW w:w="1220" w:type="pct"/>
            <w:vMerge/>
          </w:tcPr>
          <w:p w14:paraId="628A824C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76B58B60" w14:textId="77777777" w:rsidR="00705FA0" w:rsidRPr="00EB50C1" w:rsidRDefault="00705FA0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>и руководящие материалы по оформлению конструкторской документации</w:t>
            </w:r>
          </w:p>
        </w:tc>
      </w:tr>
      <w:tr w:rsidR="00705FA0" w:rsidRPr="00EB50C1" w14:paraId="6089E0E3" w14:textId="77777777" w:rsidTr="006E146E">
        <w:trPr>
          <w:trHeight w:val="20"/>
        </w:trPr>
        <w:tc>
          <w:tcPr>
            <w:tcW w:w="1220" w:type="pct"/>
            <w:vMerge/>
          </w:tcPr>
          <w:p w14:paraId="76764415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321EBEC9" w14:textId="77777777" w:rsidR="00705FA0" w:rsidRPr="00EB50C1" w:rsidRDefault="00705FA0" w:rsidP="006E146E">
            <w:pPr>
              <w:pStyle w:val="afc"/>
              <w:jc w:val="both"/>
              <w:rPr>
                <w:szCs w:val="22"/>
              </w:rPr>
            </w:pPr>
            <w:r w:rsidRPr="00EB50C1">
              <w:rPr>
                <w:szCs w:val="22"/>
              </w:rPr>
              <w:t>Конструктивные особенности и принципы работы средств измерений</w:t>
            </w:r>
          </w:p>
        </w:tc>
      </w:tr>
      <w:tr w:rsidR="00705FA0" w:rsidRPr="00EB50C1" w14:paraId="4011C4CA" w14:textId="77777777" w:rsidTr="006E146E">
        <w:trPr>
          <w:trHeight w:val="20"/>
        </w:trPr>
        <w:tc>
          <w:tcPr>
            <w:tcW w:w="1220" w:type="pct"/>
            <w:vMerge/>
          </w:tcPr>
          <w:p w14:paraId="24854353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27749F58" w14:textId="77777777" w:rsidR="00705FA0" w:rsidRPr="00EB50C1" w:rsidRDefault="00705FA0" w:rsidP="006E146E">
            <w:pPr>
              <w:pStyle w:val="afc"/>
              <w:jc w:val="both"/>
              <w:rPr>
                <w:szCs w:val="22"/>
              </w:rPr>
            </w:pPr>
            <w:r w:rsidRPr="00EB50C1">
              <w:rPr>
                <w:szCs w:val="22"/>
              </w:rPr>
              <w:t>Технологические возможности и области применения средств измерений</w:t>
            </w:r>
          </w:p>
        </w:tc>
      </w:tr>
      <w:tr w:rsidR="000B4205" w:rsidRPr="00EB50C1" w14:paraId="203F6DF3" w14:textId="77777777" w:rsidTr="006E146E">
        <w:trPr>
          <w:trHeight w:val="20"/>
        </w:trPr>
        <w:tc>
          <w:tcPr>
            <w:tcW w:w="1220" w:type="pct"/>
            <w:vMerge/>
          </w:tcPr>
          <w:p w14:paraId="04B760B6" w14:textId="77777777" w:rsidR="000B4205" w:rsidRPr="00EB50C1" w:rsidDel="002A1D54" w:rsidRDefault="000B4205" w:rsidP="006E146E">
            <w:pPr>
              <w:pStyle w:val="afc"/>
            </w:pPr>
          </w:p>
        </w:tc>
        <w:tc>
          <w:tcPr>
            <w:tcW w:w="3780" w:type="pct"/>
          </w:tcPr>
          <w:p w14:paraId="0A05EC1B" w14:textId="77777777" w:rsidR="000B4205" w:rsidRPr="003111A1" w:rsidRDefault="000B4205" w:rsidP="006E146E">
            <w:pPr>
              <w:pStyle w:val="afc"/>
              <w:jc w:val="both"/>
            </w:pPr>
            <w:r w:rsidRPr="003111A1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705FA0" w:rsidRPr="00EB50C1" w14:paraId="4DD6E7EF" w14:textId="77777777" w:rsidTr="006E146E">
        <w:trPr>
          <w:trHeight w:val="20"/>
        </w:trPr>
        <w:tc>
          <w:tcPr>
            <w:tcW w:w="1220" w:type="pct"/>
            <w:vMerge/>
          </w:tcPr>
          <w:p w14:paraId="3C69C836" w14:textId="77777777" w:rsidR="00705FA0" w:rsidRPr="00EB50C1" w:rsidDel="002A1D54" w:rsidRDefault="00705FA0" w:rsidP="006E146E">
            <w:pPr>
              <w:pStyle w:val="afc"/>
            </w:pPr>
          </w:p>
        </w:tc>
        <w:tc>
          <w:tcPr>
            <w:tcW w:w="3780" w:type="pct"/>
          </w:tcPr>
          <w:p w14:paraId="41329DA7" w14:textId="77777777" w:rsidR="00705FA0" w:rsidRPr="00EB50C1" w:rsidRDefault="00705FA0" w:rsidP="006E146E">
            <w:pPr>
              <w:pStyle w:val="afc"/>
              <w:jc w:val="both"/>
              <w:rPr>
                <w:szCs w:val="22"/>
              </w:rPr>
            </w:pPr>
            <w:r w:rsidRPr="00C71493">
              <w:t>Текстовые редакторы (</w:t>
            </w:r>
            <w:r w:rsidR="00DB3B1C">
              <w:t xml:space="preserve">текстовые </w:t>
            </w:r>
            <w:r w:rsidRPr="00DB3B1C">
              <w:t>процессоры):</w:t>
            </w:r>
            <w:r w:rsidRPr="003111A1">
              <w:t xml:space="preserve"> наименования, возможности и порядок работы в них</w:t>
            </w:r>
          </w:p>
        </w:tc>
      </w:tr>
      <w:tr w:rsidR="00705FA0" w:rsidRPr="00EB50C1" w14:paraId="0AB0C6E2" w14:textId="77777777" w:rsidTr="006E146E">
        <w:trPr>
          <w:trHeight w:val="20"/>
        </w:trPr>
        <w:tc>
          <w:tcPr>
            <w:tcW w:w="1220" w:type="pct"/>
          </w:tcPr>
          <w:p w14:paraId="488C949D" w14:textId="77777777" w:rsidR="00705FA0" w:rsidRPr="00EB50C1" w:rsidDel="002A1D54" w:rsidRDefault="00705FA0" w:rsidP="006E146E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80" w:type="pct"/>
          </w:tcPr>
          <w:p w14:paraId="542E2E3D" w14:textId="77777777" w:rsidR="00705FA0" w:rsidRPr="00EB50C1" w:rsidRDefault="00705FA0" w:rsidP="006E146E">
            <w:pPr>
              <w:pStyle w:val="afc"/>
              <w:jc w:val="both"/>
            </w:pPr>
            <w:r w:rsidRPr="00EB50C1">
              <w:t>-</w:t>
            </w:r>
          </w:p>
        </w:tc>
      </w:tr>
    </w:tbl>
    <w:p w14:paraId="2DF4C70D" w14:textId="77777777" w:rsidR="006E146E" w:rsidRDefault="006E146E" w:rsidP="00FF5FB2">
      <w:pPr>
        <w:pStyle w:val="2"/>
        <w:spacing w:before="0" w:after="0"/>
      </w:pPr>
      <w:bookmarkStart w:id="8" w:name="_Toc38328654"/>
    </w:p>
    <w:p w14:paraId="3ACA9515" w14:textId="228504FB" w:rsidR="00A25937" w:rsidRDefault="001A788D" w:rsidP="00FF5FB2">
      <w:pPr>
        <w:pStyle w:val="2"/>
        <w:spacing w:before="0" w:after="0"/>
      </w:pPr>
      <w:r w:rsidRPr="007A4D49">
        <w:t>3.</w:t>
      </w:r>
      <w:r w:rsidR="00F511A5" w:rsidRPr="007A4D49">
        <w:t>2</w:t>
      </w:r>
      <w:r w:rsidRPr="007A4D49">
        <w:t>. Обобщенная трудовая функция</w:t>
      </w:r>
      <w:bookmarkEnd w:id="8"/>
    </w:p>
    <w:p w14:paraId="641CE10E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445"/>
        <w:gridCol w:w="606"/>
        <w:gridCol w:w="710"/>
        <w:gridCol w:w="1681"/>
        <w:gridCol w:w="1030"/>
      </w:tblGrid>
      <w:tr w:rsidR="001A788D" w:rsidRPr="00EB50C1" w14:paraId="2B0B0169" w14:textId="77777777" w:rsidTr="006E146E">
        <w:trPr>
          <w:trHeight w:val="278"/>
        </w:trPr>
        <w:tc>
          <w:tcPr>
            <w:tcW w:w="847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C61D53" w14:textId="77777777" w:rsidR="001A788D" w:rsidRPr="00EB50C1" w:rsidRDefault="001A788D" w:rsidP="00FF5FB2">
            <w:pPr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5FB2B3" w14:textId="77777777" w:rsidR="001A788D" w:rsidRPr="00EB50C1" w:rsidRDefault="00BA2C08" w:rsidP="00FF5FB2">
            <w:r w:rsidRPr="00EB50C1">
              <w:t>Контроль качества продукции на всех стадиях производственного процесса</w:t>
            </w:r>
          </w:p>
        </w:tc>
        <w:tc>
          <w:tcPr>
            <w:tcW w:w="2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95743AE" w14:textId="77777777" w:rsidR="001A788D" w:rsidRPr="00EB50C1" w:rsidRDefault="001A788D" w:rsidP="00FF5FB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CC756E" w14:textId="23DBA5ED" w:rsidR="001A788D" w:rsidRPr="00EB50C1" w:rsidRDefault="00535CAA" w:rsidP="00FF5F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C1C351" w14:textId="77777777" w:rsidR="001A788D" w:rsidRPr="00EB50C1" w:rsidRDefault="001A788D" w:rsidP="00FF5FB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6EE9C5" w14:textId="77777777" w:rsidR="001A788D" w:rsidRPr="00EB50C1" w:rsidRDefault="001A788D" w:rsidP="00FF5FB2">
            <w:pPr>
              <w:jc w:val="center"/>
              <w:rPr>
                <w:lang w:val="de-DE"/>
              </w:rPr>
            </w:pPr>
            <w:r w:rsidRPr="00EB50C1">
              <w:rPr>
                <w:lang w:val="de-DE"/>
              </w:rPr>
              <w:t>5</w:t>
            </w:r>
          </w:p>
        </w:tc>
      </w:tr>
    </w:tbl>
    <w:p w14:paraId="42F2C80D" w14:textId="77777777" w:rsidR="006E146E" w:rsidRDefault="006E14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4"/>
        <w:gridCol w:w="1236"/>
        <w:gridCol w:w="428"/>
        <w:gridCol w:w="2250"/>
        <w:gridCol w:w="1232"/>
        <w:gridCol w:w="2350"/>
      </w:tblGrid>
      <w:tr w:rsidR="001A788D" w:rsidRPr="00EB50C1" w14:paraId="493D4871" w14:textId="77777777" w:rsidTr="006E146E">
        <w:trPr>
          <w:trHeight w:val="283"/>
        </w:trPr>
        <w:tc>
          <w:tcPr>
            <w:tcW w:w="132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A10985" w14:textId="77777777" w:rsidR="001A788D" w:rsidRPr="00EB50C1" w:rsidRDefault="001A788D" w:rsidP="00FF5FB2">
            <w:r w:rsidRPr="00EB50C1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AF718D9" w14:textId="77777777" w:rsidR="001A788D" w:rsidRPr="00EB50C1" w:rsidRDefault="001A788D" w:rsidP="00FF5FB2">
            <w:r w:rsidRPr="00EB50C1">
              <w:rPr>
                <w:sz w:val="20"/>
              </w:rPr>
              <w:t xml:space="preserve">Оригинал </w:t>
            </w:r>
          </w:p>
        </w:tc>
        <w:tc>
          <w:tcPr>
            <w:tcW w:w="21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80F507" w14:textId="77777777" w:rsidR="001A788D" w:rsidRPr="00EB50C1" w:rsidRDefault="001A788D" w:rsidP="00FF5FB2">
            <w:r w:rsidRPr="00EB50C1">
              <w:t>Х</w:t>
            </w:r>
          </w:p>
        </w:tc>
        <w:tc>
          <w:tcPr>
            <w:tcW w:w="11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44F039" w14:textId="77777777" w:rsidR="001A788D" w:rsidRPr="00EB50C1" w:rsidRDefault="001A788D" w:rsidP="00FF5FB2">
            <w:r w:rsidRPr="00EB50C1">
              <w:rPr>
                <w:sz w:val="20"/>
              </w:rPr>
              <w:t>Заимствовано из оригинала</w:t>
            </w:r>
          </w:p>
        </w:tc>
        <w:tc>
          <w:tcPr>
            <w:tcW w:w="6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C09D03" w14:textId="77777777" w:rsidR="001A788D" w:rsidRPr="00EB50C1" w:rsidRDefault="001A788D" w:rsidP="00FF5FB2"/>
        </w:tc>
        <w:tc>
          <w:tcPr>
            <w:tcW w:w="11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5461EB" w14:textId="77777777" w:rsidR="001A788D" w:rsidRPr="00EB50C1" w:rsidRDefault="001A788D" w:rsidP="00FF5FB2"/>
        </w:tc>
      </w:tr>
      <w:tr w:rsidR="001A788D" w:rsidRPr="00EB50C1" w14:paraId="487EE533" w14:textId="77777777" w:rsidTr="006E146E">
        <w:trPr>
          <w:trHeight w:val="479"/>
        </w:trPr>
        <w:tc>
          <w:tcPr>
            <w:tcW w:w="1325" w:type="pct"/>
            <w:tcBorders>
              <w:top w:val="nil"/>
              <w:bottom w:val="nil"/>
              <w:right w:val="nil"/>
            </w:tcBorders>
            <w:vAlign w:val="center"/>
          </w:tcPr>
          <w:p w14:paraId="4F10E93F" w14:textId="77777777" w:rsidR="001A788D" w:rsidRPr="00EB50C1" w:rsidRDefault="001A788D" w:rsidP="00FF5FB2"/>
        </w:tc>
        <w:tc>
          <w:tcPr>
            <w:tcW w:w="1919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6D0F9B1" w14:textId="77777777" w:rsidR="001A788D" w:rsidRPr="00EB50C1" w:rsidRDefault="001A788D" w:rsidP="00FF5FB2"/>
        </w:tc>
        <w:tc>
          <w:tcPr>
            <w:tcW w:w="6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07D30B" w14:textId="77777777" w:rsidR="001A788D" w:rsidRPr="00EB50C1" w:rsidRDefault="001A788D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381B60" w14:textId="77777777" w:rsidR="001A788D" w:rsidRPr="00EB50C1" w:rsidRDefault="001A788D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6F17F20" w14:textId="77777777" w:rsidR="006E146E" w:rsidRDefault="006E146E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496"/>
      </w:tblGrid>
      <w:tr w:rsidR="001A788D" w:rsidRPr="00EB50C1" w14:paraId="162ED52C" w14:textId="77777777" w:rsidTr="006E146E">
        <w:trPr>
          <w:trHeight w:val="525"/>
        </w:trPr>
        <w:tc>
          <w:tcPr>
            <w:tcW w:w="13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6B65F4" w14:textId="77777777" w:rsidR="001A788D" w:rsidRPr="00EB50C1" w:rsidRDefault="001A788D" w:rsidP="00FF5FB2">
            <w:r w:rsidRPr="00EB50C1">
              <w:t>Возможные наименования должностей, профессий</w:t>
            </w:r>
          </w:p>
        </w:tc>
        <w:tc>
          <w:tcPr>
            <w:tcW w:w="3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331497" w14:textId="77777777" w:rsidR="001A788D" w:rsidRPr="000B3E12" w:rsidRDefault="001A788D" w:rsidP="00FF5FB2">
            <w:r w:rsidRPr="00EB50C1">
              <w:t>Инженер по качеству</w:t>
            </w:r>
            <w:r w:rsidR="000B3E12">
              <w:t xml:space="preserve"> </w:t>
            </w:r>
            <w:r w:rsidR="000B3E12">
              <w:rPr>
                <w:lang w:val="en-US"/>
              </w:rPr>
              <w:t>II</w:t>
            </w:r>
            <w:r w:rsidR="000B3E12" w:rsidRPr="000B3E12">
              <w:t xml:space="preserve"> </w:t>
            </w:r>
            <w:r w:rsidR="000B3E12">
              <w:t>категории</w:t>
            </w:r>
          </w:p>
          <w:p w14:paraId="57A99B41" w14:textId="77777777" w:rsidR="001A788D" w:rsidRDefault="001A788D" w:rsidP="00FF5FB2">
            <w:r w:rsidRPr="00EB50C1">
              <w:t>Инженер по техническому контролю качества продукции</w:t>
            </w:r>
            <w:r w:rsidR="000B3E12">
              <w:t xml:space="preserve"> </w:t>
            </w:r>
            <w:r w:rsidR="000B3E12">
              <w:rPr>
                <w:lang w:val="en-US"/>
              </w:rPr>
              <w:t>II</w:t>
            </w:r>
            <w:r w:rsidR="000B3E12" w:rsidRPr="000B3E12">
              <w:t xml:space="preserve"> </w:t>
            </w:r>
            <w:r w:rsidR="000B3E12">
              <w:t>категории</w:t>
            </w:r>
          </w:p>
          <w:p w14:paraId="20B5E182" w14:textId="77777777" w:rsidR="005407D0" w:rsidRDefault="005407D0" w:rsidP="00FF5FB2">
            <w:r w:rsidRPr="005407D0">
              <w:t>Ведущий контрольный мастер</w:t>
            </w:r>
          </w:p>
          <w:p w14:paraId="7C990A58" w14:textId="77777777" w:rsidR="004E6716" w:rsidRPr="005407D0" w:rsidRDefault="004E6716" w:rsidP="00FF5FB2">
            <w:r>
              <w:t xml:space="preserve">Контрольный мастер </w:t>
            </w:r>
          </w:p>
        </w:tc>
      </w:tr>
    </w:tbl>
    <w:p w14:paraId="29A6D7C0" w14:textId="77777777" w:rsidR="006E146E" w:rsidRDefault="006E146E"/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03"/>
        <w:gridCol w:w="7496"/>
      </w:tblGrid>
      <w:tr w:rsidR="009E1C39" w:rsidRPr="00EB50C1" w14:paraId="762AC417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15C0A877" w14:textId="77777777" w:rsidR="009E1C39" w:rsidRPr="00EB50C1" w:rsidRDefault="009E1C39" w:rsidP="00FF5FB2">
            <w:r w:rsidRPr="00EB50C1">
              <w:t>Требования к образованию и обучению</w:t>
            </w:r>
          </w:p>
        </w:tc>
        <w:tc>
          <w:tcPr>
            <w:tcW w:w="3675" w:type="pct"/>
            <w:shd w:val="clear" w:color="auto" w:fill="auto"/>
          </w:tcPr>
          <w:p w14:paraId="1B0B8F96" w14:textId="77777777" w:rsidR="009E1C39" w:rsidRPr="0091144D" w:rsidRDefault="009E1C39" w:rsidP="00FF5FB2">
            <w:pPr>
              <w:pStyle w:val="afc"/>
            </w:pPr>
            <w:r w:rsidRPr="0091144D">
              <w:t>Среднее профессиональное образование – программы подготовки специалистов среднего звена</w:t>
            </w:r>
          </w:p>
          <w:p w14:paraId="2590235E" w14:textId="77777777" w:rsidR="009E1C39" w:rsidRPr="0091144D" w:rsidRDefault="009E1C39" w:rsidP="00FF5FB2">
            <w:pPr>
              <w:pStyle w:val="afc"/>
            </w:pPr>
            <w:r w:rsidRPr="0091144D">
              <w:t>или</w:t>
            </w:r>
          </w:p>
          <w:p w14:paraId="25A997A1" w14:textId="77777777" w:rsidR="009E1C39" w:rsidRPr="00EB50C1" w:rsidRDefault="009E1C39" w:rsidP="00FF5FB2">
            <w:r w:rsidRPr="0091144D">
              <w:t>Высшее образование – бакалавриат</w:t>
            </w:r>
          </w:p>
        </w:tc>
      </w:tr>
      <w:tr w:rsidR="009E1C39" w:rsidRPr="00EB50C1" w14:paraId="151FC58F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61B1A6EE" w14:textId="77777777" w:rsidR="009E1C39" w:rsidRPr="00EB50C1" w:rsidRDefault="009E1C39" w:rsidP="00FF5FB2">
            <w:r w:rsidRPr="00EB50C1">
              <w:t>Требования к опыту практической работы</w:t>
            </w:r>
          </w:p>
        </w:tc>
        <w:tc>
          <w:tcPr>
            <w:tcW w:w="3675" w:type="pct"/>
            <w:shd w:val="clear" w:color="auto" w:fill="auto"/>
          </w:tcPr>
          <w:p w14:paraId="6958F79A" w14:textId="21C4C7A9" w:rsidR="009E1C39" w:rsidRPr="00EB50C1" w:rsidRDefault="009E1C39" w:rsidP="00FC75EC">
            <w:pPr>
              <w:pStyle w:val="afc"/>
            </w:pPr>
            <w:r w:rsidRPr="0091144D">
              <w:t>Не менее трех лет техником в области</w:t>
            </w:r>
            <w:r w:rsidR="00AE5DB3" w:rsidRPr="009E1C39">
              <w:t xml:space="preserve"> контроля</w:t>
            </w:r>
            <w:r w:rsidR="00A40C9A">
              <w:t xml:space="preserve"> качества</w:t>
            </w:r>
            <w:r w:rsidR="00AE5DB3" w:rsidRPr="009E1C39">
              <w:t>, управления качеством, метрологии</w:t>
            </w:r>
            <w:r w:rsidR="00AE5DB3">
              <w:t>, технологии производства</w:t>
            </w:r>
            <w:r>
              <w:t xml:space="preserve"> </w:t>
            </w:r>
            <w:r w:rsidRPr="0091144D">
              <w:t xml:space="preserve">для получивших среднее профессиональное образование </w:t>
            </w:r>
            <w:r w:rsidR="00A71B4A">
              <w:t xml:space="preserve">по </w:t>
            </w:r>
            <w:r w:rsidRPr="0091144D">
              <w:t>программ</w:t>
            </w:r>
            <w:r w:rsidR="00A71B4A">
              <w:t>ам</w:t>
            </w:r>
            <w:r w:rsidRPr="0091144D">
              <w:t xml:space="preserve"> подготовки специалистов среднего звена</w:t>
            </w:r>
          </w:p>
        </w:tc>
      </w:tr>
      <w:tr w:rsidR="009E1C39" w:rsidRPr="00EB50C1" w14:paraId="77CBDD76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7EEAC707" w14:textId="77777777" w:rsidR="009E1C39" w:rsidRPr="00EB50C1" w:rsidRDefault="009E1C39" w:rsidP="00FF5FB2">
            <w:r w:rsidRPr="00EB50C1">
              <w:t>Особые условия допуска к работе</w:t>
            </w:r>
          </w:p>
        </w:tc>
        <w:tc>
          <w:tcPr>
            <w:tcW w:w="3675" w:type="pct"/>
            <w:shd w:val="clear" w:color="auto" w:fill="auto"/>
          </w:tcPr>
          <w:p w14:paraId="0FE24DB5" w14:textId="77777777" w:rsidR="009E1C39" w:rsidRPr="00EB50C1" w:rsidRDefault="009E1C39" w:rsidP="00FF5FB2">
            <w:pPr>
              <w:rPr>
                <w:shd w:val="clear" w:color="auto" w:fill="FFFFFF"/>
              </w:rPr>
            </w:pPr>
            <w:r w:rsidRPr="00EB50C1">
              <w:t>-</w:t>
            </w:r>
          </w:p>
        </w:tc>
      </w:tr>
      <w:tr w:rsidR="009E1C39" w:rsidRPr="00EB50C1" w14:paraId="73E75F63" w14:textId="77777777" w:rsidTr="006E146E">
        <w:trPr>
          <w:trHeight w:val="20"/>
        </w:trPr>
        <w:tc>
          <w:tcPr>
            <w:tcW w:w="1325" w:type="pct"/>
            <w:shd w:val="clear" w:color="auto" w:fill="auto"/>
          </w:tcPr>
          <w:p w14:paraId="62FBE75C" w14:textId="77777777" w:rsidR="009E1C39" w:rsidRPr="00EB50C1" w:rsidRDefault="009E1C39" w:rsidP="00FF5FB2">
            <w:pPr>
              <w:suppressAutoHyphens/>
            </w:pPr>
            <w:r w:rsidRPr="00EB50C1">
              <w:t>Другие характеристики</w:t>
            </w:r>
          </w:p>
        </w:tc>
        <w:tc>
          <w:tcPr>
            <w:tcW w:w="3675" w:type="pct"/>
            <w:shd w:val="clear" w:color="auto" w:fill="auto"/>
          </w:tcPr>
          <w:p w14:paraId="74E7990C" w14:textId="50528AFF" w:rsidR="009E1C39" w:rsidRPr="00EB50C1" w:rsidRDefault="009E1C39" w:rsidP="00323001">
            <w:r w:rsidRPr="00EB50C1">
              <w:t>Рекомендуется повышение</w:t>
            </w:r>
            <w:r w:rsidR="009D7675">
              <w:t xml:space="preserve"> дополнительное профессиональное образование – программы повышения</w:t>
            </w:r>
            <w:r w:rsidRPr="00EB50C1">
              <w:t xml:space="preserve"> квалификации не реже одного раза в пять лет</w:t>
            </w:r>
          </w:p>
        </w:tc>
      </w:tr>
    </w:tbl>
    <w:p w14:paraId="5037712E" w14:textId="77777777" w:rsidR="006E146E" w:rsidRDefault="006E146E"/>
    <w:p w14:paraId="4BDE3AD3" w14:textId="77777777" w:rsidR="006E146E" w:rsidRPr="00EB50C1" w:rsidRDefault="006E146E" w:rsidP="00FF5FB2">
      <w:r w:rsidRPr="00EB50C1">
        <w:t>Дополнительные характеристики</w:t>
      </w:r>
    </w:p>
    <w:p w14:paraId="79FDD3F0" w14:textId="77777777" w:rsidR="006E146E" w:rsidRDefault="006E14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1"/>
        <w:gridCol w:w="1236"/>
        <w:gridCol w:w="6258"/>
      </w:tblGrid>
      <w:tr w:rsidR="009E1C39" w:rsidRPr="00EB50C1" w14:paraId="12942804" w14:textId="77777777" w:rsidTr="006E146E">
        <w:trPr>
          <w:trHeight w:val="20"/>
        </w:trPr>
        <w:tc>
          <w:tcPr>
            <w:tcW w:w="13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854130" w14:textId="77777777" w:rsidR="009E1C39" w:rsidRPr="00EB50C1" w:rsidRDefault="009E1C39" w:rsidP="00FF5FB2">
            <w:pPr>
              <w:jc w:val="center"/>
            </w:pPr>
            <w:r w:rsidRPr="00EB50C1">
              <w:t>Наименование документа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2289DC" w14:textId="77777777" w:rsidR="009E1C39" w:rsidRPr="00EB50C1" w:rsidRDefault="009E1C39" w:rsidP="00FF5FB2">
            <w:pPr>
              <w:jc w:val="center"/>
            </w:pPr>
            <w:r w:rsidRPr="00EB50C1">
              <w:t>Код</w:t>
            </w:r>
          </w:p>
        </w:tc>
        <w:tc>
          <w:tcPr>
            <w:tcW w:w="30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0F71F8" w14:textId="77777777" w:rsidR="009E1C39" w:rsidRPr="00EB50C1" w:rsidRDefault="009E1C39" w:rsidP="00FF5FB2">
            <w:pPr>
              <w:jc w:val="center"/>
            </w:pPr>
            <w:r w:rsidRPr="00EB50C1">
              <w:t>Наименование базовой группы, должности (профессии) или специальности</w:t>
            </w:r>
          </w:p>
        </w:tc>
      </w:tr>
      <w:tr w:rsidR="009E1C39" w:rsidRPr="00EB50C1" w14:paraId="54E96878" w14:textId="77777777" w:rsidTr="006E146E">
        <w:trPr>
          <w:trHeight w:val="20"/>
        </w:trPr>
        <w:tc>
          <w:tcPr>
            <w:tcW w:w="13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CFCAAA" w14:textId="77777777" w:rsidR="009E1C39" w:rsidRPr="00EB50C1" w:rsidRDefault="009E1C39" w:rsidP="00FF5FB2">
            <w:pPr>
              <w:rPr>
                <w:vertAlign w:val="superscript"/>
              </w:rPr>
            </w:pPr>
            <w:r w:rsidRPr="00EB50C1">
              <w:t>ОКЗ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9EB1DA" w14:textId="77777777" w:rsidR="009E1C39" w:rsidRPr="00EB50C1" w:rsidRDefault="009E1C39" w:rsidP="00FF5FB2">
            <w:r w:rsidRPr="00EB50C1">
              <w:t>21</w:t>
            </w:r>
            <w:r>
              <w:t>41</w:t>
            </w:r>
          </w:p>
        </w:tc>
        <w:tc>
          <w:tcPr>
            <w:tcW w:w="30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19C6B9" w14:textId="77777777" w:rsidR="009E1C39" w:rsidRPr="00EB50C1" w:rsidRDefault="009E1C39" w:rsidP="00FF5FB2">
            <w:r w:rsidRPr="00992A19">
              <w:t>Инженеры в промышленности и на производстве</w:t>
            </w:r>
          </w:p>
        </w:tc>
      </w:tr>
      <w:tr w:rsidR="009E1C39" w:rsidRPr="00EB50C1" w14:paraId="1763D5BD" w14:textId="77777777" w:rsidTr="006E146E">
        <w:trPr>
          <w:trHeight w:val="20"/>
        </w:trPr>
        <w:tc>
          <w:tcPr>
            <w:tcW w:w="1325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59A574" w14:textId="77777777" w:rsidR="009E1C39" w:rsidRPr="00EB50C1" w:rsidRDefault="009E1C39" w:rsidP="00FF5FB2">
            <w:pPr>
              <w:rPr>
                <w:lang w:val="en-US"/>
              </w:rPr>
            </w:pPr>
            <w:r w:rsidRPr="00EB50C1">
              <w:t>ЕКС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2D1AA0" w14:textId="77777777" w:rsidR="009E1C39" w:rsidRPr="00EB50C1" w:rsidRDefault="009E1C39" w:rsidP="00FF5FB2">
            <w:r w:rsidRPr="00EB50C1">
              <w:t>-</w:t>
            </w:r>
          </w:p>
        </w:tc>
        <w:tc>
          <w:tcPr>
            <w:tcW w:w="30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632A8B" w14:textId="77777777" w:rsidR="009E1C39" w:rsidRPr="00EB50C1" w:rsidRDefault="009E1C39" w:rsidP="00FF5FB2">
            <w:r w:rsidRPr="00EB50C1">
              <w:t>Инженер по качеству</w:t>
            </w:r>
          </w:p>
        </w:tc>
      </w:tr>
      <w:tr w:rsidR="009E1C39" w:rsidRPr="00EB50C1" w14:paraId="035936A9" w14:textId="77777777" w:rsidTr="006E146E">
        <w:trPr>
          <w:trHeight w:val="20"/>
        </w:trPr>
        <w:tc>
          <w:tcPr>
            <w:tcW w:w="132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0B72D3" w14:textId="77777777" w:rsidR="009E1C39" w:rsidRPr="00EB50C1" w:rsidRDefault="009E1C39" w:rsidP="00FF5FB2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40E737" w14:textId="77777777" w:rsidR="009E1C39" w:rsidRPr="00EB50C1" w:rsidRDefault="009E1C39" w:rsidP="00FF5FB2">
            <w:r w:rsidRPr="00EB50C1">
              <w:t>-</w:t>
            </w:r>
          </w:p>
        </w:tc>
        <w:tc>
          <w:tcPr>
            <w:tcW w:w="30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F2E572" w14:textId="1A3EB757" w:rsidR="009E1C39" w:rsidRPr="00EB50C1" w:rsidRDefault="009E1C39" w:rsidP="00FF5FB2">
            <w:r w:rsidRPr="00EB50C1">
              <w:t>Инженер технолог</w:t>
            </w:r>
            <w:r w:rsidR="00E7411F">
              <w:t xml:space="preserve"> (технолог)</w:t>
            </w:r>
          </w:p>
        </w:tc>
      </w:tr>
      <w:tr w:rsidR="009E1C39" w:rsidRPr="00EB50C1" w14:paraId="3D25F680" w14:textId="77777777" w:rsidTr="006E146E">
        <w:trPr>
          <w:trHeight w:val="20"/>
        </w:trPr>
        <w:tc>
          <w:tcPr>
            <w:tcW w:w="13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92A8C5" w14:textId="77777777" w:rsidR="009E1C39" w:rsidRPr="00EB50C1" w:rsidRDefault="009E1C39" w:rsidP="00FF5FB2">
            <w:pPr>
              <w:rPr>
                <w:b/>
              </w:rPr>
            </w:pPr>
            <w:r w:rsidRPr="00EB50C1">
              <w:rPr>
                <w:bCs w:val="0"/>
              </w:rPr>
              <w:t>ОКПДТР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6149F5" w14:textId="77777777" w:rsidR="009E1C39" w:rsidRPr="00EB50C1" w:rsidRDefault="009E1C39" w:rsidP="00FF5FB2">
            <w:r w:rsidRPr="00EB50C1">
              <w:t>22583</w:t>
            </w:r>
          </w:p>
        </w:tc>
        <w:tc>
          <w:tcPr>
            <w:tcW w:w="30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5F2547" w14:textId="77777777" w:rsidR="009E1C39" w:rsidRPr="00EB50C1" w:rsidRDefault="009E1C39" w:rsidP="00FF5FB2">
            <w:r w:rsidRPr="00EB50C1">
              <w:t>Инженер по качеству</w:t>
            </w:r>
          </w:p>
        </w:tc>
      </w:tr>
      <w:tr w:rsidR="000934C7" w:rsidRPr="00EB50C1" w14:paraId="5C8D6471" w14:textId="77777777" w:rsidTr="006E146E">
        <w:trPr>
          <w:trHeight w:val="20"/>
        </w:trPr>
        <w:tc>
          <w:tcPr>
            <w:tcW w:w="1325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6E60F1" w14:textId="77777777" w:rsidR="000934C7" w:rsidRPr="00EB50C1" w:rsidRDefault="000934C7" w:rsidP="00FF5FB2">
            <w:r w:rsidRPr="00EB50C1">
              <w:t>ОКСО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89F297" w14:textId="77777777" w:rsidR="000934C7" w:rsidRPr="00EB50C1" w:rsidRDefault="000934C7" w:rsidP="00FF5FB2">
            <w:pPr>
              <w:rPr>
                <w:shd w:val="clear" w:color="auto" w:fill="FFFFFF"/>
              </w:rPr>
            </w:pPr>
            <w:r w:rsidRPr="00EB50C1">
              <w:rPr>
                <w:shd w:val="clear" w:color="auto" w:fill="FFFFFF"/>
              </w:rPr>
              <w:t>2.27.02.01</w:t>
            </w:r>
          </w:p>
        </w:tc>
        <w:tc>
          <w:tcPr>
            <w:tcW w:w="30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2C5A34" w14:textId="77777777" w:rsidR="000934C7" w:rsidRPr="00EB50C1" w:rsidRDefault="000934C7" w:rsidP="00FF5FB2">
            <w:pPr>
              <w:rPr>
                <w:shd w:val="clear" w:color="auto" w:fill="FFFFFF"/>
              </w:rPr>
            </w:pPr>
            <w:r w:rsidRPr="00EB50C1">
              <w:t>Метрология</w:t>
            </w:r>
          </w:p>
        </w:tc>
      </w:tr>
      <w:tr w:rsidR="000934C7" w:rsidRPr="00EB50C1" w14:paraId="07774EE5" w14:textId="77777777" w:rsidTr="006E146E">
        <w:trPr>
          <w:trHeight w:val="20"/>
        </w:trPr>
        <w:tc>
          <w:tcPr>
            <w:tcW w:w="132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531DF1" w14:textId="77777777" w:rsidR="000934C7" w:rsidRPr="00EB50C1" w:rsidRDefault="000934C7" w:rsidP="00FF5FB2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B066B1" w14:textId="77777777" w:rsidR="000934C7" w:rsidRDefault="000934C7" w:rsidP="00FF5FB2">
            <w:r w:rsidRPr="00EB50C1">
              <w:rPr>
                <w:shd w:val="clear" w:color="auto" w:fill="FFFFFF"/>
              </w:rPr>
              <w:t>2.27.02.02</w:t>
            </w:r>
          </w:p>
        </w:tc>
        <w:tc>
          <w:tcPr>
            <w:tcW w:w="30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605A5C" w14:textId="77777777" w:rsidR="000934C7" w:rsidRDefault="000934C7" w:rsidP="00FF5FB2">
            <w:r w:rsidRPr="00EB50C1">
              <w:t>Техническое регулирование и управление качеством</w:t>
            </w:r>
          </w:p>
        </w:tc>
      </w:tr>
      <w:tr w:rsidR="000934C7" w:rsidRPr="00EB50C1" w14:paraId="1A875D09" w14:textId="77777777" w:rsidTr="006E146E">
        <w:trPr>
          <w:trHeight w:val="20"/>
        </w:trPr>
        <w:tc>
          <w:tcPr>
            <w:tcW w:w="132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1A6802" w14:textId="77777777" w:rsidR="000934C7" w:rsidRPr="00EB50C1" w:rsidRDefault="000934C7" w:rsidP="00FF5FB2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14CCC7" w14:textId="77777777" w:rsidR="000934C7" w:rsidRDefault="000934C7" w:rsidP="00FF5FB2">
            <w:r>
              <w:t>2.27.03.01</w:t>
            </w:r>
          </w:p>
        </w:tc>
        <w:tc>
          <w:tcPr>
            <w:tcW w:w="30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009CAD" w14:textId="77777777" w:rsidR="000934C7" w:rsidRPr="003111A1" w:rsidRDefault="000934C7" w:rsidP="00FF5FB2">
            <w:r w:rsidRPr="003111A1">
              <w:t>Стандартизация и метрология</w:t>
            </w:r>
          </w:p>
        </w:tc>
      </w:tr>
      <w:tr w:rsidR="000934C7" w:rsidRPr="00EB50C1" w14:paraId="7A7A9EBE" w14:textId="77777777" w:rsidTr="006E146E">
        <w:trPr>
          <w:trHeight w:val="20"/>
        </w:trPr>
        <w:tc>
          <w:tcPr>
            <w:tcW w:w="1325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08E0FC" w14:textId="77777777" w:rsidR="000934C7" w:rsidRPr="00EB50C1" w:rsidRDefault="000934C7" w:rsidP="00FF5FB2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ABFEA9" w14:textId="77777777" w:rsidR="000934C7" w:rsidRPr="00EB50C1" w:rsidRDefault="000934C7" w:rsidP="00FF5FB2">
            <w:pPr>
              <w:rPr>
                <w:shd w:val="clear" w:color="auto" w:fill="FFFFFF"/>
              </w:rPr>
            </w:pPr>
            <w:r>
              <w:t>2.27.03.02</w:t>
            </w:r>
          </w:p>
        </w:tc>
        <w:tc>
          <w:tcPr>
            <w:tcW w:w="30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556E70" w14:textId="77777777" w:rsidR="000934C7" w:rsidRPr="003111A1" w:rsidRDefault="000934C7" w:rsidP="00FF5FB2">
            <w:r w:rsidRPr="003111A1">
              <w:t>Управление качеством</w:t>
            </w:r>
          </w:p>
        </w:tc>
      </w:tr>
    </w:tbl>
    <w:p w14:paraId="7A3CEE46" w14:textId="77777777" w:rsidR="006E146E" w:rsidRDefault="006E146E" w:rsidP="00FF5FB2">
      <w:pPr>
        <w:pStyle w:val="3"/>
        <w:spacing w:before="0" w:after="0"/>
      </w:pPr>
    </w:p>
    <w:p w14:paraId="4D28D9FB" w14:textId="0E8DE4CD" w:rsidR="001A788D" w:rsidRDefault="001A788D" w:rsidP="00FF5FB2">
      <w:pPr>
        <w:pStyle w:val="3"/>
        <w:spacing w:before="0" w:after="0"/>
      </w:pPr>
      <w:r w:rsidRPr="00EB50C1">
        <w:t>3.</w:t>
      </w:r>
      <w:r w:rsidR="009554FE" w:rsidRPr="00EB50C1">
        <w:rPr>
          <w:lang w:val="en-US"/>
        </w:rPr>
        <w:t>2</w:t>
      </w:r>
      <w:r w:rsidRPr="00EB50C1">
        <w:t>.1. Трудовая функция</w:t>
      </w:r>
    </w:p>
    <w:p w14:paraId="748F3934" w14:textId="77777777" w:rsidR="006E146E" w:rsidRPr="006E146E" w:rsidRDefault="006E146E" w:rsidP="006E146E"/>
    <w:tbl>
      <w:tblPr>
        <w:tblW w:w="5000" w:type="pct"/>
        <w:tblLook w:val="01E0" w:firstRow="1" w:lastRow="1" w:firstColumn="1" w:lastColumn="1" w:noHBand="0" w:noVBand="0"/>
      </w:tblPr>
      <w:tblGrid>
        <w:gridCol w:w="1827"/>
        <w:gridCol w:w="4070"/>
        <w:gridCol w:w="679"/>
        <w:gridCol w:w="991"/>
        <w:gridCol w:w="1909"/>
        <w:gridCol w:w="724"/>
      </w:tblGrid>
      <w:tr w:rsidR="001A788D" w:rsidRPr="00EB50C1" w14:paraId="2A6B5313" w14:textId="77777777" w:rsidTr="006E146E">
        <w:trPr>
          <w:trHeight w:val="278"/>
        </w:trPr>
        <w:tc>
          <w:tcPr>
            <w:tcW w:w="89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33F4EDF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C18EF1" w14:textId="77777777" w:rsidR="001A788D" w:rsidRPr="00EB50C1" w:rsidRDefault="001A788D" w:rsidP="00FF5FB2">
            <w:r w:rsidRPr="00EB50C1">
              <w:t xml:space="preserve">Анализ качества </w:t>
            </w:r>
            <w:r w:rsidR="00E12B92" w:rsidRPr="00EB50C1">
              <w:t>материалов</w:t>
            </w:r>
            <w:r w:rsidR="00E12B92">
              <w:t xml:space="preserve">, </w:t>
            </w:r>
            <w:r w:rsidRPr="00EB50C1">
              <w:t>сырья</w:t>
            </w:r>
            <w:r w:rsidR="00E12B92">
              <w:t>,</w:t>
            </w:r>
            <w:r w:rsidRPr="00EB50C1">
              <w:t xml:space="preserve"> полуфабрикатов и комплектующих изделий</w:t>
            </w:r>
          </w:p>
        </w:tc>
        <w:tc>
          <w:tcPr>
            <w:tcW w:w="33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95636F" w14:textId="77777777" w:rsidR="001A788D" w:rsidRPr="00EB50C1" w:rsidRDefault="001A788D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144F6C" w14:textId="5037F203" w:rsidR="001A788D" w:rsidRPr="00EB50C1" w:rsidRDefault="00535CAA" w:rsidP="00FF5FB2">
            <w:r>
              <w:rPr>
                <w:lang w:val="en-US"/>
              </w:rPr>
              <w:t>B</w:t>
            </w:r>
            <w:r w:rsidR="001A788D" w:rsidRPr="00EB50C1">
              <w:t>/01.</w:t>
            </w:r>
            <w:r w:rsidR="001A788D" w:rsidRPr="00EB50C1">
              <w:rPr>
                <w:lang w:val="en-US"/>
              </w:rPr>
              <w:t>5</w:t>
            </w:r>
          </w:p>
        </w:tc>
        <w:tc>
          <w:tcPr>
            <w:tcW w:w="93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37C19E" w14:textId="77777777" w:rsidR="001A788D" w:rsidRPr="00EB50C1" w:rsidRDefault="001A788D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0BC402" w14:textId="77777777" w:rsidR="001A788D" w:rsidRPr="00EB50C1" w:rsidRDefault="001A788D" w:rsidP="00FF5FB2">
            <w:pPr>
              <w:jc w:val="center"/>
            </w:pPr>
            <w:r w:rsidRPr="00EB50C1">
              <w:t>5</w:t>
            </w:r>
          </w:p>
        </w:tc>
      </w:tr>
    </w:tbl>
    <w:p w14:paraId="35926A97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63"/>
        <w:gridCol w:w="1365"/>
        <w:gridCol w:w="614"/>
        <w:gridCol w:w="1846"/>
        <w:gridCol w:w="1599"/>
        <w:gridCol w:w="2313"/>
      </w:tblGrid>
      <w:tr w:rsidR="001A788D" w:rsidRPr="00EB50C1" w14:paraId="121059E0" w14:textId="77777777" w:rsidTr="003D4A01">
        <w:trPr>
          <w:trHeight w:val="488"/>
        </w:trPr>
        <w:tc>
          <w:tcPr>
            <w:tcW w:w="120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0BAF43B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F38550D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23907C" w14:textId="77777777" w:rsidR="001A788D" w:rsidRPr="00EB50C1" w:rsidRDefault="001A788D" w:rsidP="00FF5FB2">
            <w:r w:rsidRPr="00EB50C1">
              <w:t>Х</w:t>
            </w:r>
          </w:p>
        </w:tc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6AF12A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B2A583" w14:textId="77777777" w:rsidR="001A788D" w:rsidRPr="00EB50C1" w:rsidRDefault="001A788D" w:rsidP="00FF5FB2">
            <w:pPr>
              <w:jc w:val="center"/>
            </w:pPr>
          </w:p>
        </w:tc>
        <w:tc>
          <w:tcPr>
            <w:tcW w:w="11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84507A" w14:textId="77777777" w:rsidR="001A788D" w:rsidRPr="00EB50C1" w:rsidRDefault="001A788D" w:rsidP="00FF5FB2">
            <w:pPr>
              <w:jc w:val="center"/>
            </w:pPr>
          </w:p>
        </w:tc>
      </w:tr>
      <w:tr w:rsidR="001A788D" w:rsidRPr="00EB50C1" w14:paraId="50DD1BEB" w14:textId="77777777" w:rsidTr="003D4A01">
        <w:trPr>
          <w:trHeight w:val="479"/>
        </w:trPr>
        <w:tc>
          <w:tcPr>
            <w:tcW w:w="1207" w:type="pct"/>
            <w:vAlign w:val="center"/>
          </w:tcPr>
          <w:p w14:paraId="51A5F2F1" w14:textId="77777777" w:rsidR="00412D02" w:rsidRPr="00EB50C1" w:rsidRDefault="00412D02" w:rsidP="00FF5FB2">
            <w:pPr>
              <w:rPr>
                <w:lang w:val="en-US"/>
              </w:rPr>
            </w:pPr>
          </w:p>
          <w:p w14:paraId="6665E835" w14:textId="77777777" w:rsidR="001E7472" w:rsidRPr="00EB50C1" w:rsidRDefault="001E7472" w:rsidP="00FF5FB2">
            <w:pPr>
              <w:rPr>
                <w:lang w:val="en-US"/>
              </w:rPr>
            </w:pPr>
          </w:p>
        </w:tc>
        <w:tc>
          <w:tcPr>
            <w:tcW w:w="1875" w:type="pct"/>
            <w:gridSpan w:val="3"/>
            <w:vAlign w:val="center"/>
          </w:tcPr>
          <w:p w14:paraId="6E8A1F3B" w14:textId="77777777" w:rsidR="001A788D" w:rsidRPr="00EB50C1" w:rsidRDefault="001A788D" w:rsidP="00FF5FB2"/>
        </w:tc>
        <w:tc>
          <w:tcPr>
            <w:tcW w:w="784" w:type="pct"/>
          </w:tcPr>
          <w:p w14:paraId="43DCFC71" w14:textId="77777777" w:rsidR="001A788D" w:rsidRPr="00EB50C1" w:rsidRDefault="001A788D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</w:tcPr>
          <w:p w14:paraId="0FCD4502" w14:textId="77777777" w:rsidR="001A788D" w:rsidRPr="00EB50C1" w:rsidRDefault="001A788D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0FEF82" w14:textId="77777777" w:rsidR="006E146E" w:rsidRDefault="006E146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1"/>
        <w:gridCol w:w="7734"/>
      </w:tblGrid>
      <w:tr w:rsidR="001A788D" w:rsidRPr="00EB50C1" w14:paraId="156BFE9D" w14:textId="77777777" w:rsidTr="006E146E">
        <w:trPr>
          <w:trHeight w:val="20"/>
        </w:trPr>
        <w:tc>
          <w:tcPr>
            <w:tcW w:w="1207" w:type="pct"/>
            <w:vMerge w:val="restart"/>
            <w:shd w:val="clear" w:color="auto" w:fill="auto"/>
          </w:tcPr>
          <w:p w14:paraId="4D84D712" w14:textId="77777777" w:rsidR="001A788D" w:rsidRPr="00EB50C1" w:rsidRDefault="001A788D" w:rsidP="006E146E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793" w:type="pct"/>
            <w:shd w:val="clear" w:color="auto" w:fill="auto"/>
          </w:tcPr>
          <w:p w14:paraId="7C3B9910" w14:textId="77777777" w:rsidR="001A788D" w:rsidRPr="006E146E" w:rsidRDefault="00742A93" w:rsidP="006E146E">
            <w:pPr>
              <w:pStyle w:val="afc"/>
              <w:jc w:val="both"/>
            </w:pPr>
            <w:r w:rsidRPr="006E146E">
              <w:t>Анализ результатов к</w:t>
            </w:r>
            <w:r w:rsidR="001A788D" w:rsidRPr="006E146E">
              <w:t>онтрол</w:t>
            </w:r>
            <w:r w:rsidRPr="006E146E">
              <w:t>я</w:t>
            </w:r>
            <w:r w:rsidR="001A788D" w:rsidRPr="006E146E">
              <w:t xml:space="preserve"> поступающих материалов, сырья, полуфабрикатов </w:t>
            </w:r>
            <w:r w:rsidR="0089283D" w:rsidRPr="006E146E">
              <w:t xml:space="preserve">и комплектующих изделий </w:t>
            </w:r>
            <w:r w:rsidR="001A788D" w:rsidRPr="006E146E">
              <w:t xml:space="preserve">на соответствие требованиям </w:t>
            </w:r>
            <w:r w:rsidR="008809DB" w:rsidRPr="006E146E">
              <w:t>документов по стандартизации</w:t>
            </w:r>
          </w:p>
        </w:tc>
      </w:tr>
      <w:tr w:rsidR="001A788D" w:rsidRPr="00EB50C1" w14:paraId="3E45B674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6B1393FD" w14:textId="77777777" w:rsidR="001A788D" w:rsidRPr="00EB50C1" w:rsidRDefault="001A788D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692151A3" w14:textId="15FB69E8" w:rsidR="001A788D" w:rsidRPr="006E146E" w:rsidRDefault="00742A93" w:rsidP="006E146E">
            <w:pPr>
              <w:pStyle w:val="afc"/>
              <w:jc w:val="both"/>
            </w:pPr>
            <w:r w:rsidRPr="006E146E">
              <w:t>Анализ результатов контроля</w:t>
            </w:r>
            <w:r w:rsidR="001A788D" w:rsidRPr="006E146E">
              <w:t xml:space="preserve"> поступающих </w:t>
            </w:r>
            <w:r w:rsidR="0089283D" w:rsidRPr="006E146E">
              <w:t>материалов, сырья, полуфабрикатов</w:t>
            </w:r>
            <w:r w:rsidR="00FC75EC">
              <w:t>,</w:t>
            </w:r>
            <w:r w:rsidR="0089283D" w:rsidRPr="006E146E">
              <w:t xml:space="preserve"> </w:t>
            </w:r>
            <w:r w:rsidR="001A788D" w:rsidRPr="006E146E">
              <w:t>комплектующих изделий на соответствие требованиям конструкторской документации</w:t>
            </w:r>
          </w:p>
        </w:tc>
      </w:tr>
      <w:tr w:rsidR="001A788D" w:rsidRPr="00EB50C1" w14:paraId="7B48B65C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3754A9F" w14:textId="77777777" w:rsidR="001A788D" w:rsidRPr="00EB50C1" w:rsidRDefault="001A788D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15BC7E5F" w14:textId="77777777" w:rsidR="001A788D" w:rsidRPr="006E146E" w:rsidRDefault="00742A93" w:rsidP="006E146E">
            <w:pPr>
              <w:pStyle w:val="afc"/>
              <w:jc w:val="both"/>
            </w:pPr>
            <w:r w:rsidRPr="006E146E">
              <w:t>Анализ</w:t>
            </w:r>
            <w:r w:rsidR="001A788D" w:rsidRPr="006E146E">
              <w:t xml:space="preserve"> данных о фактическом уровне качества поступающих материалов, сырья, полуфабрикатов и комплектующих изделий</w:t>
            </w:r>
          </w:p>
        </w:tc>
      </w:tr>
      <w:tr w:rsidR="001A788D" w:rsidRPr="00EB50C1" w14:paraId="78CDE26C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F88DBF0" w14:textId="77777777" w:rsidR="001A788D" w:rsidRPr="00EB50C1" w:rsidRDefault="001A788D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06A4B0C" w14:textId="77777777" w:rsidR="001A788D" w:rsidRPr="006E146E" w:rsidRDefault="00DE39F6" w:rsidP="006E146E">
            <w:pPr>
              <w:pStyle w:val="afc"/>
              <w:jc w:val="both"/>
            </w:pPr>
            <w:r w:rsidRPr="006E146E">
              <w:t xml:space="preserve">Анализ </w:t>
            </w:r>
            <w:r w:rsidR="0050698E" w:rsidRPr="006E146E">
              <w:t xml:space="preserve">и подготовка </w:t>
            </w:r>
            <w:r w:rsidR="001A788D" w:rsidRPr="006E146E">
              <w:t xml:space="preserve">заключений о соответствии качества поступающих в организацию материалов, сырья, полуфабрикатов и комплектующих изделий требованиям </w:t>
            </w:r>
            <w:r w:rsidR="00203CAF" w:rsidRPr="006E146E">
              <w:t>документов по стандартизации</w:t>
            </w:r>
          </w:p>
        </w:tc>
      </w:tr>
      <w:tr w:rsidR="00084E3E" w:rsidRPr="00EB50C1" w14:paraId="6046D5F7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0D744BFD" w14:textId="77777777" w:rsidR="00084E3E" w:rsidRPr="00EB50C1" w:rsidRDefault="00084E3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193DB0A" w14:textId="77777777" w:rsidR="00084E3E" w:rsidRPr="006E146E" w:rsidRDefault="00084E3E" w:rsidP="006E146E">
            <w:pPr>
              <w:pStyle w:val="afc"/>
              <w:jc w:val="both"/>
            </w:pPr>
            <w:r w:rsidRPr="006E146E">
              <w:t>Контроль технологических процессов изготовления материалов</w:t>
            </w:r>
            <w:r w:rsidR="0089283D" w:rsidRPr="006E146E">
              <w:t>,</w:t>
            </w:r>
            <w:r w:rsidRPr="006E146E">
              <w:t xml:space="preserve"> </w:t>
            </w:r>
            <w:r w:rsidR="0089283D" w:rsidRPr="006E146E">
              <w:t>сырья</w:t>
            </w:r>
            <w:r w:rsidR="0089283D" w:rsidRPr="006E146E">
              <w:rPr>
                <w:i/>
              </w:rPr>
              <w:t>,</w:t>
            </w:r>
            <w:r w:rsidR="0089283D" w:rsidRPr="006E146E">
              <w:t xml:space="preserve"> </w:t>
            </w:r>
            <w:r w:rsidRPr="006E146E">
              <w:t>полуфабрикатов</w:t>
            </w:r>
            <w:r w:rsidR="0089283D" w:rsidRPr="006E146E">
              <w:t xml:space="preserve"> и комплектующих изделий</w:t>
            </w:r>
            <w:r w:rsidR="0089283D" w:rsidRPr="006E146E">
              <w:rPr>
                <w:i/>
              </w:rPr>
              <w:t xml:space="preserve"> </w:t>
            </w:r>
            <w:r w:rsidR="0089283D" w:rsidRPr="006E146E">
              <w:t>в организациях-поставщиках</w:t>
            </w:r>
            <w:r w:rsidR="0089283D" w:rsidRPr="006E146E">
              <w:rPr>
                <w:i/>
              </w:rPr>
              <w:t xml:space="preserve"> </w:t>
            </w:r>
            <w:r w:rsidR="00E42C9C" w:rsidRPr="006E146E">
              <w:t>при аудите поставщиков</w:t>
            </w:r>
          </w:p>
        </w:tc>
      </w:tr>
      <w:tr w:rsidR="001A788D" w:rsidRPr="00EB50C1" w14:paraId="3647EBE2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88B3B93" w14:textId="77777777" w:rsidR="001A788D" w:rsidRPr="00EB50C1" w:rsidRDefault="001A788D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0793DE3" w14:textId="77777777" w:rsidR="001A788D" w:rsidRPr="006E146E" w:rsidRDefault="001A788D" w:rsidP="006E146E">
            <w:pPr>
              <w:pStyle w:val="afc"/>
              <w:jc w:val="both"/>
            </w:pPr>
            <w:r w:rsidRPr="006E146E">
              <w:t xml:space="preserve">Разработка </w:t>
            </w:r>
            <w:r w:rsidR="00652528" w:rsidRPr="006E146E">
              <w:t xml:space="preserve">предложений </w:t>
            </w:r>
            <w:r w:rsidRPr="006E146E">
              <w:t>по повышению качества получаемых материалов, сырья, полуфабрикатов и комплектующих изделий</w:t>
            </w:r>
            <w:r w:rsidR="000A6944" w:rsidRPr="006E146E">
              <w:t xml:space="preserve"> для </w:t>
            </w:r>
            <w:r w:rsidR="0089283D" w:rsidRPr="006E146E">
              <w:t>организаци</w:t>
            </w:r>
            <w:r w:rsidR="00DA60F0" w:rsidRPr="006E146E">
              <w:t>й-</w:t>
            </w:r>
            <w:r w:rsidR="0089283D" w:rsidRPr="006E146E">
              <w:t>поставщиков</w:t>
            </w:r>
          </w:p>
        </w:tc>
      </w:tr>
      <w:tr w:rsidR="001A788D" w:rsidRPr="00EB50C1" w14:paraId="2179A5EA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0030FC58" w14:textId="77777777" w:rsidR="001A788D" w:rsidRPr="00EB50C1" w:rsidRDefault="001A788D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24D7B21" w14:textId="77777777" w:rsidR="001A788D" w:rsidRPr="006E146E" w:rsidRDefault="001A788D" w:rsidP="006E146E">
            <w:pPr>
              <w:pStyle w:val="afc"/>
              <w:jc w:val="both"/>
            </w:pPr>
            <w:r w:rsidRPr="006E146E">
              <w:t>Оформление документов для предъявления претензий поставщикам материалов, сырья, полуфабрикатов и комплектующих изделий</w:t>
            </w:r>
          </w:p>
        </w:tc>
      </w:tr>
      <w:tr w:rsidR="001A788D" w:rsidRPr="00EB50C1" w14:paraId="2F75D157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2DECCB6" w14:textId="77777777" w:rsidR="001A788D" w:rsidRPr="00EB50C1" w:rsidRDefault="001A788D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8603FA1" w14:textId="77777777" w:rsidR="001A788D" w:rsidRPr="006E146E" w:rsidRDefault="001A788D" w:rsidP="006E146E">
            <w:pPr>
              <w:pStyle w:val="afc"/>
              <w:jc w:val="both"/>
            </w:pPr>
            <w:r w:rsidRPr="006E146E">
              <w:t xml:space="preserve">Разработка предложений по замене </w:t>
            </w:r>
            <w:r w:rsidR="00003558" w:rsidRPr="006E146E">
              <w:t>организаций</w:t>
            </w:r>
            <w:r w:rsidRPr="006E146E">
              <w:rPr>
                <w:i/>
              </w:rPr>
              <w:t>-</w:t>
            </w:r>
            <w:r w:rsidRPr="006E146E">
              <w:t>поставщиков</w:t>
            </w:r>
            <w:r w:rsidR="0089283D" w:rsidRPr="006E146E">
              <w:t xml:space="preserve"> материалов, сырья, полуфабрикатов и комплектующих изделий</w:t>
            </w:r>
          </w:p>
        </w:tc>
      </w:tr>
      <w:tr w:rsidR="0009341E" w:rsidRPr="00EB50C1" w14:paraId="24EE0DCD" w14:textId="77777777" w:rsidTr="006E146E">
        <w:trPr>
          <w:trHeight w:val="20"/>
        </w:trPr>
        <w:tc>
          <w:tcPr>
            <w:tcW w:w="1207" w:type="pct"/>
            <w:vMerge w:val="restart"/>
            <w:shd w:val="clear" w:color="auto" w:fill="auto"/>
          </w:tcPr>
          <w:p w14:paraId="55ECC5E1" w14:textId="77777777" w:rsidR="0009341E" w:rsidRPr="00EB50C1" w:rsidDel="002A1D54" w:rsidRDefault="0009341E" w:rsidP="006E146E">
            <w:pPr>
              <w:pStyle w:val="afc"/>
            </w:pPr>
            <w:r w:rsidRPr="00EB50C1" w:rsidDel="002A1D54">
              <w:t>Необходимые умения</w:t>
            </w:r>
            <w:r>
              <w:t xml:space="preserve"> </w:t>
            </w:r>
          </w:p>
        </w:tc>
        <w:tc>
          <w:tcPr>
            <w:tcW w:w="3793" w:type="pct"/>
            <w:shd w:val="clear" w:color="auto" w:fill="auto"/>
          </w:tcPr>
          <w:p w14:paraId="77702951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Оценивать влияние качества материалов, сырья, полуфабрикатов на качество готовой продукции</w:t>
            </w:r>
          </w:p>
        </w:tc>
      </w:tr>
      <w:tr w:rsidR="0009341E" w:rsidRPr="00EB50C1" w14:paraId="11D5CCBD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B94313C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5F31BABD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Анализировать нормативно-техническую, конструкторскую и технологическую документацию</w:t>
            </w:r>
          </w:p>
        </w:tc>
      </w:tr>
      <w:tr w:rsidR="0009341E" w:rsidRPr="00EB50C1" w14:paraId="22517AA1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21C2D99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1E0E369A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Использовать методики измерений, контроля и испытаний материалов, сырья, полуфабрикатов и комплектующих изделий</w:t>
            </w:r>
          </w:p>
        </w:tc>
      </w:tr>
      <w:tr w:rsidR="0009341E" w:rsidRPr="00EB50C1" w14:paraId="66614017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ADA2D4F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0F08F9BB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Выбирать методы контроля, средства измерений и средства контроля для контроля характеристик материалов, сырья, полуфабрикатов и комплектующих изделий</w:t>
            </w:r>
          </w:p>
        </w:tc>
      </w:tr>
      <w:tr w:rsidR="0009341E" w:rsidRPr="00EB50C1" w14:paraId="793A1B80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BE4A54C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DA62083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Использовать средства измерений и средства контроля для контроля характеристик материалов, сырья, полуфабрикатов и комплектующих изделий</w:t>
            </w:r>
          </w:p>
        </w:tc>
      </w:tr>
      <w:tr w:rsidR="0009341E" w:rsidRPr="00EB50C1" w14:paraId="60B6E4D2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53DFC81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60CB634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Использовать средства измерений и средства контроля для контроля технологических процессов изготовления материалов, сырья, полуфабрикатов и комплектующих изделий</w:t>
            </w:r>
          </w:p>
        </w:tc>
      </w:tr>
      <w:tr w:rsidR="0009341E" w:rsidRPr="00EB50C1" w14:paraId="7F31814A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637536E9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2C874B1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Выполнять измерения, контроль и испытания материалов, сырья, полуфабрикатов и комплектующих изделий с применением аттестованных методик</w:t>
            </w:r>
          </w:p>
        </w:tc>
      </w:tr>
      <w:tr w:rsidR="0009341E" w:rsidRPr="00EB50C1" w14:paraId="1DB9089A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939EFAB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EAC294C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Выполнять статистическую обработку результатов контроля и измерений</w:t>
            </w:r>
          </w:p>
        </w:tc>
      </w:tr>
      <w:tr w:rsidR="0009341E" w:rsidRPr="00EB50C1" w14:paraId="64A5A9E4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E8BB411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087CBE4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Определять соответствие характеристик поступающих материалов, сырья, полуфабрикатов и комплектующих изделий требованиям документов по стандартизации, конструкторских и технологических документов</w:t>
            </w:r>
          </w:p>
        </w:tc>
      </w:tr>
      <w:tr w:rsidR="0009341E" w:rsidRPr="00EB50C1" w14:paraId="29ACE031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2737548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626722BF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Использовать ERP-систему организации для учета и систематизации данных о фактическом уровне качества поступающих материалов, сырья, полуфабрикатов и комплектующих изделий</w:t>
            </w:r>
          </w:p>
        </w:tc>
      </w:tr>
      <w:tr w:rsidR="0009341E" w:rsidRPr="00EB50C1" w14:paraId="36F2DED0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6821735E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6653C67F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Оформлять производственную и техническую документацию</w:t>
            </w:r>
          </w:p>
        </w:tc>
      </w:tr>
      <w:tr w:rsidR="0009341E" w:rsidRPr="00EB50C1" w14:paraId="4B7AA3A1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1E5AA1E3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16015084" w14:textId="183BEF29" w:rsidR="0009341E" w:rsidRPr="006E146E" w:rsidRDefault="0009341E" w:rsidP="006E146E">
            <w:pPr>
              <w:pStyle w:val="afc"/>
              <w:jc w:val="both"/>
            </w:pPr>
            <w:r w:rsidRPr="006E146E">
              <w:t>Применять прикладные программы, реализующие методы математической статистики результат</w:t>
            </w:r>
            <w:r w:rsidR="00FC75EC">
              <w:t>ов</w:t>
            </w:r>
            <w:r w:rsidRPr="006E146E">
              <w:t xml:space="preserve"> контроля качества материалов, сырья, полуфабрикатов и комплектующих изделий</w:t>
            </w:r>
          </w:p>
        </w:tc>
      </w:tr>
      <w:tr w:rsidR="0009341E" w:rsidRPr="00EB50C1" w14:paraId="4973163E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AE442DC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61E5D6EC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Оформлять документы для предъявления претензий</w:t>
            </w:r>
          </w:p>
        </w:tc>
      </w:tr>
      <w:tr w:rsidR="0009341E" w:rsidRPr="00EB50C1" w14:paraId="7F6877E0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F2921B0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7FE3C9F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Оценивать потери организации вследствие низкого качества материалов, сырья, полуфабрикатов и комплектующих изделий</w:t>
            </w:r>
          </w:p>
        </w:tc>
      </w:tr>
      <w:tr w:rsidR="0009341E" w:rsidRPr="00EB50C1" w14:paraId="184D96D1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65CBBD97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54353560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Искать в электронном архиве справочную информацию о сырье, материалах, полуфабрикатах и комплектующих изделиях</w:t>
            </w:r>
          </w:p>
        </w:tc>
      </w:tr>
      <w:tr w:rsidR="0009341E" w:rsidRPr="00EB50C1" w14:paraId="5C999C1A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739F9BD3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D29EDEE" w14:textId="6F5FF0D0" w:rsidR="0009341E" w:rsidRPr="006E146E" w:rsidRDefault="0009341E" w:rsidP="006E146E">
            <w:pPr>
              <w:pStyle w:val="afc"/>
              <w:jc w:val="both"/>
            </w:pPr>
            <w:r w:rsidRPr="006E146E">
              <w:t>Просматривать конструкторские</w:t>
            </w:r>
            <w:r w:rsidR="00B92278" w:rsidRPr="006E146E">
              <w:t>, технологические, эксплуатационные</w:t>
            </w:r>
            <w:r w:rsidRPr="006E146E">
              <w:t xml:space="preserve"> документы</w:t>
            </w:r>
            <w:r w:rsidR="00B92278" w:rsidRPr="006E146E">
              <w:t xml:space="preserve"> </w:t>
            </w:r>
            <w:r w:rsidRPr="006E146E">
              <w:t>и их реквизиты в электронном архиве</w:t>
            </w:r>
          </w:p>
        </w:tc>
      </w:tr>
      <w:tr w:rsidR="0009341E" w:rsidRPr="00EB50C1" w14:paraId="35C372DC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0C0666B8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6C9F4914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Сохранять документы, загружать и регистрировать в электронном архиве новые документы</w:t>
            </w:r>
          </w:p>
        </w:tc>
      </w:tr>
      <w:tr w:rsidR="0009341E" w:rsidRPr="00EB50C1" w14:paraId="6A56F24B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61A3FA9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5808F2C9" w14:textId="70B015FF" w:rsidR="0009341E" w:rsidRPr="006E146E" w:rsidRDefault="0009341E" w:rsidP="006E146E">
            <w:pPr>
              <w:pStyle w:val="afc"/>
              <w:jc w:val="both"/>
            </w:pPr>
            <w:r w:rsidRPr="006E146E">
              <w:t>Применять прикладные программы, реализующие методы математической статистики</w:t>
            </w:r>
            <w:r w:rsidR="00C34C18">
              <w:t>,</w:t>
            </w:r>
            <w:r w:rsidRPr="006E146E">
              <w:t xml:space="preserve"> в целях контроля качества сырья и материалов, полуфабрикатов и комплектующих изделий</w:t>
            </w:r>
          </w:p>
        </w:tc>
      </w:tr>
      <w:tr w:rsidR="0009341E" w:rsidRPr="00EB50C1" w14:paraId="3DD813AB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49A08F4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4564D16" w14:textId="477018D0" w:rsidR="0009341E" w:rsidRPr="006E146E" w:rsidRDefault="0009341E" w:rsidP="006E146E">
            <w:pPr>
              <w:pStyle w:val="afc"/>
              <w:jc w:val="both"/>
            </w:pPr>
            <w:r w:rsidRPr="006E146E">
              <w:t xml:space="preserve">Искать информацию о потенциальных организациях-поставщиках материалов, сырья, полуфабрикатов и комплектующих изделий с использованием </w:t>
            </w:r>
            <w:r w:rsidR="008161AD">
              <w:t>информационно-телекоммуникационн</w:t>
            </w:r>
            <w:r w:rsidRPr="006E146E">
              <w:t>ой сети «Интернет»</w:t>
            </w:r>
          </w:p>
        </w:tc>
      </w:tr>
      <w:tr w:rsidR="0009341E" w:rsidRPr="00EB50C1" w14:paraId="5DA08F8C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5775652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6E376167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Создавать электронные таблицы, выполнять вычисления и обработку статистических данных контроля</w:t>
            </w:r>
          </w:p>
        </w:tc>
      </w:tr>
      <w:tr w:rsidR="0009341E" w:rsidRPr="00EB50C1" w14:paraId="5AD6AE12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73AFD3AF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B58DB02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Использовать специализированные компьютерные программы для расчета параметров распределений, оценки ошибок контроля</w:t>
            </w:r>
          </w:p>
        </w:tc>
      </w:tr>
      <w:tr w:rsidR="0009341E" w:rsidRPr="00EB50C1" w14:paraId="02EBBB3C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78E0DA47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6522CBA7" w14:textId="77777777" w:rsidR="0009341E" w:rsidRPr="006E146E" w:rsidRDefault="0009341E" w:rsidP="006E146E">
            <w:pPr>
              <w:pStyle w:val="afc"/>
              <w:jc w:val="both"/>
            </w:pPr>
            <w:r w:rsidRPr="006E146E">
              <w:t>Использовать текстовые редакторы (текстовые процессоры) для создания заключений о качестве поступающих в организацию материалов, сырья, полуфабрикатов, документов для предъявления претензий</w:t>
            </w:r>
          </w:p>
        </w:tc>
      </w:tr>
      <w:tr w:rsidR="0009341E" w:rsidRPr="00EB50C1" w14:paraId="4DD6EB2A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87AA00D" w14:textId="77777777" w:rsidR="0009341E" w:rsidRPr="00EB50C1" w:rsidDel="002A1D54" w:rsidRDefault="0009341E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035ACF7F" w14:textId="2E48C08A" w:rsidR="0009341E" w:rsidRPr="006E146E" w:rsidRDefault="0009341E" w:rsidP="006E146E">
            <w:pPr>
              <w:pStyle w:val="aff3"/>
              <w:spacing w:after="0"/>
              <w:jc w:val="both"/>
            </w:pPr>
            <w:r w:rsidRPr="006E146E">
              <w:rPr>
                <w:rStyle w:val="aff2"/>
              </w:rPr>
              <w:t>Учитывать и управлять данными о материалах, сырье, полуфабрикатах и комплектующих в рамках интегрированной информационной среды, на основе единых стандартов обработки, хранения и передачи данных с использованием унифицированных программно-технических решений</w:t>
            </w:r>
          </w:p>
        </w:tc>
      </w:tr>
      <w:tr w:rsidR="00A51779" w:rsidRPr="00EB50C1" w14:paraId="357B2357" w14:textId="77777777" w:rsidTr="006E146E">
        <w:trPr>
          <w:trHeight w:val="20"/>
        </w:trPr>
        <w:tc>
          <w:tcPr>
            <w:tcW w:w="1207" w:type="pct"/>
            <w:vMerge w:val="restart"/>
            <w:shd w:val="clear" w:color="auto" w:fill="auto"/>
          </w:tcPr>
          <w:p w14:paraId="490894A8" w14:textId="77777777" w:rsidR="00A51779" w:rsidRPr="00EB50C1" w:rsidRDefault="00A51779" w:rsidP="006E146E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93" w:type="pct"/>
            <w:shd w:val="clear" w:color="auto" w:fill="auto"/>
          </w:tcPr>
          <w:p w14:paraId="693BC82C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Нормативные правовые акты Российской Федерации, </w:t>
            </w:r>
            <w:r w:rsidR="00E87116" w:rsidRPr="006E146E">
              <w:t xml:space="preserve">регламентирующие </w:t>
            </w:r>
            <w:r w:rsidRPr="006E146E">
              <w:t>вопросы единства измерений и метрологического обеспечения</w:t>
            </w:r>
          </w:p>
        </w:tc>
      </w:tr>
      <w:tr w:rsidR="00A51779" w:rsidRPr="00EB50C1" w14:paraId="5D865E79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00794E6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DE822A8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Документы по стандартизации и методические документы, регламентирующие вопросы качества продукции </w:t>
            </w:r>
          </w:p>
        </w:tc>
      </w:tr>
      <w:tr w:rsidR="00A51779" w:rsidRPr="00EB50C1" w14:paraId="07BE5179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06E320D3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526F0276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Документы по стандартизации и методические документы, регламентирующие вопросы входного контроля </w:t>
            </w:r>
          </w:p>
        </w:tc>
      </w:tr>
      <w:tr w:rsidR="00A51779" w:rsidRPr="00EB50C1" w14:paraId="21EAA915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B4831F3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0BB10A74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Сортамент используемых в производстве материалов, сырья, полуфабрикатов</w:t>
            </w:r>
          </w:p>
        </w:tc>
      </w:tr>
      <w:tr w:rsidR="00A51779" w:rsidRPr="00EB50C1" w14:paraId="1E9B7A5A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2655329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4341F24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Стандарты, технические условия на используемые материалы, сырье, полуфабрикаты и комплектующие изделия</w:t>
            </w:r>
          </w:p>
        </w:tc>
      </w:tr>
      <w:tr w:rsidR="00A51779" w:rsidRPr="00EB50C1" w14:paraId="384BB8B6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DB1931B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065466E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Требования к качеству используемых в производстве материалов, сырь</w:t>
            </w:r>
            <w:r w:rsidR="00862781" w:rsidRPr="006E146E">
              <w:t>я</w:t>
            </w:r>
            <w:r w:rsidRPr="006E146E">
              <w:t>, полуфабрикатов</w:t>
            </w:r>
            <w:r w:rsidR="00862781" w:rsidRPr="006E146E">
              <w:t xml:space="preserve"> и комплектующие изделий</w:t>
            </w:r>
          </w:p>
        </w:tc>
      </w:tr>
      <w:tr w:rsidR="00A51779" w:rsidRPr="00EB50C1" w14:paraId="3678D898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BF9F449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F1D6A03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Номенклатура используемых в производстве комплектующих изделий</w:t>
            </w:r>
          </w:p>
        </w:tc>
      </w:tr>
      <w:tr w:rsidR="00A51779" w:rsidRPr="00EB50C1" w14:paraId="27D1A068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51A2173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668217A2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Требования к качеству используемых в производстве комплектующих изделий</w:t>
            </w:r>
          </w:p>
        </w:tc>
      </w:tr>
      <w:tr w:rsidR="00A51779" w:rsidRPr="00EB50C1" w14:paraId="54DB7169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3003879B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12760646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Правила приемки материалов, </w:t>
            </w:r>
            <w:r w:rsidR="00E12B92" w:rsidRPr="006E146E">
              <w:t xml:space="preserve">сырья, </w:t>
            </w:r>
            <w:r w:rsidRPr="006E146E">
              <w:t>полуфабрикатов, комплектующих изделий и готовой продукции</w:t>
            </w:r>
          </w:p>
        </w:tc>
      </w:tr>
      <w:tr w:rsidR="00A51779" w:rsidRPr="00EB50C1" w14:paraId="2874B838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019ABC04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82B8407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Методики </w:t>
            </w:r>
            <w:r w:rsidR="00E87116" w:rsidRPr="006E146E">
              <w:t xml:space="preserve">измерений </w:t>
            </w:r>
            <w:r w:rsidRPr="006E146E">
              <w:t xml:space="preserve">и контроля характеристик материалов, </w:t>
            </w:r>
            <w:r w:rsidR="00E12B92" w:rsidRPr="006E146E">
              <w:t xml:space="preserve">сырья, полуфабрикатов </w:t>
            </w:r>
            <w:r w:rsidRPr="006E146E">
              <w:t>и комплектующих изделий</w:t>
            </w:r>
          </w:p>
        </w:tc>
      </w:tr>
      <w:tr w:rsidR="00A51779" w:rsidRPr="00EB50C1" w14:paraId="4121B145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0CBF9C0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C38FBD3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Методики расчета экономического ущерба </w:t>
            </w:r>
            <w:r w:rsidR="00E87116" w:rsidRPr="006E146E">
              <w:t xml:space="preserve">вследствие </w:t>
            </w:r>
            <w:r w:rsidRPr="006E146E">
              <w:t xml:space="preserve">низкого качества материалов, сырья, полуфабрикатов, комплектующих изделий </w:t>
            </w:r>
          </w:p>
        </w:tc>
      </w:tr>
      <w:tr w:rsidR="00A51779" w:rsidRPr="00EB50C1" w14:paraId="12CD9E94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49A7D88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5CE9F99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Методики статистической обработки результатов измерений и контроля</w:t>
            </w:r>
          </w:p>
        </w:tc>
      </w:tr>
      <w:tr w:rsidR="00A51779" w:rsidRPr="00EB50C1" w14:paraId="66899667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7549601D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1AF93C43" w14:textId="62B8E42B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Порядок предъявления рекламаций </w:t>
            </w:r>
            <w:r w:rsidR="00E87116" w:rsidRPr="006E146E">
              <w:t>на</w:t>
            </w:r>
            <w:r w:rsidRPr="006E146E">
              <w:t xml:space="preserve"> </w:t>
            </w:r>
            <w:r w:rsidR="00E87116" w:rsidRPr="006E146E">
              <w:t>материалы</w:t>
            </w:r>
            <w:r w:rsidRPr="006E146E">
              <w:t xml:space="preserve">, </w:t>
            </w:r>
            <w:r w:rsidR="00E87116" w:rsidRPr="006E146E">
              <w:t>сырь</w:t>
            </w:r>
            <w:r w:rsidR="000F67A1">
              <w:t>е</w:t>
            </w:r>
            <w:r w:rsidRPr="006E146E">
              <w:t xml:space="preserve">, </w:t>
            </w:r>
            <w:r w:rsidR="00E87116" w:rsidRPr="006E146E">
              <w:t>полуфабрикаты</w:t>
            </w:r>
            <w:r w:rsidRPr="006E146E">
              <w:t xml:space="preserve">, </w:t>
            </w:r>
            <w:r w:rsidR="00E87116" w:rsidRPr="006E146E">
              <w:t xml:space="preserve">комплектующие изделия </w:t>
            </w:r>
          </w:p>
        </w:tc>
      </w:tr>
      <w:tr w:rsidR="00A51779" w:rsidRPr="00EB50C1" w14:paraId="57DFD6BF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75BD2DF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8B58C9B" w14:textId="77777777" w:rsidR="00A51779" w:rsidRPr="006E146E" w:rsidRDefault="00E87116" w:rsidP="006E146E">
            <w:pPr>
              <w:pStyle w:val="afc"/>
              <w:jc w:val="both"/>
            </w:pPr>
            <w:r w:rsidRPr="006E146E">
              <w:t>П</w:t>
            </w:r>
            <w:r w:rsidR="00A51779" w:rsidRPr="006E146E">
              <w:t>рикладны</w:t>
            </w:r>
            <w:r w:rsidRPr="006E146E">
              <w:t>е</w:t>
            </w:r>
            <w:r w:rsidR="00A51779" w:rsidRPr="006E146E">
              <w:t xml:space="preserve"> программ</w:t>
            </w:r>
            <w:r w:rsidRPr="006E146E">
              <w:t>ы</w:t>
            </w:r>
            <w:r w:rsidR="00A51779" w:rsidRPr="006E146E">
              <w:t xml:space="preserve"> статистического анализа: наименования, возможности и порядок работы в них</w:t>
            </w:r>
          </w:p>
        </w:tc>
      </w:tr>
      <w:tr w:rsidR="00A51779" w:rsidRPr="00EB50C1" w14:paraId="5A6E679A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13E3F51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0C0FEFC7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Документы по стандартизации и методические документы, регламентирующие вопросы делопроизводства</w:t>
            </w:r>
          </w:p>
        </w:tc>
      </w:tr>
      <w:tr w:rsidR="00A51779" w:rsidRPr="00EB50C1" w14:paraId="4313E798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88975A1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2C7296E7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Порядок работы с электронным архивом технической документации</w:t>
            </w:r>
          </w:p>
        </w:tc>
      </w:tr>
      <w:tr w:rsidR="00A51779" w:rsidRPr="00EB50C1" w14:paraId="751F6210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6DA89D97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8B28EDB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ERP-система организации: возможности и порядок работы</w:t>
            </w:r>
          </w:p>
        </w:tc>
      </w:tr>
      <w:tr w:rsidR="00A51779" w:rsidRPr="00EB50C1" w14:paraId="463514C3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001FF6A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7B06C3B" w14:textId="43340E5C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Браузеры для работы с </w:t>
            </w:r>
            <w:r w:rsidR="008161AD">
              <w:t>информационно-телекоммуникационн</w:t>
            </w:r>
            <w:r w:rsidRPr="006E146E">
              <w:t>ой сетью «Интернет»: наименования, возможности и порядок работы в них</w:t>
            </w:r>
          </w:p>
        </w:tc>
      </w:tr>
      <w:tr w:rsidR="00A51779" w:rsidRPr="00EB50C1" w14:paraId="0DEC7CC3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7D6A4418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70C342F4" w14:textId="426F69A0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Правила </w:t>
            </w:r>
            <w:r w:rsidR="00E87116" w:rsidRPr="006E146E">
              <w:t xml:space="preserve">информационной </w:t>
            </w:r>
            <w:r w:rsidRPr="006E146E">
              <w:t xml:space="preserve">безопасности при работе в </w:t>
            </w:r>
            <w:r w:rsidR="008161AD">
              <w:t>информационно-телекоммуникационн</w:t>
            </w:r>
            <w:r w:rsidRPr="006E146E">
              <w:t>ой сети «Интернет»</w:t>
            </w:r>
          </w:p>
        </w:tc>
      </w:tr>
      <w:tr w:rsidR="00A51779" w:rsidRPr="00EB50C1" w14:paraId="7A883596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47AEA87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3A8424E5" w14:textId="2EE8D8A8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Поисковые системы для поиска информации в </w:t>
            </w:r>
            <w:r w:rsidR="008161AD">
              <w:t>информационно-телекоммуникационн</w:t>
            </w:r>
            <w:r w:rsidRPr="006E146E">
              <w:t>ой сети «Интернет»: наименования, возможности и порядок работы в них</w:t>
            </w:r>
          </w:p>
        </w:tc>
      </w:tr>
      <w:tr w:rsidR="00A51779" w:rsidRPr="00EB50C1" w14:paraId="601D3D35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67CB7DF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09A6D3EF" w14:textId="7D57CEC8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Правила поиска информации в </w:t>
            </w:r>
            <w:r w:rsidR="008161AD">
              <w:t>информационно-телекоммуникационн</w:t>
            </w:r>
            <w:r w:rsidRPr="006E146E">
              <w:t>ой сети «Интернет»</w:t>
            </w:r>
          </w:p>
        </w:tc>
      </w:tr>
      <w:tr w:rsidR="00A51779" w:rsidRPr="000E3148" w14:paraId="61491C90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CC1FBBC" w14:textId="77777777" w:rsidR="00A51779" w:rsidRPr="000E3148" w:rsidDel="002A1D54" w:rsidRDefault="00A51779" w:rsidP="006E146E">
            <w:pPr>
              <w:pStyle w:val="afc"/>
              <w:rPr>
                <w:rStyle w:val="N"/>
              </w:rPr>
            </w:pPr>
          </w:p>
        </w:tc>
        <w:tc>
          <w:tcPr>
            <w:tcW w:w="3793" w:type="pct"/>
            <w:shd w:val="clear" w:color="auto" w:fill="auto"/>
          </w:tcPr>
          <w:p w14:paraId="18E34134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A51779" w:rsidRPr="000E3148" w14:paraId="053B37AF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CD9B4C0" w14:textId="77777777" w:rsidR="00A51779" w:rsidRPr="000E3148" w:rsidDel="002A1D54" w:rsidRDefault="00A51779" w:rsidP="006E146E">
            <w:pPr>
              <w:pStyle w:val="afc"/>
              <w:rPr>
                <w:rStyle w:val="N"/>
              </w:rPr>
            </w:pPr>
          </w:p>
        </w:tc>
        <w:tc>
          <w:tcPr>
            <w:tcW w:w="3793" w:type="pct"/>
            <w:shd w:val="clear" w:color="auto" w:fill="auto"/>
          </w:tcPr>
          <w:p w14:paraId="56F80DEE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A51779" w:rsidRPr="000E3148" w14:paraId="635516E5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4BD3EE58" w14:textId="77777777" w:rsidR="00A51779" w:rsidRPr="000E3148" w:rsidDel="002A1D54" w:rsidRDefault="00A51779" w:rsidP="006E146E">
            <w:pPr>
              <w:pStyle w:val="afc"/>
              <w:rPr>
                <w:rStyle w:val="N"/>
              </w:rPr>
            </w:pPr>
          </w:p>
        </w:tc>
        <w:tc>
          <w:tcPr>
            <w:tcW w:w="3793" w:type="pct"/>
            <w:shd w:val="clear" w:color="auto" w:fill="auto"/>
          </w:tcPr>
          <w:p w14:paraId="1C6B8189" w14:textId="5E2DA613" w:rsidR="00A51779" w:rsidRPr="006E146E" w:rsidRDefault="00A51779" w:rsidP="006E146E">
            <w:pPr>
              <w:pStyle w:val="afc"/>
              <w:jc w:val="both"/>
            </w:pPr>
            <w:r w:rsidRPr="006E146E">
              <w:t xml:space="preserve">Специализированные программы расчета </w:t>
            </w:r>
            <w:r w:rsidR="00BD313A">
              <w:t>ошибок контроля: наименования, возможности и порядок работы в них</w:t>
            </w:r>
          </w:p>
        </w:tc>
      </w:tr>
      <w:tr w:rsidR="00A51779" w:rsidRPr="000E3148" w14:paraId="7657492E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25C3CE3" w14:textId="77777777" w:rsidR="00A51779" w:rsidRPr="000E3148" w:rsidDel="002A1D54" w:rsidRDefault="00A51779" w:rsidP="006E146E">
            <w:pPr>
              <w:pStyle w:val="afc"/>
              <w:rPr>
                <w:rStyle w:val="N"/>
              </w:rPr>
            </w:pPr>
          </w:p>
        </w:tc>
        <w:tc>
          <w:tcPr>
            <w:tcW w:w="3793" w:type="pct"/>
            <w:shd w:val="clear" w:color="auto" w:fill="auto"/>
          </w:tcPr>
          <w:p w14:paraId="3798A74F" w14:textId="77777777" w:rsidR="00A51779" w:rsidRPr="006E146E" w:rsidRDefault="00A51779" w:rsidP="006E146E">
            <w:pPr>
              <w:pStyle w:val="afc"/>
              <w:jc w:val="both"/>
              <w:rPr>
                <w:rStyle w:val="N"/>
                <w:i w:val="0"/>
                <w:strike w:val="0"/>
                <w:color w:val="auto"/>
              </w:rPr>
            </w:pPr>
            <w:r w:rsidRPr="006E146E">
              <w:t>Текстовые редакторы (</w:t>
            </w:r>
            <w:r w:rsidR="0082446E" w:rsidRPr="006E146E">
              <w:t xml:space="preserve">текстовые </w:t>
            </w:r>
            <w:r w:rsidRPr="006E146E">
              <w:t>процессоры): наименования, возможности и порядок работы в них</w:t>
            </w:r>
          </w:p>
        </w:tc>
      </w:tr>
      <w:tr w:rsidR="007F7424" w:rsidRPr="000E3148" w14:paraId="281DF37D" w14:textId="77777777" w:rsidTr="001F2489">
        <w:trPr>
          <w:trHeight w:val="445"/>
        </w:trPr>
        <w:tc>
          <w:tcPr>
            <w:tcW w:w="1207" w:type="pct"/>
            <w:vMerge/>
            <w:shd w:val="clear" w:color="auto" w:fill="auto"/>
          </w:tcPr>
          <w:p w14:paraId="0D9F4E7E" w14:textId="77777777" w:rsidR="007F7424" w:rsidRPr="000E3148" w:rsidDel="002A1D54" w:rsidRDefault="007F7424" w:rsidP="006E146E">
            <w:pPr>
              <w:pStyle w:val="afc"/>
              <w:rPr>
                <w:rStyle w:val="N"/>
              </w:rPr>
            </w:pPr>
          </w:p>
        </w:tc>
        <w:tc>
          <w:tcPr>
            <w:tcW w:w="3793" w:type="pct"/>
            <w:shd w:val="clear" w:color="auto" w:fill="auto"/>
          </w:tcPr>
          <w:p w14:paraId="3392F717" w14:textId="3F17A75A" w:rsidR="007F7424" w:rsidRPr="006E146E" w:rsidRDefault="007F7424" w:rsidP="006E146E">
            <w:pPr>
              <w:pStyle w:val="afc"/>
              <w:jc w:val="both"/>
            </w:pPr>
            <w:r w:rsidRPr="006E146E">
              <w:rPr>
                <w:rStyle w:val="aff2"/>
              </w:rPr>
              <w:t>Язык унифицированного представления данных и обмена данными в компьютерных средах (Express)</w:t>
            </w:r>
          </w:p>
        </w:tc>
      </w:tr>
      <w:tr w:rsidR="007F7424" w:rsidRPr="000E3148" w14:paraId="77320A3F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2012DCDA" w14:textId="77777777" w:rsidR="007F7424" w:rsidRPr="000E3148" w:rsidDel="002A1D54" w:rsidRDefault="007F7424" w:rsidP="006E146E">
            <w:pPr>
              <w:pStyle w:val="afc"/>
              <w:rPr>
                <w:rStyle w:val="N"/>
              </w:rPr>
            </w:pPr>
          </w:p>
        </w:tc>
        <w:tc>
          <w:tcPr>
            <w:tcW w:w="3793" w:type="pct"/>
            <w:shd w:val="clear" w:color="auto" w:fill="auto"/>
          </w:tcPr>
          <w:p w14:paraId="0EAF53E4" w14:textId="3B34E8A8" w:rsidR="007F7424" w:rsidRPr="006E146E" w:rsidRDefault="007F7424" w:rsidP="006E146E">
            <w:pPr>
              <w:pStyle w:val="aff3"/>
              <w:spacing w:after="0"/>
              <w:jc w:val="both"/>
              <w:rPr>
                <w:rStyle w:val="aff2"/>
              </w:rPr>
            </w:pPr>
            <w:r w:rsidRPr="006E146E">
              <w:rPr>
                <w:rStyle w:val="aff2"/>
              </w:rPr>
              <w:t xml:space="preserve">Унифицированный набор процедур доступа </w:t>
            </w:r>
            <w:r w:rsidRPr="001F2489">
              <w:rPr>
                <w:rStyle w:val="aff2"/>
              </w:rPr>
              <w:t xml:space="preserve">к </w:t>
            </w:r>
            <w:r w:rsidR="008161AD" w:rsidRPr="001F2489">
              <w:rPr>
                <w:rStyle w:val="aff2"/>
              </w:rPr>
              <w:t>базам данных</w:t>
            </w:r>
            <w:r w:rsidRPr="001F2489">
              <w:rPr>
                <w:rStyle w:val="aff2"/>
              </w:rPr>
              <w:t xml:space="preserve"> (SDAI)</w:t>
            </w:r>
          </w:p>
        </w:tc>
      </w:tr>
      <w:tr w:rsidR="00A51779" w:rsidRPr="00EB50C1" w14:paraId="1F42F382" w14:textId="77777777" w:rsidTr="006E146E">
        <w:trPr>
          <w:trHeight w:val="20"/>
        </w:trPr>
        <w:tc>
          <w:tcPr>
            <w:tcW w:w="1207" w:type="pct"/>
            <w:vMerge/>
            <w:shd w:val="clear" w:color="auto" w:fill="auto"/>
          </w:tcPr>
          <w:p w14:paraId="55C00A79" w14:textId="77777777" w:rsidR="00A51779" w:rsidRPr="00EB50C1" w:rsidDel="002A1D54" w:rsidRDefault="00A51779" w:rsidP="006E146E">
            <w:pPr>
              <w:pStyle w:val="afc"/>
            </w:pPr>
          </w:p>
        </w:tc>
        <w:tc>
          <w:tcPr>
            <w:tcW w:w="3793" w:type="pct"/>
            <w:shd w:val="clear" w:color="auto" w:fill="auto"/>
          </w:tcPr>
          <w:p w14:paraId="435E99E6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Основные меры по предупреждению коррупции</w:t>
            </w:r>
          </w:p>
        </w:tc>
      </w:tr>
      <w:tr w:rsidR="00A51779" w:rsidRPr="00EB50C1" w14:paraId="18E4770F" w14:textId="77777777" w:rsidTr="006E146E">
        <w:trPr>
          <w:trHeight w:val="20"/>
        </w:trPr>
        <w:tc>
          <w:tcPr>
            <w:tcW w:w="1207" w:type="pct"/>
            <w:shd w:val="clear" w:color="auto" w:fill="auto"/>
          </w:tcPr>
          <w:p w14:paraId="66848BBB" w14:textId="77777777" w:rsidR="00A51779" w:rsidRPr="00EB50C1" w:rsidDel="002A1D54" w:rsidRDefault="00A51779" w:rsidP="006E146E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93" w:type="pct"/>
            <w:shd w:val="clear" w:color="auto" w:fill="auto"/>
          </w:tcPr>
          <w:p w14:paraId="05F1660B" w14:textId="77777777" w:rsidR="00A51779" w:rsidRPr="006E146E" w:rsidRDefault="00A51779" w:rsidP="006E146E">
            <w:pPr>
              <w:pStyle w:val="afc"/>
              <w:jc w:val="both"/>
            </w:pPr>
            <w:r w:rsidRPr="006E146E">
              <w:t>-</w:t>
            </w:r>
          </w:p>
        </w:tc>
      </w:tr>
    </w:tbl>
    <w:p w14:paraId="52B926DB" w14:textId="77777777" w:rsidR="006E146E" w:rsidRDefault="006E146E" w:rsidP="00FF5FB2">
      <w:pPr>
        <w:pStyle w:val="3"/>
        <w:spacing w:before="0" w:after="0"/>
      </w:pPr>
    </w:p>
    <w:p w14:paraId="0FB843BB" w14:textId="24149413" w:rsidR="001A788D" w:rsidRDefault="001A788D" w:rsidP="00FF5FB2">
      <w:pPr>
        <w:pStyle w:val="3"/>
        <w:spacing w:before="0" w:after="0"/>
      </w:pPr>
      <w:r w:rsidRPr="00EB50C1">
        <w:t>3.</w:t>
      </w:r>
      <w:r w:rsidR="009554FE" w:rsidRPr="00EB50C1">
        <w:rPr>
          <w:lang w:val="en-US"/>
        </w:rPr>
        <w:t>2</w:t>
      </w:r>
      <w:r w:rsidRPr="00EB50C1">
        <w:t>.2. Трудовая функция</w:t>
      </w:r>
    </w:p>
    <w:p w14:paraId="448161B0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3998"/>
        <w:gridCol w:w="702"/>
        <w:gridCol w:w="1004"/>
        <w:gridCol w:w="1938"/>
        <w:gridCol w:w="722"/>
      </w:tblGrid>
      <w:tr w:rsidR="001A788D" w:rsidRPr="00EB50C1" w14:paraId="3889A579" w14:textId="77777777" w:rsidTr="003D4A01">
        <w:trPr>
          <w:trHeight w:val="278"/>
        </w:trPr>
        <w:tc>
          <w:tcPr>
            <w:tcW w:w="90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0B2923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35F323" w14:textId="77777777" w:rsidR="001A788D" w:rsidRPr="00EB50C1" w:rsidRDefault="00DA60F0" w:rsidP="00FF5FB2">
            <w:pPr>
              <w:pStyle w:val="afc"/>
            </w:pPr>
            <w:r w:rsidRPr="003B37FE">
              <w:t>Инспекционный</w:t>
            </w:r>
            <w:r w:rsidRPr="003B37FE">
              <w:rPr>
                <w:i/>
              </w:rPr>
              <w:t xml:space="preserve"> </w:t>
            </w:r>
            <w:r w:rsidRPr="002F0F54">
              <w:t xml:space="preserve">контроль </w:t>
            </w:r>
            <w:r w:rsidR="00E62D74">
              <w:t>производственных процессов</w:t>
            </w:r>
          </w:p>
        </w:tc>
        <w:tc>
          <w:tcPr>
            <w:tcW w:w="3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BD743C" w14:textId="77777777" w:rsidR="001A788D" w:rsidRPr="00EB50C1" w:rsidRDefault="001A788D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20F891" w14:textId="3ED0268C" w:rsidR="001A788D" w:rsidRPr="00EB50C1" w:rsidRDefault="00535CAA" w:rsidP="00FF5FB2">
            <w:r>
              <w:t>B</w:t>
            </w:r>
            <w:r w:rsidR="001A788D" w:rsidRPr="00EB50C1">
              <w:t>/02.</w:t>
            </w:r>
            <w:r w:rsidR="001A788D" w:rsidRPr="00EB50C1">
              <w:rPr>
                <w:lang w:val="en-US"/>
              </w:rPr>
              <w:t>5</w:t>
            </w:r>
          </w:p>
        </w:tc>
        <w:tc>
          <w:tcPr>
            <w:tcW w:w="9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EC9330" w14:textId="77777777" w:rsidR="001A788D" w:rsidRPr="00EB50C1" w:rsidRDefault="001A788D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D78155" w14:textId="77777777" w:rsidR="001A788D" w:rsidRPr="00EB50C1" w:rsidRDefault="001A788D" w:rsidP="00FF5FB2">
            <w:pPr>
              <w:jc w:val="center"/>
            </w:pPr>
            <w:r w:rsidRPr="00EB50C1">
              <w:t>5</w:t>
            </w:r>
          </w:p>
        </w:tc>
      </w:tr>
    </w:tbl>
    <w:p w14:paraId="328D6D09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63"/>
        <w:gridCol w:w="1365"/>
        <w:gridCol w:w="614"/>
        <w:gridCol w:w="1846"/>
        <w:gridCol w:w="1599"/>
        <w:gridCol w:w="2313"/>
      </w:tblGrid>
      <w:tr w:rsidR="001A788D" w:rsidRPr="00EB50C1" w14:paraId="3B5056FE" w14:textId="77777777" w:rsidTr="003D4A01">
        <w:trPr>
          <w:trHeight w:val="488"/>
        </w:trPr>
        <w:tc>
          <w:tcPr>
            <w:tcW w:w="120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022AEB9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D95BD22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859798" w14:textId="77777777" w:rsidR="001A788D" w:rsidRPr="00EB50C1" w:rsidRDefault="001A788D" w:rsidP="00FF5FB2">
            <w:r w:rsidRPr="00EB50C1">
              <w:t>Х</w:t>
            </w:r>
          </w:p>
        </w:tc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157EAF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A9B898" w14:textId="77777777" w:rsidR="001A788D" w:rsidRPr="00EB50C1" w:rsidRDefault="001A788D" w:rsidP="00FF5FB2">
            <w:pPr>
              <w:jc w:val="center"/>
            </w:pPr>
          </w:p>
        </w:tc>
        <w:tc>
          <w:tcPr>
            <w:tcW w:w="11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1B81D2" w14:textId="77777777" w:rsidR="001A788D" w:rsidRPr="00EB50C1" w:rsidRDefault="001A788D" w:rsidP="00FF5FB2">
            <w:pPr>
              <w:jc w:val="center"/>
            </w:pPr>
          </w:p>
        </w:tc>
      </w:tr>
      <w:tr w:rsidR="001A788D" w:rsidRPr="00EB50C1" w14:paraId="0DC5B427" w14:textId="77777777" w:rsidTr="003D4A01">
        <w:trPr>
          <w:trHeight w:val="479"/>
        </w:trPr>
        <w:tc>
          <w:tcPr>
            <w:tcW w:w="1207" w:type="pct"/>
            <w:vAlign w:val="center"/>
          </w:tcPr>
          <w:p w14:paraId="142611F0" w14:textId="77777777" w:rsidR="001A788D" w:rsidRPr="00EB50C1" w:rsidRDefault="001A788D" w:rsidP="00FF5FB2"/>
        </w:tc>
        <w:tc>
          <w:tcPr>
            <w:tcW w:w="1875" w:type="pct"/>
            <w:gridSpan w:val="3"/>
            <w:vAlign w:val="center"/>
          </w:tcPr>
          <w:p w14:paraId="138AD87E" w14:textId="77777777" w:rsidR="001A788D" w:rsidRPr="00EB50C1" w:rsidRDefault="001A788D" w:rsidP="00FF5FB2"/>
        </w:tc>
        <w:tc>
          <w:tcPr>
            <w:tcW w:w="784" w:type="pct"/>
          </w:tcPr>
          <w:p w14:paraId="50A00502" w14:textId="77777777" w:rsidR="001A788D" w:rsidRPr="00EB50C1" w:rsidRDefault="001A788D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</w:tcPr>
          <w:p w14:paraId="25ECF026" w14:textId="77777777" w:rsidR="001A788D" w:rsidRPr="00EB50C1" w:rsidRDefault="001A788D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9D078B" w14:textId="77777777" w:rsidR="001A788D" w:rsidRPr="00EB50C1" w:rsidRDefault="001A788D" w:rsidP="00FF5F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06"/>
        <w:gridCol w:w="7789"/>
      </w:tblGrid>
      <w:tr w:rsidR="008159BC" w:rsidRPr="00EB50C1" w14:paraId="1590A261" w14:textId="77777777" w:rsidTr="006E146E">
        <w:trPr>
          <w:trHeight w:val="20"/>
        </w:trPr>
        <w:tc>
          <w:tcPr>
            <w:tcW w:w="1180" w:type="pct"/>
            <w:vMerge w:val="restart"/>
            <w:shd w:val="clear" w:color="auto" w:fill="auto"/>
          </w:tcPr>
          <w:p w14:paraId="4737555C" w14:textId="77777777" w:rsidR="008159BC" w:rsidRPr="00EB50C1" w:rsidRDefault="008159BC" w:rsidP="00FF5FB2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820" w:type="pct"/>
            <w:shd w:val="clear" w:color="auto" w:fill="auto"/>
          </w:tcPr>
          <w:p w14:paraId="30D2799F" w14:textId="77777777" w:rsidR="008159BC" w:rsidRPr="006E146E" w:rsidRDefault="008159BC" w:rsidP="006E146E">
            <w:pPr>
              <w:pStyle w:val="afc"/>
              <w:jc w:val="both"/>
            </w:pPr>
            <w:r w:rsidRPr="006E146E">
              <w:t>Инспекционный</w:t>
            </w:r>
            <w:r w:rsidRPr="006E146E">
              <w:rPr>
                <w:i/>
              </w:rPr>
              <w:t xml:space="preserve"> </w:t>
            </w:r>
            <w:r w:rsidRPr="006E146E">
              <w:t>выборочный контроль качества изготовления продукции в соответствии с требованиями технической документации</w:t>
            </w:r>
          </w:p>
        </w:tc>
      </w:tr>
      <w:tr w:rsidR="008159BC" w:rsidRPr="00EB50C1" w14:paraId="7411C7FF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68B22001" w14:textId="77777777" w:rsidR="008159BC" w:rsidRPr="00EB50C1" w:rsidRDefault="008159BC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482AC1E" w14:textId="77777777" w:rsidR="008159BC" w:rsidRPr="006E146E" w:rsidRDefault="008159BC" w:rsidP="006E146E">
            <w:pPr>
              <w:pStyle w:val="afc"/>
              <w:jc w:val="both"/>
            </w:pPr>
            <w:r w:rsidRPr="006E146E">
              <w:t>Инспекционный</w:t>
            </w:r>
            <w:r w:rsidRPr="006E146E">
              <w:rPr>
                <w:i/>
              </w:rPr>
              <w:t xml:space="preserve"> </w:t>
            </w:r>
            <w:r w:rsidRPr="006E146E">
              <w:t>выборочный контроль качества принятой продукции</w:t>
            </w:r>
          </w:p>
        </w:tc>
      </w:tr>
      <w:tr w:rsidR="008159BC" w:rsidRPr="00EB50C1" w14:paraId="0BD3C8D3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69327E51" w14:textId="77777777" w:rsidR="008159BC" w:rsidRPr="00EB50C1" w:rsidRDefault="008159BC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5124CCDB" w14:textId="77777777" w:rsidR="008159BC" w:rsidRPr="006E146E" w:rsidRDefault="008159BC" w:rsidP="006E146E">
            <w:pPr>
              <w:pStyle w:val="afc"/>
              <w:jc w:val="both"/>
              <w:rPr>
                <w:i/>
              </w:rPr>
            </w:pPr>
            <w:r w:rsidRPr="006E146E">
              <w:t>Учет и систематизация данных о фактическом уровне качества изготавливаемой продукции</w:t>
            </w:r>
          </w:p>
        </w:tc>
      </w:tr>
      <w:tr w:rsidR="008159BC" w:rsidRPr="00EB50C1" w14:paraId="64D3C471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56CC0345" w14:textId="77777777" w:rsidR="008159BC" w:rsidRPr="00EB50C1" w:rsidRDefault="008159BC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6BA645E1" w14:textId="77777777" w:rsidR="008159BC" w:rsidRPr="006E146E" w:rsidRDefault="008159BC" w:rsidP="006E146E">
            <w:pPr>
              <w:pStyle w:val="afc"/>
              <w:jc w:val="both"/>
            </w:pPr>
            <w:r w:rsidRPr="006E146E">
              <w:t>Инспекционный</w:t>
            </w:r>
            <w:r w:rsidRPr="006E146E">
              <w:rPr>
                <w:i/>
              </w:rPr>
              <w:t xml:space="preserve"> </w:t>
            </w:r>
            <w:r w:rsidRPr="006E146E">
              <w:t xml:space="preserve">выборочный контроль условий хранения материалов, </w:t>
            </w:r>
            <w:r w:rsidR="00E12B92" w:rsidRPr="006E146E">
              <w:t xml:space="preserve">сырья, </w:t>
            </w:r>
            <w:r w:rsidRPr="006E146E">
              <w:t xml:space="preserve">полуфабрикатов, </w:t>
            </w:r>
            <w:r w:rsidR="00862781" w:rsidRPr="006E146E">
              <w:t>комплектующих</w:t>
            </w:r>
            <w:r w:rsidRPr="006E146E">
              <w:t xml:space="preserve"> изделий и готовой продукции</w:t>
            </w:r>
          </w:p>
        </w:tc>
      </w:tr>
      <w:tr w:rsidR="004B27CD" w:rsidRPr="00EB50C1" w14:paraId="56530E08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2B241F0F" w14:textId="77777777" w:rsidR="004B27CD" w:rsidRPr="00EB50C1" w:rsidRDefault="004B27CD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23C84D88" w14:textId="77777777" w:rsidR="004B27CD" w:rsidRPr="006E146E" w:rsidRDefault="004B27CD" w:rsidP="006E146E">
            <w:pPr>
              <w:pStyle w:val="afc"/>
              <w:jc w:val="both"/>
            </w:pPr>
            <w:r w:rsidRPr="006E146E">
              <w:t>Заполнение контрольных карт по результатам контроля качества принятой продукции</w:t>
            </w:r>
          </w:p>
        </w:tc>
      </w:tr>
      <w:tr w:rsidR="008159BC" w:rsidRPr="00EB50C1" w14:paraId="7883B16B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4B4E2884" w14:textId="77777777" w:rsidR="008159BC" w:rsidRPr="00EB50C1" w:rsidRDefault="008159BC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075211B" w14:textId="77777777" w:rsidR="008159BC" w:rsidRPr="006E146E" w:rsidRDefault="008159BC" w:rsidP="006E146E">
            <w:pPr>
              <w:pStyle w:val="afc"/>
              <w:jc w:val="both"/>
              <w:rPr>
                <w:i/>
              </w:rPr>
            </w:pPr>
            <w:r w:rsidRPr="006E146E">
              <w:t xml:space="preserve">Учет и систематизация данных о соблюдении условий хранения материалов, </w:t>
            </w:r>
            <w:r w:rsidR="00E12B92" w:rsidRPr="006E146E">
              <w:t xml:space="preserve">сырья, </w:t>
            </w:r>
            <w:r w:rsidRPr="006E146E">
              <w:t xml:space="preserve">полуфабрикатов, </w:t>
            </w:r>
            <w:r w:rsidR="00862781" w:rsidRPr="006E146E">
              <w:t>комплектующих</w:t>
            </w:r>
            <w:r w:rsidRPr="006E146E">
              <w:t xml:space="preserve"> изделий и готовой продукции</w:t>
            </w:r>
          </w:p>
        </w:tc>
      </w:tr>
      <w:tr w:rsidR="008159BC" w:rsidRPr="00EB50C1" w14:paraId="59CD6392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6F3A40F1" w14:textId="77777777" w:rsidR="008159BC" w:rsidRPr="00EB50C1" w:rsidRDefault="008159BC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28DA4D1F" w14:textId="77777777" w:rsidR="008159BC" w:rsidRPr="006E146E" w:rsidRDefault="008159BC" w:rsidP="006E146E">
            <w:pPr>
              <w:pStyle w:val="afc"/>
              <w:jc w:val="both"/>
              <w:rPr>
                <w:i/>
              </w:rPr>
            </w:pPr>
            <w:r w:rsidRPr="006E146E">
              <w:t>Инспекционный</w:t>
            </w:r>
            <w:r w:rsidRPr="006E146E">
              <w:rPr>
                <w:i/>
              </w:rPr>
              <w:t xml:space="preserve"> </w:t>
            </w:r>
            <w:r w:rsidRPr="006E146E">
              <w:t>выборочный контроль наличия на рабочих местах необходимой технической документации</w:t>
            </w:r>
          </w:p>
        </w:tc>
      </w:tr>
      <w:tr w:rsidR="008159BC" w:rsidRPr="00EB50C1" w14:paraId="4AC50C8D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3771B28E" w14:textId="77777777" w:rsidR="008159BC" w:rsidRPr="00EB50C1" w:rsidRDefault="008159BC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FDBB540" w14:textId="77777777" w:rsidR="008159BC" w:rsidRPr="006E146E" w:rsidRDefault="008159BC" w:rsidP="006E146E">
            <w:pPr>
              <w:pStyle w:val="afc"/>
              <w:jc w:val="both"/>
              <w:rPr>
                <w:i/>
              </w:rPr>
            </w:pPr>
            <w:r w:rsidRPr="006E146E">
              <w:t>Инспекционный</w:t>
            </w:r>
            <w:r w:rsidRPr="006E146E">
              <w:rPr>
                <w:i/>
              </w:rPr>
              <w:t xml:space="preserve"> </w:t>
            </w:r>
            <w:r w:rsidRPr="006E146E">
              <w:t>выборочный контроль соблюдения требований технологических документов и стандартов на рабочих местах</w:t>
            </w:r>
          </w:p>
        </w:tc>
      </w:tr>
      <w:tr w:rsidR="008159BC" w:rsidRPr="00EB50C1" w14:paraId="43C53877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047F4ED3" w14:textId="77777777" w:rsidR="008159BC" w:rsidRPr="00EB50C1" w:rsidRDefault="008159BC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22FFA0B6" w14:textId="77777777" w:rsidR="008159BC" w:rsidRPr="006E146E" w:rsidRDefault="008159BC" w:rsidP="006E146E">
            <w:pPr>
              <w:pStyle w:val="afc"/>
              <w:jc w:val="both"/>
              <w:rPr>
                <w:i/>
              </w:rPr>
            </w:pPr>
            <w:r w:rsidRPr="006E146E">
              <w:t>Инспекционный</w:t>
            </w:r>
            <w:r w:rsidRPr="006E146E">
              <w:rPr>
                <w:i/>
              </w:rPr>
              <w:t xml:space="preserve"> </w:t>
            </w:r>
            <w:r w:rsidRPr="006E146E">
              <w:t xml:space="preserve">выборочный контроль технического состояния </w:t>
            </w:r>
            <w:r w:rsidR="000D3E17" w:rsidRPr="006E146E">
              <w:t>средств технологического оснащения</w:t>
            </w:r>
            <w:r w:rsidRPr="006E146E">
              <w:t>, средств измерений и сроков проведения их поверки (калибровки)</w:t>
            </w:r>
          </w:p>
        </w:tc>
      </w:tr>
      <w:tr w:rsidR="008159BC" w:rsidRPr="00EB50C1" w14:paraId="2C1E8F1D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0013F89D" w14:textId="77777777" w:rsidR="008159BC" w:rsidRPr="00EB50C1" w:rsidRDefault="008159BC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935482C" w14:textId="77777777" w:rsidR="008159BC" w:rsidRPr="006E146E" w:rsidRDefault="008159BC" w:rsidP="006E146E">
            <w:pPr>
              <w:pStyle w:val="afc"/>
              <w:jc w:val="both"/>
              <w:rPr>
                <w:i/>
              </w:rPr>
            </w:pPr>
            <w:r w:rsidRPr="006E146E">
              <w:t xml:space="preserve">Инспекционный выборочный контроль чистоты </w:t>
            </w:r>
            <w:r w:rsidR="0005611C" w:rsidRPr="006E146E">
              <w:t xml:space="preserve">на </w:t>
            </w:r>
            <w:r w:rsidRPr="006E146E">
              <w:t>рабочих мест</w:t>
            </w:r>
            <w:r w:rsidR="0005611C" w:rsidRPr="006E146E">
              <w:t>ах</w:t>
            </w:r>
            <w:r w:rsidRPr="006E146E">
              <w:t xml:space="preserve"> и </w:t>
            </w:r>
            <w:r w:rsidR="0005611C" w:rsidRPr="006E146E">
              <w:t>участках</w:t>
            </w:r>
          </w:p>
        </w:tc>
      </w:tr>
      <w:tr w:rsidR="00921E87" w:rsidRPr="00EB50C1" w14:paraId="71DB7254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2B65057A" w14:textId="77777777" w:rsidR="00921E87" w:rsidRPr="00EB50C1" w:rsidRDefault="00921E87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5D8FD496" w14:textId="77777777" w:rsidR="00921E87" w:rsidRPr="006E146E" w:rsidRDefault="00921E87" w:rsidP="006E146E">
            <w:pPr>
              <w:pStyle w:val="afc"/>
              <w:jc w:val="both"/>
              <w:rPr>
                <w:i/>
              </w:rPr>
            </w:pPr>
            <w:r w:rsidRPr="006E146E">
              <w:t>Учет и систематизация данных о соблюдении требований технологической дисциплины на рабочих местах</w:t>
            </w:r>
          </w:p>
        </w:tc>
      </w:tr>
      <w:tr w:rsidR="008159BC" w:rsidRPr="00EB50C1" w14:paraId="2EFAF37E" w14:textId="77777777" w:rsidTr="006E146E">
        <w:trPr>
          <w:trHeight w:val="20"/>
        </w:trPr>
        <w:tc>
          <w:tcPr>
            <w:tcW w:w="1180" w:type="pct"/>
            <w:vMerge w:val="restart"/>
            <w:shd w:val="clear" w:color="auto" w:fill="auto"/>
          </w:tcPr>
          <w:p w14:paraId="0ABDF9AE" w14:textId="77777777" w:rsidR="008159BC" w:rsidRPr="00EB50C1" w:rsidDel="002A1D54" w:rsidRDefault="008159BC" w:rsidP="00FF5FB2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820" w:type="pct"/>
            <w:shd w:val="clear" w:color="auto" w:fill="auto"/>
          </w:tcPr>
          <w:p w14:paraId="352030C0" w14:textId="77777777" w:rsidR="008159BC" w:rsidRPr="006E146E" w:rsidRDefault="008159BC" w:rsidP="006E146E">
            <w:pPr>
              <w:pStyle w:val="afc"/>
              <w:jc w:val="both"/>
            </w:pPr>
            <w:r w:rsidRPr="006E146E">
              <w:t xml:space="preserve">Анализировать </w:t>
            </w:r>
            <w:r w:rsidR="00C21415" w:rsidRPr="006E146E">
              <w:t>нормативно-техническую</w:t>
            </w:r>
            <w:r w:rsidRPr="006E146E">
              <w:t>, конструкторскую и технологическую документацию</w:t>
            </w:r>
          </w:p>
        </w:tc>
      </w:tr>
      <w:tr w:rsidR="00AC39BF" w:rsidRPr="00EB50C1" w14:paraId="7DEE05A9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6C5BF606" w14:textId="77777777" w:rsidR="00AC39BF" w:rsidRPr="00EB50C1" w:rsidDel="002A1D54" w:rsidRDefault="00AC39BF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EFA2870" w14:textId="77777777" w:rsidR="00AC39BF" w:rsidRPr="006E146E" w:rsidRDefault="00AC39BF" w:rsidP="006E146E">
            <w:pPr>
              <w:pStyle w:val="afc"/>
              <w:jc w:val="both"/>
            </w:pPr>
            <w:r w:rsidRPr="006E146E">
              <w:t>Искать в электронном архиве и просматривать нормативно-техническую документацию на изготавливаемую продукцию</w:t>
            </w:r>
          </w:p>
        </w:tc>
      </w:tr>
      <w:tr w:rsidR="00BE50A9" w:rsidRPr="00EB50C1" w14:paraId="67AE2437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2F5C0E58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799F19CF" w14:textId="7A4D6E91" w:rsidR="00BE50A9" w:rsidRPr="006E146E" w:rsidRDefault="00BE50A9" w:rsidP="006E146E">
            <w:pPr>
              <w:pStyle w:val="afc"/>
              <w:jc w:val="both"/>
            </w:pPr>
            <w:r w:rsidRPr="006E146E">
              <w:t xml:space="preserve">Просматривать </w:t>
            </w:r>
            <w:r w:rsidR="00F70887" w:rsidRPr="006E146E">
              <w:t>конструкторские, технологические, эксплуатационные документы и их реквизиты в электронном архиве</w:t>
            </w:r>
          </w:p>
        </w:tc>
      </w:tr>
      <w:tr w:rsidR="00BE50A9" w:rsidRPr="00EB50C1" w14:paraId="04B315F6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1EB0424D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6AEC4229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Сохранять документы, загружать и регистрировать в электронном архиве новые документы</w:t>
            </w:r>
          </w:p>
        </w:tc>
      </w:tr>
      <w:tr w:rsidR="00BE50A9" w:rsidRPr="00EB50C1" w14:paraId="077B903F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655E239B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6788D5B6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Определять этапы производственного процесса, оказывающие наибольшее влияние на качество изготавливаемой продукции</w:t>
            </w:r>
          </w:p>
        </w:tc>
      </w:tr>
      <w:tr w:rsidR="00BE50A9" w:rsidRPr="00EB50C1" w14:paraId="5F1511C0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2A596E4B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43E90FEF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Использовать методики измерений, контроля качества и испытаний продукции</w:t>
            </w:r>
          </w:p>
        </w:tc>
      </w:tr>
      <w:tr w:rsidR="00BE50A9" w:rsidRPr="00EB50C1" w14:paraId="0F7BCFAF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4656C8FE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0A6994BD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 xml:space="preserve">Выбирать методы контроля, </w:t>
            </w:r>
            <w:r w:rsidR="00677B38" w:rsidRPr="006E146E">
              <w:t>средства измерений и средства контроля</w:t>
            </w:r>
            <w:r w:rsidRPr="006E146E">
              <w:t xml:space="preserve"> для контроля качества продукции</w:t>
            </w:r>
          </w:p>
        </w:tc>
      </w:tr>
      <w:tr w:rsidR="00BE50A9" w:rsidRPr="00EB50C1" w14:paraId="0C6BB54B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1BDB28D2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41B9B543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 xml:space="preserve">Использовать </w:t>
            </w:r>
            <w:r w:rsidR="00677B38" w:rsidRPr="006E146E">
              <w:t xml:space="preserve">средства </w:t>
            </w:r>
            <w:r w:rsidR="00DB1F3B" w:rsidRPr="006E146E">
              <w:t>измерений</w:t>
            </w:r>
            <w:r w:rsidR="00677B38" w:rsidRPr="006E146E">
              <w:t xml:space="preserve"> и средства контроля</w:t>
            </w:r>
            <w:r w:rsidRPr="006E146E">
              <w:t xml:space="preserve"> для контроля характеристик продукции</w:t>
            </w:r>
          </w:p>
        </w:tc>
      </w:tr>
      <w:tr w:rsidR="00BE50A9" w:rsidRPr="00EB50C1" w14:paraId="3F54C118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1B16AB95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4FC1227C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Определять соответствие характеристик поступающих материалов, сырья, полуфабрикатов и комплектующих изделий требованиям документов по стандартизации, конструкторских и технологических документов</w:t>
            </w:r>
          </w:p>
        </w:tc>
      </w:tr>
      <w:tr w:rsidR="00BE50A9" w:rsidRPr="00EB50C1" w14:paraId="2FDEEAF3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31808B96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2B77D97A" w14:textId="2848C060" w:rsidR="00BE50A9" w:rsidRPr="006E146E" w:rsidRDefault="00BE50A9" w:rsidP="006E146E">
            <w:pPr>
              <w:pStyle w:val="afc"/>
              <w:jc w:val="both"/>
            </w:pPr>
            <w:r w:rsidRPr="006E146E">
              <w:t>Определять соответствие характеристик продукции требованиям документов по стандартизации, конструкторски</w:t>
            </w:r>
            <w:r w:rsidR="008161AD">
              <w:t>х</w:t>
            </w:r>
            <w:r w:rsidRPr="006E146E">
              <w:t xml:space="preserve"> и </w:t>
            </w:r>
            <w:r w:rsidR="00282E0A" w:rsidRPr="006E146E">
              <w:t>технологически</w:t>
            </w:r>
            <w:r w:rsidR="008161AD">
              <w:t>х</w:t>
            </w:r>
            <w:r w:rsidR="00282E0A" w:rsidRPr="006E146E">
              <w:t xml:space="preserve"> документ</w:t>
            </w:r>
            <w:r w:rsidR="008161AD">
              <w:t>ов</w:t>
            </w:r>
          </w:p>
        </w:tc>
      </w:tr>
      <w:tr w:rsidR="00BE50A9" w:rsidRPr="00EB50C1" w14:paraId="7FD40659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15E826A6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061F74E4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Выполнять статистическую обработку результатов контроля и измерений</w:t>
            </w:r>
          </w:p>
        </w:tc>
      </w:tr>
      <w:tr w:rsidR="00BE50A9" w:rsidRPr="00EB50C1" w14:paraId="37812213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04047507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3A0A4836" w14:textId="27B6E91A" w:rsidR="00BE50A9" w:rsidRPr="006E146E" w:rsidRDefault="00BE50A9" w:rsidP="006E146E">
            <w:pPr>
              <w:pStyle w:val="afc"/>
              <w:jc w:val="both"/>
            </w:pPr>
            <w:r w:rsidRPr="006E146E">
              <w:t>Использовать методы статистического управления процессами (далее</w:t>
            </w:r>
            <w:r w:rsidR="009D7675">
              <w:t xml:space="preserve"> –</w:t>
            </w:r>
            <w:r w:rsidRPr="006E146E">
              <w:t xml:space="preserve"> SPC-методы) для обработки результатов контроля качества принятой продукции</w:t>
            </w:r>
          </w:p>
        </w:tc>
      </w:tr>
      <w:tr w:rsidR="00BE50A9" w:rsidRPr="00EB50C1" w14:paraId="3A4D2A34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7005004D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0AE97C2B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Использовать ERP-систему организации для учета и систематизации данных о фактическом уровне качества продукции</w:t>
            </w:r>
          </w:p>
        </w:tc>
      </w:tr>
      <w:tr w:rsidR="00BE50A9" w:rsidRPr="00EB50C1" w14:paraId="3C38E66F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3D58E9A7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7088091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Использовать текстовые редакторы (процессоры) для оформления документов учета соблюдения технологической дисциплины на рабочих местах</w:t>
            </w:r>
          </w:p>
        </w:tc>
      </w:tr>
      <w:tr w:rsidR="00BE50A9" w:rsidRPr="00EB50C1" w14:paraId="47C915A0" w14:textId="77777777" w:rsidTr="006E146E">
        <w:trPr>
          <w:trHeight w:val="20"/>
        </w:trPr>
        <w:tc>
          <w:tcPr>
            <w:tcW w:w="1180" w:type="pct"/>
            <w:vMerge w:val="restart"/>
            <w:shd w:val="clear" w:color="auto" w:fill="auto"/>
          </w:tcPr>
          <w:p w14:paraId="6DED0D28" w14:textId="77777777" w:rsidR="00BE50A9" w:rsidRPr="00EB50C1" w:rsidRDefault="00BE50A9" w:rsidP="00FF5FB2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820" w:type="pct"/>
            <w:shd w:val="clear" w:color="auto" w:fill="auto"/>
          </w:tcPr>
          <w:p w14:paraId="3A1EB9C2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Н</w:t>
            </w:r>
            <w:r w:rsidRPr="008161AD">
              <w:t>ормативн</w:t>
            </w:r>
            <w:r w:rsidRPr="006E146E">
              <w:t xml:space="preserve">ые правовые акты Российской Федерации, </w:t>
            </w:r>
            <w:r w:rsidR="009C46C7" w:rsidRPr="006E146E">
              <w:t xml:space="preserve">регламентирующие </w:t>
            </w:r>
            <w:r w:rsidRPr="006E146E">
              <w:t>вопросы единства измерений и метрологического обеспечения</w:t>
            </w:r>
          </w:p>
        </w:tc>
      </w:tr>
      <w:tr w:rsidR="00BE50A9" w:rsidRPr="00EB50C1" w14:paraId="1E644A8E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084F8647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6DDEFB87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 xml:space="preserve">Документы по стандартизации и методические документы, регламентирующие вопросы качества продукции </w:t>
            </w:r>
          </w:p>
        </w:tc>
      </w:tr>
      <w:tr w:rsidR="00BE50A9" w:rsidRPr="00EB50C1" w14:paraId="73F9010F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088CDB44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EC48397" w14:textId="7E02064A" w:rsidR="00BE50A9" w:rsidRPr="006E146E" w:rsidRDefault="00BE50A9" w:rsidP="006E146E">
            <w:pPr>
              <w:pStyle w:val="afc"/>
              <w:jc w:val="both"/>
            </w:pPr>
            <w:r w:rsidRPr="006E146E">
              <w:t>Требования к качеству сырья, материалов, полуфабрикатов, комплектующих изделий и готовой продукции</w:t>
            </w:r>
          </w:p>
        </w:tc>
      </w:tr>
      <w:tr w:rsidR="00BE50A9" w:rsidRPr="00EB50C1" w14:paraId="41661710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32AA880C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533207E7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Документы по стандартизации и методические документы, регламентирующие вопросы делопроизводства</w:t>
            </w:r>
          </w:p>
        </w:tc>
      </w:tr>
      <w:tr w:rsidR="00BE50A9" w:rsidRPr="00EB50C1" w14:paraId="2B01C057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048F9B1B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43E0991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 xml:space="preserve">Документы по стандартизации и методические документы, регламентирующие вопросы хранения материалов, </w:t>
            </w:r>
            <w:r w:rsidR="00E12B92" w:rsidRPr="006E146E">
              <w:t xml:space="preserve">сырья, </w:t>
            </w:r>
            <w:r w:rsidRPr="006E146E">
              <w:t xml:space="preserve">полуфабрикатов, </w:t>
            </w:r>
            <w:r w:rsidR="00862781" w:rsidRPr="006E146E">
              <w:t>комплектующих</w:t>
            </w:r>
            <w:r w:rsidRPr="006E146E">
              <w:t xml:space="preserve"> изделий и готовой продукции</w:t>
            </w:r>
          </w:p>
        </w:tc>
      </w:tr>
      <w:tr w:rsidR="00BE50A9" w:rsidRPr="00EB50C1" w14:paraId="42C85720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7D3C9A13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8EFCE41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Требования к качеству изготавливаемой в организации продукции</w:t>
            </w:r>
          </w:p>
        </w:tc>
      </w:tr>
      <w:tr w:rsidR="00BE50A9" w:rsidRPr="00EB50C1" w14:paraId="0960A272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1AC3335B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4D95DD89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Требования к комплектности технологической и конструкторской документации</w:t>
            </w:r>
          </w:p>
        </w:tc>
      </w:tr>
      <w:tr w:rsidR="00BE50A9" w:rsidRPr="00EB50C1" w14:paraId="11704A8C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5B44A270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73189746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Содержание и режимы технологических процессов, реализуемых в организации</w:t>
            </w:r>
          </w:p>
        </w:tc>
      </w:tr>
      <w:tr w:rsidR="00BE50A9" w:rsidRPr="00EB50C1" w14:paraId="1A5F0A8A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1BE8A8EA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47A4DA7F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Методики выполнения измерений, контроля и испытаний изготавливаемой продукции</w:t>
            </w:r>
          </w:p>
        </w:tc>
      </w:tr>
      <w:tr w:rsidR="00EC2AFE" w:rsidRPr="00EB50C1" w14:paraId="312275F0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4B23FFC9" w14:textId="77777777" w:rsidR="00EC2AFE" w:rsidRPr="00EB50C1" w:rsidDel="002A1D54" w:rsidRDefault="00EC2AFE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3F18AFF1" w14:textId="77777777" w:rsidR="00EC2AFE" w:rsidRPr="006E146E" w:rsidRDefault="00EC2AFE" w:rsidP="006E146E">
            <w:pPr>
              <w:pStyle w:val="afc"/>
              <w:jc w:val="both"/>
            </w:pPr>
            <w:r w:rsidRPr="006E146E">
              <w:t>Точностные характеристики используемого технологического оборудования</w:t>
            </w:r>
          </w:p>
        </w:tc>
      </w:tr>
      <w:tr w:rsidR="00EC2AFE" w:rsidRPr="00EB50C1" w14:paraId="04028834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1213334F" w14:textId="77777777" w:rsidR="00EC2AFE" w:rsidRPr="00EB50C1" w:rsidDel="002A1D54" w:rsidRDefault="00EC2AFE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05A41D3E" w14:textId="77777777" w:rsidR="00EC2AFE" w:rsidRPr="006E146E" w:rsidRDefault="00EC2AFE" w:rsidP="006E146E">
            <w:pPr>
              <w:pStyle w:val="afc"/>
              <w:jc w:val="both"/>
            </w:pPr>
            <w:r w:rsidRPr="006E146E">
              <w:t>Точностные характеристики используемой технологической оснастки</w:t>
            </w:r>
          </w:p>
        </w:tc>
      </w:tr>
      <w:tr w:rsidR="00BE50A9" w:rsidRPr="00EB50C1" w14:paraId="5D76E1EB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702FDA9A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76E22A1F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Требования к техническому состоянию оснастки, средств измерений и срокам проведения их поверки</w:t>
            </w:r>
          </w:p>
        </w:tc>
      </w:tr>
      <w:tr w:rsidR="00BE50A9" w:rsidRPr="00EB50C1" w14:paraId="63A0F3CF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34C5DB8C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25846845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 xml:space="preserve">Технические характеристики, конструктивные особенности, назначение и принципы применения </w:t>
            </w:r>
            <w:r w:rsidR="00677B38" w:rsidRPr="006E146E">
              <w:t>средств измерений и средств контрол</w:t>
            </w:r>
            <w:r w:rsidR="003441F2" w:rsidRPr="006E146E">
              <w:t>я</w:t>
            </w:r>
            <w:r w:rsidRPr="006E146E">
              <w:t>, используемых в организации</w:t>
            </w:r>
          </w:p>
        </w:tc>
      </w:tr>
      <w:tr w:rsidR="00BE50A9" w:rsidRPr="00EB50C1" w14:paraId="31BA0A58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30B636C0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595F2277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Правила выбора контрольно-измерительных приборов и инструментов для измерения и контроля характеристик продукции</w:t>
            </w:r>
          </w:p>
        </w:tc>
      </w:tr>
      <w:tr w:rsidR="00BE50A9" w:rsidRPr="00EB50C1" w14:paraId="2FCCCC66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492BA703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2AB2FE26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ERP-система организации: возможности и порядок работы</w:t>
            </w:r>
          </w:p>
        </w:tc>
      </w:tr>
      <w:tr w:rsidR="00BE50A9" w:rsidRPr="00EB50C1" w14:paraId="69174DA1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5ECA41AA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0460415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Порядок работы с электронным архивом технической документации</w:t>
            </w:r>
          </w:p>
        </w:tc>
      </w:tr>
      <w:tr w:rsidR="00BE50A9" w:rsidRPr="00EB50C1" w14:paraId="0036068D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3E09F593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F1EEB4F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Документы по стандартизации и методические документы, регламентирующие вопросы организации рабочих мест</w:t>
            </w:r>
          </w:p>
        </w:tc>
      </w:tr>
      <w:tr w:rsidR="00BE50A9" w:rsidRPr="00EB50C1" w14:paraId="4E57CF59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33A60253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02B3FF5A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Методики статистической обработки результатов измерений и контроля</w:t>
            </w:r>
          </w:p>
        </w:tc>
      </w:tr>
      <w:tr w:rsidR="00BE50A9" w:rsidRPr="00EB50C1" w14:paraId="7361396A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19BA7742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217DD501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Основы статистического управления процессами</w:t>
            </w:r>
          </w:p>
        </w:tc>
      </w:tr>
      <w:tr w:rsidR="00BE50A9" w:rsidRPr="00EB50C1" w14:paraId="619945E4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73E47E3B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1FCB9ED6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Возможности SPC-метода при решении задач управления качеством продукции</w:t>
            </w:r>
          </w:p>
        </w:tc>
      </w:tr>
      <w:tr w:rsidR="00BE50A9" w:rsidRPr="00F66B50" w14:paraId="3D365BE1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501B26FA" w14:textId="77777777" w:rsidR="00BE50A9" w:rsidRPr="00F66B50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3CB314EB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Виды и порядок оформления контрольных карт</w:t>
            </w:r>
          </w:p>
        </w:tc>
      </w:tr>
      <w:tr w:rsidR="00BE50A9" w:rsidRPr="00EB50C1" w14:paraId="63D8F7B3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696F9EC7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7A2B228A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Специализированные калькуляторы расчета параметров контрольных карт</w:t>
            </w:r>
            <w:r w:rsidR="009C46C7" w:rsidRPr="006E146E">
              <w:t xml:space="preserve">: </w:t>
            </w:r>
            <w:r w:rsidRPr="006E146E">
              <w:t>наименования, возможности и порядок работы в них</w:t>
            </w:r>
          </w:p>
        </w:tc>
      </w:tr>
      <w:tr w:rsidR="00BE50A9" w:rsidRPr="00EB50C1" w14:paraId="50E87228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15A379B4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3B80A28B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Методы контроля технологической дисциплины</w:t>
            </w:r>
          </w:p>
        </w:tc>
      </w:tr>
      <w:tr w:rsidR="00BE50A9" w:rsidRPr="00EB50C1" w14:paraId="2BE05944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00704333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6DCEA6C2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Порядок оформления документов учета соблюдения технологической дисциплины на рабочих местах</w:t>
            </w:r>
          </w:p>
        </w:tc>
      </w:tr>
      <w:tr w:rsidR="00BE50A9" w:rsidRPr="00EB50C1" w14:paraId="6459BE16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58CD3D39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54B2A466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BE50A9" w:rsidRPr="00EB50C1" w14:paraId="1A2DC98A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61DE3472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248EED2E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BE50A9" w:rsidRPr="00EB50C1" w14:paraId="05F10371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69998614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41B98A07" w14:textId="445DA2CE" w:rsidR="00BE50A9" w:rsidRPr="006E146E" w:rsidRDefault="00BE50A9" w:rsidP="006E146E">
            <w:pPr>
              <w:pStyle w:val="afc"/>
              <w:jc w:val="both"/>
            </w:pPr>
            <w:r w:rsidRPr="006E146E">
              <w:t xml:space="preserve">Специализированные программы расчета </w:t>
            </w:r>
            <w:r w:rsidR="00BD313A">
              <w:t>ошибок контроля: наименования, возможности и порядок работы в них</w:t>
            </w:r>
          </w:p>
        </w:tc>
      </w:tr>
      <w:tr w:rsidR="00BE50A9" w:rsidRPr="00EB50C1" w14:paraId="69884821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0A1DB1D0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303B2F09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Текстовые редакторы (</w:t>
            </w:r>
            <w:r w:rsidR="009C46C7" w:rsidRPr="006E146E">
              <w:t xml:space="preserve">текстовые </w:t>
            </w:r>
            <w:r w:rsidRPr="006E146E">
              <w:t>процессоры): наименования, возможности и порядок работы в них</w:t>
            </w:r>
          </w:p>
        </w:tc>
      </w:tr>
      <w:tr w:rsidR="00BE50A9" w:rsidRPr="00EB50C1" w14:paraId="4EBCEF9F" w14:textId="77777777" w:rsidTr="006E146E">
        <w:trPr>
          <w:trHeight w:val="20"/>
        </w:trPr>
        <w:tc>
          <w:tcPr>
            <w:tcW w:w="1180" w:type="pct"/>
            <w:vMerge/>
            <w:shd w:val="clear" w:color="auto" w:fill="auto"/>
          </w:tcPr>
          <w:p w14:paraId="2C440E5A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820" w:type="pct"/>
            <w:shd w:val="clear" w:color="auto" w:fill="auto"/>
          </w:tcPr>
          <w:p w14:paraId="49E76FE8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Документы по стандартизации и методические документы, регламентирующие вопросы делопроизводства</w:t>
            </w:r>
          </w:p>
        </w:tc>
      </w:tr>
      <w:tr w:rsidR="00BE50A9" w:rsidRPr="00EB50C1" w14:paraId="6AD4E526" w14:textId="77777777" w:rsidTr="006E146E">
        <w:trPr>
          <w:trHeight w:val="20"/>
        </w:trPr>
        <w:tc>
          <w:tcPr>
            <w:tcW w:w="1180" w:type="pct"/>
            <w:shd w:val="clear" w:color="auto" w:fill="auto"/>
          </w:tcPr>
          <w:p w14:paraId="41418685" w14:textId="77777777" w:rsidR="00BE50A9" w:rsidRPr="00EB50C1" w:rsidDel="002A1D54" w:rsidRDefault="00BE50A9" w:rsidP="00FF5FB2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820" w:type="pct"/>
            <w:shd w:val="clear" w:color="auto" w:fill="auto"/>
          </w:tcPr>
          <w:p w14:paraId="09D27B67" w14:textId="77777777" w:rsidR="00BE50A9" w:rsidRPr="006E146E" w:rsidRDefault="00BE50A9" w:rsidP="006E146E">
            <w:pPr>
              <w:pStyle w:val="afc"/>
              <w:jc w:val="both"/>
            </w:pPr>
            <w:r w:rsidRPr="006E146E">
              <w:t>-</w:t>
            </w:r>
          </w:p>
        </w:tc>
      </w:tr>
    </w:tbl>
    <w:p w14:paraId="08ED71F1" w14:textId="77777777" w:rsidR="006E146E" w:rsidRDefault="006E146E" w:rsidP="00FF5FB2">
      <w:pPr>
        <w:pStyle w:val="3"/>
        <w:spacing w:before="0" w:after="0"/>
      </w:pPr>
    </w:p>
    <w:p w14:paraId="0467CEA1" w14:textId="1838F1F6" w:rsidR="001A788D" w:rsidRDefault="001A788D" w:rsidP="00FF5FB2">
      <w:pPr>
        <w:pStyle w:val="3"/>
        <w:spacing w:before="0" w:after="0"/>
      </w:pPr>
      <w:r w:rsidRPr="00EB50C1">
        <w:t>3.</w:t>
      </w:r>
      <w:r w:rsidR="009554FE" w:rsidRPr="00EB50C1">
        <w:rPr>
          <w:lang w:val="en-US"/>
        </w:rPr>
        <w:t>2</w:t>
      </w:r>
      <w:r w:rsidRPr="00EB50C1">
        <w:t>.3. Трудовая функция</w:t>
      </w:r>
    </w:p>
    <w:p w14:paraId="5BA721D0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3998"/>
        <w:gridCol w:w="702"/>
        <w:gridCol w:w="1004"/>
        <w:gridCol w:w="1938"/>
        <w:gridCol w:w="722"/>
      </w:tblGrid>
      <w:tr w:rsidR="001A788D" w:rsidRPr="00EB50C1" w14:paraId="52F06FA4" w14:textId="77777777" w:rsidTr="006E146E">
        <w:trPr>
          <w:trHeight w:val="278"/>
        </w:trPr>
        <w:tc>
          <w:tcPr>
            <w:tcW w:w="90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6EB8A7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AEA10E" w14:textId="77777777" w:rsidR="000D3E17" w:rsidRPr="00117F28" w:rsidRDefault="000D3E17" w:rsidP="00FF5FB2">
            <w:pPr>
              <w:pStyle w:val="afc"/>
              <w:rPr>
                <w:i/>
              </w:rPr>
            </w:pPr>
            <w:r w:rsidRPr="00117F28">
              <w:t>Внедрение новых методик технического контроля качества продукции</w:t>
            </w:r>
          </w:p>
        </w:tc>
        <w:tc>
          <w:tcPr>
            <w:tcW w:w="3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656D61" w14:textId="77777777" w:rsidR="001A788D" w:rsidRPr="00EB50C1" w:rsidRDefault="001A788D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21ED2B" w14:textId="55202AC8" w:rsidR="001A788D" w:rsidRPr="00EB50C1" w:rsidRDefault="00535CAA" w:rsidP="00FF5FB2">
            <w:r>
              <w:t>B</w:t>
            </w:r>
            <w:r w:rsidR="001A788D" w:rsidRPr="00EB50C1">
              <w:t>/03.</w:t>
            </w:r>
            <w:r w:rsidR="001A788D" w:rsidRPr="00EB50C1">
              <w:rPr>
                <w:lang w:val="en-US"/>
              </w:rPr>
              <w:t>5</w:t>
            </w:r>
          </w:p>
        </w:tc>
        <w:tc>
          <w:tcPr>
            <w:tcW w:w="9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9456AD" w14:textId="77777777" w:rsidR="001A788D" w:rsidRPr="00EB50C1" w:rsidRDefault="001A788D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CDEC57" w14:textId="77777777" w:rsidR="001A788D" w:rsidRPr="00EB50C1" w:rsidRDefault="001A788D" w:rsidP="00FF5FB2">
            <w:pPr>
              <w:jc w:val="center"/>
            </w:pPr>
            <w:r w:rsidRPr="00EB50C1">
              <w:t>5</w:t>
            </w:r>
          </w:p>
        </w:tc>
      </w:tr>
    </w:tbl>
    <w:p w14:paraId="35C9124A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48"/>
        <w:gridCol w:w="1365"/>
        <w:gridCol w:w="614"/>
        <w:gridCol w:w="1848"/>
        <w:gridCol w:w="1599"/>
        <w:gridCol w:w="2326"/>
      </w:tblGrid>
      <w:tr w:rsidR="001A788D" w:rsidRPr="00EB50C1" w14:paraId="4D4E72A9" w14:textId="77777777" w:rsidTr="003D4A01">
        <w:trPr>
          <w:trHeight w:val="488"/>
        </w:trPr>
        <w:tc>
          <w:tcPr>
            <w:tcW w:w="120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C378789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9577B4B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21D513" w14:textId="77777777" w:rsidR="001A788D" w:rsidRPr="00EB50C1" w:rsidRDefault="001A788D" w:rsidP="00FF5FB2">
            <w:r w:rsidRPr="00EB50C1">
              <w:t>Х</w:t>
            </w:r>
          </w:p>
        </w:tc>
        <w:tc>
          <w:tcPr>
            <w:tcW w:w="9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F7F1E0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06EC26" w14:textId="77777777" w:rsidR="001A788D" w:rsidRPr="00EB50C1" w:rsidRDefault="001A788D" w:rsidP="00FF5FB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9E5C79" w14:textId="77777777" w:rsidR="001A788D" w:rsidRPr="00EB50C1" w:rsidRDefault="001A788D" w:rsidP="00FF5FB2">
            <w:pPr>
              <w:jc w:val="center"/>
            </w:pPr>
          </w:p>
        </w:tc>
      </w:tr>
      <w:tr w:rsidR="001A788D" w:rsidRPr="00EB50C1" w14:paraId="5DBFC24C" w14:textId="77777777" w:rsidTr="003D4A01">
        <w:trPr>
          <w:trHeight w:val="479"/>
        </w:trPr>
        <w:tc>
          <w:tcPr>
            <w:tcW w:w="1200" w:type="pct"/>
            <w:vAlign w:val="center"/>
          </w:tcPr>
          <w:p w14:paraId="55919C07" w14:textId="77777777" w:rsidR="001A788D" w:rsidRPr="00EB50C1" w:rsidRDefault="001A788D" w:rsidP="00FF5FB2"/>
        </w:tc>
        <w:tc>
          <w:tcPr>
            <w:tcW w:w="1876" w:type="pct"/>
            <w:gridSpan w:val="3"/>
            <w:vAlign w:val="center"/>
          </w:tcPr>
          <w:p w14:paraId="4E1BA231" w14:textId="77777777" w:rsidR="001A788D" w:rsidRPr="00EB50C1" w:rsidRDefault="001A788D" w:rsidP="00FF5FB2"/>
        </w:tc>
        <w:tc>
          <w:tcPr>
            <w:tcW w:w="784" w:type="pct"/>
          </w:tcPr>
          <w:p w14:paraId="152A0FFD" w14:textId="77777777" w:rsidR="001A788D" w:rsidRPr="00EB50C1" w:rsidRDefault="001A788D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</w:tcPr>
          <w:p w14:paraId="09B41CC1" w14:textId="77777777" w:rsidR="001A788D" w:rsidRPr="00EB50C1" w:rsidRDefault="001A788D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8DC191" w14:textId="77777777" w:rsidR="001A788D" w:rsidRPr="00EB50C1" w:rsidRDefault="001A788D" w:rsidP="00FF5FB2"/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89"/>
        <w:gridCol w:w="7710"/>
      </w:tblGrid>
      <w:tr w:rsidR="00117F28" w:rsidRPr="00EB50C1" w14:paraId="054AF439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794796FD" w14:textId="77777777" w:rsidR="00117F28" w:rsidRPr="00EB50C1" w:rsidRDefault="00117F28" w:rsidP="00FF5FB2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780" w:type="pct"/>
            <w:shd w:val="clear" w:color="auto" w:fill="auto"/>
          </w:tcPr>
          <w:p w14:paraId="4A785468" w14:textId="77777777" w:rsidR="00117F28" w:rsidRPr="00117F28" w:rsidRDefault="00117F28" w:rsidP="006E146E">
            <w:pPr>
              <w:pStyle w:val="afc"/>
              <w:jc w:val="both"/>
              <w:rPr>
                <w:rStyle w:val="N"/>
                <w:i w:val="0"/>
                <w:color w:val="auto"/>
              </w:rPr>
            </w:pPr>
            <w:r w:rsidRPr="00117F28">
              <w:t xml:space="preserve">Опробование новых методик </w:t>
            </w:r>
            <w:r w:rsidR="00072BFA" w:rsidRPr="00072BFA">
              <w:t>измерений</w:t>
            </w:r>
            <w:r w:rsidR="00072BFA" w:rsidRPr="00117F28">
              <w:t xml:space="preserve"> </w:t>
            </w:r>
            <w:r w:rsidRPr="00117F28">
              <w:t>и контроля качества продукции</w:t>
            </w:r>
          </w:p>
        </w:tc>
      </w:tr>
      <w:tr w:rsidR="00E15B15" w:rsidRPr="00EB50C1" w14:paraId="5967B75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787EB67" w14:textId="77777777" w:rsidR="00E15B15" w:rsidRPr="00EB50C1" w:rsidRDefault="00E15B15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45E86D7" w14:textId="77777777" w:rsidR="00E15B15" w:rsidRPr="00117F28" w:rsidRDefault="00E15B15" w:rsidP="006E146E">
            <w:pPr>
              <w:pStyle w:val="afc"/>
              <w:jc w:val="both"/>
              <w:rPr>
                <w:i/>
              </w:rPr>
            </w:pPr>
            <w:r w:rsidRPr="00117F28">
              <w:t xml:space="preserve">Подготовка заключений о возможности использования в производстве новых методик </w:t>
            </w:r>
            <w:r w:rsidR="00072BFA" w:rsidRPr="00072BFA">
              <w:t>измерени</w:t>
            </w:r>
            <w:r w:rsidR="00072BFA">
              <w:t>й</w:t>
            </w:r>
            <w:r w:rsidR="00072BFA" w:rsidRPr="00117F28">
              <w:t xml:space="preserve"> </w:t>
            </w:r>
            <w:r w:rsidRPr="00117F28">
              <w:t>и контроля качества продукции</w:t>
            </w:r>
          </w:p>
        </w:tc>
      </w:tr>
      <w:tr w:rsidR="00E15B15" w:rsidRPr="00EB50C1" w14:paraId="34570429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AF0E775" w14:textId="77777777" w:rsidR="00E15B15" w:rsidRPr="00EB50C1" w:rsidRDefault="00E15B15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6EC5A76" w14:textId="77777777" w:rsidR="00E15B15" w:rsidRPr="00117F28" w:rsidRDefault="00E15B15" w:rsidP="006E146E">
            <w:pPr>
              <w:pStyle w:val="afc"/>
              <w:jc w:val="both"/>
              <w:rPr>
                <w:i/>
              </w:rPr>
            </w:pPr>
            <w:r w:rsidRPr="00117F28">
              <w:t xml:space="preserve">Проектирование несложной </w:t>
            </w:r>
            <w:r w:rsidRPr="003441F2">
              <w:t>контроль</w:t>
            </w:r>
            <w:r w:rsidRPr="00332098">
              <w:t>ной оснастки для измерений и контроля качества продукции</w:t>
            </w:r>
          </w:p>
        </w:tc>
      </w:tr>
      <w:tr w:rsidR="00E15B15" w:rsidRPr="00EB50C1" w14:paraId="7FE9B58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9476194" w14:textId="77777777" w:rsidR="00E15B15" w:rsidRPr="00EB50C1" w:rsidRDefault="00E15B15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2772596" w14:textId="77777777" w:rsidR="00E15B15" w:rsidRPr="00117F28" w:rsidRDefault="00332098" w:rsidP="006E146E">
            <w:pPr>
              <w:pStyle w:val="afc"/>
              <w:jc w:val="both"/>
              <w:rPr>
                <w:i/>
              </w:rPr>
            </w:pPr>
            <w:r>
              <w:t>Разработка</w:t>
            </w:r>
            <w:r w:rsidRPr="00332098">
              <w:t xml:space="preserve"> </w:t>
            </w:r>
            <w:r w:rsidR="00E15B15" w:rsidRPr="00332098">
              <w:t>конструкторской документации на несложную контрольную оснастку для измерений и контроля качества продукции</w:t>
            </w:r>
          </w:p>
        </w:tc>
      </w:tr>
      <w:tr w:rsidR="00E15B15" w:rsidRPr="00EB50C1" w14:paraId="6114435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3E59AD7" w14:textId="77777777" w:rsidR="00E15B15" w:rsidRPr="00EB50C1" w:rsidRDefault="00E15B15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A71F6C1" w14:textId="77777777" w:rsidR="00E15B15" w:rsidRPr="00117F28" w:rsidRDefault="00E15B15" w:rsidP="006E146E">
            <w:pPr>
              <w:pStyle w:val="afc"/>
              <w:jc w:val="both"/>
              <w:rPr>
                <w:i/>
              </w:rPr>
            </w:pPr>
            <w:r w:rsidRPr="00117F28">
              <w:t>Опробование новых методик испытаний продукции</w:t>
            </w:r>
          </w:p>
        </w:tc>
      </w:tr>
      <w:tr w:rsidR="00E15B15" w:rsidRPr="00EB50C1" w14:paraId="6FABD45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1688320" w14:textId="77777777" w:rsidR="00E15B15" w:rsidRPr="00EB50C1" w:rsidRDefault="00E15B15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17B3BA5" w14:textId="77777777" w:rsidR="00E15B15" w:rsidRPr="00117F28" w:rsidRDefault="00E15B15" w:rsidP="006E146E">
            <w:pPr>
              <w:pStyle w:val="afc"/>
              <w:jc w:val="both"/>
              <w:rPr>
                <w:i/>
              </w:rPr>
            </w:pPr>
            <w:r w:rsidRPr="00117F28">
              <w:t>Подготовка заключений о возможности использования новых методик испытаний продукции</w:t>
            </w:r>
          </w:p>
        </w:tc>
      </w:tr>
      <w:tr w:rsidR="00E15B15" w:rsidRPr="00EB50C1" w14:paraId="1675F7E1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DFD5483" w14:textId="77777777" w:rsidR="00E15B15" w:rsidRPr="00EB50C1" w:rsidRDefault="00E15B15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A9FFB3B" w14:textId="77777777" w:rsidR="00E15B15" w:rsidRPr="00117F28" w:rsidRDefault="00E15B15" w:rsidP="006E146E">
            <w:pPr>
              <w:pStyle w:val="afc"/>
              <w:jc w:val="both"/>
              <w:rPr>
                <w:i/>
              </w:rPr>
            </w:pPr>
            <w:r w:rsidRPr="00117F28">
              <w:t>Проектирование несложной оснастки для испытаний продукции</w:t>
            </w:r>
          </w:p>
        </w:tc>
      </w:tr>
      <w:tr w:rsidR="00E15B15" w:rsidRPr="00EB50C1" w14:paraId="0E49FCD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6B3265D" w14:textId="77777777" w:rsidR="00E15B15" w:rsidRPr="00EB50C1" w:rsidRDefault="00E15B15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1D39D64" w14:textId="77777777" w:rsidR="00E15B15" w:rsidRPr="00117F28" w:rsidRDefault="00332098" w:rsidP="006E146E">
            <w:pPr>
              <w:pStyle w:val="afc"/>
              <w:jc w:val="both"/>
              <w:rPr>
                <w:i/>
              </w:rPr>
            </w:pPr>
            <w:r>
              <w:t>Разработка</w:t>
            </w:r>
            <w:r w:rsidRPr="00117F28">
              <w:t xml:space="preserve"> </w:t>
            </w:r>
            <w:r w:rsidR="00E15B15" w:rsidRPr="00117F28">
              <w:t>конструкторской документации на несложную оснастку для испытаний продукции</w:t>
            </w:r>
          </w:p>
        </w:tc>
      </w:tr>
      <w:tr w:rsidR="00D53F13" w:rsidRPr="00EB50C1" w14:paraId="62753FB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7759314" w14:textId="77777777" w:rsidR="00D53F13" w:rsidRPr="00EB50C1" w:rsidRDefault="00D53F1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4985158" w14:textId="77777777" w:rsidR="00D53F13" w:rsidRPr="00072BFA" w:rsidRDefault="00D53F13" w:rsidP="006E146E">
            <w:pPr>
              <w:pStyle w:val="afc"/>
              <w:jc w:val="both"/>
            </w:pPr>
            <w:r w:rsidRPr="00072BFA">
              <w:t>Проектирование операций технического контроля качества продукции</w:t>
            </w:r>
          </w:p>
        </w:tc>
      </w:tr>
      <w:tr w:rsidR="008E65E7" w:rsidRPr="00EB50C1" w14:paraId="2FCD009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71AF3ED" w14:textId="77777777" w:rsidR="008E65E7" w:rsidRPr="00EB50C1" w:rsidRDefault="008E65E7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700CA2C3" w14:textId="77777777" w:rsidR="008E65E7" w:rsidRPr="00117F28" w:rsidRDefault="00072BFA" w:rsidP="006E146E">
            <w:pPr>
              <w:pStyle w:val="afc"/>
              <w:jc w:val="both"/>
            </w:pPr>
            <w:r>
              <w:t>Разработка, оформление</w:t>
            </w:r>
            <w:r w:rsidRPr="00117F28">
              <w:t xml:space="preserve"> </w:t>
            </w:r>
            <w:r w:rsidR="008E65E7" w:rsidRPr="00117F28">
              <w:t xml:space="preserve">и согласование </w:t>
            </w:r>
            <w:r w:rsidR="008E65E7" w:rsidRPr="0049750E">
              <w:t>с технологическими, метрологическими и производственными подразделениями организации</w:t>
            </w:r>
            <w:r w:rsidR="008E65E7" w:rsidRPr="00117F28">
              <w:t xml:space="preserve"> </w:t>
            </w:r>
            <w:r w:rsidR="008E65E7" w:rsidRPr="00072BFA">
              <w:t>операционных карт технического контроля</w:t>
            </w:r>
          </w:p>
        </w:tc>
      </w:tr>
      <w:tr w:rsidR="009F6110" w:rsidRPr="00EB50C1" w14:paraId="75118AD2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669D3E8E" w14:textId="77777777" w:rsidR="009F6110" w:rsidRPr="00EB50C1" w:rsidDel="002A1D54" w:rsidRDefault="009F6110" w:rsidP="00FF5FB2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780" w:type="pct"/>
            <w:shd w:val="clear" w:color="auto" w:fill="auto"/>
          </w:tcPr>
          <w:p w14:paraId="3975BE47" w14:textId="77777777" w:rsidR="009F6110" w:rsidRPr="00D83F08" w:rsidRDefault="009F6110" w:rsidP="006E146E">
            <w:pPr>
              <w:pStyle w:val="afc"/>
              <w:jc w:val="both"/>
            </w:pPr>
            <w:r w:rsidRPr="00D83F08">
              <w:t>Анализировать схемы контроля</w:t>
            </w:r>
            <w:r w:rsidR="00D83F08" w:rsidRPr="00D83F08">
              <w:t xml:space="preserve"> и испытаний продукции</w:t>
            </w:r>
          </w:p>
        </w:tc>
      </w:tr>
      <w:tr w:rsidR="005930D9" w:rsidRPr="00EB50C1" w14:paraId="218530F9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D07A31C" w14:textId="77777777" w:rsidR="005930D9" w:rsidRPr="00EB50C1" w:rsidDel="002A1D54" w:rsidRDefault="005930D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  <w:vAlign w:val="center"/>
          </w:tcPr>
          <w:p w14:paraId="690936B8" w14:textId="77777777" w:rsidR="005930D9" w:rsidRPr="005930D9" w:rsidRDefault="005930D9" w:rsidP="006E146E">
            <w:pPr>
              <w:pStyle w:val="afc"/>
              <w:jc w:val="both"/>
            </w:pPr>
            <w:r w:rsidRPr="005930D9">
              <w:t xml:space="preserve">Применять схемы </w:t>
            </w:r>
            <w:r w:rsidR="00F759FA" w:rsidRPr="00F759FA">
              <w:t>измерени</w:t>
            </w:r>
            <w:r w:rsidR="00F759FA">
              <w:t>й</w:t>
            </w:r>
            <w:r w:rsidRPr="005930D9">
              <w:t>, контроля и испытаний продукции</w:t>
            </w:r>
          </w:p>
        </w:tc>
      </w:tr>
      <w:tr w:rsidR="00D53F13" w:rsidRPr="00EB50C1" w14:paraId="05B040A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DB48B2A" w14:textId="77777777" w:rsidR="00D53F13" w:rsidRPr="00EB50C1" w:rsidDel="002A1D54" w:rsidRDefault="00D53F1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24B8167" w14:textId="77777777" w:rsidR="00D53F13" w:rsidRDefault="00D53F13" w:rsidP="006E146E">
            <w:pPr>
              <w:pStyle w:val="afc"/>
              <w:jc w:val="both"/>
            </w:pPr>
            <w:r>
              <w:t xml:space="preserve">Применять </w:t>
            </w:r>
            <w:r w:rsidRPr="00C575A0">
              <w:t>методик</w:t>
            </w:r>
            <w:r>
              <w:t>и</w:t>
            </w:r>
            <w:r w:rsidRPr="00C575A0">
              <w:t xml:space="preserve"> контроля</w:t>
            </w:r>
            <w:r>
              <w:t xml:space="preserve"> </w:t>
            </w:r>
            <w:r w:rsidRPr="0049750E">
              <w:t>продукции</w:t>
            </w:r>
          </w:p>
        </w:tc>
      </w:tr>
      <w:tr w:rsidR="00D53F13" w:rsidRPr="00EB50C1" w14:paraId="39D5D24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5AC5620" w14:textId="77777777" w:rsidR="00D53F13" w:rsidRPr="00EB50C1" w:rsidDel="002A1D54" w:rsidRDefault="00D53F1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F70EA35" w14:textId="77777777" w:rsidR="00D53F13" w:rsidRPr="00E17F57" w:rsidRDefault="00D53F13" w:rsidP="006E146E">
            <w:pPr>
              <w:pStyle w:val="afc"/>
              <w:jc w:val="both"/>
              <w:rPr>
                <w:highlight w:val="yellow"/>
              </w:rPr>
            </w:pPr>
            <w:r>
              <w:t xml:space="preserve">Применять </w:t>
            </w:r>
            <w:r w:rsidRPr="00C575A0">
              <w:t>методик</w:t>
            </w:r>
            <w:r>
              <w:t>и</w:t>
            </w:r>
            <w:r w:rsidRPr="00C575A0">
              <w:t xml:space="preserve"> испытаний</w:t>
            </w:r>
            <w:r>
              <w:t xml:space="preserve"> </w:t>
            </w:r>
            <w:r w:rsidRPr="0049750E">
              <w:t>продукции</w:t>
            </w:r>
          </w:p>
        </w:tc>
      </w:tr>
      <w:tr w:rsidR="00D53F13" w:rsidRPr="00EB50C1" w14:paraId="0DEE9B10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AF03A77" w14:textId="77777777" w:rsidR="00D53F13" w:rsidRPr="00EB50C1" w:rsidDel="002A1D54" w:rsidRDefault="00D53F1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CFFD72C" w14:textId="77777777" w:rsidR="00D53F13" w:rsidRPr="00C575A0" w:rsidRDefault="00D53F13" w:rsidP="006E146E">
            <w:pPr>
              <w:pStyle w:val="afc"/>
              <w:jc w:val="both"/>
            </w:pPr>
            <w:r w:rsidRPr="00B84674">
              <w:t xml:space="preserve">Выбирать и подготавливать к </w:t>
            </w:r>
            <w:r w:rsidRPr="008F666A">
              <w:t xml:space="preserve">работе </w:t>
            </w:r>
            <w:r w:rsidR="00332098" w:rsidRPr="008F666A">
              <w:t>средства измерений и средства контроля</w:t>
            </w:r>
            <w:r w:rsidR="00332098">
              <w:t xml:space="preserve"> </w:t>
            </w:r>
            <w:r w:rsidRPr="00B84674">
              <w:t xml:space="preserve">для проведения опробования новых методик </w:t>
            </w:r>
            <w:r w:rsidR="00332098" w:rsidRPr="00B84674">
              <w:t>измерени</w:t>
            </w:r>
            <w:r w:rsidR="00332098">
              <w:t>й</w:t>
            </w:r>
            <w:r w:rsidRPr="00B84674">
              <w:t xml:space="preserve">, контроля и </w:t>
            </w:r>
            <w:r w:rsidR="00332098" w:rsidRPr="00B84674">
              <w:t>испытани</w:t>
            </w:r>
            <w:r w:rsidR="00332098">
              <w:t>й</w:t>
            </w:r>
            <w:r w:rsidR="00332098" w:rsidRPr="00B84674">
              <w:t xml:space="preserve"> </w:t>
            </w:r>
            <w:r w:rsidRPr="00B84674">
              <w:t>продукции</w:t>
            </w:r>
          </w:p>
        </w:tc>
      </w:tr>
      <w:tr w:rsidR="00D53F13" w:rsidRPr="00EB50C1" w14:paraId="62675A3F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5BF73C1" w14:textId="77777777" w:rsidR="00D53F13" w:rsidRPr="00EB50C1" w:rsidDel="002A1D54" w:rsidRDefault="00D53F1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CC87CC4" w14:textId="77777777" w:rsidR="00D53F13" w:rsidRPr="00C575A0" w:rsidRDefault="00D53F13" w:rsidP="006E146E">
            <w:pPr>
              <w:pStyle w:val="afc"/>
              <w:jc w:val="both"/>
            </w:pPr>
            <w:r w:rsidRPr="00705FA0">
              <w:t xml:space="preserve">Использовать </w:t>
            </w:r>
            <w:r w:rsidR="00332098" w:rsidRPr="008F666A">
              <w:t>средства измерений и средства контроля</w:t>
            </w:r>
            <w:r w:rsidRPr="00705FA0">
              <w:t xml:space="preserve"> при проведении опробования </w:t>
            </w:r>
            <w:r w:rsidRPr="00B84674">
              <w:t xml:space="preserve">новых методик </w:t>
            </w:r>
            <w:r w:rsidR="00332098" w:rsidRPr="00B84674">
              <w:t>измерени</w:t>
            </w:r>
            <w:r w:rsidR="00332098">
              <w:t>й</w:t>
            </w:r>
            <w:r w:rsidRPr="00B84674">
              <w:t xml:space="preserve">, контроля и </w:t>
            </w:r>
            <w:r w:rsidR="00332098" w:rsidRPr="00B84674">
              <w:t>испытани</w:t>
            </w:r>
            <w:r w:rsidR="00332098">
              <w:t>й</w:t>
            </w:r>
            <w:r w:rsidR="00332098" w:rsidRPr="00B84674">
              <w:t xml:space="preserve"> </w:t>
            </w:r>
            <w:r w:rsidRPr="00B84674">
              <w:t>продукции</w:t>
            </w:r>
          </w:p>
        </w:tc>
      </w:tr>
      <w:tr w:rsidR="00D53F13" w:rsidRPr="00EB50C1" w14:paraId="5E1CA9F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1FE0438" w14:textId="77777777" w:rsidR="00D53F13" w:rsidRPr="00EB50C1" w:rsidDel="002A1D54" w:rsidRDefault="00D53F1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78F4B04E" w14:textId="77777777" w:rsidR="00D53F13" w:rsidRPr="00D53F13" w:rsidRDefault="00D53F13" w:rsidP="006E146E">
            <w:pPr>
              <w:pStyle w:val="afc"/>
              <w:jc w:val="both"/>
            </w:pPr>
            <w:r w:rsidRPr="00D53F13">
              <w:t xml:space="preserve">Оценивать эффективность методик </w:t>
            </w:r>
            <w:r w:rsidR="00F759FA" w:rsidRPr="00F759FA">
              <w:t>измерени</w:t>
            </w:r>
            <w:r w:rsidR="00F759FA">
              <w:t>й</w:t>
            </w:r>
            <w:r w:rsidRPr="00F759FA">
              <w:t>,</w:t>
            </w:r>
            <w:r w:rsidRPr="00D53F13">
              <w:t xml:space="preserve"> контроля и испытаний продукции</w:t>
            </w:r>
          </w:p>
        </w:tc>
      </w:tr>
      <w:tr w:rsidR="006B0CDF" w:rsidRPr="00EB50C1" w14:paraId="61BC11B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CB1CF97" w14:textId="77777777" w:rsidR="006B0CDF" w:rsidRPr="00EB50C1" w:rsidDel="002A1D54" w:rsidRDefault="006B0CD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C757952" w14:textId="77777777" w:rsidR="006B0CDF" w:rsidRPr="00C575A0" w:rsidRDefault="006B0CDF" w:rsidP="006E146E">
            <w:pPr>
              <w:pStyle w:val="afc"/>
              <w:jc w:val="both"/>
            </w:pPr>
            <w:r w:rsidRPr="009350FF">
              <w:t xml:space="preserve">Использовать системы автоматизированного проектирования (далее – CAD-системы) для разработки </w:t>
            </w:r>
            <w:r w:rsidR="00B820F9">
              <w:t xml:space="preserve">и оформления </w:t>
            </w:r>
            <w:r w:rsidRPr="009350FF">
              <w:t xml:space="preserve">конструкторской документации на несложную </w:t>
            </w:r>
            <w:r w:rsidRPr="00332098">
              <w:t>контрольную оснастку для измерений</w:t>
            </w:r>
            <w:r>
              <w:t>,</w:t>
            </w:r>
            <w:r w:rsidRPr="009350FF">
              <w:t xml:space="preserve"> контроля качества </w:t>
            </w:r>
            <w:r>
              <w:t xml:space="preserve">и испытаний </w:t>
            </w:r>
            <w:r w:rsidRPr="009350FF">
              <w:t>продукции</w:t>
            </w:r>
          </w:p>
        </w:tc>
      </w:tr>
      <w:tr w:rsidR="00F66B50" w:rsidRPr="00EB50C1" w14:paraId="5B5DAC1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7013610" w14:textId="77777777" w:rsidR="00F66B50" w:rsidRPr="00EB50C1" w:rsidDel="002A1D54" w:rsidRDefault="00F66B50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483B258" w14:textId="77777777" w:rsidR="00F66B50" w:rsidRPr="009350FF" w:rsidRDefault="00F66B50" w:rsidP="006E146E">
            <w:pPr>
              <w:pStyle w:val="afc"/>
              <w:jc w:val="both"/>
            </w:pPr>
            <w:r w:rsidRPr="00C575A0">
              <w:t>Составл</w:t>
            </w:r>
            <w:r>
              <w:t>ять</w:t>
            </w:r>
            <w:r w:rsidRPr="00C575A0">
              <w:t xml:space="preserve"> операционны</w:t>
            </w:r>
            <w:r>
              <w:t>е</w:t>
            </w:r>
            <w:r w:rsidRPr="00C575A0">
              <w:t xml:space="preserve"> карт</w:t>
            </w:r>
            <w:r>
              <w:t>ы</w:t>
            </w:r>
            <w:r w:rsidRPr="00C575A0">
              <w:t xml:space="preserve"> технического контроля</w:t>
            </w:r>
          </w:p>
        </w:tc>
      </w:tr>
      <w:tr w:rsidR="00BE50A9" w:rsidRPr="00EB50C1" w14:paraId="676431C2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39FCB31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442F2AA" w14:textId="77777777" w:rsidR="00BE50A9" w:rsidRPr="00C575A0" w:rsidRDefault="00BE50A9" w:rsidP="006E146E">
            <w:pPr>
              <w:pStyle w:val="afc"/>
              <w:jc w:val="both"/>
            </w:pPr>
            <w:r w:rsidRPr="00BE50A9">
              <w:t>Сохранять документы, загружать и регистрировать в электронном архиве новые документы</w:t>
            </w:r>
          </w:p>
        </w:tc>
      </w:tr>
      <w:tr w:rsidR="00BE50A9" w:rsidRPr="00EB50C1" w14:paraId="1343778E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9D5BCB1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7B48447" w14:textId="77777777" w:rsidR="00BE50A9" w:rsidRPr="00C575A0" w:rsidRDefault="00BE50A9" w:rsidP="006E146E">
            <w:pPr>
              <w:pStyle w:val="afc"/>
              <w:jc w:val="both"/>
            </w:pPr>
            <w:r w:rsidRPr="009350FF">
              <w:t>Использовать автоматизированны</w:t>
            </w:r>
            <w:r>
              <w:t>е</w:t>
            </w:r>
            <w:r w:rsidRPr="009350FF">
              <w:t xml:space="preserve"> систем</w:t>
            </w:r>
            <w:r>
              <w:t>ы</w:t>
            </w:r>
            <w:r w:rsidRPr="009350FF">
              <w:t xml:space="preserve"> технологической подготовки производства (далее – </w:t>
            </w:r>
            <w:r w:rsidRPr="00F759FA">
              <w:t>CAPP-системы</w:t>
            </w:r>
            <w:r w:rsidRPr="009350FF">
              <w:t>) для оформления технологической документации</w:t>
            </w:r>
            <w:r w:rsidR="00792E0F">
              <w:t xml:space="preserve"> на технологические операции </w:t>
            </w:r>
            <w:r w:rsidR="00792E0F" w:rsidRPr="005930D9">
              <w:t>измерения, контроля и испытаний продукции</w:t>
            </w:r>
          </w:p>
        </w:tc>
      </w:tr>
      <w:tr w:rsidR="00BE50A9" w:rsidRPr="00EB50C1" w14:paraId="2C57C3C9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E4E3B4F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A460C6F" w14:textId="77777777" w:rsidR="00BE50A9" w:rsidRDefault="00BE50A9" w:rsidP="006E146E">
            <w:pPr>
              <w:pStyle w:val="afc"/>
              <w:jc w:val="both"/>
            </w:pPr>
            <w:r w:rsidRPr="00B84674">
              <w:t xml:space="preserve">Использовать текстовые редакторы (процессоры) для создания заключений о возможности использования в производстве новых методик </w:t>
            </w:r>
            <w:r w:rsidR="00F759FA" w:rsidRPr="00F759FA">
              <w:t>измерений</w:t>
            </w:r>
            <w:r w:rsidRPr="00B84674">
              <w:t>, контроля качества и испытаний продукции</w:t>
            </w:r>
          </w:p>
        </w:tc>
      </w:tr>
      <w:tr w:rsidR="00BE50A9" w:rsidRPr="00EB50C1" w14:paraId="764E0D4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DFEB81B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FE9C596" w14:textId="77777777" w:rsidR="00BE50A9" w:rsidRPr="00F66B50" w:rsidRDefault="00E74B58" w:rsidP="006E146E">
            <w:pPr>
              <w:pStyle w:val="afc"/>
              <w:jc w:val="both"/>
            </w:pPr>
            <w:r w:rsidRPr="00B820F9">
              <w:t xml:space="preserve">Использовать систему управления </w:t>
            </w:r>
            <w:r w:rsidR="00F759FA" w:rsidRPr="00F759FA">
              <w:t>корпоративны</w:t>
            </w:r>
            <w:r w:rsidR="00F759FA">
              <w:t>м</w:t>
            </w:r>
            <w:r w:rsidR="00F759FA" w:rsidRPr="00B820F9">
              <w:t xml:space="preserve"> </w:t>
            </w:r>
            <w:r w:rsidRPr="00B820F9">
              <w:t xml:space="preserve">контентом (далее – ECM-система) организации для согласования технологической </w:t>
            </w:r>
            <w:r>
              <w:t xml:space="preserve">и конструкторской </w:t>
            </w:r>
            <w:r w:rsidRPr="00B820F9">
              <w:t>документации</w:t>
            </w:r>
          </w:p>
        </w:tc>
      </w:tr>
      <w:tr w:rsidR="00BE50A9" w:rsidRPr="00EB50C1" w14:paraId="5FD1FA34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2B5FDA9F" w14:textId="77777777" w:rsidR="00BE50A9" w:rsidRPr="00EB50C1" w:rsidRDefault="00BE50A9" w:rsidP="00FF5FB2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80" w:type="pct"/>
            <w:shd w:val="clear" w:color="auto" w:fill="auto"/>
          </w:tcPr>
          <w:p w14:paraId="1752D56A" w14:textId="77777777" w:rsidR="00BE50A9" w:rsidRPr="00EB50C1" w:rsidRDefault="00BE50A9" w:rsidP="006E146E">
            <w:pPr>
              <w:pStyle w:val="afc"/>
              <w:jc w:val="both"/>
            </w:pPr>
            <w:r>
              <w:t xml:space="preserve">Документы по стандартизации и методические </w:t>
            </w:r>
            <w:r w:rsidRPr="00C575A0">
              <w:t>документ</w:t>
            </w:r>
            <w:r>
              <w:t>ы</w:t>
            </w:r>
            <w:r w:rsidRPr="00C575A0">
              <w:t xml:space="preserve"> в области </w:t>
            </w:r>
            <w:r w:rsidRPr="00F759FA">
              <w:t>технического</w:t>
            </w:r>
            <w:r w:rsidRPr="00C575A0">
              <w:t xml:space="preserve"> контроля качества продукции</w:t>
            </w:r>
          </w:p>
        </w:tc>
      </w:tr>
      <w:tr w:rsidR="00BE50A9" w:rsidRPr="00EB50C1" w14:paraId="2DC1673E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5788DA9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CDF4E08" w14:textId="77777777" w:rsidR="00BE50A9" w:rsidRPr="00293FFB" w:rsidRDefault="00BE50A9" w:rsidP="006E146E">
            <w:pPr>
              <w:pStyle w:val="afc"/>
              <w:jc w:val="both"/>
            </w:pPr>
            <w:r w:rsidRPr="00293FFB">
              <w:t>Документы по стандартизации и методические документы, регламентирующие вопросы разработки средств измерений</w:t>
            </w:r>
          </w:p>
        </w:tc>
      </w:tr>
      <w:tr w:rsidR="00BE50A9" w:rsidRPr="00EB50C1" w14:paraId="6D692D92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FA2834C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893E947" w14:textId="77777777" w:rsidR="00BE50A9" w:rsidRPr="00EB50C1" w:rsidRDefault="00BE50A9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метрологическое обеспечение производства </w:t>
            </w:r>
          </w:p>
        </w:tc>
      </w:tr>
      <w:tr w:rsidR="00BE50A9" w:rsidRPr="00EB50C1" w14:paraId="21553672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7061FA4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0F8BC1B" w14:textId="77777777" w:rsidR="00BE50A9" w:rsidRPr="00EB50C1" w:rsidRDefault="00BE50A9" w:rsidP="006E146E">
            <w:pPr>
              <w:pStyle w:val="afc"/>
              <w:jc w:val="both"/>
            </w:pPr>
            <w:r w:rsidRPr="00EB50C1">
              <w:t>Технические требования, предъявляемые к изготавливаем</w:t>
            </w:r>
            <w:r>
              <w:t>ой</w:t>
            </w:r>
            <w:r w:rsidRPr="0049750E">
              <w:t xml:space="preserve"> в организации</w:t>
            </w:r>
            <w:r>
              <w:t xml:space="preserve"> продукции</w:t>
            </w:r>
          </w:p>
        </w:tc>
      </w:tr>
      <w:tr w:rsidR="00BE50A9" w:rsidRPr="00EB50C1" w14:paraId="1286F0D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D1676B3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1D48F36" w14:textId="77777777" w:rsidR="00BE50A9" w:rsidRPr="0070698A" w:rsidRDefault="00BE50A9" w:rsidP="006E146E">
            <w:pPr>
              <w:pStyle w:val="afc"/>
              <w:jc w:val="both"/>
            </w:pPr>
            <w:r w:rsidRPr="0070698A">
              <w:t xml:space="preserve">Методики опробования </w:t>
            </w:r>
            <w:r w:rsidRPr="00B84674">
              <w:t xml:space="preserve">новых методик </w:t>
            </w:r>
            <w:r w:rsidR="00F759FA" w:rsidRPr="00F759FA">
              <w:t>измерени</w:t>
            </w:r>
            <w:r w:rsidR="00F759FA">
              <w:t>й</w:t>
            </w:r>
            <w:r w:rsidRPr="00B84674">
              <w:t>, контроля качества и испытаний продукции</w:t>
            </w:r>
          </w:p>
        </w:tc>
      </w:tr>
      <w:tr w:rsidR="00BE50A9" w:rsidRPr="00EB50C1" w14:paraId="7DE9CB5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DD178D6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8158DB2" w14:textId="77777777" w:rsidR="00BE50A9" w:rsidRPr="00332098" w:rsidRDefault="00BE50A9" w:rsidP="006E146E">
            <w:pPr>
              <w:pStyle w:val="afc"/>
              <w:jc w:val="both"/>
            </w:pPr>
            <w:r w:rsidRPr="00332098">
              <w:t>Физические принципы работы, возможности и области применения методов и средств измерений</w:t>
            </w:r>
          </w:p>
        </w:tc>
      </w:tr>
      <w:tr w:rsidR="00BE50A9" w:rsidRPr="00EB50C1" w14:paraId="55C7412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D2AB51B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A7280E2" w14:textId="77777777" w:rsidR="00BE50A9" w:rsidRPr="00332098" w:rsidRDefault="00BE50A9" w:rsidP="006E146E">
            <w:pPr>
              <w:pStyle w:val="afc"/>
              <w:jc w:val="both"/>
            </w:pPr>
            <w:r w:rsidRPr="00332098">
              <w:t>Методик</w:t>
            </w:r>
            <w:r w:rsidRPr="00332098">
              <w:rPr>
                <w:lang w:val="en-US"/>
              </w:rPr>
              <w:t>и</w:t>
            </w:r>
            <w:r w:rsidRPr="00332098">
              <w:t xml:space="preserve"> проектирования контрольной оснастки</w:t>
            </w:r>
          </w:p>
        </w:tc>
      </w:tr>
      <w:tr w:rsidR="00BE50A9" w:rsidRPr="00EB50C1" w14:paraId="24132440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81B7A50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13046A6" w14:textId="77777777" w:rsidR="00BE50A9" w:rsidRPr="00EB50C1" w:rsidRDefault="00BE50A9" w:rsidP="006E146E">
            <w:pPr>
              <w:pStyle w:val="afc"/>
              <w:jc w:val="both"/>
            </w:pPr>
            <w:r w:rsidRPr="00EB50C1">
              <w:t>Правила и принципы выбора средств измерения, используемых в контрольной оснастке</w:t>
            </w:r>
          </w:p>
        </w:tc>
      </w:tr>
      <w:tr w:rsidR="00BE50A9" w:rsidRPr="00EB50C1" w14:paraId="28E8A1C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D626BD7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3CFE09D" w14:textId="04A2808D" w:rsidR="00BE50A9" w:rsidRPr="008F666A" w:rsidRDefault="00BE50A9" w:rsidP="006E146E">
            <w:pPr>
              <w:pStyle w:val="afc"/>
              <w:jc w:val="both"/>
            </w:pPr>
            <w:r w:rsidRPr="008F666A">
              <w:t>П</w:t>
            </w:r>
            <w:r w:rsidR="00F3008C" w:rsidRPr="008F666A">
              <w:t>оказатели</w:t>
            </w:r>
            <w:r w:rsidRPr="008F666A">
              <w:t xml:space="preserve"> качества контроля</w:t>
            </w:r>
          </w:p>
        </w:tc>
      </w:tr>
      <w:tr w:rsidR="00BE50A9" w:rsidRPr="00EB50C1" w14:paraId="1951FBFB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F9338B7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DF3B420" w14:textId="77777777" w:rsidR="00BE50A9" w:rsidRPr="00EB50C1" w:rsidRDefault="00BE50A9" w:rsidP="006E146E">
            <w:pPr>
              <w:pStyle w:val="afc"/>
              <w:jc w:val="both"/>
            </w:pPr>
            <w:r>
              <w:t xml:space="preserve">Виды технического </w:t>
            </w:r>
            <w:r w:rsidRPr="00EB50C1">
              <w:t>контроля</w:t>
            </w:r>
          </w:p>
        </w:tc>
      </w:tr>
      <w:tr w:rsidR="00BE50A9" w:rsidRPr="00EB50C1" w14:paraId="7B98FE7F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93C832E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18161FE" w14:textId="77777777" w:rsidR="00BE50A9" w:rsidRPr="00EB50C1" w:rsidRDefault="00BE50A9" w:rsidP="006E146E">
            <w:pPr>
              <w:pStyle w:val="afc"/>
              <w:jc w:val="both"/>
            </w:pPr>
            <w:r>
              <w:t>С</w:t>
            </w:r>
            <w:r w:rsidRPr="00EB50C1">
              <w:t xml:space="preserve">редства </w:t>
            </w:r>
            <w:r w:rsidRPr="00AC58FE">
              <w:t>измерения</w:t>
            </w:r>
            <w:r w:rsidRPr="00EB50C1">
              <w:t xml:space="preserve">, используемые в </w:t>
            </w:r>
            <w:r w:rsidRPr="00332098">
              <w:t>контрольной оснастке</w:t>
            </w:r>
          </w:p>
        </w:tc>
      </w:tr>
      <w:tr w:rsidR="00BE50A9" w:rsidRPr="00EB50C1" w14:paraId="040ED94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7685B4D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9837AE8" w14:textId="77777777" w:rsidR="00BE50A9" w:rsidRPr="00EB50C1" w:rsidRDefault="00BE50A9" w:rsidP="006E146E">
            <w:pPr>
              <w:pStyle w:val="afc"/>
              <w:jc w:val="both"/>
            </w:pPr>
            <w:r>
              <w:t>М</w:t>
            </w:r>
            <w:r w:rsidRPr="00C575A0">
              <w:t>етодик</w:t>
            </w:r>
            <w:r>
              <w:t>и</w:t>
            </w:r>
            <w:r w:rsidRPr="00C575A0">
              <w:t xml:space="preserve"> контроля</w:t>
            </w:r>
            <w:r>
              <w:t xml:space="preserve"> и испытаний продукции</w:t>
            </w:r>
          </w:p>
        </w:tc>
      </w:tr>
      <w:tr w:rsidR="00BE50A9" w:rsidRPr="00EB50C1" w14:paraId="05B1965E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8B1EE61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D12CF8F" w14:textId="77777777" w:rsidR="00BE50A9" w:rsidRPr="00C575A0" w:rsidRDefault="00BE50A9" w:rsidP="006E146E">
            <w:pPr>
              <w:pStyle w:val="afc"/>
              <w:jc w:val="both"/>
            </w:pPr>
            <w:r>
              <w:t xml:space="preserve">Виды и типы </w:t>
            </w:r>
            <w:r w:rsidRPr="00C575A0">
              <w:t>контрольной</w:t>
            </w:r>
            <w:r>
              <w:t xml:space="preserve"> и специальной</w:t>
            </w:r>
            <w:r w:rsidRPr="00C575A0">
              <w:t xml:space="preserve"> оснастки </w:t>
            </w:r>
          </w:p>
        </w:tc>
      </w:tr>
      <w:tr w:rsidR="00BE50A9" w:rsidRPr="00EB50C1" w14:paraId="730A260D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8E2398B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9C62F1C" w14:textId="77777777" w:rsidR="00BE50A9" w:rsidRPr="00C575A0" w:rsidRDefault="00BE50A9" w:rsidP="006E146E">
            <w:pPr>
              <w:pStyle w:val="afc"/>
              <w:jc w:val="both"/>
            </w:pPr>
            <w:r>
              <w:t xml:space="preserve">Понятия </w:t>
            </w:r>
            <w:r w:rsidRPr="00C575A0">
              <w:t>технического контроля</w:t>
            </w:r>
            <w:r>
              <w:t>,</w:t>
            </w:r>
            <w:r w:rsidRPr="00C575A0">
              <w:t xml:space="preserve"> технологическо</w:t>
            </w:r>
            <w:r>
              <w:t xml:space="preserve">го </w:t>
            </w:r>
            <w:r w:rsidRPr="00C575A0">
              <w:t>процесс</w:t>
            </w:r>
            <w:r>
              <w:t>а</w:t>
            </w:r>
            <w:r w:rsidRPr="00C575A0">
              <w:t>, технологической операции</w:t>
            </w:r>
          </w:p>
        </w:tc>
      </w:tr>
      <w:tr w:rsidR="00BE50A9" w:rsidRPr="00EB50C1" w14:paraId="6718A1B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762BB9A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1C3FEF3" w14:textId="77777777" w:rsidR="00BE50A9" w:rsidRPr="00C71493" w:rsidRDefault="00BE50A9" w:rsidP="006E146E">
            <w:pPr>
              <w:pStyle w:val="afc"/>
              <w:jc w:val="both"/>
            </w:pPr>
            <w:r w:rsidRPr="00CA5DD2">
              <w:t>Порядок оформления и применения о</w:t>
            </w:r>
            <w:r w:rsidRPr="004057E0">
              <w:t>перационных карт технического контрол</w:t>
            </w:r>
            <w:r w:rsidRPr="00C71493">
              <w:t>я</w:t>
            </w:r>
          </w:p>
        </w:tc>
      </w:tr>
      <w:tr w:rsidR="00BE50A9" w:rsidRPr="00EB50C1" w14:paraId="53300E0F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700E9D5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9176FFD" w14:textId="77777777" w:rsidR="00BE50A9" w:rsidRPr="00C71493" w:rsidRDefault="00BE50A9" w:rsidP="006E146E">
            <w:pPr>
              <w:pStyle w:val="afc"/>
              <w:jc w:val="both"/>
            </w:pPr>
            <w:r w:rsidRPr="004057E0">
              <w:t xml:space="preserve">Документы по стандартизации </w:t>
            </w:r>
            <w:r w:rsidRPr="00C71493">
              <w:t>и руководящие материалы по оформлению конструкторской документации</w:t>
            </w:r>
          </w:p>
        </w:tc>
      </w:tr>
      <w:tr w:rsidR="00BE50A9" w:rsidRPr="00EB50C1" w14:paraId="498F55E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598246C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8BA2E4E" w14:textId="77777777" w:rsidR="00BE50A9" w:rsidRPr="00C575A0" w:rsidRDefault="00BE50A9" w:rsidP="006E146E">
            <w:pPr>
              <w:pStyle w:val="afc"/>
              <w:jc w:val="both"/>
            </w:pPr>
            <w:r w:rsidRPr="00EB50C1">
              <w:t xml:space="preserve">Порядок согласования методик измерений, контроля и испытаний </w:t>
            </w:r>
            <w:r>
              <w:t>изготавливаемой продукции</w:t>
            </w:r>
          </w:p>
        </w:tc>
      </w:tr>
      <w:tr w:rsidR="00BE50A9" w:rsidRPr="00EB50C1" w14:paraId="6DA67F4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ADF6A85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8061D80" w14:textId="77777777" w:rsidR="00BE50A9" w:rsidRPr="00EB50C1" w:rsidRDefault="00BE50A9" w:rsidP="006E146E">
            <w:pPr>
              <w:pStyle w:val="afc"/>
              <w:jc w:val="both"/>
            </w:pPr>
            <w:r w:rsidRPr="00953699">
              <w:t>Процедуры организации по согласованию и утверждению технологической и конструкторской документации</w:t>
            </w:r>
          </w:p>
        </w:tc>
      </w:tr>
      <w:tr w:rsidR="00FA42CB" w:rsidRPr="00FA42CB" w14:paraId="5FDA694D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76DC772" w14:textId="77777777" w:rsidR="00FA42CB" w:rsidRPr="00FA42CB" w:rsidDel="002A1D54" w:rsidRDefault="00FA42CB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989359C" w14:textId="77777777" w:rsidR="00FA42CB" w:rsidRPr="00FA42CB" w:rsidRDefault="00FA42CB" w:rsidP="006E146E">
            <w:pPr>
              <w:pStyle w:val="afc"/>
              <w:jc w:val="both"/>
            </w:pPr>
            <w:r w:rsidRPr="00B96612">
              <w:t>ECM-система</w:t>
            </w:r>
            <w:r w:rsidRPr="00FA42CB">
              <w:t xml:space="preserve"> организации: возможности и порядок работы в ней</w:t>
            </w:r>
          </w:p>
        </w:tc>
      </w:tr>
      <w:tr w:rsidR="00BE50A9" w:rsidRPr="00EB50C1" w14:paraId="3578DBE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906A1B0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E75BA4C" w14:textId="77777777" w:rsidR="00BE50A9" w:rsidRPr="00EB50C1" w:rsidRDefault="00BE50A9" w:rsidP="006E146E">
            <w:pPr>
              <w:pStyle w:val="afc"/>
              <w:jc w:val="both"/>
            </w:pPr>
            <w:r w:rsidRPr="009350FF">
              <w:t>CAD-системы: наименования, возможности и порядок работы в них</w:t>
            </w:r>
          </w:p>
        </w:tc>
      </w:tr>
      <w:tr w:rsidR="00BE50A9" w:rsidRPr="00EB50C1" w14:paraId="35268C6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8986B0E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A4FDEE4" w14:textId="7B58CAC1" w:rsidR="00BE50A9" w:rsidRPr="00A30727" w:rsidRDefault="00BE50A9" w:rsidP="006E146E">
            <w:pPr>
              <w:pStyle w:val="afc"/>
              <w:jc w:val="both"/>
            </w:pPr>
            <w:r w:rsidRPr="00A30727">
              <w:t>CAPP-системы</w:t>
            </w:r>
            <w:r>
              <w:t xml:space="preserve">: </w:t>
            </w:r>
            <w:r w:rsidRPr="009E1C39">
              <w:t>классы, наименования, возможности и порядок работы в них</w:t>
            </w:r>
          </w:p>
        </w:tc>
      </w:tr>
      <w:tr w:rsidR="00BE50A9" w:rsidRPr="00EB50C1" w14:paraId="0FC6970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2E4E80B" w14:textId="77777777" w:rsidR="00BE50A9" w:rsidRPr="00EB50C1" w:rsidDel="002A1D54" w:rsidRDefault="00BE50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2A6B04F" w14:textId="77777777" w:rsidR="00BE50A9" w:rsidRPr="00A30727" w:rsidRDefault="00BE50A9" w:rsidP="006E146E">
            <w:pPr>
              <w:pStyle w:val="afc"/>
              <w:jc w:val="both"/>
            </w:pPr>
            <w:r w:rsidRPr="00B96612">
              <w:t>Текстовые редакторы (</w:t>
            </w:r>
            <w:r w:rsidR="00B96612">
              <w:t xml:space="preserve">текстовые </w:t>
            </w:r>
            <w:r w:rsidRPr="00B96612">
              <w:t>процессоры):</w:t>
            </w:r>
            <w:r w:rsidRPr="003111A1">
              <w:t xml:space="preserve"> наименования, возможности и порядок работы в них</w:t>
            </w:r>
          </w:p>
        </w:tc>
      </w:tr>
      <w:tr w:rsidR="00BE50A9" w:rsidRPr="00EB50C1" w14:paraId="795C648A" w14:textId="77777777" w:rsidTr="006E146E">
        <w:trPr>
          <w:trHeight w:val="20"/>
        </w:trPr>
        <w:tc>
          <w:tcPr>
            <w:tcW w:w="1220" w:type="pct"/>
            <w:shd w:val="clear" w:color="auto" w:fill="auto"/>
          </w:tcPr>
          <w:p w14:paraId="509C903A" w14:textId="77777777" w:rsidR="00BE50A9" w:rsidRPr="00EB50C1" w:rsidDel="002A1D54" w:rsidRDefault="00BE50A9" w:rsidP="00FF5FB2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80" w:type="pct"/>
            <w:shd w:val="clear" w:color="auto" w:fill="auto"/>
          </w:tcPr>
          <w:p w14:paraId="2155F31D" w14:textId="4ED26422" w:rsidR="00BE50A9" w:rsidRPr="00EB50C1" w:rsidRDefault="00975EB1" w:rsidP="006E146E">
            <w:pPr>
              <w:pStyle w:val="afc"/>
              <w:jc w:val="both"/>
            </w:pPr>
            <w:r>
              <w:t>-</w:t>
            </w:r>
          </w:p>
        </w:tc>
      </w:tr>
    </w:tbl>
    <w:p w14:paraId="17962B91" w14:textId="77777777" w:rsidR="006E146E" w:rsidRDefault="006E146E" w:rsidP="00FF5FB2">
      <w:pPr>
        <w:pStyle w:val="3"/>
        <w:spacing w:before="0" w:after="0"/>
      </w:pPr>
    </w:p>
    <w:p w14:paraId="688A0D7F" w14:textId="77122AAC" w:rsidR="001A788D" w:rsidRDefault="001A788D" w:rsidP="00FF5FB2">
      <w:pPr>
        <w:pStyle w:val="3"/>
        <w:spacing w:before="0" w:after="0"/>
      </w:pPr>
      <w:r w:rsidRPr="00EB50C1">
        <w:t>3.</w:t>
      </w:r>
      <w:r w:rsidR="009554FE" w:rsidRPr="00EB50C1">
        <w:rPr>
          <w:lang w:val="en-US"/>
        </w:rPr>
        <w:t>2</w:t>
      </w:r>
      <w:r w:rsidRPr="00EB50C1">
        <w:t>.4. Трудовая функция</w:t>
      </w:r>
    </w:p>
    <w:p w14:paraId="0EFBEFE4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3980"/>
        <w:gridCol w:w="698"/>
        <w:gridCol w:w="1028"/>
        <w:gridCol w:w="1948"/>
        <w:gridCol w:w="728"/>
      </w:tblGrid>
      <w:tr w:rsidR="001A788D" w:rsidRPr="00EB50C1" w14:paraId="251A8E01" w14:textId="77777777" w:rsidTr="006E146E">
        <w:trPr>
          <w:trHeight w:val="278"/>
        </w:trPr>
        <w:tc>
          <w:tcPr>
            <w:tcW w:w="89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34BBA6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0F821B" w14:textId="77777777" w:rsidR="001A788D" w:rsidRPr="00EB50C1" w:rsidRDefault="001A788D" w:rsidP="00FF5FB2">
            <w:r w:rsidRPr="00EB50C1">
              <w:t>Проведение испытаний новых и модернизированных образцов продукции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FF257F" w14:textId="77777777" w:rsidR="001A788D" w:rsidRPr="00EB50C1" w:rsidRDefault="001A788D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4E2AE3" w14:textId="42AC8053" w:rsidR="001A788D" w:rsidRPr="00EB50C1" w:rsidRDefault="00535CAA" w:rsidP="00FF5FB2">
            <w:r>
              <w:t>B</w:t>
            </w:r>
            <w:r w:rsidR="001A788D" w:rsidRPr="00EB50C1">
              <w:t>/04.</w:t>
            </w:r>
            <w:r w:rsidR="001A788D" w:rsidRPr="00EB50C1">
              <w:rPr>
                <w:lang w:val="en-US"/>
              </w:rPr>
              <w:t>5</w:t>
            </w:r>
          </w:p>
        </w:tc>
        <w:tc>
          <w:tcPr>
            <w:tcW w:w="95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D037AF" w14:textId="77777777" w:rsidR="001A788D" w:rsidRPr="00EB50C1" w:rsidRDefault="001A788D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F4F9A8" w14:textId="77777777" w:rsidR="001A788D" w:rsidRPr="00EB50C1" w:rsidRDefault="001A788D" w:rsidP="00FF5FB2">
            <w:pPr>
              <w:jc w:val="center"/>
            </w:pPr>
            <w:r w:rsidRPr="00EB50C1">
              <w:t>5</w:t>
            </w:r>
          </w:p>
        </w:tc>
      </w:tr>
    </w:tbl>
    <w:p w14:paraId="722EA46A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65"/>
        <w:gridCol w:w="1365"/>
        <w:gridCol w:w="614"/>
        <w:gridCol w:w="1846"/>
        <w:gridCol w:w="1599"/>
        <w:gridCol w:w="2311"/>
      </w:tblGrid>
      <w:tr w:rsidR="001A788D" w:rsidRPr="00EB50C1" w14:paraId="52D65AFB" w14:textId="77777777" w:rsidTr="006E146E">
        <w:trPr>
          <w:trHeight w:val="488"/>
        </w:trPr>
        <w:tc>
          <w:tcPr>
            <w:tcW w:w="120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B68B006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35C00E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15A5E3" w14:textId="77777777" w:rsidR="001A788D" w:rsidRPr="00EB50C1" w:rsidRDefault="001A788D" w:rsidP="00FF5FB2">
            <w:r w:rsidRPr="00EB50C1">
              <w:t>Х</w:t>
            </w:r>
          </w:p>
        </w:tc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89D646" w14:textId="77777777" w:rsidR="001A788D" w:rsidRPr="00EB50C1" w:rsidRDefault="001A788D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EE08FC" w14:textId="77777777" w:rsidR="001A788D" w:rsidRPr="00EB50C1" w:rsidRDefault="001A788D" w:rsidP="00FF5FB2">
            <w:pPr>
              <w:jc w:val="center"/>
            </w:pP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DB5EF3" w14:textId="77777777" w:rsidR="001A788D" w:rsidRPr="00EB50C1" w:rsidRDefault="001A788D" w:rsidP="00FF5FB2">
            <w:pPr>
              <w:jc w:val="center"/>
            </w:pPr>
          </w:p>
        </w:tc>
      </w:tr>
      <w:tr w:rsidR="001A788D" w:rsidRPr="00EB50C1" w14:paraId="21832F6C" w14:textId="77777777" w:rsidTr="006E146E">
        <w:trPr>
          <w:trHeight w:val="479"/>
        </w:trPr>
        <w:tc>
          <w:tcPr>
            <w:tcW w:w="1208" w:type="pct"/>
            <w:vAlign w:val="center"/>
          </w:tcPr>
          <w:p w14:paraId="046D2CB3" w14:textId="77777777" w:rsidR="001A788D" w:rsidRPr="00EB50C1" w:rsidRDefault="001A788D" w:rsidP="00FF5FB2"/>
        </w:tc>
        <w:tc>
          <w:tcPr>
            <w:tcW w:w="1875" w:type="pct"/>
            <w:gridSpan w:val="3"/>
            <w:vAlign w:val="center"/>
          </w:tcPr>
          <w:p w14:paraId="6B587683" w14:textId="77777777" w:rsidR="001A788D" w:rsidRPr="00EB50C1" w:rsidRDefault="001A788D" w:rsidP="00FF5FB2"/>
        </w:tc>
        <w:tc>
          <w:tcPr>
            <w:tcW w:w="784" w:type="pct"/>
          </w:tcPr>
          <w:p w14:paraId="3BC7753A" w14:textId="77777777" w:rsidR="001A788D" w:rsidRPr="00EB50C1" w:rsidRDefault="001A788D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3" w:type="pct"/>
          </w:tcPr>
          <w:p w14:paraId="6DE912CD" w14:textId="77777777" w:rsidR="001A788D" w:rsidRPr="00EB50C1" w:rsidRDefault="001A788D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BEF9E8" w14:textId="77777777" w:rsidR="001A788D" w:rsidRPr="00EB50C1" w:rsidRDefault="001A788D" w:rsidP="00FF5FB2"/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751"/>
      </w:tblGrid>
      <w:tr w:rsidR="001A788D" w:rsidRPr="00EB50C1" w14:paraId="0F91C397" w14:textId="77777777" w:rsidTr="006E146E">
        <w:trPr>
          <w:trHeight w:val="20"/>
        </w:trPr>
        <w:tc>
          <w:tcPr>
            <w:tcW w:w="1200" w:type="pct"/>
            <w:vMerge w:val="restart"/>
            <w:shd w:val="clear" w:color="auto" w:fill="auto"/>
          </w:tcPr>
          <w:p w14:paraId="7986118B" w14:textId="77777777" w:rsidR="001A788D" w:rsidRPr="00EB50C1" w:rsidRDefault="001A788D" w:rsidP="00FF5FB2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800" w:type="pct"/>
            <w:shd w:val="clear" w:color="auto" w:fill="auto"/>
          </w:tcPr>
          <w:p w14:paraId="275C00A7" w14:textId="77777777" w:rsidR="001A788D" w:rsidRPr="00EB50C1" w:rsidRDefault="00F06A6C" w:rsidP="006E146E">
            <w:pPr>
              <w:pStyle w:val="afc"/>
              <w:jc w:val="both"/>
            </w:pPr>
            <w:r w:rsidRPr="00EB50C1">
              <w:t xml:space="preserve">Контроль параметров </w:t>
            </w:r>
            <w:r w:rsidR="000E1816" w:rsidRPr="00EB50C1">
              <w:t>новых и модернизированных образцов</w:t>
            </w:r>
            <w:r w:rsidRPr="00EB50C1">
              <w:t xml:space="preserve"> </w:t>
            </w:r>
            <w:r w:rsidR="002F6E8A" w:rsidRPr="0049750E">
              <w:t xml:space="preserve">продукции </w:t>
            </w:r>
            <w:r w:rsidRPr="00B96612">
              <w:t>при предъявительских и приемо-сдаточных испытаниях</w:t>
            </w:r>
          </w:p>
        </w:tc>
      </w:tr>
      <w:tr w:rsidR="001A788D" w:rsidRPr="00EB50C1" w14:paraId="45813FDF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66091ED1" w14:textId="77777777" w:rsidR="001A788D" w:rsidRPr="00EB50C1" w:rsidRDefault="001A788D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6F02327" w14:textId="77777777" w:rsidR="001A788D" w:rsidRPr="00EB50C1" w:rsidRDefault="001A788D" w:rsidP="006E146E">
            <w:pPr>
              <w:pStyle w:val="afc"/>
              <w:jc w:val="both"/>
            </w:pPr>
            <w:r w:rsidRPr="00EB50C1">
              <w:t xml:space="preserve">Испытания </w:t>
            </w:r>
            <w:r w:rsidR="000E1816" w:rsidRPr="00EB50C1">
              <w:t>новых и модернизированных образцов</w:t>
            </w:r>
            <w:r w:rsidR="002F6E8A">
              <w:t xml:space="preserve"> </w:t>
            </w:r>
            <w:r w:rsidR="002F6E8A" w:rsidRPr="0049750E">
              <w:t>продукции</w:t>
            </w:r>
          </w:p>
        </w:tc>
      </w:tr>
      <w:tr w:rsidR="001A788D" w:rsidRPr="00EB50C1" w14:paraId="5DBBD952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A7C2A67" w14:textId="77777777" w:rsidR="001A788D" w:rsidRPr="00EB50C1" w:rsidRDefault="001A788D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8736378" w14:textId="77777777" w:rsidR="001A788D" w:rsidRPr="00EB50C1" w:rsidRDefault="001A788D" w:rsidP="006E146E">
            <w:pPr>
              <w:pStyle w:val="afc"/>
              <w:jc w:val="both"/>
            </w:pPr>
            <w:r w:rsidRPr="00EB50C1">
              <w:t>Оформление документации по результатам контроля и испытаний</w:t>
            </w:r>
            <w:r w:rsidR="000E1816" w:rsidRPr="00EB50C1">
              <w:t xml:space="preserve"> новых и модернизированных образцов</w:t>
            </w:r>
            <w:r w:rsidR="002F6E8A">
              <w:t xml:space="preserve"> </w:t>
            </w:r>
            <w:r w:rsidR="002F6E8A" w:rsidRPr="0049750E">
              <w:t>продукции</w:t>
            </w:r>
          </w:p>
        </w:tc>
      </w:tr>
      <w:tr w:rsidR="001A788D" w:rsidRPr="00EB50C1" w14:paraId="4D51D4A5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A8CF9C1" w14:textId="77777777" w:rsidR="001A788D" w:rsidRPr="00EB50C1" w:rsidRDefault="001A788D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D562838" w14:textId="77777777" w:rsidR="001A788D" w:rsidRPr="00EB50C1" w:rsidRDefault="00767FB4" w:rsidP="006E146E">
            <w:pPr>
              <w:pStyle w:val="afc"/>
              <w:jc w:val="both"/>
            </w:pPr>
            <w:r>
              <w:t>Анализ</w:t>
            </w:r>
            <w:r w:rsidR="001A788D" w:rsidRPr="00EB50C1">
              <w:t xml:space="preserve"> данных, полученных при испытаниях</w:t>
            </w:r>
            <w:r w:rsidR="00632085">
              <w:t xml:space="preserve"> </w:t>
            </w:r>
            <w:r w:rsidR="000E1816" w:rsidRPr="00EB50C1">
              <w:t>новых и модернизированных образцов</w:t>
            </w:r>
            <w:r w:rsidR="002F6E8A">
              <w:t xml:space="preserve"> </w:t>
            </w:r>
            <w:r w:rsidR="002F6E8A" w:rsidRPr="0049750E">
              <w:t>продукции</w:t>
            </w:r>
          </w:p>
        </w:tc>
      </w:tr>
      <w:tr w:rsidR="001A788D" w:rsidRPr="00EB50C1" w14:paraId="44E049A7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575791C9" w14:textId="77777777" w:rsidR="001A788D" w:rsidRPr="00EB50C1" w:rsidRDefault="001A788D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580AFAC" w14:textId="77777777" w:rsidR="001A788D" w:rsidRPr="00EB50C1" w:rsidRDefault="00767FB4" w:rsidP="006E146E">
            <w:pPr>
              <w:pStyle w:val="afc"/>
              <w:jc w:val="both"/>
            </w:pPr>
            <w:r w:rsidRPr="00767FB4">
              <w:t>Анализ</w:t>
            </w:r>
            <w:r w:rsidR="001A788D" w:rsidRPr="00767FB4">
              <w:t xml:space="preserve"> данных о фактическом уровне качества </w:t>
            </w:r>
            <w:r w:rsidR="000E1816" w:rsidRPr="00EB50C1">
              <w:t xml:space="preserve">новых и модернизированных </w:t>
            </w:r>
            <w:r w:rsidR="000E1816" w:rsidRPr="00314BB1">
              <w:t>образцов</w:t>
            </w:r>
            <w:r w:rsidR="002F6E8A" w:rsidRPr="00314BB1">
              <w:rPr>
                <w:i/>
              </w:rPr>
              <w:t xml:space="preserve"> </w:t>
            </w:r>
            <w:r w:rsidR="002F6E8A" w:rsidRPr="0049750E">
              <w:t>продукции</w:t>
            </w:r>
          </w:p>
        </w:tc>
      </w:tr>
      <w:tr w:rsidR="001A788D" w:rsidRPr="00EB50C1" w14:paraId="5EE570B8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6B766248" w14:textId="77777777" w:rsidR="001A788D" w:rsidRPr="00EB50C1" w:rsidRDefault="001A788D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37A56376" w14:textId="77777777" w:rsidR="001A788D" w:rsidRPr="00EB50C1" w:rsidRDefault="001A788D" w:rsidP="006E146E">
            <w:pPr>
              <w:pStyle w:val="afc"/>
              <w:jc w:val="both"/>
            </w:pPr>
            <w:r w:rsidRPr="00EB50C1">
              <w:t>Подготовка</w:t>
            </w:r>
            <w:r w:rsidR="00314BB1">
              <w:t xml:space="preserve"> сопроводительных документов и заполнение журнала предъявления </w:t>
            </w:r>
            <w:r w:rsidR="00DC7B5B">
              <w:t>по результатам контроля и испытаний</w:t>
            </w:r>
            <w:r w:rsidR="002F6E8A">
              <w:t xml:space="preserve"> </w:t>
            </w:r>
            <w:r w:rsidR="002F6E8A" w:rsidRPr="0049750E">
              <w:t>новых и модернизированных образцов продукции</w:t>
            </w:r>
          </w:p>
        </w:tc>
      </w:tr>
      <w:tr w:rsidR="00011BCE" w:rsidRPr="00EB50C1" w14:paraId="26FE7995" w14:textId="77777777" w:rsidTr="006E146E">
        <w:trPr>
          <w:trHeight w:val="20"/>
        </w:trPr>
        <w:tc>
          <w:tcPr>
            <w:tcW w:w="1200" w:type="pct"/>
            <w:vMerge w:val="restart"/>
            <w:shd w:val="clear" w:color="auto" w:fill="auto"/>
          </w:tcPr>
          <w:p w14:paraId="23222E4B" w14:textId="77777777" w:rsidR="00011BCE" w:rsidRPr="00EB50C1" w:rsidDel="002A1D54" w:rsidRDefault="00011BCE" w:rsidP="00FF5FB2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800" w:type="pct"/>
            <w:shd w:val="clear" w:color="auto" w:fill="auto"/>
          </w:tcPr>
          <w:p w14:paraId="7156B8DA" w14:textId="77777777" w:rsidR="00011BCE" w:rsidRPr="00EB50C1" w:rsidRDefault="00011BCE" w:rsidP="006E146E">
            <w:pPr>
              <w:pStyle w:val="afc"/>
              <w:jc w:val="both"/>
            </w:pPr>
            <w:r w:rsidRPr="00EB50C1">
              <w:t xml:space="preserve">Анализировать </w:t>
            </w:r>
            <w:r w:rsidR="00C21415" w:rsidRPr="0049750E">
              <w:t>нормативно-техническую</w:t>
            </w:r>
            <w:r w:rsidRPr="00EB50C1">
              <w:t>, конструкторскую и технологическую документацию</w:t>
            </w:r>
          </w:p>
        </w:tc>
      </w:tr>
      <w:tr w:rsidR="00DD1A41" w:rsidRPr="00EB50C1" w14:paraId="54D27207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B8B22AC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73BDD648" w14:textId="77777777" w:rsidR="00DD1A41" w:rsidRPr="00DD1A41" w:rsidRDefault="00DD1A41" w:rsidP="006E146E">
            <w:pPr>
              <w:pStyle w:val="afc"/>
              <w:jc w:val="both"/>
            </w:pPr>
            <w:r w:rsidRPr="00DD1A41">
              <w:t xml:space="preserve">Искать в электронном архиве и просматривать </w:t>
            </w:r>
            <w:r w:rsidRPr="00B96612">
              <w:t>нормативно-техническую документацию</w:t>
            </w:r>
            <w:r w:rsidRPr="00DD1A41">
              <w:t xml:space="preserve"> на новые и модернизированные образцы продукции</w:t>
            </w:r>
          </w:p>
        </w:tc>
      </w:tr>
      <w:tr w:rsidR="00DD1A41" w:rsidRPr="00EB50C1" w14:paraId="4416D2DD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286D69B6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87D2591" w14:textId="5BC2DED3" w:rsidR="00DD1A41" w:rsidRPr="00EB50C1" w:rsidRDefault="00DD1A41" w:rsidP="006E146E">
            <w:pPr>
              <w:pStyle w:val="afc"/>
              <w:jc w:val="both"/>
            </w:pPr>
            <w:r w:rsidRPr="00AE0F44">
              <w:t xml:space="preserve">Выбирать методы контроля, </w:t>
            </w:r>
            <w:r w:rsidR="00332098" w:rsidRPr="008F666A">
              <w:t xml:space="preserve">средства </w:t>
            </w:r>
            <w:r w:rsidR="00DB1F3B" w:rsidRPr="008F666A">
              <w:t>измерений</w:t>
            </w:r>
            <w:r w:rsidR="00332098" w:rsidRPr="008F666A">
              <w:t xml:space="preserve"> и </w:t>
            </w:r>
            <w:r w:rsidR="00A535C6" w:rsidRPr="008F666A">
              <w:t xml:space="preserve">средства </w:t>
            </w:r>
            <w:r w:rsidR="00332098" w:rsidRPr="008F666A">
              <w:t>контроля</w:t>
            </w:r>
            <w:r w:rsidRPr="00AE0F44">
              <w:t xml:space="preserve"> для испытаний новых и модернизированных образцов продукции</w:t>
            </w:r>
          </w:p>
        </w:tc>
      </w:tr>
      <w:tr w:rsidR="00DD1A41" w:rsidRPr="00EB50C1" w14:paraId="2D37AE1C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3AA4420D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4A86B76D" w14:textId="77777777" w:rsidR="00DD1A41" w:rsidRPr="00EB50C1" w:rsidRDefault="00DD1A41" w:rsidP="006E146E">
            <w:pPr>
              <w:pStyle w:val="afc"/>
              <w:jc w:val="both"/>
            </w:pPr>
            <w:r w:rsidRPr="00EB50C1">
              <w:t xml:space="preserve">Использовать методики измерений, контроля и испытаний </w:t>
            </w:r>
            <w:r>
              <w:t>изготавливаемой продукции</w:t>
            </w:r>
          </w:p>
        </w:tc>
      </w:tr>
      <w:tr w:rsidR="00DD1A41" w:rsidRPr="00EB50C1" w14:paraId="115669BA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4C1F3606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4685374" w14:textId="166A3EE9" w:rsidR="00DD1A41" w:rsidRPr="008F666A" w:rsidRDefault="00DD1A41" w:rsidP="006E146E">
            <w:pPr>
              <w:pStyle w:val="afc"/>
              <w:jc w:val="both"/>
            </w:pPr>
            <w:r w:rsidRPr="008F666A">
              <w:t xml:space="preserve">Использовать </w:t>
            </w:r>
            <w:r w:rsidR="004E0173" w:rsidRPr="008F666A">
              <w:t>средства</w:t>
            </w:r>
            <w:r w:rsidR="00332098" w:rsidRPr="008F666A">
              <w:t xml:space="preserve"> </w:t>
            </w:r>
            <w:r w:rsidR="00DB1F3B" w:rsidRPr="008F666A">
              <w:t>измерений</w:t>
            </w:r>
            <w:r w:rsidR="00332098" w:rsidRPr="008F666A">
              <w:t xml:space="preserve"> и </w:t>
            </w:r>
            <w:r w:rsidR="003C4627" w:rsidRPr="008F666A">
              <w:t xml:space="preserve">средства </w:t>
            </w:r>
            <w:r w:rsidR="00332098" w:rsidRPr="008F666A">
              <w:t>контроля</w:t>
            </w:r>
            <w:r w:rsidRPr="008F666A">
              <w:t xml:space="preserve"> для испытаний новых и модернизированных образцов продукции</w:t>
            </w:r>
          </w:p>
        </w:tc>
      </w:tr>
      <w:tr w:rsidR="00DD1A41" w:rsidRPr="000E3148" w14:paraId="2BE674C1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3B22BD37" w14:textId="77777777" w:rsidR="00DD1A41" w:rsidRPr="000E3148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3EC1CD1C" w14:textId="77777777" w:rsidR="00DD1A41" w:rsidRPr="000E3148" w:rsidRDefault="00DD1A41" w:rsidP="006E146E">
            <w:pPr>
              <w:pStyle w:val="afc"/>
              <w:jc w:val="both"/>
            </w:pPr>
            <w:r w:rsidRPr="000E3148">
              <w:t xml:space="preserve">Оптимизировать планы испытаний </w:t>
            </w:r>
            <w:r w:rsidRPr="00F5123F">
              <w:t xml:space="preserve">новых и модернизированных образцов </w:t>
            </w:r>
            <w:r w:rsidRPr="000E3148">
              <w:t>продукции с применением прикладных программ статистического анализа</w:t>
            </w:r>
          </w:p>
        </w:tc>
      </w:tr>
      <w:tr w:rsidR="00DD1A41" w:rsidRPr="00EB50C1" w14:paraId="436130A9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4319D1D3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09370F4" w14:textId="77777777" w:rsidR="00DD1A41" w:rsidRPr="00F5123F" w:rsidRDefault="00DD1A41" w:rsidP="006E146E">
            <w:pPr>
              <w:pStyle w:val="afc"/>
              <w:jc w:val="both"/>
            </w:pPr>
            <w:r w:rsidRPr="00F5123F">
              <w:t>Выполнять статистическую обработку результатов испытаний новых и модернизированных образцов продукции</w:t>
            </w:r>
          </w:p>
        </w:tc>
      </w:tr>
      <w:tr w:rsidR="00DD1A41" w:rsidRPr="00EB50C1" w14:paraId="6B609405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2948C14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17CE9616" w14:textId="77777777" w:rsidR="00DD1A41" w:rsidRPr="00EB50C1" w:rsidRDefault="00DD1A41" w:rsidP="006E146E">
            <w:pPr>
              <w:pStyle w:val="afc"/>
              <w:jc w:val="both"/>
            </w:pPr>
            <w:r w:rsidRPr="00EB50C1">
              <w:t>Рассчитывать погрешности (неопределенности) результатов измерений</w:t>
            </w:r>
          </w:p>
        </w:tc>
      </w:tr>
      <w:tr w:rsidR="00DD1A41" w:rsidRPr="00EB50C1" w14:paraId="7A2E7839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31B8657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1FDA1A2" w14:textId="70161A1D" w:rsidR="00DD1A41" w:rsidRPr="00DD1A41" w:rsidRDefault="00DD1A41" w:rsidP="006E146E">
            <w:pPr>
              <w:pStyle w:val="afc"/>
              <w:jc w:val="both"/>
            </w:pPr>
            <w:r w:rsidRPr="00DD1A41">
              <w:t>Применять пакеты прикладных программ статистического анализа для анализа результатов испытаний новых и модернизированных образцов продукции</w:t>
            </w:r>
          </w:p>
        </w:tc>
      </w:tr>
      <w:tr w:rsidR="00DD1A41" w:rsidRPr="00EB50C1" w14:paraId="7B944AD7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63C721A3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9624F97" w14:textId="77777777" w:rsidR="00DD1A41" w:rsidRPr="0080254A" w:rsidRDefault="00DD1A41" w:rsidP="006E146E">
            <w:pPr>
              <w:pStyle w:val="afc"/>
              <w:jc w:val="both"/>
            </w:pPr>
            <w:r w:rsidRPr="004B27CD">
              <w:t xml:space="preserve">Использовать </w:t>
            </w:r>
            <w:r w:rsidRPr="00B96612">
              <w:t>SPC-методы</w:t>
            </w:r>
            <w:r w:rsidRPr="006500A4">
              <w:t xml:space="preserve"> </w:t>
            </w:r>
            <w:r w:rsidRPr="004B27CD">
              <w:t xml:space="preserve">для обработки результатов </w:t>
            </w:r>
            <w:r w:rsidRPr="00F5123F">
              <w:t>испытаний новых и модернизированных образцов продукции</w:t>
            </w:r>
          </w:p>
        </w:tc>
      </w:tr>
      <w:tr w:rsidR="00DD1A41" w:rsidRPr="00EB50C1" w14:paraId="0873EED4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3080508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5B5BF2C" w14:textId="77777777" w:rsidR="00DD1A41" w:rsidRPr="0080254A" w:rsidRDefault="00DD1A41" w:rsidP="006E146E">
            <w:pPr>
              <w:pStyle w:val="afc"/>
              <w:jc w:val="both"/>
            </w:pPr>
            <w:r w:rsidRPr="00B254E5">
              <w:t>Использовать ERP-</w:t>
            </w:r>
            <w:r>
              <w:t>систему</w:t>
            </w:r>
            <w:r w:rsidRPr="00B254E5">
              <w:t xml:space="preserve"> организации для </w:t>
            </w:r>
            <w:r>
              <w:t>фиксации</w:t>
            </w:r>
            <w:r w:rsidRPr="00B254E5">
              <w:t xml:space="preserve"> данных о </w:t>
            </w:r>
            <w:r>
              <w:t>результатах</w:t>
            </w:r>
            <w:r w:rsidRPr="004B27CD">
              <w:t xml:space="preserve"> </w:t>
            </w:r>
            <w:r w:rsidRPr="00F5123F">
              <w:t>испытаний новых и модернизированных образцов продукции</w:t>
            </w:r>
          </w:p>
        </w:tc>
      </w:tr>
      <w:tr w:rsidR="00DD1A41" w:rsidRPr="00EB50C1" w14:paraId="037FEE85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629DFE73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2376DE6" w14:textId="77777777" w:rsidR="00DD1A41" w:rsidRPr="00E36A92" w:rsidRDefault="00DD1A41" w:rsidP="006E146E">
            <w:pPr>
              <w:pStyle w:val="afc"/>
              <w:jc w:val="both"/>
            </w:pPr>
            <w:r w:rsidRPr="00E36A92">
              <w:t xml:space="preserve">Использовать </w:t>
            </w:r>
            <w:r w:rsidRPr="00B96612">
              <w:t>текстовые редакторы (</w:t>
            </w:r>
            <w:r w:rsidR="00B96612">
              <w:t xml:space="preserve">текстовые </w:t>
            </w:r>
            <w:r w:rsidRPr="00B96612">
              <w:t>процессоры)</w:t>
            </w:r>
            <w:r w:rsidRPr="00E36A92">
              <w:t xml:space="preserve"> для оформления документации по результатам контроля и испытаний новых и модернизированных образцов продукции</w:t>
            </w:r>
          </w:p>
        </w:tc>
      </w:tr>
      <w:tr w:rsidR="00DD1A41" w:rsidRPr="00EB50C1" w14:paraId="796FF2B9" w14:textId="77777777" w:rsidTr="006E146E">
        <w:trPr>
          <w:trHeight w:val="20"/>
        </w:trPr>
        <w:tc>
          <w:tcPr>
            <w:tcW w:w="1200" w:type="pct"/>
            <w:vMerge w:val="restart"/>
            <w:shd w:val="clear" w:color="auto" w:fill="auto"/>
          </w:tcPr>
          <w:p w14:paraId="5DEE0F40" w14:textId="77777777" w:rsidR="00DD1A41" w:rsidRPr="00EB50C1" w:rsidRDefault="00DD1A41" w:rsidP="00FF5FB2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800" w:type="pct"/>
            <w:shd w:val="clear" w:color="auto" w:fill="auto"/>
          </w:tcPr>
          <w:p w14:paraId="10CBE72A" w14:textId="77777777" w:rsidR="00DD1A41" w:rsidRPr="00EB50C1" w:rsidRDefault="00DD1A41" w:rsidP="006E146E">
            <w:pPr>
              <w:pStyle w:val="afc"/>
              <w:jc w:val="both"/>
            </w:pPr>
            <w:r>
              <w:t xml:space="preserve">Нормативные правовые акты </w:t>
            </w:r>
            <w:r w:rsidRPr="00EB50C1">
              <w:t xml:space="preserve">Российской Федерации, </w:t>
            </w:r>
            <w:r w:rsidR="00B96612" w:rsidRPr="00EB50C1">
              <w:t>регламентирующ</w:t>
            </w:r>
            <w:r w:rsidR="00B96612">
              <w:t>ие</w:t>
            </w:r>
            <w:r w:rsidR="00B96612" w:rsidRPr="00EB50C1">
              <w:t xml:space="preserve"> </w:t>
            </w:r>
            <w:r w:rsidRPr="00EB50C1">
              <w:t>вопросы единства измерений и метрологического обеспечения</w:t>
            </w:r>
          </w:p>
        </w:tc>
      </w:tr>
      <w:tr w:rsidR="00DD1A41" w:rsidRPr="00EB50C1" w14:paraId="25B70459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56BF9373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E888084" w14:textId="77777777" w:rsidR="00DD1A41" w:rsidRPr="00EB50C1" w:rsidRDefault="00DD1A41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>и методические документы, регламентирующие вопросы разработки и аттестации методик испытаний</w:t>
            </w:r>
          </w:p>
        </w:tc>
      </w:tr>
      <w:tr w:rsidR="00DD1A41" w:rsidRPr="00EB50C1" w14:paraId="73515CE0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92E8D3D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9ED653C" w14:textId="77777777" w:rsidR="00DD1A41" w:rsidRPr="00EB50C1" w:rsidRDefault="00DD1A41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метрологическое обеспечение производства </w:t>
            </w:r>
          </w:p>
        </w:tc>
      </w:tr>
      <w:tr w:rsidR="00DD1A41" w:rsidRPr="00EB50C1" w14:paraId="05CC081D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1364F26B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22B49BDC" w14:textId="77777777" w:rsidR="00DD1A41" w:rsidRPr="00EB50C1" w:rsidRDefault="00DD1A41" w:rsidP="006E146E">
            <w:pPr>
              <w:pStyle w:val="afc"/>
              <w:jc w:val="both"/>
            </w:pPr>
            <w:r w:rsidRPr="00EB50C1">
              <w:t>Номенклатура изготавливаем</w:t>
            </w:r>
            <w:r>
              <w:t>ой</w:t>
            </w:r>
            <w:r w:rsidRPr="00EB50C1">
              <w:t xml:space="preserve"> </w:t>
            </w:r>
            <w:r w:rsidRPr="0049750E">
              <w:t>в организации</w:t>
            </w:r>
            <w:r>
              <w:t xml:space="preserve"> продукции</w:t>
            </w:r>
          </w:p>
        </w:tc>
      </w:tr>
      <w:tr w:rsidR="00DD1A41" w:rsidRPr="00EB50C1" w14:paraId="546824B3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F5FF50E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1F4926F4" w14:textId="77777777" w:rsidR="00DD1A41" w:rsidRPr="00EB50C1" w:rsidRDefault="008F5247" w:rsidP="006E146E">
            <w:pPr>
              <w:pStyle w:val="afc"/>
              <w:jc w:val="both"/>
            </w:pPr>
            <w:r w:rsidRPr="0049750E">
              <w:t xml:space="preserve">Технические характеристики </w:t>
            </w:r>
            <w:r w:rsidR="00DD1A41" w:rsidRPr="00EB50C1">
              <w:t>изготавливаем</w:t>
            </w:r>
            <w:r w:rsidR="00DD1A41">
              <w:t>ой</w:t>
            </w:r>
            <w:r w:rsidR="00DD1A41" w:rsidRPr="00EB50C1">
              <w:t xml:space="preserve"> </w:t>
            </w:r>
            <w:r w:rsidR="00DD1A41" w:rsidRPr="0049750E">
              <w:t>в организации</w:t>
            </w:r>
            <w:r w:rsidR="00DD1A41">
              <w:t xml:space="preserve"> продукции</w:t>
            </w:r>
          </w:p>
        </w:tc>
      </w:tr>
      <w:tr w:rsidR="00DD1A41" w:rsidRPr="00EB50C1" w14:paraId="5304B879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3A54BA80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F838150" w14:textId="77777777" w:rsidR="00DD1A41" w:rsidRPr="00EB50C1" w:rsidRDefault="00DD1A41" w:rsidP="006E146E">
            <w:pPr>
              <w:pStyle w:val="afc"/>
              <w:jc w:val="both"/>
            </w:pPr>
            <w:r w:rsidRPr="00EB50C1">
              <w:t>Требования к качеству изготавливаем</w:t>
            </w:r>
            <w:r>
              <w:t>ой</w:t>
            </w:r>
            <w:r w:rsidRPr="00EB50C1">
              <w:t xml:space="preserve"> </w:t>
            </w:r>
            <w:r w:rsidRPr="0049750E">
              <w:t>в организации</w:t>
            </w:r>
            <w:r>
              <w:t xml:space="preserve"> продукции</w:t>
            </w:r>
          </w:p>
        </w:tc>
      </w:tr>
      <w:tr w:rsidR="00DD1A41" w:rsidRPr="00EB50C1" w14:paraId="066553A2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725CEB3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0779394" w14:textId="77777777" w:rsidR="00DD1A41" w:rsidRPr="00EB50C1" w:rsidRDefault="00DD1A41" w:rsidP="006E146E">
            <w:pPr>
              <w:pStyle w:val="afc"/>
              <w:jc w:val="both"/>
            </w:pPr>
            <w:r w:rsidRPr="00EB50C1">
              <w:t xml:space="preserve">Методики выполнения измерений, контроля и испытаний </w:t>
            </w:r>
            <w:r>
              <w:t>изготавливаемой продукции</w:t>
            </w:r>
          </w:p>
        </w:tc>
      </w:tr>
      <w:tr w:rsidR="00DD1A41" w:rsidRPr="00EB50C1" w14:paraId="00BAC1E4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8463089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37C0F66F" w14:textId="77777777" w:rsidR="00DD1A41" w:rsidRPr="00EB50C1" w:rsidRDefault="00DD1A41" w:rsidP="006E146E">
            <w:pPr>
              <w:pStyle w:val="afc"/>
              <w:jc w:val="both"/>
            </w:pPr>
            <w:r w:rsidRPr="00027E27">
              <w:t>Технические характеристики, конструктивные особенности, назначение и принципы применения контрольно-измерительных приборов и инструментов, используемых в области деятельности организации</w:t>
            </w:r>
          </w:p>
        </w:tc>
      </w:tr>
      <w:tr w:rsidR="00DD1A41" w:rsidRPr="00EB50C1" w14:paraId="704CD839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17ACF8D6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1D2D546" w14:textId="77777777" w:rsidR="00DD1A41" w:rsidRPr="00EB50C1" w:rsidRDefault="00DD1A41" w:rsidP="006E146E">
            <w:pPr>
              <w:pStyle w:val="afc"/>
              <w:jc w:val="both"/>
            </w:pPr>
            <w:r w:rsidRPr="00D669DF">
              <w:t>Правила выбора контрольно-измерительных приборов и инструментов</w:t>
            </w:r>
            <w:r>
              <w:t xml:space="preserve"> </w:t>
            </w:r>
            <w:r w:rsidRPr="003A028A">
              <w:t xml:space="preserve">для измерения и контроля характеристик </w:t>
            </w:r>
            <w:r w:rsidRPr="006412C9">
              <w:t>продукции</w:t>
            </w:r>
          </w:p>
        </w:tc>
      </w:tr>
      <w:tr w:rsidR="00DD1A41" w:rsidRPr="00EB50C1" w14:paraId="1C07E63A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4F0FF98B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32E526A2" w14:textId="77777777" w:rsidR="00DD1A41" w:rsidRPr="00EB50C1" w:rsidRDefault="00DD1A41" w:rsidP="006E146E">
            <w:pPr>
              <w:pStyle w:val="afc"/>
              <w:jc w:val="both"/>
            </w:pPr>
            <w:r w:rsidRPr="00EB50C1">
              <w:t>Методики статистической обработки ре</w:t>
            </w:r>
            <w:r>
              <w:t>зультатов измерений и контроля</w:t>
            </w:r>
          </w:p>
        </w:tc>
      </w:tr>
      <w:tr w:rsidR="00DD1A41" w:rsidRPr="00EB50C1" w14:paraId="2802C625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617FC95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1141E534" w14:textId="77777777" w:rsidR="00DD1A41" w:rsidRPr="00EB50C1" w:rsidRDefault="00DD1A41" w:rsidP="006E146E">
            <w:pPr>
              <w:pStyle w:val="afc"/>
              <w:jc w:val="both"/>
            </w:pPr>
            <w:r w:rsidRPr="00EB50C1">
              <w:t xml:space="preserve">Организация учета, порядок и сроки составления отчетности о качестве </w:t>
            </w:r>
            <w:r>
              <w:t>изготавливаемой продукции</w:t>
            </w:r>
          </w:p>
        </w:tc>
      </w:tr>
      <w:tr w:rsidR="00DD1A41" w:rsidRPr="00EB50C1" w14:paraId="14555614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D785382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C286270" w14:textId="77777777" w:rsidR="00DD1A41" w:rsidRPr="00EB50C1" w:rsidRDefault="00DD1A41" w:rsidP="006E146E">
            <w:pPr>
              <w:pStyle w:val="afc"/>
              <w:jc w:val="both"/>
            </w:pPr>
            <w:r w:rsidRPr="00C21415">
              <w:t>ERP-система организации: возможности</w:t>
            </w:r>
            <w:r>
              <w:t xml:space="preserve"> и порядок работы</w:t>
            </w:r>
          </w:p>
        </w:tc>
      </w:tr>
      <w:tr w:rsidR="00DD1A41" w:rsidRPr="00EB50C1" w14:paraId="6F0CB761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28D40C9E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9F4CA95" w14:textId="77777777" w:rsidR="00DD1A41" w:rsidRPr="00EB50C1" w:rsidRDefault="00DD1A41" w:rsidP="006E146E">
            <w:pPr>
              <w:pStyle w:val="afc"/>
              <w:jc w:val="both"/>
            </w:pPr>
            <w:r w:rsidRPr="00FF56E6">
              <w:t>Порядок работы с электронным архивом технической документации</w:t>
            </w:r>
          </w:p>
        </w:tc>
      </w:tr>
      <w:tr w:rsidR="00DD1A41" w:rsidRPr="00EB50C1" w14:paraId="621A9619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55E3EABD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23B14115" w14:textId="77777777" w:rsidR="00DD1A41" w:rsidRPr="00EB50C1" w:rsidRDefault="00DD1A41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>и методические документы, регламентирующие вопросы организации рабочих мест</w:t>
            </w:r>
          </w:p>
        </w:tc>
      </w:tr>
      <w:tr w:rsidR="00DD1A41" w:rsidRPr="00EB50C1" w14:paraId="098168B6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30FD2442" w14:textId="77777777" w:rsidR="00DD1A41" w:rsidRPr="00EB50C1" w:rsidDel="002A1D54" w:rsidRDefault="00DD1A41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7A64D662" w14:textId="77777777" w:rsidR="00DD1A41" w:rsidRPr="00EB50C1" w:rsidRDefault="00DD1A41" w:rsidP="006E146E">
            <w:pPr>
              <w:pStyle w:val="afc"/>
              <w:jc w:val="both"/>
            </w:pPr>
            <w:r w:rsidRPr="00EB50C1">
              <w:t>Основы статистического управления процессами</w:t>
            </w:r>
          </w:p>
        </w:tc>
      </w:tr>
      <w:tr w:rsidR="004B1779" w:rsidRPr="00EB50C1" w14:paraId="5A486CBA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449AD260" w14:textId="77777777" w:rsidR="004B1779" w:rsidRPr="00EB50C1" w:rsidDel="002A1D54" w:rsidRDefault="004B1779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28598ED" w14:textId="77777777" w:rsidR="004B1779" w:rsidRPr="00B96612" w:rsidRDefault="004B1779" w:rsidP="006E146E">
            <w:pPr>
              <w:pStyle w:val="afc"/>
              <w:jc w:val="both"/>
            </w:pPr>
            <w:r w:rsidRPr="00B96612">
              <w:t>Возможности SPC-метода при решении задач управления качеством продукции</w:t>
            </w:r>
          </w:p>
        </w:tc>
      </w:tr>
      <w:tr w:rsidR="00236317" w:rsidRPr="00EB50C1" w14:paraId="1109D211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277FF0FE" w14:textId="77777777" w:rsidR="00236317" w:rsidRPr="00EB50C1" w:rsidDel="002A1D54" w:rsidRDefault="00236317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724D0D72" w14:textId="77777777" w:rsidR="00236317" w:rsidRPr="003111A1" w:rsidRDefault="00236317" w:rsidP="006E146E">
            <w:pPr>
              <w:pStyle w:val="afc"/>
              <w:jc w:val="both"/>
            </w:pPr>
            <w:r w:rsidRPr="00FF56E6">
              <w:t>Порядок работы с электронным архивом технической документации</w:t>
            </w:r>
          </w:p>
        </w:tc>
      </w:tr>
      <w:tr w:rsidR="00236317" w:rsidRPr="00EB50C1" w14:paraId="0F0087E8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40CC8F32" w14:textId="77777777" w:rsidR="00236317" w:rsidRPr="00EB50C1" w:rsidDel="002A1D54" w:rsidRDefault="00236317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29E53C6" w14:textId="77777777" w:rsidR="00236317" w:rsidRPr="003111A1" w:rsidRDefault="00236317" w:rsidP="006E146E">
            <w:pPr>
              <w:pStyle w:val="afc"/>
              <w:jc w:val="both"/>
            </w:pPr>
            <w:r w:rsidRPr="003111A1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236317" w:rsidRPr="00EB50C1" w14:paraId="7751D7FB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226A92DF" w14:textId="77777777" w:rsidR="00236317" w:rsidRPr="00EB50C1" w:rsidDel="002A1D54" w:rsidRDefault="00236317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D913958" w14:textId="77777777" w:rsidR="00236317" w:rsidRPr="003111A1" w:rsidRDefault="00236317" w:rsidP="006E146E">
            <w:pPr>
              <w:pStyle w:val="afc"/>
              <w:jc w:val="both"/>
            </w:pPr>
            <w:r w:rsidRPr="003111A1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236317" w:rsidRPr="00EB50C1" w14:paraId="42E73B89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19D7B17F" w14:textId="77777777" w:rsidR="00236317" w:rsidRPr="00EB50C1" w:rsidDel="002A1D54" w:rsidRDefault="00236317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2C10B9D" w14:textId="25F7CBAF" w:rsidR="00236317" w:rsidRPr="003111A1" w:rsidRDefault="00236317" w:rsidP="006E146E">
            <w:pPr>
              <w:pStyle w:val="afc"/>
              <w:jc w:val="both"/>
            </w:pPr>
            <w:r w:rsidRPr="00F66B50">
              <w:t xml:space="preserve">Специализированные программы расчета </w:t>
            </w:r>
            <w:r w:rsidR="00BD313A">
              <w:t>ошибок контроля: наименования, возможности и порядок работы в них</w:t>
            </w:r>
          </w:p>
        </w:tc>
      </w:tr>
      <w:tr w:rsidR="00236317" w:rsidRPr="00EB50C1" w14:paraId="3117A0EE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3BE3C4C6" w14:textId="77777777" w:rsidR="00236317" w:rsidRPr="00EB50C1" w:rsidDel="002A1D54" w:rsidRDefault="00236317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2C00ADC8" w14:textId="77777777" w:rsidR="00236317" w:rsidRPr="00EB50C1" w:rsidRDefault="00236317" w:rsidP="006E146E">
            <w:pPr>
              <w:pStyle w:val="afc"/>
              <w:jc w:val="both"/>
            </w:pPr>
            <w:r w:rsidRPr="003111A1">
              <w:t>Текстовые редакторы (процессоры): наименования, возможности и порядок работы в них</w:t>
            </w:r>
          </w:p>
        </w:tc>
      </w:tr>
      <w:tr w:rsidR="00236317" w:rsidRPr="00EB50C1" w14:paraId="4643A07E" w14:textId="77777777" w:rsidTr="006E146E">
        <w:trPr>
          <w:trHeight w:val="20"/>
        </w:trPr>
        <w:tc>
          <w:tcPr>
            <w:tcW w:w="1200" w:type="pct"/>
            <w:shd w:val="clear" w:color="auto" w:fill="auto"/>
          </w:tcPr>
          <w:p w14:paraId="7285AB0A" w14:textId="77777777" w:rsidR="00236317" w:rsidRPr="00EB50C1" w:rsidDel="002A1D54" w:rsidRDefault="00236317" w:rsidP="00FF5FB2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800" w:type="pct"/>
            <w:shd w:val="clear" w:color="auto" w:fill="auto"/>
          </w:tcPr>
          <w:p w14:paraId="0CFFA402" w14:textId="77777777" w:rsidR="00236317" w:rsidRPr="00EB50C1" w:rsidRDefault="00236317" w:rsidP="006E146E">
            <w:pPr>
              <w:pStyle w:val="afc"/>
              <w:jc w:val="both"/>
            </w:pPr>
            <w:r w:rsidRPr="00EB50C1">
              <w:t>-</w:t>
            </w:r>
          </w:p>
        </w:tc>
      </w:tr>
    </w:tbl>
    <w:p w14:paraId="2D473413" w14:textId="77777777" w:rsidR="006E146E" w:rsidRDefault="006E146E" w:rsidP="00FF5FB2">
      <w:pPr>
        <w:pStyle w:val="2"/>
        <w:spacing w:before="0" w:after="0"/>
      </w:pPr>
      <w:bookmarkStart w:id="9" w:name="_Toc38328655"/>
    </w:p>
    <w:p w14:paraId="2B70CB5B" w14:textId="1FA57EFE" w:rsidR="00EF7AD8" w:rsidRDefault="00EF7AD8" w:rsidP="00FF5FB2">
      <w:pPr>
        <w:pStyle w:val="2"/>
        <w:spacing w:before="0" w:after="0"/>
      </w:pPr>
      <w:r w:rsidRPr="00EB50C1">
        <w:t>3.</w:t>
      </w:r>
      <w:r w:rsidR="005741C2" w:rsidRPr="00EB50C1">
        <w:t>3</w:t>
      </w:r>
      <w:r w:rsidRPr="00EB50C1">
        <w:t xml:space="preserve">. Обобщенная трудовая </w:t>
      </w:r>
      <w:r w:rsidR="009B132F" w:rsidRPr="00EB50C1">
        <w:t>функция</w:t>
      </w:r>
      <w:bookmarkEnd w:id="9"/>
    </w:p>
    <w:p w14:paraId="2B05A8B2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4559"/>
        <w:gridCol w:w="622"/>
        <w:gridCol w:w="724"/>
        <w:gridCol w:w="1720"/>
        <w:gridCol w:w="861"/>
      </w:tblGrid>
      <w:tr w:rsidR="00C44ECF" w:rsidRPr="00EB50C1" w14:paraId="35C03084" w14:textId="77777777" w:rsidTr="006E146E">
        <w:trPr>
          <w:trHeight w:val="278"/>
        </w:trPr>
        <w:tc>
          <w:tcPr>
            <w:tcW w:w="8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3623C6" w14:textId="77777777" w:rsidR="000E25AF" w:rsidRPr="00EB50C1" w:rsidRDefault="000E25AF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AB31AA" w14:textId="21B94978" w:rsidR="000E25AF" w:rsidRPr="00EB50C1" w:rsidRDefault="00A959C7" w:rsidP="006E146E">
            <w:pPr>
              <w:pStyle w:val="afc"/>
              <w:jc w:val="both"/>
            </w:pPr>
            <w:r>
              <w:t xml:space="preserve">Управление качеством продукции </w:t>
            </w:r>
            <w:r w:rsidRPr="00EF0C05">
              <w:t>на всех стадиях</w:t>
            </w:r>
            <w:r w:rsidR="009B70AB">
              <w:t xml:space="preserve"> </w:t>
            </w:r>
            <w:r w:rsidRPr="00EF0C05">
              <w:t>производственного процесса</w:t>
            </w:r>
          </w:p>
        </w:tc>
        <w:tc>
          <w:tcPr>
            <w:tcW w:w="30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9D35CD" w14:textId="77777777" w:rsidR="000E25AF" w:rsidRPr="00EB50C1" w:rsidRDefault="000E25A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25DACE" w14:textId="6543484F" w:rsidR="000E25AF" w:rsidRPr="00EB50C1" w:rsidRDefault="00535CAA" w:rsidP="00FF5F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47E8CC" w14:textId="77777777" w:rsidR="000E25AF" w:rsidRPr="00EB50C1" w:rsidRDefault="000E25AF" w:rsidP="00FF5FB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BAE3C0" w14:textId="77777777" w:rsidR="000E25AF" w:rsidRPr="00EB50C1" w:rsidRDefault="000E25AF" w:rsidP="00FF5FB2">
            <w:pPr>
              <w:jc w:val="center"/>
              <w:rPr>
                <w:lang w:val="de-DE"/>
              </w:rPr>
            </w:pPr>
            <w:r w:rsidRPr="00EB50C1">
              <w:rPr>
                <w:lang w:val="de-DE"/>
              </w:rPr>
              <w:t>6</w:t>
            </w:r>
          </w:p>
        </w:tc>
      </w:tr>
    </w:tbl>
    <w:p w14:paraId="13258703" w14:textId="77777777" w:rsidR="006E146E" w:rsidRDefault="006E14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5"/>
        <w:gridCol w:w="1183"/>
        <w:gridCol w:w="420"/>
        <w:gridCol w:w="2266"/>
        <w:gridCol w:w="1216"/>
        <w:gridCol w:w="2340"/>
      </w:tblGrid>
      <w:tr w:rsidR="00C44ECF" w:rsidRPr="00EB50C1" w14:paraId="127F46D9" w14:textId="77777777" w:rsidTr="006E146E">
        <w:trPr>
          <w:trHeight w:val="283"/>
        </w:trPr>
        <w:tc>
          <w:tcPr>
            <w:tcW w:w="136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73749A" w14:textId="77777777" w:rsidR="00926D49" w:rsidRPr="00EB50C1" w:rsidRDefault="00926D49" w:rsidP="00FF5FB2">
            <w:r w:rsidRPr="00EB50C1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5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A4CE6DB" w14:textId="77777777" w:rsidR="00926D49" w:rsidRPr="00EB50C1" w:rsidRDefault="00926D49" w:rsidP="00FF5FB2">
            <w:r w:rsidRPr="00EB50C1">
              <w:rPr>
                <w:sz w:val="20"/>
              </w:rPr>
              <w:t xml:space="preserve">Оригинал 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107CC" w14:textId="77777777" w:rsidR="00926D49" w:rsidRPr="00EB50C1" w:rsidRDefault="00926D49" w:rsidP="00FF5FB2">
            <w:r w:rsidRPr="00EB50C1">
              <w:t>Х</w:t>
            </w:r>
          </w:p>
        </w:tc>
        <w:tc>
          <w:tcPr>
            <w:tcW w:w="11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D4E557" w14:textId="77777777" w:rsidR="00926D49" w:rsidRPr="00EB50C1" w:rsidRDefault="00926D49" w:rsidP="00FF5FB2">
            <w:r w:rsidRPr="00EB50C1">
              <w:rPr>
                <w:sz w:val="20"/>
              </w:rPr>
              <w:t>Заимствовано из оригинала</w:t>
            </w:r>
          </w:p>
        </w:tc>
        <w:tc>
          <w:tcPr>
            <w:tcW w:w="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6F1857" w14:textId="77777777" w:rsidR="00926D49" w:rsidRPr="00EB50C1" w:rsidRDefault="00926D49" w:rsidP="00FF5FB2"/>
        </w:tc>
        <w:tc>
          <w:tcPr>
            <w:tcW w:w="11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05A45D" w14:textId="77777777" w:rsidR="00926D49" w:rsidRPr="00EB50C1" w:rsidRDefault="00926D49" w:rsidP="00FF5FB2"/>
        </w:tc>
      </w:tr>
      <w:tr w:rsidR="00C44ECF" w:rsidRPr="00EB50C1" w14:paraId="4F57AEA5" w14:textId="77777777" w:rsidTr="006E146E">
        <w:trPr>
          <w:trHeight w:val="479"/>
        </w:trPr>
        <w:tc>
          <w:tcPr>
            <w:tcW w:w="1360" w:type="pct"/>
            <w:tcBorders>
              <w:top w:val="nil"/>
              <w:bottom w:val="nil"/>
              <w:right w:val="nil"/>
            </w:tcBorders>
            <w:vAlign w:val="center"/>
          </w:tcPr>
          <w:p w14:paraId="37CDBC1D" w14:textId="77777777" w:rsidR="00926D49" w:rsidRPr="00EB50C1" w:rsidRDefault="00926D49" w:rsidP="00FF5FB2"/>
        </w:tc>
        <w:tc>
          <w:tcPr>
            <w:tcW w:w="1897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AB670BC" w14:textId="77777777" w:rsidR="00926D49" w:rsidRPr="00EB50C1" w:rsidRDefault="00926D49" w:rsidP="00FF5FB2"/>
        </w:tc>
        <w:tc>
          <w:tcPr>
            <w:tcW w:w="5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0FD215" w14:textId="77777777" w:rsidR="00926D49" w:rsidRPr="00EB50C1" w:rsidRDefault="00926D49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FB5E27" w14:textId="77777777" w:rsidR="00926D49" w:rsidRPr="00EB50C1" w:rsidRDefault="00926D49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445017" w14:textId="77777777" w:rsidR="006E146E" w:rsidRDefault="006E146E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4"/>
        <w:gridCol w:w="7425"/>
      </w:tblGrid>
      <w:tr w:rsidR="00926D49" w:rsidRPr="00EB50C1" w14:paraId="0959CFEF" w14:textId="77777777" w:rsidTr="006E146E">
        <w:trPr>
          <w:trHeight w:val="525"/>
        </w:trPr>
        <w:tc>
          <w:tcPr>
            <w:tcW w:w="1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BF13CA" w14:textId="77777777" w:rsidR="00926D49" w:rsidRPr="00EB50C1" w:rsidRDefault="00926D49" w:rsidP="00FF5FB2">
            <w:r w:rsidRPr="00EB50C1">
              <w:t>Возможные наименования должностей, профессий</w:t>
            </w:r>
          </w:p>
        </w:tc>
        <w:tc>
          <w:tcPr>
            <w:tcW w:w="3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66F285" w14:textId="77777777" w:rsidR="00613D30" w:rsidRPr="00613D30" w:rsidRDefault="00613D30" w:rsidP="00FF5FB2">
            <w:pPr>
              <w:pStyle w:val="afc"/>
              <w:rPr>
                <w:i/>
              </w:rPr>
            </w:pPr>
            <w:r w:rsidRPr="00613D30">
              <w:t>Инженер по качеству I категории</w:t>
            </w:r>
          </w:p>
          <w:p w14:paraId="79728C63" w14:textId="77777777" w:rsidR="00613D30" w:rsidRPr="00613D30" w:rsidRDefault="00613D30" w:rsidP="00FF5FB2">
            <w:pPr>
              <w:pStyle w:val="afc"/>
              <w:rPr>
                <w:i/>
              </w:rPr>
            </w:pPr>
            <w:r w:rsidRPr="00613D30">
              <w:t>Ведущий инженер по качеству</w:t>
            </w:r>
          </w:p>
          <w:p w14:paraId="3A80BB62" w14:textId="77777777" w:rsidR="00613D30" w:rsidRPr="00613D30" w:rsidRDefault="00613D30" w:rsidP="00FF5FB2">
            <w:pPr>
              <w:pStyle w:val="afc"/>
              <w:rPr>
                <w:i/>
              </w:rPr>
            </w:pPr>
            <w:r w:rsidRPr="00613D30">
              <w:t>Инженер по техническому контролю качества продукции I категории</w:t>
            </w:r>
          </w:p>
          <w:p w14:paraId="77A17D88" w14:textId="77777777" w:rsidR="009B23E8" w:rsidRPr="00EB50C1" w:rsidRDefault="00613D30" w:rsidP="00FF5FB2">
            <w:pPr>
              <w:pStyle w:val="afc"/>
            </w:pPr>
            <w:r w:rsidRPr="00613D30">
              <w:t>Ведущий инженер по техническому контролю качества продукции</w:t>
            </w:r>
          </w:p>
        </w:tc>
      </w:tr>
    </w:tbl>
    <w:p w14:paraId="43C177D8" w14:textId="77777777" w:rsidR="006E146E" w:rsidRDefault="006E146E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4"/>
        <w:gridCol w:w="7425"/>
      </w:tblGrid>
      <w:tr w:rsidR="009E1C39" w:rsidRPr="009E1C39" w14:paraId="65567D0E" w14:textId="77777777" w:rsidTr="006E146E">
        <w:trPr>
          <w:trHeight w:val="20"/>
        </w:trPr>
        <w:tc>
          <w:tcPr>
            <w:tcW w:w="1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8322D3" w14:textId="77777777" w:rsidR="009E1C39" w:rsidRPr="009E1C39" w:rsidRDefault="009E1C39" w:rsidP="00FF5FB2">
            <w:pPr>
              <w:pStyle w:val="afc"/>
            </w:pPr>
            <w:r w:rsidRPr="009E1C39">
              <w:t>Требования к образованию и обучению</w:t>
            </w:r>
          </w:p>
        </w:tc>
        <w:tc>
          <w:tcPr>
            <w:tcW w:w="3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1DBD7AA" w14:textId="77777777" w:rsidR="009E1C39" w:rsidRPr="009E1C39" w:rsidRDefault="009E1C39" w:rsidP="00FF5FB2">
            <w:pPr>
              <w:pStyle w:val="afc"/>
            </w:pPr>
            <w:r w:rsidRPr="009E1C39">
              <w:t>Высшее образование – бакалавриат</w:t>
            </w:r>
          </w:p>
          <w:p w14:paraId="69ED5485" w14:textId="77777777" w:rsidR="009E1C39" w:rsidRPr="009E1C39" w:rsidRDefault="009E1C39" w:rsidP="00FF5FB2">
            <w:pPr>
              <w:pStyle w:val="afc"/>
            </w:pPr>
            <w:r w:rsidRPr="009E1C39">
              <w:t>или</w:t>
            </w:r>
          </w:p>
          <w:p w14:paraId="50D06243" w14:textId="02C83D95" w:rsidR="009E1C39" w:rsidRPr="009E1C39" w:rsidRDefault="009E1C39" w:rsidP="00FF5FB2">
            <w:pPr>
              <w:pStyle w:val="afc"/>
            </w:pPr>
            <w:r w:rsidRPr="009E1C39">
              <w:t>Высшее образование – ма</w:t>
            </w:r>
            <w:r w:rsidR="00531194">
              <w:t>гистратура</w:t>
            </w:r>
          </w:p>
        </w:tc>
      </w:tr>
      <w:tr w:rsidR="009E1C39" w:rsidRPr="009E1C39" w14:paraId="720935B7" w14:textId="77777777" w:rsidTr="006E146E">
        <w:trPr>
          <w:trHeight w:val="20"/>
        </w:trPr>
        <w:tc>
          <w:tcPr>
            <w:tcW w:w="1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085E53" w14:textId="77777777" w:rsidR="009E1C39" w:rsidRPr="009E1C39" w:rsidRDefault="009E1C39" w:rsidP="00FF5FB2">
            <w:pPr>
              <w:pStyle w:val="afc"/>
            </w:pPr>
            <w:r w:rsidRPr="009E1C39">
              <w:t>Требования к опыту практической работы</w:t>
            </w:r>
          </w:p>
        </w:tc>
        <w:tc>
          <w:tcPr>
            <w:tcW w:w="3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61760A1" w14:textId="6D0FDC45" w:rsidR="009E1C39" w:rsidRPr="009E1C39" w:rsidRDefault="009E1C39" w:rsidP="00FF5FB2">
            <w:pPr>
              <w:pStyle w:val="afc"/>
            </w:pPr>
            <w:r w:rsidRPr="009E1C39">
              <w:t xml:space="preserve">Не менее трех лет инженером в области контроля </w:t>
            </w:r>
            <w:r w:rsidR="007E0639">
              <w:t xml:space="preserve">качества, </w:t>
            </w:r>
            <w:r w:rsidRPr="009E1C39">
              <w:t xml:space="preserve">управления качеством, метрологии, </w:t>
            </w:r>
            <w:r w:rsidR="00AD1408">
              <w:t xml:space="preserve">технологии производства </w:t>
            </w:r>
            <w:r w:rsidRPr="009E1C39">
              <w:t xml:space="preserve">при наличии высшего образования – бакалавриат </w:t>
            </w:r>
          </w:p>
          <w:p w14:paraId="59E2EF75" w14:textId="57B12059" w:rsidR="009E1C39" w:rsidRPr="009E1C39" w:rsidRDefault="008211D4" w:rsidP="00FF5FB2">
            <w:pPr>
              <w:pStyle w:val="afc"/>
            </w:pPr>
            <w:r w:rsidRPr="009E1C39">
              <w:t xml:space="preserve">Не менее </w:t>
            </w:r>
            <w:r>
              <w:t>одного года</w:t>
            </w:r>
            <w:r w:rsidRPr="009E1C39">
              <w:t xml:space="preserve"> инженером в области контроля, </w:t>
            </w:r>
            <w:r w:rsidR="007E0639">
              <w:t xml:space="preserve">качества, </w:t>
            </w:r>
            <w:r w:rsidRPr="009E1C39">
              <w:t xml:space="preserve">управления качеством, метрологии, </w:t>
            </w:r>
            <w:r>
              <w:t xml:space="preserve">технологии производства </w:t>
            </w:r>
            <w:r w:rsidRPr="009E1C39">
              <w:t xml:space="preserve">при наличии высшего образования – </w:t>
            </w:r>
            <w:r>
              <w:t>магистратура</w:t>
            </w:r>
          </w:p>
        </w:tc>
      </w:tr>
      <w:tr w:rsidR="009E1C39" w:rsidRPr="00EB50C1" w14:paraId="6A107733" w14:textId="77777777" w:rsidTr="006E146E">
        <w:trPr>
          <w:trHeight w:val="20"/>
        </w:trPr>
        <w:tc>
          <w:tcPr>
            <w:tcW w:w="1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5EA1FE" w14:textId="77777777" w:rsidR="009E1C39" w:rsidRPr="00EB50C1" w:rsidRDefault="009E1C39" w:rsidP="00FF5FB2">
            <w:r w:rsidRPr="00EB50C1">
              <w:t>Особые условия допуска к работе</w:t>
            </w:r>
          </w:p>
        </w:tc>
        <w:tc>
          <w:tcPr>
            <w:tcW w:w="3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79787F" w14:textId="77777777" w:rsidR="009E1C39" w:rsidRPr="00EB50C1" w:rsidRDefault="009E1C39" w:rsidP="00FF5FB2">
            <w:pPr>
              <w:rPr>
                <w:shd w:val="clear" w:color="auto" w:fill="FFFFFF"/>
              </w:rPr>
            </w:pPr>
            <w:r w:rsidRPr="00EB50C1">
              <w:t>-</w:t>
            </w:r>
          </w:p>
        </w:tc>
      </w:tr>
      <w:tr w:rsidR="009E1C39" w:rsidRPr="00EB50C1" w14:paraId="0ED155FC" w14:textId="77777777" w:rsidTr="006E146E">
        <w:trPr>
          <w:trHeight w:val="20"/>
        </w:trPr>
        <w:tc>
          <w:tcPr>
            <w:tcW w:w="1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B9E248" w14:textId="77777777" w:rsidR="009E1C39" w:rsidRPr="00EB50C1" w:rsidRDefault="009E1C39" w:rsidP="00FF5FB2">
            <w:pPr>
              <w:suppressAutoHyphens/>
            </w:pPr>
            <w:r w:rsidRPr="00EB50C1">
              <w:t>Другие характеристики</w:t>
            </w:r>
          </w:p>
        </w:tc>
        <w:tc>
          <w:tcPr>
            <w:tcW w:w="3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A2A9636" w14:textId="392DF2F1" w:rsidR="009E1C39" w:rsidRPr="00EB50C1" w:rsidRDefault="009E1C39" w:rsidP="00FF5FB2">
            <w:r w:rsidRPr="00EB50C1">
              <w:t>Рекомендуется</w:t>
            </w:r>
            <w:r w:rsidR="009D7675">
              <w:t xml:space="preserve"> дополнительное профессиональное обучение – программы</w:t>
            </w:r>
            <w:r w:rsidRPr="00EB50C1">
              <w:t xml:space="preserve"> повышени</w:t>
            </w:r>
            <w:r w:rsidR="009D7675">
              <w:t>я</w:t>
            </w:r>
            <w:r w:rsidRPr="00EB50C1">
              <w:t xml:space="preserve"> квалификации не реже одного раза в пять лет</w:t>
            </w:r>
          </w:p>
        </w:tc>
      </w:tr>
    </w:tbl>
    <w:p w14:paraId="701F6C1D" w14:textId="77777777" w:rsidR="006E146E" w:rsidRDefault="006E146E"/>
    <w:p w14:paraId="66DD9225" w14:textId="77777777" w:rsidR="006E146E" w:rsidRPr="00EB50C1" w:rsidRDefault="006E146E" w:rsidP="00FF5FB2">
      <w:r w:rsidRPr="00EB50C1">
        <w:t>Дополнительные характеристики</w:t>
      </w:r>
    </w:p>
    <w:p w14:paraId="00837BCA" w14:textId="77777777" w:rsidR="006E146E" w:rsidRDefault="006E14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3"/>
        <w:gridCol w:w="1236"/>
        <w:gridCol w:w="6186"/>
      </w:tblGrid>
      <w:tr w:rsidR="009E1C39" w:rsidRPr="00EB50C1" w14:paraId="750FC627" w14:textId="77777777" w:rsidTr="006E146E">
        <w:trPr>
          <w:trHeight w:val="20"/>
        </w:trPr>
        <w:tc>
          <w:tcPr>
            <w:tcW w:w="1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6C4BF2" w14:textId="77777777" w:rsidR="009E1C39" w:rsidRPr="00EB50C1" w:rsidRDefault="009E1C39" w:rsidP="00FF5FB2">
            <w:pPr>
              <w:jc w:val="center"/>
            </w:pPr>
            <w:r w:rsidRPr="00EB50C1">
              <w:t>Наименование документа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AA56C2" w14:textId="77777777" w:rsidR="009E1C39" w:rsidRPr="00EB50C1" w:rsidRDefault="009E1C39" w:rsidP="00FF5FB2">
            <w:pPr>
              <w:jc w:val="center"/>
            </w:pPr>
            <w:r w:rsidRPr="00EB50C1">
              <w:t>Код</w:t>
            </w:r>
          </w:p>
        </w:tc>
        <w:tc>
          <w:tcPr>
            <w:tcW w:w="3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CF3422" w14:textId="77777777" w:rsidR="009E1C39" w:rsidRPr="00EB50C1" w:rsidRDefault="009E1C39" w:rsidP="00FF5FB2">
            <w:pPr>
              <w:jc w:val="center"/>
            </w:pPr>
            <w:r w:rsidRPr="00EB50C1">
              <w:t>Наименование базовой группы, должности (профессии) или специальности</w:t>
            </w:r>
          </w:p>
        </w:tc>
      </w:tr>
      <w:tr w:rsidR="009E1C39" w:rsidRPr="00EB50C1" w14:paraId="7D9EBA9B" w14:textId="77777777" w:rsidTr="006E146E">
        <w:trPr>
          <w:trHeight w:val="20"/>
        </w:trPr>
        <w:tc>
          <w:tcPr>
            <w:tcW w:w="1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31C325" w14:textId="77777777" w:rsidR="009E1C39" w:rsidRPr="00EB50C1" w:rsidRDefault="009E1C39" w:rsidP="00FF5FB2">
            <w:pPr>
              <w:rPr>
                <w:vertAlign w:val="superscript"/>
              </w:rPr>
            </w:pPr>
            <w:r w:rsidRPr="00EB50C1">
              <w:t>ОКЗ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1861C0" w14:textId="77777777" w:rsidR="009E1C39" w:rsidRPr="00EB50C1" w:rsidRDefault="009E1C39" w:rsidP="00FF5FB2">
            <w:r w:rsidRPr="00EB50C1">
              <w:t>21</w:t>
            </w:r>
            <w:r w:rsidR="00555026">
              <w:t>41</w:t>
            </w:r>
          </w:p>
        </w:tc>
        <w:tc>
          <w:tcPr>
            <w:tcW w:w="3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6AA73E" w14:textId="77777777" w:rsidR="009E1C39" w:rsidRPr="00EB50C1" w:rsidRDefault="00555026" w:rsidP="00FF5FB2">
            <w:r>
              <w:t>Инженеры в промышленности и на производстве</w:t>
            </w:r>
          </w:p>
        </w:tc>
      </w:tr>
      <w:tr w:rsidR="009E1C39" w:rsidRPr="00EB50C1" w14:paraId="28C7654E" w14:textId="77777777" w:rsidTr="006E146E">
        <w:trPr>
          <w:trHeight w:val="20"/>
        </w:trPr>
        <w:tc>
          <w:tcPr>
            <w:tcW w:w="136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69B848" w14:textId="77777777" w:rsidR="009E1C39" w:rsidRPr="00EB50C1" w:rsidRDefault="009E1C39" w:rsidP="00FF5FB2">
            <w:r w:rsidRPr="00EB50C1">
              <w:t xml:space="preserve">ЕКС 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CF7241" w14:textId="77777777" w:rsidR="009E1C39" w:rsidRPr="00EB50C1" w:rsidRDefault="009E1C39" w:rsidP="00FF5FB2">
            <w:r>
              <w:t>-</w:t>
            </w:r>
          </w:p>
        </w:tc>
        <w:tc>
          <w:tcPr>
            <w:tcW w:w="3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5F0820" w14:textId="77777777" w:rsidR="009E1C39" w:rsidRPr="00EB50C1" w:rsidRDefault="00555026" w:rsidP="00FF5FB2">
            <w:r>
              <w:t>Ведущий инженер</w:t>
            </w:r>
          </w:p>
        </w:tc>
      </w:tr>
      <w:tr w:rsidR="009E1C39" w:rsidRPr="00EB50C1" w14:paraId="66C6C011" w14:textId="77777777" w:rsidTr="006E146E">
        <w:trPr>
          <w:trHeight w:val="20"/>
        </w:trPr>
        <w:tc>
          <w:tcPr>
            <w:tcW w:w="1360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86253A" w14:textId="77777777" w:rsidR="009E1C39" w:rsidRPr="00EB50C1" w:rsidRDefault="009E1C39" w:rsidP="00FF5FB2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4EC4EA" w14:textId="77777777" w:rsidR="009E1C39" w:rsidRPr="00EB50C1" w:rsidRDefault="009E1C39" w:rsidP="00FF5FB2">
            <w:r w:rsidRPr="00EB50C1">
              <w:t>-</w:t>
            </w:r>
          </w:p>
        </w:tc>
        <w:tc>
          <w:tcPr>
            <w:tcW w:w="3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E50A3E" w14:textId="20F68D92" w:rsidR="009E1C39" w:rsidRPr="00EB50C1" w:rsidRDefault="00555026" w:rsidP="00FF5FB2">
            <w:r>
              <w:t>Инженер</w:t>
            </w:r>
          </w:p>
        </w:tc>
      </w:tr>
      <w:tr w:rsidR="009E1C39" w:rsidRPr="00EB50C1" w14:paraId="07C7E081" w14:textId="77777777" w:rsidTr="006E146E">
        <w:trPr>
          <w:trHeight w:val="20"/>
        </w:trPr>
        <w:tc>
          <w:tcPr>
            <w:tcW w:w="1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C33A51" w14:textId="77777777" w:rsidR="009E1C39" w:rsidRPr="00EB50C1" w:rsidRDefault="009E1C39" w:rsidP="00FF5FB2">
            <w:r w:rsidRPr="00EB50C1">
              <w:rPr>
                <w:bCs w:val="0"/>
              </w:rPr>
              <w:t>ОКПДТР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A13613" w14:textId="77777777" w:rsidR="009E1C39" w:rsidRPr="00EB50C1" w:rsidRDefault="00970C8A" w:rsidP="00FF5FB2">
            <w:r>
              <w:t>22583</w:t>
            </w:r>
          </w:p>
        </w:tc>
        <w:tc>
          <w:tcPr>
            <w:tcW w:w="3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A47275" w14:textId="77777777" w:rsidR="009E1C39" w:rsidRPr="00EB50C1" w:rsidRDefault="00555026" w:rsidP="00FF5FB2">
            <w:r>
              <w:t>Инженер по качеству</w:t>
            </w:r>
          </w:p>
        </w:tc>
      </w:tr>
      <w:tr w:rsidR="009E1C39" w:rsidRPr="00EB50C1" w14:paraId="4BABD8CD" w14:textId="77777777" w:rsidTr="006E146E">
        <w:trPr>
          <w:trHeight w:val="20"/>
        </w:trPr>
        <w:tc>
          <w:tcPr>
            <w:tcW w:w="136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FC5ADB" w14:textId="77777777" w:rsidR="009E1C39" w:rsidRPr="00EB50C1" w:rsidRDefault="009E1C39" w:rsidP="00FF5FB2">
            <w:r w:rsidRPr="00EB50C1">
              <w:t>ОКСО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363A8F" w14:textId="77777777" w:rsidR="009E1C39" w:rsidRPr="00EB50C1" w:rsidRDefault="009E1C39" w:rsidP="00FF5FB2">
            <w:pPr>
              <w:rPr>
                <w:shd w:val="clear" w:color="auto" w:fill="FFFFFF"/>
              </w:rPr>
            </w:pPr>
            <w:r>
              <w:t>2.27.03.01</w:t>
            </w:r>
          </w:p>
        </w:tc>
        <w:tc>
          <w:tcPr>
            <w:tcW w:w="3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713FDE" w14:textId="77777777" w:rsidR="009E1C39" w:rsidRPr="00EB50C1" w:rsidRDefault="009E1C39" w:rsidP="00FF5FB2">
            <w:pPr>
              <w:rPr>
                <w:shd w:val="clear" w:color="auto" w:fill="FFFFFF"/>
              </w:rPr>
            </w:pPr>
            <w:r>
              <w:t>Стандартизация и м</w:t>
            </w:r>
            <w:r w:rsidRPr="00EB50C1">
              <w:t>етрология</w:t>
            </w:r>
          </w:p>
        </w:tc>
      </w:tr>
      <w:tr w:rsidR="009E1C39" w:rsidRPr="00EB50C1" w14:paraId="24B74B75" w14:textId="77777777" w:rsidTr="006E146E">
        <w:trPr>
          <w:trHeight w:val="20"/>
        </w:trPr>
        <w:tc>
          <w:tcPr>
            <w:tcW w:w="136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A91BCF" w14:textId="77777777" w:rsidR="009E1C39" w:rsidRPr="00EB50C1" w:rsidRDefault="009E1C39" w:rsidP="00FF5FB2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9CA293" w14:textId="77777777" w:rsidR="009E1C39" w:rsidRPr="00EB50C1" w:rsidRDefault="009E1C39" w:rsidP="00FF5FB2">
            <w:r w:rsidRPr="00EB50C1">
              <w:t>2</w:t>
            </w:r>
            <w:r>
              <w:t>.</w:t>
            </w:r>
            <w:r w:rsidRPr="00EB50C1">
              <w:t>2</w:t>
            </w:r>
            <w:r>
              <w:t>7.03.02</w:t>
            </w:r>
          </w:p>
        </w:tc>
        <w:tc>
          <w:tcPr>
            <w:tcW w:w="3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15BB17" w14:textId="77777777" w:rsidR="009E1C39" w:rsidRPr="00EB50C1" w:rsidRDefault="009E1C39" w:rsidP="00FF5FB2">
            <w:r w:rsidRPr="00EB50C1">
              <w:t>Управление качеством</w:t>
            </w:r>
          </w:p>
        </w:tc>
      </w:tr>
      <w:tr w:rsidR="009E1C39" w:rsidRPr="00EB50C1" w14:paraId="20534F98" w14:textId="77777777" w:rsidTr="006E146E">
        <w:trPr>
          <w:trHeight w:val="20"/>
        </w:trPr>
        <w:tc>
          <w:tcPr>
            <w:tcW w:w="136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D682C6" w14:textId="77777777" w:rsidR="009E1C39" w:rsidRPr="00EB50C1" w:rsidRDefault="009E1C39" w:rsidP="00FF5FB2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63B369" w14:textId="77777777" w:rsidR="009E1C39" w:rsidRPr="00EB50C1" w:rsidRDefault="009E1C39" w:rsidP="00FF5FB2">
            <w:pPr>
              <w:rPr>
                <w:shd w:val="clear" w:color="auto" w:fill="FFFFFF"/>
              </w:rPr>
            </w:pPr>
            <w:r>
              <w:t>2.27.04.01</w:t>
            </w:r>
          </w:p>
        </w:tc>
        <w:tc>
          <w:tcPr>
            <w:tcW w:w="3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E66F94" w14:textId="77777777" w:rsidR="009E1C39" w:rsidRPr="00EB50C1" w:rsidRDefault="009E1C39" w:rsidP="00FF5FB2">
            <w:pPr>
              <w:rPr>
                <w:shd w:val="clear" w:color="auto" w:fill="FFFFFF"/>
              </w:rPr>
            </w:pPr>
            <w:r>
              <w:t>Стандартизация и м</w:t>
            </w:r>
            <w:r w:rsidRPr="00EB50C1">
              <w:t>етрология</w:t>
            </w:r>
          </w:p>
        </w:tc>
      </w:tr>
      <w:tr w:rsidR="009E1C39" w:rsidRPr="00EB50C1" w14:paraId="6859F8FF" w14:textId="77777777" w:rsidTr="006E146E">
        <w:trPr>
          <w:trHeight w:val="20"/>
        </w:trPr>
        <w:tc>
          <w:tcPr>
            <w:tcW w:w="1360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2130FE" w14:textId="77777777" w:rsidR="009E1C39" w:rsidRPr="00EB50C1" w:rsidRDefault="009E1C39" w:rsidP="00FF5FB2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6151A6" w14:textId="2D0E9D67" w:rsidR="009E1C39" w:rsidRPr="00EB50C1" w:rsidRDefault="009E1C39" w:rsidP="00FF5FB2">
            <w:pPr>
              <w:rPr>
                <w:shd w:val="clear" w:color="auto" w:fill="FFFFFF"/>
              </w:rPr>
            </w:pPr>
            <w:r>
              <w:t>2.27.04.0</w:t>
            </w:r>
            <w:r w:rsidR="00535CAA">
              <w:t>2</w:t>
            </w:r>
          </w:p>
        </w:tc>
        <w:tc>
          <w:tcPr>
            <w:tcW w:w="3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860AD3" w14:textId="77777777" w:rsidR="009E1C39" w:rsidRPr="00EB50C1" w:rsidRDefault="009E1C39" w:rsidP="00FF5FB2">
            <w:pPr>
              <w:rPr>
                <w:shd w:val="clear" w:color="auto" w:fill="FFFFFF"/>
              </w:rPr>
            </w:pPr>
            <w:r w:rsidRPr="00EB50C1">
              <w:t>Управление качеством</w:t>
            </w:r>
          </w:p>
        </w:tc>
      </w:tr>
    </w:tbl>
    <w:p w14:paraId="78626B51" w14:textId="77777777" w:rsidR="006E146E" w:rsidRDefault="006E146E" w:rsidP="00FF5FB2">
      <w:pPr>
        <w:pStyle w:val="3"/>
        <w:spacing w:before="0" w:after="0"/>
      </w:pPr>
    </w:p>
    <w:p w14:paraId="5EB23F41" w14:textId="72BBFF54" w:rsidR="000D1168" w:rsidRDefault="000D1168" w:rsidP="00FF5FB2">
      <w:pPr>
        <w:pStyle w:val="3"/>
        <w:spacing w:before="0" w:after="0"/>
      </w:pPr>
      <w:r w:rsidRPr="00EB50C1">
        <w:t>3.</w:t>
      </w:r>
      <w:r w:rsidR="00BC3B68" w:rsidRPr="00EB50C1">
        <w:rPr>
          <w:lang w:val="en-US"/>
        </w:rPr>
        <w:t>3</w:t>
      </w:r>
      <w:r w:rsidRPr="00EB50C1">
        <w:t>.1. Трудовая функция</w:t>
      </w:r>
    </w:p>
    <w:p w14:paraId="313F31ED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3998"/>
        <w:gridCol w:w="702"/>
        <w:gridCol w:w="1004"/>
        <w:gridCol w:w="1942"/>
        <w:gridCol w:w="718"/>
      </w:tblGrid>
      <w:tr w:rsidR="000D1168" w:rsidRPr="00EB50C1" w14:paraId="09495569" w14:textId="77777777" w:rsidTr="006E146E">
        <w:trPr>
          <w:trHeight w:val="278"/>
        </w:trPr>
        <w:tc>
          <w:tcPr>
            <w:tcW w:w="90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317AAD" w14:textId="77777777" w:rsidR="000D1168" w:rsidRPr="00EB50C1" w:rsidRDefault="000D1168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3C256D" w14:textId="77777777" w:rsidR="00A92994" w:rsidRPr="00ED49AA" w:rsidRDefault="00DC0E23" w:rsidP="00FF5FB2">
            <w:pPr>
              <w:pStyle w:val="afc"/>
              <w:rPr>
                <w:i/>
              </w:rPr>
            </w:pPr>
            <w:r w:rsidRPr="00ED49AA">
              <w:t>Выявление причин брака в производстве продукции и разработка рекомендаций по его предупреждению</w:t>
            </w:r>
          </w:p>
        </w:tc>
        <w:tc>
          <w:tcPr>
            <w:tcW w:w="3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7493B3" w14:textId="77777777" w:rsidR="000D1168" w:rsidRPr="00EB50C1" w:rsidRDefault="000D1168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531058" w14:textId="073FC940" w:rsidR="000D1168" w:rsidRPr="00B61222" w:rsidRDefault="00535CAA" w:rsidP="00FF5FB2">
            <w:r>
              <w:t>C</w:t>
            </w:r>
            <w:r w:rsidR="000D1168" w:rsidRPr="00EB50C1">
              <w:t>/01.</w:t>
            </w:r>
            <w:r w:rsidR="00B61222">
              <w:t>6</w:t>
            </w:r>
          </w:p>
        </w:tc>
        <w:tc>
          <w:tcPr>
            <w:tcW w:w="95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A6E366" w14:textId="77777777" w:rsidR="000D1168" w:rsidRPr="00EB50C1" w:rsidRDefault="000D1168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6E9B52" w14:textId="77777777" w:rsidR="000D1168" w:rsidRPr="00EB50C1" w:rsidRDefault="00BC3B68" w:rsidP="00FF5FB2">
            <w:pPr>
              <w:jc w:val="center"/>
              <w:rPr>
                <w:lang w:val="en-US"/>
              </w:rPr>
            </w:pPr>
            <w:r w:rsidRPr="00EB50C1">
              <w:rPr>
                <w:lang w:val="en-US"/>
              </w:rPr>
              <w:t>6</w:t>
            </w:r>
          </w:p>
        </w:tc>
      </w:tr>
    </w:tbl>
    <w:p w14:paraId="606B270A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47"/>
        <w:gridCol w:w="1366"/>
        <w:gridCol w:w="614"/>
        <w:gridCol w:w="1846"/>
        <w:gridCol w:w="1599"/>
        <w:gridCol w:w="2328"/>
      </w:tblGrid>
      <w:tr w:rsidR="000D1168" w:rsidRPr="00EB50C1" w14:paraId="70DC63E0" w14:textId="77777777" w:rsidTr="006E146E">
        <w:trPr>
          <w:trHeight w:val="488"/>
        </w:trPr>
        <w:tc>
          <w:tcPr>
            <w:tcW w:w="119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69B11AA" w14:textId="77777777" w:rsidR="000D1168" w:rsidRPr="00EB50C1" w:rsidRDefault="000D1168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601913B" w14:textId="77777777" w:rsidR="000D1168" w:rsidRPr="00EB50C1" w:rsidRDefault="000D1168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2D628B" w14:textId="77777777" w:rsidR="000D1168" w:rsidRPr="00EB50C1" w:rsidRDefault="000D1168" w:rsidP="00FF5FB2">
            <w:r w:rsidRPr="00EB50C1">
              <w:t>Х</w:t>
            </w:r>
          </w:p>
        </w:tc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2A4DBC" w14:textId="77777777" w:rsidR="000D1168" w:rsidRPr="00EB50C1" w:rsidRDefault="000D1168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F4D39B" w14:textId="77777777" w:rsidR="000D1168" w:rsidRPr="00EB50C1" w:rsidRDefault="000D1168" w:rsidP="00FF5FB2">
            <w:pPr>
              <w:jc w:val="center"/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669E86" w14:textId="77777777" w:rsidR="000D1168" w:rsidRPr="00EB50C1" w:rsidRDefault="000D1168" w:rsidP="00FF5FB2">
            <w:pPr>
              <w:jc w:val="center"/>
            </w:pPr>
          </w:p>
        </w:tc>
      </w:tr>
      <w:tr w:rsidR="000D1168" w:rsidRPr="00EB50C1" w14:paraId="5BFDC428" w14:textId="77777777" w:rsidTr="006E146E">
        <w:trPr>
          <w:trHeight w:val="479"/>
        </w:trPr>
        <w:tc>
          <w:tcPr>
            <w:tcW w:w="1199" w:type="pct"/>
            <w:vAlign w:val="center"/>
          </w:tcPr>
          <w:p w14:paraId="51F0897A" w14:textId="77777777" w:rsidR="000D1168" w:rsidRPr="00EB50C1" w:rsidRDefault="000D1168" w:rsidP="00FF5FB2"/>
        </w:tc>
        <w:tc>
          <w:tcPr>
            <w:tcW w:w="1875" w:type="pct"/>
            <w:gridSpan w:val="3"/>
            <w:vAlign w:val="center"/>
          </w:tcPr>
          <w:p w14:paraId="13D6E5F7" w14:textId="77777777" w:rsidR="000D1168" w:rsidRPr="00EB50C1" w:rsidRDefault="000D1168" w:rsidP="00FF5FB2"/>
        </w:tc>
        <w:tc>
          <w:tcPr>
            <w:tcW w:w="784" w:type="pct"/>
          </w:tcPr>
          <w:p w14:paraId="3640E3A3" w14:textId="77777777" w:rsidR="000D1168" w:rsidRPr="00EB50C1" w:rsidRDefault="000D1168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</w:tcPr>
          <w:p w14:paraId="7269B2D0" w14:textId="77777777" w:rsidR="000D1168" w:rsidRPr="00EB50C1" w:rsidRDefault="000D1168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15B1045" w14:textId="77777777" w:rsidR="00F20875" w:rsidRPr="00EB50C1" w:rsidRDefault="00F20875" w:rsidP="00FF5F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2D6C63" w:rsidRPr="00EB50C1" w14:paraId="406BFC00" w14:textId="77777777" w:rsidTr="006E146E">
        <w:trPr>
          <w:trHeight w:val="20"/>
        </w:trPr>
        <w:tc>
          <w:tcPr>
            <w:tcW w:w="1208" w:type="pct"/>
            <w:vMerge w:val="restart"/>
          </w:tcPr>
          <w:p w14:paraId="0D8BE376" w14:textId="77777777" w:rsidR="002D6C63" w:rsidRPr="00EB50C1" w:rsidRDefault="002D6C63" w:rsidP="00FF5FB2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792" w:type="pct"/>
          </w:tcPr>
          <w:p w14:paraId="4AA1E8C7" w14:textId="77777777" w:rsidR="002D6C63" w:rsidRPr="006E146E" w:rsidRDefault="002D6C63" w:rsidP="006E146E">
            <w:pPr>
              <w:pStyle w:val="afc"/>
              <w:jc w:val="both"/>
            </w:pPr>
            <w:r w:rsidRPr="006E146E">
              <w:t xml:space="preserve">Авторский и гарантийный надзор в процессе эксплуатации </w:t>
            </w:r>
          </w:p>
        </w:tc>
      </w:tr>
      <w:tr w:rsidR="00DC0E23" w:rsidRPr="00EB50C1" w14:paraId="1956758F" w14:textId="77777777" w:rsidTr="006E146E">
        <w:trPr>
          <w:trHeight w:val="20"/>
        </w:trPr>
        <w:tc>
          <w:tcPr>
            <w:tcW w:w="1208" w:type="pct"/>
            <w:vMerge/>
          </w:tcPr>
          <w:p w14:paraId="09AF6073" w14:textId="77777777" w:rsidR="00DC0E23" w:rsidRPr="00EB50C1" w:rsidRDefault="00DC0E23" w:rsidP="00FF5FB2">
            <w:pPr>
              <w:pStyle w:val="afc"/>
            </w:pPr>
          </w:p>
        </w:tc>
        <w:tc>
          <w:tcPr>
            <w:tcW w:w="3792" w:type="pct"/>
          </w:tcPr>
          <w:p w14:paraId="2813C417" w14:textId="77777777" w:rsidR="00DC0E23" w:rsidRPr="006E146E" w:rsidRDefault="00DC0E23" w:rsidP="006E146E">
            <w:pPr>
              <w:pStyle w:val="afc"/>
              <w:jc w:val="both"/>
            </w:pPr>
            <w:r w:rsidRPr="006E146E">
              <w:t xml:space="preserve">Проверка информации о наличии </w:t>
            </w:r>
            <w:r w:rsidR="002F1D29" w:rsidRPr="006E146E">
              <w:t xml:space="preserve">рекламаций </w:t>
            </w:r>
            <w:r w:rsidRPr="006E146E">
              <w:t>и фиксация в документах</w:t>
            </w:r>
          </w:p>
        </w:tc>
      </w:tr>
      <w:tr w:rsidR="00DC0E23" w:rsidRPr="00EB50C1" w14:paraId="15E64FC9" w14:textId="77777777" w:rsidTr="006E146E">
        <w:trPr>
          <w:trHeight w:val="20"/>
        </w:trPr>
        <w:tc>
          <w:tcPr>
            <w:tcW w:w="1208" w:type="pct"/>
            <w:vMerge/>
          </w:tcPr>
          <w:p w14:paraId="24E8A234" w14:textId="77777777" w:rsidR="00DC0E23" w:rsidRPr="00EB50C1" w:rsidRDefault="00DC0E23" w:rsidP="00FF5FB2">
            <w:pPr>
              <w:pStyle w:val="afc"/>
            </w:pPr>
          </w:p>
        </w:tc>
        <w:tc>
          <w:tcPr>
            <w:tcW w:w="3792" w:type="pct"/>
          </w:tcPr>
          <w:p w14:paraId="0BA361A9" w14:textId="77777777" w:rsidR="00DC0E23" w:rsidRPr="006E146E" w:rsidRDefault="00DC0E23" w:rsidP="006E146E">
            <w:pPr>
              <w:pStyle w:val="afc"/>
              <w:jc w:val="both"/>
            </w:pPr>
            <w:r w:rsidRPr="006E146E">
              <w:t xml:space="preserve">Выявление причин возникновения </w:t>
            </w:r>
            <w:r w:rsidR="002F1D29" w:rsidRPr="006E146E">
              <w:t>рекламаций</w:t>
            </w:r>
          </w:p>
        </w:tc>
      </w:tr>
      <w:tr w:rsidR="00DC0E23" w:rsidRPr="00EB50C1" w14:paraId="19E59733" w14:textId="77777777" w:rsidTr="006E146E">
        <w:trPr>
          <w:trHeight w:val="20"/>
        </w:trPr>
        <w:tc>
          <w:tcPr>
            <w:tcW w:w="1208" w:type="pct"/>
            <w:vMerge/>
          </w:tcPr>
          <w:p w14:paraId="3F8F9F1F" w14:textId="77777777" w:rsidR="00DC0E23" w:rsidRPr="00EB50C1" w:rsidRDefault="00DC0E23" w:rsidP="00FF5FB2">
            <w:pPr>
              <w:pStyle w:val="afc"/>
            </w:pPr>
          </w:p>
        </w:tc>
        <w:tc>
          <w:tcPr>
            <w:tcW w:w="3792" w:type="pct"/>
          </w:tcPr>
          <w:p w14:paraId="03D83E95" w14:textId="6E9679F7" w:rsidR="00DC0E23" w:rsidRPr="006E146E" w:rsidRDefault="00DC0E23" w:rsidP="006E146E">
            <w:pPr>
              <w:pStyle w:val="afc"/>
              <w:jc w:val="both"/>
            </w:pPr>
            <w:r w:rsidRPr="006E146E">
              <w:t xml:space="preserve">Сбор и анализ информации о несоответствиях </w:t>
            </w:r>
            <w:r w:rsidR="002F1D29" w:rsidRPr="006E146E">
              <w:t xml:space="preserve">продукции </w:t>
            </w:r>
            <w:r w:rsidRPr="006E146E">
              <w:t>и</w:t>
            </w:r>
            <w:r w:rsidRPr="006E146E">
              <w:rPr>
                <w:b/>
              </w:rPr>
              <w:t xml:space="preserve"> </w:t>
            </w:r>
            <w:r w:rsidRPr="006E146E">
              <w:t xml:space="preserve">причинах их возникновения на всех этапах </w:t>
            </w:r>
            <w:r w:rsidR="002F1D29" w:rsidRPr="006E146E">
              <w:t>е</w:t>
            </w:r>
            <w:r w:rsidR="000F67A1">
              <w:t>е</w:t>
            </w:r>
            <w:r w:rsidR="002F1D29" w:rsidRPr="006E146E">
              <w:t xml:space="preserve"> </w:t>
            </w:r>
            <w:r w:rsidRPr="006E146E">
              <w:t xml:space="preserve">жизненного цикла </w:t>
            </w:r>
          </w:p>
        </w:tc>
      </w:tr>
      <w:tr w:rsidR="00DC0E23" w:rsidRPr="00EB50C1" w14:paraId="4F333195" w14:textId="77777777" w:rsidTr="006E146E">
        <w:trPr>
          <w:trHeight w:val="20"/>
        </w:trPr>
        <w:tc>
          <w:tcPr>
            <w:tcW w:w="1208" w:type="pct"/>
            <w:vMerge/>
          </w:tcPr>
          <w:p w14:paraId="17E6346E" w14:textId="77777777" w:rsidR="00DC0E23" w:rsidRPr="00EB50C1" w:rsidRDefault="00DC0E23" w:rsidP="00FF5FB2">
            <w:pPr>
              <w:pStyle w:val="afc"/>
            </w:pPr>
          </w:p>
        </w:tc>
        <w:tc>
          <w:tcPr>
            <w:tcW w:w="3792" w:type="pct"/>
          </w:tcPr>
          <w:p w14:paraId="75761C93" w14:textId="77777777" w:rsidR="00DC0E23" w:rsidRPr="006E146E" w:rsidRDefault="00DC0E23" w:rsidP="006E146E">
            <w:pPr>
              <w:pStyle w:val="afc"/>
              <w:jc w:val="both"/>
            </w:pPr>
            <w:r w:rsidRPr="006E146E">
              <w:t>Ведение электронных баз данных об отказах и дефектах продукции</w:t>
            </w:r>
          </w:p>
        </w:tc>
      </w:tr>
      <w:tr w:rsidR="00DC0E23" w:rsidRPr="00EB50C1" w14:paraId="5632E04D" w14:textId="77777777" w:rsidTr="006E146E">
        <w:trPr>
          <w:trHeight w:val="20"/>
        </w:trPr>
        <w:tc>
          <w:tcPr>
            <w:tcW w:w="1208" w:type="pct"/>
            <w:vMerge/>
          </w:tcPr>
          <w:p w14:paraId="7A01F678" w14:textId="77777777" w:rsidR="00DC0E23" w:rsidRPr="00EB50C1" w:rsidRDefault="00DC0E23" w:rsidP="00FF5FB2">
            <w:pPr>
              <w:pStyle w:val="afc"/>
            </w:pPr>
          </w:p>
        </w:tc>
        <w:tc>
          <w:tcPr>
            <w:tcW w:w="3792" w:type="pct"/>
          </w:tcPr>
          <w:p w14:paraId="38595587" w14:textId="77777777" w:rsidR="00DC0E23" w:rsidRPr="006E146E" w:rsidRDefault="00DC0E23" w:rsidP="006E146E">
            <w:pPr>
              <w:pStyle w:val="afc"/>
              <w:jc w:val="both"/>
            </w:pPr>
            <w:r w:rsidRPr="006E146E">
              <w:t xml:space="preserve">Исследования причин </w:t>
            </w:r>
            <w:r w:rsidR="00F816F5" w:rsidRPr="006E146E">
              <w:t xml:space="preserve">отказов и </w:t>
            </w:r>
            <w:r w:rsidR="008E3B52" w:rsidRPr="006E146E">
              <w:t xml:space="preserve">дефектов продукции </w:t>
            </w:r>
            <w:r w:rsidRPr="006E146E">
              <w:t>на этапах производства, испытаний, эксплуатации и (или) использования продукции</w:t>
            </w:r>
          </w:p>
        </w:tc>
      </w:tr>
      <w:tr w:rsidR="00DC0E23" w:rsidRPr="00EB50C1" w14:paraId="60B05EB1" w14:textId="77777777" w:rsidTr="006E146E">
        <w:trPr>
          <w:trHeight w:val="20"/>
        </w:trPr>
        <w:tc>
          <w:tcPr>
            <w:tcW w:w="1208" w:type="pct"/>
            <w:vMerge/>
          </w:tcPr>
          <w:p w14:paraId="78D3D604" w14:textId="77777777" w:rsidR="00DC0E23" w:rsidRPr="00EB50C1" w:rsidRDefault="00DC0E23" w:rsidP="00FF5FB2">
            <w:pPr>
              <w:pStyle w:val="afc"/>
            </w:pPr>
          </w:p>
        </w:tc>
        <w:tc>
          <w:tcPr>
            <w:tcW w:w="3792" w:type="pct"/>
          </w:tcPr>
          <w:p w14:paraId="71C654CE" w14:textId="77777777" w:rsidR="00DC0E23" w:rsidRPr="006E146E" w:rsidRDefault="00DC0E23" w:rsidP="006E146E">
            <w:pPr>
              <w:pStyle w:val="afc"/>
              <w:jc w:val="both"/>
            </w:pPr>
            <w:r w:rsidRPr="006E146E">
              <w:t xml:space="preserve">Анализ причин </w:t>
            </w:r>
            <w:r w:rsidR="00F816F5" w:rsidRPr="006E146E">
              <w:t xml:space="preserve">отказов и дефектов </w:t>
            </w:r>
            <w:r w:rsidR="008E3B52" w:rsidRPr="006E146E">
              <w:t>продукции на этапах производства, испытаний, эксплуатации и (или) использования продукции</w:t>
            </w:r>
          </w:p>
        </w:tc>
      </w:tr>
      <w:tr w:rsidR="00DC0E23" w:rsidRPr="00EB50C1" w14:paraId="4F3938ED" w14:textId="77777777" w:rsidTr="006E146E">
        <w:trPr>
          <w:trHeight w:val="20"/>
        </w:trPr>
        <w:tc>
          <w:tcPr>
            <w:tcW w:w="1208" w:type="pct"/>
            <w:vMerge/>
          </w:tcPr>
          <w:p w14:paraId="692D8FE1" w14:textId="77777777" w:rsidR="00DC0E23" w:rsidRPr="00EB50C1" w:rsidRDefault="00DC0E23" w:rsidP="00FF5FB2">
            <w:pPr>
              <w:pStyle w:val="afc"/>
            </w:pPr>
          </w:p>
        </w:tc>
        <w:tc>
          <w:tcPr>
            <w:tcW w:w="3792" w:type="pct"/>
          </w:tcPr>
          <w:p w14:paraId="13F593F1" w14:textId="77777777" w:rsidR="00DC0E23" w:rsidRPr="006E146E" w:rsidRDefault="002952AF" w:rsidP="006E146E">
            <w:pPr>
              <w:pStyle w:val="afc"/>
              <w:jc w:val="both"/>
            </w:pPr>
            <w:r w:rsidRPr="006E146E">
              <w:t>Разработка контрольных карт</w:t>
            </w:r>
          </w:p>
        </w:tc>
      </w:tr>
      <w:tr w:rsidR="002952AF" w:rsidRPr="00EB50C1" w14:paraId="3F698E2C" w14:textId="77777777" w:rsidTr="006E146E">
        <w:trPr>
          <w:trHeight w:val="20"/>
        </w:trPr>
        <w:tc>
          <w:tcPr>
            <w:tcW w:w="1208" w:type="pct"/>
            <w:vMerge/>
          </w:tcPr>
          <w:p w14:paraId="6149B4A9" w14:textId="77777777" w:rsidR="002952AF" w:rsidRPr="00EB50C1" w:rsidRDefault="002952AF" w:rsidP="00FF5FB2">
            <w:pPr>
              <w:pStyle w:val="afc"/>
            </w:pPr>
          </w:p>
        </w:tc>
        <w:tc>
          <w:tcPr>
            <w:tcW w:w="3792" w:type="pct"/>
          </w:tcPr>
          <w:p w14:paraId="63A4AC0E" w14:textId="1B8137FD" w:rsidR="002952AF" w:rsidRPr="006E146E" w:rsidRDefault="002952AF" w:rsidP="006E146E">
            <w:pPr>
              <w:pStyle w:val="afc"/>
              <w:jc w:val="both"/>
            </w:pPr>
            <w:r w:rsidRPr="006E146E">
              <w:t xml:space="preserve">Обработка статистической информации по результатам </w:t>
            </w:r>
            <w:r w:rsidR="008E3B52" w:rsidRPr="006E146E">
              <w:t xml:space="preserve">исследования и </w:t>
            </w:r>
            <w:r w:rsidRPr="006E146E">
              <w:t xml:space="preserve">анализа </w:t>
            </w:r>
            <w:r w:rsidR="00F816F5" w:rsidRPr="006E146E">
              <w:t xml:space="preserve">отказов и дефектов </w:t>
            </w:r>
            <w:r w:rsidR="008E3B52" w:rsidRPr="006E146E">
              <w:t xml:space="preserve">продукции </w:t>
            </w:r>
            <w:r w:rsidRPr="006E146E">
              <w:t xml:space="preserve">на этапах </w:t>
            </w:r>
            <w:r w:rsidR="002F1D29" w:rsidRPr="006E146E">
              <w:t>е</w:t>
            </w:r>
            <w:r w:rsidR="000F67A1">
              <w:t>е</w:t>
            </w:r>
            <w:r w:rsidR="002F1D29" w:rsidRPr="006E146E">
              <w:t xml:space="preserve"> </w:t>
            </w:r>
            <w:r w:rsidRPr="006E146E">
              <w:t xml:space="preserve">жизненного цикла </w:t>
            </w:r>
          </w:p>
        </w:tc>
      </w:tr>
      <w:tr w:rsidR="002952AF" w:rsidRPr="00EB50C1" w14:paraId="5A8B32C8" w14:textId="77777777" w:rsidTr="006E146E">
        <w:trPr>
          <w:trHeight w:val="20"/>
        </w:trPr>
        <w:tc>
          <w:tcPr>
            <w:tcW w:w="1208" w:type="pct"/>
            <w:vMerge/>
          </w:tcPr>
          <w:p w14:paraId="4F7FF5D7" w14:textId="77777777" w:rsidR="002952AF" w:rsidRPr="00EB50C1" w:rsidRDefault="002952AF" w:rsidP="00FF5FB2">
            <w:pPr>
              <w:pStyle w:val="afc"/>
            </w:pPr>
          </w:p>
        </w:tc>
        <w:tc>
          <w:tcPr>
            <w:tcW w:w="3792" w:type="pct"/>
          </w:tcPr>
          <w:p w14:paraId="7B071A5C" w14:textId="06FB7E38" w:rsidR="002952AF" w:rsidRPr="006E146E" w:rsidRDefault="002952AF" w:rsidP="006E146E">
            <w:pPr>
              <w:pStyle w:val="afc"/>
              <w:jc w:val="both"/>
            </w:pPr>
            <w:r w:rsidRPr="006E146E">
              <w:t xml:space="preserve">Подготовка отчетов по результатам </w:t>
            </w:r>
            <w:r w:rsidR="008E3B52" w:rsidRPr="006E146E">
              <w:t xml:space="preserve">исследования и анализа </w:t>
            </w:r>
            <w:r w:rsidRPr="006E146E">
              <w:t xml:space="preserve">причин </w:t>
            </w:r>
            <w:r w:rsidR="00F816F5" w:rsidRPr="006E146E">
              <w:t xml:space="preserve">отказов и дефектов </w:t>
            </w:r>
            <w:r w:rsidR="008E3B52" w:rsidRPr="006E146E">
              <w:t>продукции</w:t>
            </w:r>
            <w:r w:rsidRPr="006E146E">
              <w:t xml:space="preserve"> на этапах </w:t>
            </w:r>
            <w:r w:rsidR="002F1D29" w:rsidRPr="006E146E">
              <w:t>е</w:t>
            </w:r>
            <w:r w:rsidR="000F67A1">
              <w:t>е</w:t>
            </w:r>
            <w:r w:rsidR="002F1D29" w:rsidRPr="006E146E">
              <w:t xml:space="preserve"> </w:t>
            </w:r>
            <w:r w:rsidRPr="006E146E">
              <w:t xml:space="preserve">жизненного цикла </w:t>
            </w:r>
          </w:p>
        </w:tc>
      </w:tr>
      <w:tr w:rsidR="002952AF" w:rsidRPr="00EB50C1" w14:paraId="6F73D7B0" w14:textId="77777777" w:rsidTr="006E146E">
        <w:trPr>
          <w:trHeight w:val="20"/>
        </w:trPr>
        <w:tc>
          <w:tcPr>
            <w:tcW w:w="1208" w:type="pct"/>
            <w:vMerge/>
          </w:tcPr>
          <w:p w14:paraId="29280A22" w14:textId="77777777" w:rsidR="002952AF" w:rsidRPr="00EB50C1" w:rsidRDefault="002952AF" w:rsidP="00FF5FB2">
            <w:pPr>
              <w:pStyle w:val="afc"/>
            </w:pPr>
          </w:p>
        </w:tc>
        <w:tc>
          <w:tcPr>
            <w:tcW w:w="3792" w:type="pct"/>
          </w:tcPr>
          <w:p w14:paraId="00198E47" w14:textId="77777777" w:rsidR="002952AF" w:rsidRPr="006E146E" w:rsidRDefault="002952AF" w:rsidP="006E146E">
            <w:pPr>
              <w:pStyle w:val="afc"/>
              <w:jc w:val="both"/>
            </w:pPr>
            <w:r w:rsidRPr="006E146E">
              <w:t xml:space="preserve">Подготовка предложений по предупреждению и устранению брака </w:t>
            </w:r>
            <w:r w:rsidR="002F1D29" w:rsidRPr="006E146E">
              <w:t xml:space="preserve">при </w:t>
            </w:r>
            <w:r w:rsidRPr="006E146E">
              <w:t>изготовлении продукции</w:t>
            </w:r>
          </w:p>
        </w:tc>
      </w:tr>
      <w:tr w:rsidR="002952AF" w:rsidRPr="00EB50C1" w14:paraId="2CE473C2" w14:textId="77777777" w:rsidTr="006E146E">
        <w:trPr>
          <w:trHeight w:val="20"/>
        </w:trPr>
        <w:tc>
          <w:tcPr>
            <w:tcW w:w="1208" w:type="pct"/>
            <w:vMerge/>
          </w:tcPr>
          <w:p w14:paraId="4A2666FC" w14:textId="77777777" w:rsidR="002952AF" w:rsidRPr="00EB50C1" w:rsidRDefault="002952AF" w:rsidP="00FF5FB2">
            <w:pPr>
              <w:pStyle w:val="afc"/>
            </w:pPr>
          </w:p>
        </w:tc>
        <w:tc>
          <w:tcPr>
            <w:tcW w:w="3792" w:type="pct"/>
          </w:tcPr>
          <w:p w14:paraId="3E49B653" w14:textId="77777777" w:rsidR="002952AF" w:rsidRPr="006E146E" w:rsidRDefault="002952AF" w:rsidP="006E146E">
            <w:pPr>
              <w:pStyle w:val="afc"/>
              <w:jc w:val="both"/>
            </w:pPr>
            <w:r w:rsidRPr="006E146E">
              <w:t>Согласование внесения изменений в технологические процессы с технологическими, метрологическими и производственными подразделениями организации</w:t>
            </w:r>
          </w:p>
        </w:tc>
      </w:tr>
      <w:tr w:rsidR="002952AF" w:rsidRPr="00EB50C1" w14:paraId="4C08E365" w14:textId="77777777" w:rsidTr="006E146E">
        <w:trPr>
          <w:trHeight w:val="20"/>
        </w:trPr>
        <w:tc>
          <w:tcPr>
            <w:tcW w:w="1208" w:type="pct"/>
            <w:vMerge/>
          </w:tcPr>
          <w:p w14:paraId="533998A4" w14:textId="77777777" w:rsidR="002952AF" w:rsidRPr="00EB50C1" w:rsidRDefault="002952AF" w:rsidP="00FF5FB2">
            <w:pPr>
              <w:pStyle w:val="afc"/>
            </w:pPr>
          </w:p>
        </w:tc>
        <w:tc>
          <w:tcPr>
            <w:tcW w:w="3792" w:type="pct"/>
          </w:tcPr>
          <w:p w14:paraId="63A1AA23" w14:textId="77777777" w:rsidR="002952AF" w:rsidRPr="006E146E" w:rsidRDefault="002952AF" w:rsidP="006E146E">
            <w:pPr>
              <w:pStyle w:val="afc"/>
              <w:jc w:val="both"/>
            </w:pPr>
            <w:r w:rsidRPr="006E146E">
              <w:t>Принятие и оформление решений о приостановлении выпуска изготавливаемой продукции</w:t>
            </w:r>
          </w:p>
        </w:tc>
      </w:tr>
      <w:tr w:rsidR="002952AF" w:rsidRPr="00EB50C1" w14:paraId="0D4F684E" w14:textId="77777777" w:rsidTr="006E146E">
        <w:trPr>
          <w:trHeight w:val="20"/>
        </w:trPr>
        <w:tc>
          <w:tcPr>
            <w:tcW w:w="1208" w:type="pct"/>
            <w:vMerge/>
          </w:tcPr>
          <w:p w14:paraId="0C087C00" w14:textId="77777777" w:rsidR="002952AF" w:rsidRPr="00EB50C1" w:rsidRDefault="002952AF" w:rsidP="00FF5FB2">
            <w:pPr>
              <w:pStyle w:val="afc"/>
            </w:pPr>
          </w:p>
        </w:tc>
        <w:tc>
          <w:tcPr>
            <w:tcW w:w="3792" w:type="pct"/>
          </w:tcPr>
          <w:p w14:paraId="3C89CB77" w14:textId="79DEF3AE" w:rsidR="002952AF" w:rsidRPr="006E146E" w:rsidRDefault="002952AF" w:rsidP="006E146E">
            <w:pPr>
              <w:pStyle w:val="afc"/>
              <w:jc w:val="both"/>
            </w:pPr>
            <w:r w:rsidRPr="006E146E">
              <w:t>Управление несоответствующей продукцией</w:t>
            </w:r>
            <w:r w:rsidR="007E0639">
              <w:t xml:space="preserve"> с</w:t>
            </w:r>
            <w:r w:rsidRPr="006E146E">
              <w:t xml:space="preserve"> </w:t>
            </w:r>
            <w:r w:rsidR="00771139" w:rsidRPr="006E146E">
              <w:t>использ</w:t>
            </w:r>
            <w:r w:rsidR="007E0639">
              <w:t>ованием</w:t>
            </w:r>
            <w:r w:rsidR="001E5FD2" w:rsidRPr="006E146E">
              <w:t xml:space="preserve"> </w:t>
            </w:r>
            <w:r w:rsidRPr="006E146E">
              <w:t>изолятор</w:t>
            </w:r>
            <w:r w:rsidR="007E0639">
              <w:t>а</w:t>
            </w:r>
            <w:r w:rsidRPr="006E146E">
              <w:t xml:space="preserve"> брака</w:t>
            </w:r>
          </w:p>
        </w:tc>
      </w:tr>
      <w:tr w:rsidR="002952AF" w:rsidRPr="00EB50C1" w14:paraId="399A5257" w14:textId="77777777" w:rsidTr="006E146E">
        <w:trPr>
          <w:trHeight w:val="20"/>
        </w:trPr>
        <w:tc>
          <w:tcPr>
            <w:tcW w:w="1208" w:type="pct"/>
            <w:vMerge w:val="restart"/>
          </w:tcPr>
          <w:p w14:paraId="3A61242B" w14:textId="77777777" w:rsidR="002952AF" w:rsidRPr="00EB50C1" w:rsidDel="002A1D54" w:rsidRDefault="002952AF" w:rsidP="00FF5FB2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792" w:type="pct"/>
          </w:tcPr>
          <w:p w14:paraId="3BB5696D" w14:textId="77777777" w:rsidR="002952AF" w:rsidRPr="006E146E" w:rsidRDefault="002952AF" w:rsidP="006E146E">
            <w:pPr>
              <w:pStyle w:val="afc"/>
              <w:jc w:val="both"/>
            </w:pPr>
            <w:r w:rsidRPr="006E146E">
              <w:t xml:space="preserve">Применять методы системного анализа для подготовки и обоснования выводов о состоянии системы управления качеством продукции </w:t>
            </w:r>
          </w:p>
        </w:tc>
      </w:tr>
      <w:tr w:rsidR="002952AF" w:rsidRPr="00EB50C1" w14:paraId="041F9C30" w14:textId="77777777" w:rsidTr="006E146E">
        <w:trPr>
          <w:trHeight w:val="20"/>
        </w:trPr>
        <w:tc>
          <w:tcPr>
            <w:tcW w:w="1208" w:type="pct"/>
            <w:vMerge/>
          </w:tcPr>
          <w:p w14:paraId="7055A1FA" w14:textId="77777777" w:rsidR="002952AF" w:rsidRPr="00EB50C1" w:rsidDel="002A1D54" w:rsidRDefault="002952AF" w:rsidP="00FF5FB2">
            <w:pPr>
              <w:pStyle w:val="afc"/>
            </w:pPr>
          </w:p>
        </w:tc>
        <w:tc>
          <w:tcPr>
            <w:tcW w:w="3792" w:type="pct"/>
          </w:tcPr>
          <w:p w14:paraId="2033F3E0" w14:textId="77777777" w:rsidR="002952AF" w:rsidRPr="006E146E" w:rsidRDefault="002952AF" w:rsidP="006E146E">
            <w:pPr>
              <w:pStyle w:val="afc"/>
              <w:jc w:val="both"/>
            </w:pPr>
            <w:r w:rsidRPr="006E146E">
              <w:t>Применять методы анализа производственной деятельности</w:t>
            </w:r>
          </w:p>
        </w:tc>
      </w:tr>
      <w:tr w:rsidR="002952AF" w:rsidRPr="00EB50C1" w14:paraId="5BB7930F" w14:textId="77777777" w:rsidTr="006E146E">
        <w:trPr>
          <w:trHeight w:val="20"/>
        </w:trPr>
        <w:tc>
          <w:tcPr>
            <w:tcW w:w="1208" w:type="pct"/>
            <w:vMerge/>
          </w:tcPr>
          <w:p w14:paraId="4BB79FAC" w14:textId="77777777" w:rsidR="002952AF" w:rsidRPr="00EB50C1" w:rsidDel="002A1D54" w:rsidRDefault="002952AF" w:rsidP="00FF5FB2">
            <w:pPr>
              <w:pStyle w:val="afc"/>
            </w:pPr>
          </w:p>
        </w:tc>
        <w:tc>
          <w:tcPr>
            <w:tcW w:w="3792" w:type="pct"/>
          </w:tcPr>
          <w:p w14:paraId="5E757933" w14:textId="77777777" w:rsidR="002952AF" w:rsidRPr="006E146E" w:rsidRDefault="002952AF" w:rsidP="006E146E">
            <w:pPr>
              <w:pStyle w:val="afc"/>
              <w:jc w:val="both"/>
            </w:pPr>
            <w:r w:rsidRPr="006E146E">
              <w:t>Применять методы анализа управленческой деятельности</w:t>
            </w:r>
          </w:p>
        </w:tc>
      </w:tr>
      <w:tr w:rsidR="007B771F" w:rsidRPr="00EB50C1" w14:paraId="64767234" w14:textId="77777777" w:rsidTr="006E146E">
        <w:trPr>
          <w:trHeight w:val="20"/>
        </w:trPr>
        <w:tc>
          <w:tcPr>
            <w:tcW w:w="1208" w:type="pct"/>
            <w:vMerge/>
          </w:tcPr>
          <w:p w14:paraId="2C91981E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68857F6D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Искать в электронном архиве и просматривать нормативно-техническую документацию на изготавливаемую продукцию</w:t>
            </w:r>
          </w:p>
        </w:tc>
      </w:tr>
      <w:tr w:rsidR="007B771F" w:rsidRPr="00EB50C1" w14:paraId="65992DC2" w14:textId="77777777" w:rsidTr="006E146E">
        <w:trPr>
          <w:trHeight w:val="20"/>
        </w:trPr>
        <w:tc>
          <w:tcPr>
            <w:tcW w:w="1208" w:type="pct"/>
            <w:vMerge/>
          </w:tcPr>
          <w:p w14:paraId="2F082D87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67C75873" w14:textId="204D3FF5" w:rsidR="007B771F" w:rsidRPr="006E146E" w:rsidRDefault="007B771F" w:rsidP="006E146E">
            <w:pPr>
              <w:pStyle w:val="afc"/>
              <w:jc w:val="both"/>
            </w:pPr>
            <w:r w:rsidRPr="006E146E">
              <w:t xml:space="preserve">Просматривать </w:t>
            </w:r>
            <w:r w:rsidR="00F70887" w:rsidRPr="006E146E">
              <w:t>конструкторские, технологические, эксплуатационные документы и их реквизиты в электронном архиве</w:t>
            </w:r>
          </w:p>
        </w:tc>
      </w:tr>
      <w:tr w:rsidR="007B771F" w:rsidRPr="00EB50C1" w14:paraId="0CEA56AD" w14:textId="77777777" w:rsidTr="006E146E">
        <w:trPr>
          <w:trHeight w:val="20"/>
        </w:trPr>
        <w:tc>
          <w:tcPr>
            <w:tcW w:w="1208" w:type="pct"/>
            <w:vMerge/>
          </w:tcPr>
          <w:p w14:paraId="407D6097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24EF5706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Сохранять документы, загружать и регистрировать в электронном архиве новые документы</w:t>
            </w:r>
          </w:p>
        </w:tc>
      </w:tr>
      <w:tr w:rsidR="007B771F" w:rsidRPr="00EB50C1" w14:paraId="2FB1BEF0" w14:textId="77777777" w:rsidTr="006E146E">
        <w:trPr>
          <w:trHeight w:val="20"/>
        </w:trPr>
        <w:tc>
          <w:tcPr>
            <w:tcW w:w="1208" w:type="pct"/>
            <w:vMerge/>
          </w:tcPr>
          <w:p w14:paraId="150BE7FE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04CFB725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Использовать SPC-методы для анализа результатов контроля качества принятой продукции</w:t>
            </w:r>
          </w:p>
        </w:tc>
      </w:tr>
      <w:tr w:rsidR="007B771F" w:rsidRPr="00EB50C1" w14:paraId="3B8F72C7" w14:textId="77777777" w:rsidTr="006E146E">
        <w:trPr>
          <w:trHeight w:val="20"/>
        </w:trPr>
        <w:tc>
          <w:tcPr>
            <w:tcW w:w="1208" w:type="pct"/>
            <w:vMerge/>
          </w:tcPr>
          <w:p w14:paraId="50F6D561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2864BC10" w14:textId="77777777" w:rsidR="007B771F" w:rsidRPr="006E146E" w:rsidRDefault="00AB3382" w:rsidP="006E146E">
            <w:pPr>
              <w:pStyle w:val="afc"/>
              <w:jc w:val="both"/>
            </w:pPr>
            <w:r w:rsidRPr="006E146E">
              <w:t xml:space="preserve">Разрабатывать </w:t>
            </w:r>
            <w:r w:rsidR="007B771F" w:rsidRPr="006E146E">
              <w:t xml:space="preserve">контрольные карты </w:t>
            </w:r>
          </w:p>
        </w:tc>
      </w:tr>
      <w:tr w:rsidR="007B771F" w:rsidRPr="00EB50C1" w14:paraId="4CC26A8B" w14:textId="77777777" w:rsidTr="006E146E">
        <w:trPr>
          <w:trHeight w:val="20"/>
        </w:trPr>
        <w:tc>
          <w:tcPr>
            <w:tcW w:w="1208" w:type="pct"/>
            <w:vMerge/>
          </w:tcPr>
          <w:p w14:paraId="09330248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04EB2A4C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Использовать ERP-систему организации для фиксации данных о бракованной продукции</w:t>
            </w:r>
          </w:p>
        </w:tc>
      </w:tr>
      <w:tr w:rsidR="007B771F" w:rsidRPr="00EB50C1" w14:paraId="21292847" w14:textId="77777777" w:rsidTr="006E146E">
        <w:trPr>
          <w:trHeight w:val="20"/>
        </w:trPr>
        <w:tc>
          <w:tcPr>
            <w:tcW w:w="1208" w:type="pct"/>
            <w:vMerge/>
          </w:tcPr>
          <w:p w14:paraId="597E3488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59B21DAC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Разрабатывать нормативно-технические документы</w:t>
            </w:r>
          </w:p>
        </w:tc>
      </w:tr>
      <w:tr w:rsidR="007B771F" w:rsidRPr="00EB50C1" w14:paraId="69807F61" w14:textId="77777777" w:rsidTr="006E146E">
        <w:trPr>
          <w:trHeight w:val="20"/>
        </w:trPr>
        <w:tc>
          <w:tcPr>
            <w:tcW w:w="1208" w:type="pct"/>
            <w:vMerge/>
          </w:tcPr>
          <w:p w14:paraId="42FAE8A3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2EBB7B93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Разрабатывать организационно-управленческие документы</w:t>
            </w:r>
          </w:p>
        </w:tc>
      </w:tr>
      <w:tr w:rsidR="007B771F" w:rsidRPr="00EB50C1" w14:paraId="3B67FF31" w14:textId="77777777" w:rsidTr="006E146E">
        <w:trPr>
          <w:trHeight w:val="20"/>
        </w:trPr>
        <w:tc>
          <w:tcPr>
            <w:tcW w:w="1208" w:type="pct"/>
            <w:vMerge/>
          </w:tcPr>
          <w:p w14:paraId="01A3A94C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7EA28227" w14:textId="77777777" w:rsidR="007B771F" w:rsidRPr="006E146E" w:rsidRDefault="00AB3382" w:rsidP="006E146E">
            <w:pPr>
              <w:pStyle w:val="afc"/>
              <w:jc w:val="both"/>
            </w:pPr>
            <w:r w:rsidRPr="006E146E">
              <w:t xml:space="preserve">Учитывать </w:t>
            </w:r>
            <w:r w:rsidR="007B771F" w:rsidRPr="006E146E">
              <w:t>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7B771F" w:rsidRPr="00EB50C1" w14:paraId="5E2EB899" w14:textId="77777777" w:rsidTr="006E146E">
        <w:trPr>
          <w:trHeight w:val="20"/>
        </w:trPr>
        <w:tc>
          <w:tcPr>
            <w:tcW w:w="1208" w:type="pct"/>
            <w:vMerge/>
          </w:tcPr>
          <w:p w14:paraId="1FB5C4E8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1B4FC469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Применять пакеты прикладных программ статистического анализа для анализа и исследования причин дефектов продукции</w:t>
            </w:r>
          </w:p>
        </w:tc>
      </w:tr>
      <w:tr w:rsidR="007B771F" w:rsidRPr="00EB50C1" w14:paraId="086F5E7C" w14:textId="77777777" w:rsidTr="006E146E">
        <w:trPr>
          <w:trHeight w:val="20"/>
        </w:trPr>
        <w:tc>
          <w:tcPr>
            <w:tcW w:w="1208" w:type="pct"/>
            <w:vMerge/>
          </w:tcPr>
          <w:p w14:paraId="416CB839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02E4391A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Использовать ECM-систему организации для</w:t>
            </w:r>
            <w:r w:rsidR="00FA42CB" w:rsidRPr="006E146E">
              <w:t xml:space="preserve"> согласования</w:t>
            </w:r>
            <w:r w:rsidRPr="006E146E">
              <w:t xml:space="preserve"> изменений технологических процессов</w:t>
            </w:r>
          </w:p>
        </w:tc>
      </w:tr>
      <w:tr w:rsidR="007B771F" w:rsidRPr="00EB50C1" w14:paraId="1B117A59" w14:textId="77777777" w:rsidTr="006E146E">
        <w:trPr>
          <w:trHeight w:val="20"/>
        </w:trPr>
        <w:tc>
          <w:tcPr>
            <w:tcW w:w="1208" w:type="pct"/>
            <w:vMerge/>
          </w:tcPr>
          <w:p w14:paraId="33886BD4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139D7801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Использовать текстовые редакторы (</w:t>
            </w:r>
            <w:r w:rsidR="00AB3382" w:rsidRPr="006E146E">
              <w:t xml:space="preserve">текстовые </w:t>
            </w:r>
            <w:r w:rsidRPr="006E146E">
              <w:t>процессоры) для оформления нормативно-технических и организационно-управленческих документов</w:t>
            </w:r>
          </w:p>
        </w:tc>
      </w:tr>
      <w:tr w:rsidR="007B771F" w:rsidRPr="00EB50C1" w14:paraId="1CFEFBD1" w14:textId="77777777" w:rsidTr="006E146E">
        <w:trPr>
          <w:trHeight w:val="20"/>
        </w:trPr>
        <w:tc>
          <w:tcPr>
            <w:tcW w:w="1208" w:type="pct"/>
            <w:vMerge w:val="restart"/>
          </w:tcPr>
          <w:p w14:paraId="088F581A" w14:textId="77777777" w:rsidR="007B771F" w:rsidRPr="00EB50C1" w:rsidRDefault="007B771F" w:rsidP="00FF5FB2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92" w:type="pct"/>
          </w:tcPr>
          <w:p w14:paraId="7E339C45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 xml:space="preserve">Документы по стандартизации и методические документы, регламентирующие вопросы качества продукции </w:t>
            </w:r>
          </w:p>
        </w:tc>
      </w:tr>
      <w:tr w:rsidR="007B771F" w:rsidRPr="00EB50C1" w14:paraId="3E8F3CB8" w14:textId="77777777" w:rsidTr="006E146E">
        <w:trPr>
          <w:trHeight w:val="20"/>
        </w:trPr>
        <w:tc>
          <w:tcPr>
            <w:tcW w:w="1208" w:type="pct"/>
            <w:vMerge/>
          </w:tcPr>
          <w:p w14:paraId="7D0F3CA4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4C9656DD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Документы по стандартизации и методические документы, регламентирующие вопросы систем</w:t>
            </w:r>
            <w:r w:rsidR="00AB3382" w:rsidRPr="006E146E">
              <w:t>ы</w:t>
            </w:r>
            <w:r w:rsidRPr="006E146E">
              <w:t xml:space="preserve"> управления качеством продукции в организации</w:t>
            </w:r>
          </w:p>
        </w:tc>
      </w:tr>
      <w:tr w:rsidR="007B771F" w:rsidRPr="00EB50C1" w14:paraId="2FDDDC12" w14:textId="77777777" w:rsidTr="006E146E">
        <w:trPr>
          <w:trHeight w:val="20"/>
        </w:trPr>
        <w:tc>
          <w:tcPr>
            <w:tcW w:w="1208" w:type="pct"/>
            <w:vMerge/>
          </w:tcPr>
          <w:p w14:paraId="18192FEB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19501261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 xml:space="preserve">Документы по стандартизации и методические документы, регламентирующие требования к материалам, </w:t>
            </w:r>
            <w:r w:rsidR="00965676" w:rsidRPr="006E146E">
              <w:t>сырью,</w:t>
            </w:r>
            <w:r w:rsidR="00AB3382" w:rsidRPr="006E146E">
              <w:t xml:space="preserve"> </w:t>
            </w:r>
            <w:r w:rsidRPr="006E146E">
              <w:t xml:space="preserve">полуфабрикатам, </w:t>
            </w:r>
            <w:r w:rsidR="00862781" w:rsidRPr="006E146E">
              <w:t xml:space="preserve">комплектующим </w:t>
            </w:r>
            <w:r w:rsidRPr="006E146E">
              <w:t>изделиям и готовой продукции</w:t>
            </w:r>
          </w:p>
        </w:tc>
      </w:tr>
      <w:tr w:rsidR="007B771F" w:rsidRPr="00EB50C1" w14:paraId="118B5F1E" w14:textId="77777777" w:rsidTr="006E146E">
        <w:trPr>
          <w:trHeight w:val="20"/>
        </w:trPr>
        <w:tc>
          <w:tcPr>
            <w:tcW w:w="1208" w:type="pct"/>
            <w:vMerge/>
          </w:tcPr>
          <w:p w14:paraId="6D50674B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40979066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 xml:space="preserve">Документы по стандартизации и методические документы, регламентирующие вопросы хранения материалов, </w:t>
            </w:r>
            <w:r w:rsidR="00E12B92" w:rsidRPr="006E146E">
              <w:t xml:space="preserve">сырья, </w:t>
            </w:r>
            <w:r w:rsidRPr="006E146E">
              <w:t xml:space="preserve">полуфабрикатов, </w:t>
            </w:r>
            <w:r w:rsidR="00862781" w:rsidRPr="006E146E">
              <w:t>комплектующих</w:t>
            </w:r>
            <w:r w:rsidRPr="006E146E">
              <w:t xml:space="preserve"> изделий и готовой продукции</w:t>
            </w:r>
          </w:p>
        </w:tc>
      </w:tr>
      <w:tr w:rsidR="007B771F" w:rsidRPr="00EB50C1" w14:paraId="27B5AC8B" w14:textId="77777777" w:rsidTr="006E146E">
        <w:trPr>
          <w:trHeight w:val="20"/>
        </w:trPr>
        <w:tc>
          <w:tcPr>
            <w:tcW w:w="1208" w:type="pct"/>
            <w:vMerge/>
          </w:tcPr>
          <w:p w14:paraId="2ACCAF02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0962A08B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Государственные и международные стандарты в области менеджмента качества</w:t>
            </w:r>
          </w:p>
        </w:tc>
      </w:tr>
      <w:tr w:rsidR="007B771F" w:rsidRPr="00EB50C1" w14:paraId="6F5E27FB" w14:textId="77777777" w:rsidTr="006E146E">
        <w:trPr>
          <w:trHeight w:val="20"/>
        </w:trPr>
        <w:tc>
          <w:tcPr>
            <w:tcW w:w="1208" w:type="pct"/>
            <w:vMerge/>
          </w:tcPr>
          <w:p w14:paraId="7FA9253D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17067FB6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Система государственного надзора, межведомственного и ведомственного контроля качества изготавливаемой продукции</w:t>
            </w:r>
          </w:p>
        </w:tc>
      </w:tr>
      <w:tr w:rsidR="007B771F" w:rsidRPr="00EB50C1" w14:paraId="2FF7E922" w14:textId="77777777" w:rsidTr="006E146E">
        <w:trPr>
          <w:trHeight w:val="20"/>
        </w:trPr>
        <w:tc>
          <w:tcPr>
            <w:tcW w:w="1208" w:type="pct"/>
            <w:vMerge/>
          </w:tcPr>
          <w:p w14:paraId="0A30B13D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090C17C0" w14:textId="77777777" w:rsidR="007B771F" w:rsidRPr="006E146E" w:rsidRDefault="00AB3382" w:rsidP="006E146E">
            <w:pPr>
              <w:pStyle w:val="afc"/>
              <w:jc w:val="both"/>
            </w:pPr>
            <w:r w:rsidRPr="006E146E">
              <w:t xml:space="preserve">Организационно-штатная </w:t>
            </w:r>
            <w:r w:rsidR="007B771F" w:rsidRPr="006E146E">
              <w:t>структура организации</w:t>
            </w:r>
          </w:p>
        </w:tc>
      </w:tr>
      <w:tr w:rsidR="007B771F" w:rsidRPr="00EB50C1" w14:paraId="1FCB194F" w14:textId="77777777" w:rsidTr="006E146E">
        <w:trPr>
          <w:trHeight w:val="20"/>
        </w:trPr>
        <w:tc>
          <w:tcPr>
            <w:tcW w:w="1208" w:type="pct"/>
            <w:vMerge/>
          </w:tcPr>
          <w:p w14:paraId="54B782A9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1F1C67E9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Номенклатура изготавливаемой в организации продукции</w:t>
            </w:r>
          </w:p>
        </w:tc>
      </w:tr>
      <w:tr w:rsidR="007B771F" w:rsidRPr="00EB50C1" w14:paraId="55354D01" w14:textId="77777777" w:rsidTr="006E146E">
        <w:trPr>
          <w:trHeight w:val="20"/>
        </w:trPr>
        <w:tc>
          <w:tcPr>
            <w:tcW w:w="1208" w:type="pct"/>
            <w:vMerge/>
          </w:tcPr>
          <w:p w14:paraId="4D96A000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2684F199" w14:textId="77777777" w:rsidR="007B771F" w:rsidRPr="006E146E" w:rsidRDefault="008F5247" w:rsidP="006E146E">
            <w:pPr>
              <w:pStyle w:val="afc"/>
              <w:jc w:val="both"/>
            </w:pPr>
            <w:r w:rsidRPr="006E146E">
              <w:t xml:space="preserve">Технические характеристики </w:t>
            </w:r>
            <w:r w:rsidR="007B771F" w:rsidRPr="006E146E">
              <w:t>изготавливаемой в организации продукции</w:t>
            </w:r>
          </w:p>
        </w:tc>
      </w:tr>
      <w:tr w:rsidR="007B771F" w:rsidRPr="00EB50C1" w14:paraId="08AD3DCA" w14:textId="77777777" w:rsidTr="006E146E">
        <w:trPr>
          <w:trHeight w:val="20"/>
        </w:trPr>
        <w:tc>
          <w:tcPr>
            <w:tcW w:w="1208" w:type="pct"/>
            <w:vMerge/>
          </w:tcPr>
          <w:p w14:paraId="78D7F1B5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0F609E80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Требования к качеству изготавливаемой в организации продукции</w:t>
            </w:r>
          </w:p>
        </w:tc>
      </w:tr>
      <w:tr w:rsidR="007B771F" w:rsidRPr="00EB50C1" w14:paraId="2C4E57FC" w14:textId="77777777" w:rsidTr="006E146E">
        <w:trPr>
          <w:trHeight w:val="20"/>
        </w:trPr>
        <w:tc>
          <w:tcPr>
            <w:tcW w:w="1208" w:type="pct"/>
            <w:vMerge/>
          </w:tcPr>
          <w:p w14:paraId="79282514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14236109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Содержание технологических процессов, реализуемых в организации</w:t>
            </w:r>
          </w:p>
        </w:tc>
      </w:tr>
      <w:tr w:rsidR="007B771F" w:rsidRPr="00EB50C1" w14:paraId="0C626ADC" w14:textId="77777777" w:rsidTr="006E146E">
        <w:trPr>
          <w:trHeight w:val="20"/>
        </w:trPr>
        <w:tc>
          <w:tcPr>
            <w:tcW w:w="1208" w:type="pct"/>
            <w:vMerge/>
          </w:tcPr>
          <w:p w14:paraId="54921D7C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04820E12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 xml:space="preserve">Методы системного анализа </w:t>
            </w:r>
          </w:p>
        </w:tc>
      </w:tr>
      <w:tr w:rsidR="007B771F" w:rsidRPr="00EB50C1" w14:paraId="7905093E" w14:textId="77777777" w:rsidTr="006E146E">
        <w:trPr>
          <w:trHeight w:val="20"/>
        </w:trPr>
        <w:tc>
          <w:tcPr>
            <w:tcW w:w="1208" w:type="pct"/>
            <w:vMerge/>
          </w:tcPr>
          <w:p w14:paraId="36AA34BE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3AB6270E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Методы анализа производственной деятельности</w:t>
            </w:r>
          </w:p>
        </w:tc>
      </w:tr>
      <w:tr w:rsidR="007B771F" w:rsidRPr="00EB50C1" w14:paraId="6ABE4101" w14:textId="77777777" w:rsidTr="006E146E">
        <w:trPr>
          <w:trHeight w:val="20"/>
        </w:trPr>
        <w:tc>
          <w:tcPr>
            <w:tcW w:w="1208" w:type="pct"/>
            <w:vMerge/>
          </w:tcPr>
          <w:p w14:paraId="51408276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32D9DB49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 xml:space="preserve">Методы планирования производственной деятельности </w:t>
            </w:r>
          </w:p>
        </w:tc>
      </w:tr>
      <w:tr w:rsidR="007B771F" w:rsidRPr="00EB50C1" w14:paraId="68A7087F" w14:textId="77777777" w:rsidTr="006E146E">
        <w:trPr>
          <w:trHeight w:val="20"/>
        </w:trPr>
        <w:tc>
          <w:tcPr>
            <w:tcW w:w="1208" w:type="pct"/>
            <w:vMerge/>
          </w:tcPr>
          <w:p w14:paraId="1FD0BA20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258133A5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Методы планирования управленческой деятельности, в том числе при помощи современных программных решений</w:t>
            </w:r>
          </w:p>
        </w:tc>
      </w:tr>
      <w:tr w:rsidR="007B771F" w:rsidRPr="00EB50C1" w14:paraId="3C78901B" w14:textId="77777777" w:rsidTr="006E146E">
        <w:trPr>
          <w:trHeight w:val="20"/>
        </w:trPr>
        <w:tc>
          <w:tcPr>
            <w:tcW w:w="1208" w:type="pct"/>
            <w:vMerge/>
          </w:tcPr>
          <w:p w14:paraId="6AFDDBE2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27E94E96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Основы экономики, организации производства, труда и управления</w:t>
            </w:r>
          </w:p>
        </w:tc>
      </w:tr>
      <w:tr w:rsidR="007B771F" w:rsidRPr="00EB50C1" w14:paraId="2754505E" w14:textId="77777777" w:rsidTr="006E146E">
        <w:trPr>
          <w:trHeight w:val="20"/>
        </w:trPr>
        <w:tc>
          <w:tcPr>
            <w:tcW w:w="1208" w:type="pct"/>
            <w:vMerge/>
          </w:tcPr>
          <w:p w14:paraId="783D3DD0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607944E1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7B771F" w:rsidRPr="00EB50C1" w14:paraId="151754B1" w14:textId="77777777" w:rsidTr="006E146E">
        <w:trPr>
          <w:trHeight w:val="20"/>
        </w:trPr>
        <w:tc>
          <w:tcPr>
            <w:tcW w:w="1208" w:type="pct"/>
            <w:vMerge/>
          </w:tcPr>
          <w:p w14:paraId="689BFDD0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43650255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Документы по стандартизации и методические документы, регламентирующие вопросы делопроизводства</w:t>
            </w:r>
          </w:p>
        </w:tc>
      </w:tr>
      <w:tr w:rsidR="007B771F" w:rsidRPr="00EB50C1" w14:paraId="4D2629F1" w14:textId="77777777" w:rsidTr="006E146E">
        <w:trPr>
          <w:trHeight w:val="20"/>
        </w:trPr>
        <w:tc>
          <w:tcPr>
            <w:tcW w:w="1208" w:type="pct"/>
            <w:vMerge/>
          </w:tcPr>
          <w:p w14:paraId="3B18CDA9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4196B18C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Порядок работы с электронным архивом технической документации</w:t>
            </w:r>
          </w:p>
        </w:tc>
      </w:tr>
      <w:tr w:rsidR="007B771F" w:rsidRPr="00EB50C1" w14:paraId="37933267" w14:textId="77777777" w:rsidTr="006E146E">
        <w:trPr>
          <w:trHeight w:val="20"/>
        </w:trPr>
        <w:tc>
          <w:tcPr>
            <w:tcW w:w="1208" w:type="pct"/>
            <w:vMerge/>
          </w:tcPr>
          <w:p w14:paraId="4C23D379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1574A965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7B771F" w:rsidRPr="00EB50C1" w14:paraId="38D753B8" w14:textId="77777777" w:rsidTr="006E146E">
        <w:trPr>
          <w:trHeight w:val="20"/>
        </w:trPr>
        <w:tc>
          <w:tcPr>
            <w:tcW w:w="1208" w:type="pct"/>
            <w:vMerge/>
          </w:tcPr>
          <w:p w14:paraId="2501616D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41035B6E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D03F23" w:rsidRPr="00EB50C1" w14:paraId="2C12F153" w14:textId="77777777" w:rsidTr="006E146E">
        <w:trPr>
          <w:trHeight w:val="20"/>
        </w:trPr>
        <w:tc>
          <w:tcPr>
            <w:tcW w:w="1208" w:type="pct"/>
            <w:vMerge/>
          </w:tcPr>
          <w:p w14:paraId="0A298700" w14:textId="77777777" w:rsidR="00D03F23" w:rsidRPr="00EB50C1" w:rsidDel="002A1D54" w:rsidRDefault="00D03F23" w:rsidP="00FF5FB2">
            <w:pPr>
              <w:pStyle w:val="afc"/>
            </w:pPr>
          </w:p>
        </w:tc>
        <w:tc>
          <w:tcPr>
            <w:tcW w:w="3792" w:type="pct"/>
          </w:tcPr>
          <w:p w14:paraId="762CB46F" w14:textId="793764E6" w:rsidR="00D03F23" w:rsidRPr="006E146E" w:rsidRDefault="00D03F23" w:rsidP="006E146E">
            <w:pPr>
              <w:pStyle w:val="afc"/>
              <w:jc w:val="both"/>
            </w:pPr>
            <w:r w:rsidRPr="006E146E">
              <w:rPr>
                <w:rStyle w:val="aff2"/>
              </w:rPr>
              <w:t>Язык унифицированного представления данных и обмена данными в компьютерных средах (Express)</w:t>
            </w:r>
          </w:p>
        </w:tc>
      </w:tr>
      <w:tr w:rsidR="007B771F" w:rsidRPr="00EB50C1" w14:paraId="7A21ED5F" w14:textId="77777777" w:rsidTr="006E146E">
        <w:trPr>
          <w:trHeight w:val="20"/>
        </w:trPr>
        <w:tc>
          <w:tcPr>
            <w:tcW w:w="1208" w:type="pct"/>
            <w:vMerge/>
          </w:tcPr>
          <w:p w14:paraId="37B37BA2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7B9ABBC2" w14:textId="74FF1E31" w:rsidR="007B771F" w:rsidRPr="006E146E" w:rsidRDefault="007B771F" w:rsidP="006E146E">
            <w:pPr>
              <w:pStyle w:val="afc"/>
              <w:jc w:val="both"/>
            </w:pPr>
            <w:r w:rsidRPr="006E146E">
              <w:t xml:space="preserve">Специализированные программы расчета </w:t>
            </w:r>
            <w:r w:rsidR="00BD313A">
              <w:t>ошибок контроля: наименования, возможности и порядок работы в них</w:t>
            </w:r>
          </w:p>
        </w:tc>
      </w:tr>
      <w:tr w:rsidR="007B771F" w:rsidRPr="00EB50C1" w14:paraId="56CB2CEC" w14:textId="77777777" w:rsidTr="006E146E">
        <w:trPr>
          <w:trHeight w:val="20"/>
        </w:trPr>
        <w:tc>
          <w:tcPr>
            <w:tcW w:w="1208" w:type="pct"/>
            <w:vMerge/>
          </w:tcPr>
          <w:p w14:paraId="029C44EF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400D3C32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Возможности SPC-метода при решении задач управления качеством продукции</w:t>
            </w:r>
          </w:p>
        </w:tc>
      </w:tr>
      <w:tr w:rsidR="00FA42CB" w:rsidRPr="00EB50C1" w14:paraId="3C02FC2F" w14:textId="77777777" w:rsidTr="006E146E">
        <w:trPr>
          <w:trHeight w:val="20"/>
        </w:trPr>
        <w:tc>
          <w:tcPr>
            <w:tcW w:w="1208" w:type="pct"/>
            <w:vMerge/>
          </w:tcPr>
          <w:p w14:paraId="4B8733A6" w14:textId="77777777" w:rsidR="00FA42CB" w:rsidRPr="00EB50C1" w:rsidDel="002A1D54" w:rsidRDefault="00FA42CB" w:rsidP="00FF5FB2">
            <w:pPr>
              <w:pStyle w:val="afc"/>
            </w:pPr>
          </w:p>
        </w:tc>
        <w:tc>
          <w:tcPr>
            <w:tcW w:w="3792" w:type="pct"/>
          </w:tcPr>
          <w:p w14:paraId="1CD53FF3" w14:textId="77777777" w:rsidR="00FA42CB" w:rsidRPr="006E146E" w:rsidRDefault="00FA42CB" w:rsidP="006E146E">
            <w:pPr>
              <w:pStyle w:val="afc"/>
              <w:jc w:val="both"/>
            </w:pPr>
            <w:r w:rsidRPr="006E146E">
              <w:t>ECM-система организации: возможности и порядок работы в ней</w:t>
            </w:r>
          </w:p>
        </w:tc>
      </w:tr>
      <w:tr w:rsidR="007B771F" w:rsidRPr="00EB50C1" w14:paraId="3CB6EB00" w14:textId="77777777" w:rsidTr="006E146E">
        <w:trPr>
          <w:trHeight w:val="20"/>
        </w:trPr>
        <w:tc>
          <w:tcPr>
            <w:tcW w:w="1208" w:type="pct"/>
            <w:vMerge/>
          </w:tcPr>
          <w:p w14:paraId="599165AC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2" w:type="pct"/>
          </w:tcPr>
          <w:p w14:paraId="39F66614" w14:textId="77777777" w:rsidR="007B771F" w:rsidRPr="006E146E" w:rsidRDefault="007B771F" w:rsidP="006E146E">
            <w:pPr>
              <w:pStyle w:val="afc"/>
              <w:jc w:val="both"/>
            </w:pPr>
            <w:r w:rsidRPr="006E146E">
              <w:t>Текстовые редакторы (</w:t>
            </w:r>
            <w:r w:rsidR="00AB3382" w:rsidRPr="006E146E">
              <w:t xml:space="preserve">текстовые </w:t>
            </w:r>
            <w:r w:rsidRPr="006E146E">
              <w:t>процессоры): наименования, возможности и порядок работы в них</w:t>
            </w:r>
          </w:p>
        </w:tc>
      </w:tr>
      <w:tr w:rsidR="007B771F" w:rsidRPr="00EB50C1" w14:paraId="550E21AC" w14:textId="77777777" w:rsidTr="006E146E">
        <w:trPr>
          <w:trHeight w:val="20"/>
        </w:trPr>
        <w:tc>
          <w:tcPr>
            <w:tcW w:w="1208" w:type="pct"/>
          </w:tcPr>
          <w:p w14:paraId="506241C1" w14:textId="77777777" w:rsidR="007B771F" w:rsidRPr="00EB50C1" w:rsidDel="002A1D54" w:rsidRDefault="007B771F" w:rsidP="00FF5FB2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92" w:type="pct"/>
          </w:tcPr>
          <w:p w14:paraId="64817263" w14:textId="77777777" w:rsidR="007B771F" w:rsidRPr="006E146E" w:rsidRDefault="007B771F" w:rsidP="006E146E">
            <w:pPr>
              <w:pStyle w:val="afc"/>
              <w:jc w:val="both"/>
              <w:rPr>
                <w:lang w:val="en-US"/>
              </w:rPr>
            </w:pPr>
            <w:r w:rsidRPr="006E146E">
              <w:rPr>
                <w:lang w:val="en-US"/>
              </w:rPr>
              <w:t>-</w:t>
            </w:r>
          </w:p>
        </w:tc>
      </w:tr>
    </w:tbl>
    <w:p w14:paraId="64C96BA7" w14:textId="77777777" w:rsidR="006E146E" w:rsidRDefault="006E146E" w:rsidP="00FF5FB2">
      <w:pPr>
        <w:pStyle w:val="3"/>
        <w:spacing w:before="0" w:after="0"/>
      </w:pPr>
    </w:p>
    <w:p w14:paraId="1A2E97EE" w14:textId="1E33E3A0" w:rsidR="00EF7AD8" w:rsidRDefault="00EF7AD8" w:rsidP="00FF5FB2">
      <w:pPr>
        <w:pStyle w:val="3"/>
        <w:spacing w:before="0" w:after="0"/>
      </w:pPr>
      <w:r w:rsidRPr="00EB50C1">
        <w:t>3.</w:t>
      </w:r>
      <w:r w:rsidR="005741C2" w:rsidRPr="00EB50C1">
        <w:rPr>
          <w:lang w:val="en-US"/>
        </w:rPr>
        <w:t>3</w:t>
      </w:r>
      <w:r w:rsidRPr="00EB50C1">
        <w:t>.</w:t>
      </w:r>
      <w:r w:rsidR="00614BBA">
        <w:t>2</w:t>
      </w:r>
      <w:r w:rsidRPr="00EB50C1">
        <w:t>. Трудовая функция</w:t>
      </w:r>
    </w:p>
    <w:p w14:paraId="47B03190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3686"/>
        <w:gridCol w:w="1538"/>
        <w:gridCol w:w="918"/>
        <w:gridCol w:w="1601"/>
        <w:gridCol w:w="896"/>
      </w:tblGrid>
      <w:tr w:rsidR="000E25AF" w:rsidRPr="00EB50C1" w14:paraId="3A671E36" w14:textId="77777777" w:rsidTr="00503A8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875424" w14:textId="77777777" w:rsidR="000E25AF" w:rsidRPr="00EB50C1" w:rsidRDefault="000E25AF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B391EA" w14:textId="7F68BEB1" w:rsidR="0089189E" w:rsidRPr="00ED49AA" w:rsidRDefault="000F67A1" w:rsidP="00FF5FB2">
            <w:pPr>
              <w:pStyle w:val="afc"/>
              <w:rPr>
                <w:i/>
              </w:rPr>
            </w:pPr>
            <w:r w:rsidRPr="009B70AB">
              <w:t>Организация работ по предотвращению выпуска бракованной продукции</w:t>
            </w:r>
          </w:p>
        </w:tc>
        <w:tc>
          <w:tcPr>
            <w:tcW w:w="7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F1979F" w14:textId="77777777" w:rsidR="000E25AF" w:rsidRPr="00EB50C1" w:rsidRDefault="000E25A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5291E5" w14:textId="02890F4C" w:rsidR="000E25AF" w:rsidRPr="00EB50C1" w:rsidRDefault="00535CAA" w:rsidP="00FF5FB2">
            <w:pPr>
              <w:rPr>
                <w:lang w:val="de-DE"/>
              </w:rPr>
            </w:pPr>
            <w:r>
              <w:t>C</w:t>
            </w:r>
            <w:r w:rsidR="000E25AF" w:rsidRPr="00EB50C1">
              <w:t>/0</w:t>
            </w:r>
            <w:r w:rsidR="000F67A1">
              <w:t>2</w:t>
            </w:r>
            <w:r w:rsidR="000E25AF" w:rsidRPr="00EB50C1">
              <w:t>.</w:t>
            </w:r>
            <w:r w:rsidR="000E25AF" w:rsidRPr="00EB50C1">
              <w:rPr>
                <w:lang w:val="en-US"/>
              </w:rPr>
              <w:t>6</w:t>
            </w:r>
          </w:p>
        </w:tc>
        <w:tc>
          <w:tcPr>
            <w:tcW w:w="78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B3BD94" w14:textId="77777777" w:rsidR="000E25AF" w:rsidRPr="00EB50C1" w:rsidRDefault="000E25A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7CCA3B" w14:textId="77777777" w:rsidR="000E25AF" w:rsidRPr="00EB50C1" w:rsidRDefault="000E25AF" w:rsidP="00FF5FB2">
            <w:pPr>
              <w:jc w:val="center"/>
              <w:rPr>
                <w:lang w:val="de-DE"/>
              </w:rPr>
            </w:pPr>
            <w:r w:rsidRPr="00EB50C1">
              <w:rPr>
                <w:lang w:val="de-DE"/>
              </w:rPr>
              <w:t>6</w:t>
            </w:r>
          </w:p>
        </w:tc>
      </w:tr>
    </w:tbl>
    <w:p w14:paraId="4D6A433E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57"/>
        <w:gridCol w:w="1365"/>
        <w:gridCol w:w="614"/>
        <w:gridCol w:w="1846"/>
        <w:gridCol w:w="1599"/>
        <w:gridCol w:w="2319"/>
      </w:tblGrid>
      <w:tr w:rsidR="00173A02" w:rsidRPr="00EB50C1" w14:paraId="488D7114" w14:textId="77777777" w:rsidTr="006A278E">
        <w:trPr>
          <w:trHeight w:val="488"/>
        </w:trPr>
        <w:tc>
          <w:tcPr>
            <w:tcW w:w="120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D770993" w14:textId="77777777" w:rsidR="00173A02" w:rsidRPr="00EB50C1" w:rsidRDefault="00173A02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B708DF" w14:textId="77777777" w:rsidR="00173A02" w:rsidRPr="00EB50C1" w:rsidRDefault="00173A02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DC1CE4" w14:textId="77777777" w:rsidR="00173A02" w:rsidRPr="00EB50C1" w:rsidRDefault="00173A02" w:rsidP="00FF5FB2">
            <w:r w:rsidRPr="00EB50C1">
              <w:t>Х</w:t>
            </w:r>
          </w:p>
        </w:tc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4D3469" w14:textId="77777777" w:rsidR="00173A02" w:rsidRPr="00EB50C1" w:rsidRDefault="00173A02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E09B54" w14:textId="77777777" w:rsidR="00173A02" w:rsidRPr="00EB50C1" w:rsidRDefault="00173A02" w:rsidP="00FF5FB2">
            <w:pPr>
              <w:jc w:val="center"/>
            </w:pPr>
          </w:p>
        </w:tc>
        <w:tc>
          <w:tcPr>
            <w:tcW w:w="11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B3B0AB" w14:textId="77777777" w:rsidR="00173A02" w:rsidRPr="00EB50C1" w:rsidRDefault="00173A02" w:rsidP="00FF5FB2">
            <w:pPr>
              <w:jc w:val="center"/>
            </w:pPr>
          </w:p>
        </w:tc>
      </w:tr>
      <w:tr w:rsidR="00173A02" w:rsidRPr="00EB50C1" w14:paraId="3B4169BB" w14:textId="77777777" w:rsidTr="006A278E">
        <w:trPr>
          <w:trHeight w:val="479"/>
        </w:trPr>
        <w:tc>
          <w:tcPr>
            <w:tcW w:w="1204" w:type="pct"/>
            <w:vAlign w:val="center"/>
          </w:tcPr>
          <w:p w14:paraId="7537E7C0" w14:textId="77777777" w:rsidR="00173A02" w:rsidRPr="00EB50C1" w:rsidRDefault="00173A02" w:rsidP="00FF5FB2"/>
        </w:tc>
        <w:tc>
          <w:tcPr>
            <w:tcW w:w="1875" w:type="pct"/>
            <w:gridSpan w:val="3"/>
            <w:vAlign w:val="center"/>
          </w:tcPr>
          <w:p w14:paraId="7CC2A8A2" w14:textId="77777777" w:rsidR="00173A02" w:rsidRPr="00EB50C1" w:rsidRDefault="00173A02" w:rsidP="00FF5FB2"/>
        </w:tc>
        <w:tc>
          <w:tcPr>
            <w:tcW w:w="784" w:type="pct"/>
          </w:tcPr>
          <w:p w14:paraId="52CC40AB" w14:textId="77777777" w:rsidR="00173A02" w:rsidRPr="00EB50C1" w:rsidRDefault="00173A02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7" w:type="pct"/>
          </w:tcPr>
          <w:p w14:paraId="00D9B6AB" w14:textId="77777777" w:rsidR="00173A02" w:rsidRPr="00EB50C1" w:rsidRDefault="00173A02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81F9D5" w14:textId="77777777" w:rsidR="00503A84" w:rsidRPr="00EB50C1" w:rsidRDefault="00503A84" w:rsidP="00FF5F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55"/>
        <w:gridCol w:w="7740"/>
      </w:tblGrid>
      <w:tr w:rsidR="0047239F" w:rsidRPr="00EB50C1" w14:paraId="5D338F22" w14:textId="77777777" w:rsidTr="006E146E">
        <w:trPr>
          <w:trHeight w:val="20"/>
        </w:trPr>
        <w:tc>
          <w:tcPr>
            <w:tcW w:w="1204" w:type="pct"/>
            <w:vMerge w:val="restart"/>
            <w:shd w:val="clear" w:color="auto" w:fill="auto"/>
          </w:tcPr>
          <w:p w14:paraId="305A4FF3" w14:textId="77777777" w:rsidR="0047239F" w:rsidRPr="00EB50C1" w:rsidRDefault="0047239F" w:rsidP="00FF5FB2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796" w:type="pct"/>
            <w:shd w:val="clear" w:color="auto" w:fill="auto"/>
          </w:tcPr>
          <w:p w14:paraId="13B9E284" w14:textId="77777777" w:rsidR="0047239F" w:rsidRPr="00EB50C1" w:rsidRDefault="0047239F" w:rsidP="006E146E">
            <w:pPr>
              <w:pStyle w:val="afc"/>
              <w:jc w:val="both"/>
            </w:pPr>
            <w:r w:rsidRPr="00EB50C1">
              <w:t xml:space="preserve">Разработка системы управления качеством продукции в </w:t>
            </w:r>
            <w:r>
              <w:t xml:space="preserve">области технического контроля, управления несоответствующей продукцией, рекламационной работы </w:t>
            </w:r>
            <w:r w:rsidRPr="0049750E">
              <w:t>в организации</w:t>
            </w:r>
            <w:r>
              <w:t xml:space="preserve"> </w:t>
            </w:r>
          </w:p>
        </w:tc>
      </w:tr>
      <w:tr w:rsidR="0047239F" w:rsidRPr="00EB50C1" w14:paraId="318CC5B8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1E06F980" w14:textId="77777777" w:rsidR="0047239F" w:rsidRPr="00EB50C1" w:rsidRDefault="0047239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0C9E576E" w14:textId="33B330B9" w:rsidR="0047239F" w:rsidRDefault="0047239F" w:rsidP="006E146E">
            <w:pPr>
              <w:pStyle w:val="afc"/>
              <w:jc w:val="both"/>
              <w:rPr>
                <w:szCs w:val="28"/>
              </w:rPr>
            </w:pPr>
            <w:r w:rsidRPr="00EB50C1">
              <w:t xml:space="preserve">Разработка планов, программ мероприятий по поддержанию и улучшению качества и надежности </w:t>
            </w:r>
            <w:r>
              <w:t>продукции</w:t>
            </w:r>
            <w:r w:rsidRPr="00EB50C1">
              <w:t>, повышени</w:t>
            </w:r>
            <w:r w:rsidR="00620DF6">
              <w:t>ю</w:t>
            </w:r>
            <w:r w:rsidRPr="00EB50C1">
              <w:t xml:space="preserve"> результативности и эффективности функционирован</w:t>
            </w:r>
            <w:r w:rsidR="00FA42CB">
              <w:t>ия системы менеджмента качества</w:t>
            </w:r>
          </w:p>
        </w:tc>
      </w:tr>
      <w:tr w:rsidR="0047239F" w:rsidRPr="00EB50C1" w14:paraId="169CF304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0089E483" w14:textId="77777777" w:rsidR="0047239F" w:rsidRPr="00EB50C1" w:rsidRDefault="0047239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45101FB3" w14:textId="77777777" w:rsidR="0047239F" w:rsidRPr="00EB50C1" w:rsidRDefault="0047239F" w:rsidP="006E146E">
            <w:pPr>
              <w:pStyle w:val="afc"/>
              <w:jc w:val="both"/>
            </w:pPr>
            <w:r>
              <w:rPr>
                <w:szCs w:val="28"/>
              </w:rPr>
              <w:t>Разработка</w:t>
            </w:r>
            <w:r w:rsidRPr="00EB50C1">
              <w:rPr>
                <w:szCs w:val="28"/>
              </w:rPr>
              <w:t xml:space="preserve"> и согласование </w:t>
            </w:r>
            <w:r>
              <w:rPr>
                <w:szCs w:val="28"/>
              </w:rPr>
              <w:t xml:space="preserve">с подразделениями </w:t>
            </w:r>
            <w:r w:rsidR="00984ED7">
              <w:rPr>
                <w:szCs w:val="28"/>
              </w:rPr>
              <w:t>организации</w:t>
            </w:r>
            <w:r>
              <w:rPr>
                <w:szCs w:val="28"/>
              </w:rPr>
              <w:t xml:space="preserve"> </w:t>
            </w:r>
            <w:r w:rsidRPr="00EB50C1">
              <w:rPr>
                <w:szCs w:val="28"/>
              </w:rPr>
              <w:t>документов по качеству</w:t>
            </w:r>
          </w:p>
        </w:tc>
      </w:tr>
      <w:tr w:rsidR="0047239F" w:rsidRPr="00EB50C1" w14:paraId="7137CCB9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1E23AF5B" w14:textId="77777777" w:rsidR="0047239F" w:rsidRPr="00EB50C1" w:rsidRDefault="0047239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5A0AF3CC" w14:textId="77777777" w:rsidR="0047239F" w:rsidRPr="00EB50C1" w:rsidRDefault="0047239F" w:rsidP="006E146E">
            <w:pPr>
              <w:pStyle w:val="afc"/>
              <w:jc w:val="both"/>
            </w:pPr>
            <w:r>
              <w:rPr>
                <w:szCs w:val="28"/>
              </w:rPr>
              <w:t xml:space="preserve">Подготовка рабочих документов </w:t>
            </w:r>
            <w:r w:rsidRPr="00EB50C1">
              <w:rPr>
                <w:szCs w:val="28"/>
              </w:rPr>
              <w:t>коллегиальных органов управления качеством</w:t>
            </w:r>
          </w:p>
        </w:tc>
      </w:tr>
      <w:tr w:rsidR="003B028F" w:rsidRPr="00EB50C1" w14:paraId="60EC17D6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04B5B977" w14:textId="77777777" w:rsidR="003B028F" w:rsidRPr="00EB50C1" w:rsidRDefault="003B028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4A98BF34" w14:textId="77777777" w:rsidR="003B028F" w:rsidRPr="00EB50C1" w:rsidRDefault="003B028F" w:rsidP="006E146E">
            <w:pPr>
              <w:pStyle w:val="afc"/>
              <w:jc w:val="both"/>
            </w:pPr>
            <w:r>
              <w:rPr>
                <w:szCs w:val="28"/>
              </w:rPr>
              <w:t xml:space="preserve">Подготовка к проведению мероприятий </w:t>
            </w:r>
            <w:r w:rsidRPr="00EB50C1">
              <w:rPr>
                <w:szCs w:val="28"/>
              </w:rPr>
              <w:t>коллегиальных органов управления качеством</w:t>
            </w:r>
          </w:p>
        </w:tc>
      </w:tr>
      <w:tr w:rsidR="0047239F" w:rsidRPr="00EB50C1" w14:paraId="090BD5DA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5C5B66CD" w14:textId="77777777" w:rsidR="0047239F" w:rsidRPr="00EB50C1" w:rsidRDefault="0047239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39839C31" w14:textId="77777777" w:rsidR="0047239F" w:rsidRPr="00EB50C1" w:rsidRDefault="0047239F" w:rsidP="006E146E">
            <w:pPr>
              <w:pStyle w:val="afc"/>
              <w:jc w:val="both"/>
            </w:pPr>
            <w:r w:rsidRPr="00EB50C1">
              <w:t xml:space="preserve">Контроль требований к качеству </w:t>
            </w:r>
            <w:r>
              <w:t xml:space="preserve">изготавливаемой </w:t>
            </w:r>
            <w:r w:rsidRPr="0049750E">
              <w:t>в организации</w:t>
            </w:r>
            <w:r w:rsidRPr="003B028F">
              <w:rPr>
                <w:i/>
              </w:rPr>
              <w:t xml:space="preserve"> </w:t>
            </w:r>
            <w:r>
              <w:t>продукции</w:t>
            </w:r>
          </w:p>
        </w:tc>
      </w:tr>
      <w:tr w:rsidR="0047239F" w:rsidRPr="00EB50C1" w14:paraId="4FBC1AB7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2617BBB4" w14:textId="77777777" w:rsidR="0047239F" w:rsidRPr="00EB50C1" w:rsidRDefault="0047239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7788A202" w14:textId="77777777" w:rsidR="0047239F" w:rsidRDefault="0047239F" w:rsidP="006E146E">
            <w:pPr>
              <w:pStyle w:val="afc"/>
              <w:jc w:val="both"/>
            </w:pPr>
            <w:r w:rsidRPr="00EB50C1">
              <w:t xml:space="preserve">Подготовка документов </w:t>
            </w:r>
            <w:r>
              <w:t>по</w:t>
            </w:r>
            <w:r w:rsidRPr="00EB50C1">
              <w:t xml:space="preserve"> </w:t>
            </w:r>
            <w:r w:rsidRPr="00AB3382">
              <w:t>аттестации и сертификации</w:t>
            </w:r>
            <w:r w:rsidRPr="00EB50C1">
              <w:t xml:space="preserve"> </w:t>
            </w:r>
            <w:r>
              <w:t>изготавливаемой продукции</w:t>
            </w:r>
          </w:p>
        </w:tc>
      </w:tr>
      <w:tr w:rsidR="0047239F" w:rsidRPr="00EB50C1" w14:paraId="07D6DD5A" w14:textId="77777777" w:rsidTr="006E146E">
        <w:trPr>
          <w:trHeight w:val="20"/>
        </w:trPr>
        <w:tc>
          <w:tcPr>
            <w:tcW w:w="1204" w:type="pct"/>
            <w:vMerge w:val="restart"/>
            <w:shd w:val="clear" w:color="auto" w:fill="auto"/>
          </w:tcPr>
          <w:p w14:paraId="7E59BF36" w14:textId="77777777" w:rsidR="0047239F" w:rsidRPr="00EB50C1" w:rsidDel="002A1D54" w:rsidRDefault="0047239F" w:rsidP="00FF5FB2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796" w:type="pct"/>
            <w:shd w:val="clear" w:color="auto" w:fill="auto"/>
          </w:tcPr>
          <w:p w14:paraId="54096790" w14:textId="77777777" w:rsidR="0047239F" w:rsidRPr="00EB50C1" w:rsidRDefault="0047239F" w:rsidP="006E146E">
            <w:pPr>
              <w:pStyle w:val="afc"/>
              <w:jc w:val="both"/>
            </w:pPr>
            <w:r w:rsidRPr="00EB50C1">
              <w:t xml:space="preserve">Анализировать производственную ситуацию </w:t>
            </w:r>
          </w:p>
        </w:tc>
      </w:tr>
      <w:tr w:rsidR="0047239F" w:rsidRPr="00EB50C1" w14:paraId="5EDC7CB7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58F67799" w14:textId="77777777" w:rsidR="0047239F" w:rsidRPr="00EB50C1" w:rsidDel="002A1D54" w:rsidRDefault="0047239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02570160" w14:textId="77777777" w:rsidR="0047239F" w:rsidRPr="00EB50C1" w:rsidRDefault="0047239F" w:rsidP="006E146E">
            <w:pPr>
              <w:pStyle w:val="afc"/>
              <w:jc w:val="both"/>
            </w:pPr>
            <w:r w:rsidRPr="00EB50C1">
              <w:t xml:space="preserve">Анализировать параметры реализуемых технологических процессов изготовления </w:t>
            </w:r>
            <w:r>
              <w:t>продукции</w:t>
            </w:r>
          </w:p>
        </w:tc>
      </w:tr>
      <w:tr w:rsidR="0047239F" w:rsidRPr="00EB50C1" w14:paraId="557D6E00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4BA96534" w14:textId="77777777" w:rsidR="0047239F" w:rsidRPr="00EB50C1" w:rsidDel="002A1D54" w:rsidRDefault="0047239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3C9C5BE0" w14:textId="77777777" w:rsidR="0047239F" w:rsidRPr="00EB50C1" w:rsidRDefault="0047239F" w:rsidP="006E146E">
            <w:pPr>
              <w:pStyle w:val="afc"/>
              <w:jc w:val="both"/>
            </w:pPr>
            <w:r w:rsidRPr="00EB50C1">
              <w:t>Определять этапы производственного процесса, влияющие на формирование конкретной характеристики продукции</w:t>
            </w:r>
          </w:p>
        </w:tc>
      </w:tr>
      <w:tr w:rsidR="007B771F" w:rsidRPr="00EB50C1" w14:paraId="3ED985A0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47F1D6BB" w14:textId="77777777" w:rsidR="007B771F" w:rsidRPr="00EB50C1" w:rsidDel="002A1D54" w:rsidRDefault="007B771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23C7B0E2" w14:textId="77777777" w:rsidR="007B771F" w:rsidRPr="00771139" w:rsidRDefault="007B771F" w:rsidP="006E146E">
            <w:pPr>
              <w:pStyle w:val="afc"/>
              <w:jc w:val="both"/>
            </w:pPr>
            <w:r w:rsidRPr="005631FA">
              <w:t>Разрабатывать технические задания на системы управления качество</w:t>
            </w:r>
            <w:r w:rsidRPr="00771139">
              <w:t xml:space="preserve">м продукции </w:t>
            </w:r>
          </w:p>
        </w:tc>
      </w:tr>
      <w:tr w:rsidR="0047239F" w:rsidRPr="00EB50C1" w14:paraId="6CBD4E70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39E81574" w14:textId="77777777" w:rsidR="0047239F" w:rsidRPr="00EB50C1" w:rsidDel="002A1D54" w:rsidRDefault="0047239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178BE42D" w14:textId="77777777" w:rsidR="0047239F" w:rsidRPr="00EB50C1" w:rsidRDefault="0047239F" w:rsidP="006E146E">
            <w:pPr>
              <w:pStyle w:val="afc"/>
              <w:jc w:val="both"/>
            </w:pPr>
            <w:r w:rsidRPr="00EB50C1">
              <w:t>Принимать</w:t>
            </w:r>
            <w:r>
              <w:t xml:space="preserve"> организационные </w:t>
            </w:r>
            <w:r w:rsidRPr="00EB50C1">
              <w:t xml:space="preserve">решения, направленные на повышение качества изготовления </w:t>
            </w:r>
            <w:r>
              <w:t>продукции</w:t>
            </w:r>
          </w:p>
        </w:tc>
      </w:tr>
      <w:tr w:rsidR="0047239F" w:rsidRPr="00EB50C1" w14:paraId="40A057E9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35771274" w14:textId="77777777" w:rsidR="0047239F" w:rsidRPr="00EB50C1" w:rsidDel="002A1D54" w:rsidRDefault="0047239F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340BB80B" w14:textId="77777777" w:rsidR="0047239F" w:rsidRPr="00EB50C1" w:rsidRDefault="0047239F" w:rsidP="006E146E">
            <w:pPr>
              <w:pStyle w:val="afc"/>
              <w:jc w:val="both"/>
            </w:pPr>
            <w:r w:rsidRPr="00EB50C1">
              <w:t xml:space="preserve">Оформлять </w:t>
            </w:r>
            <w:r w:rsidR="00AB3382" w:rsidRPr="00AB3382">
              <w:t>производственн</w:t>
            </w:r>
            <w:r w:rsidR="00AB3382">
              <w:t>ую и</w:t>
            </w:r>
            <w:r w:rsidR="008F0293">
              <w:t xml:space="preserve"> </w:t>
            </w:r>
            <w:r w:rsidRPr="00EB50C1">
              <w:t>техническую документацию в соответствии с требованиями</w:t>
            </w:r>
            <w:r>
              <w:t xml:space="preserve"> документов по стандартизации</w:t>
            </w:r>
          </w:p>
        </w:tc>
      </w:tr>
      <w:tr w:rsidR="002C3C8E" w:rsidRPr="00EB50C1" w14:paraId="4E9C72FB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62595E48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1982EBCA" w14:textId="77777777" w:rsidR="002C3C8E" w:rsidRPr="002C3C8E" w:rsidRDefault="002C3C8E" w:rsidP="006E146E">
            <w:pPr>
              <w:pStyle w:val="afc"/>
              <w:jc w:val="both"/>
            </w:pPr>
            <w:r w:rsidRPr="002C3C8E">
              <w:t>Оформлять организационно-управленческую документацию в соответствии с требованиями документов по стандартизации</w:t>
            </w:r>
          </w:p>
        </w:tc>
      </w:tr>
      <w:tr w:rsidR="002C3C8E" w:rsidRPr="00EB50C1" w14:paraId="681C3C4C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62F3F5C7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4428B107" w14:textId="77777777" w:rsidR="002C3C8E" w:rsidRPr="004E1D9A" w:rsidRDefault="002C3C8E" w:rsidP="006E146E">
            <w:pPr>
              <w:pStyle w:val="afc"/>
              <w:jc w:val="both"/>
            </w:pPr>
            <w:r>
              <w:t xml:space="preserve">Оформлять </w:t>
            </w:r>
            <w:r w:rsidRPr="00EB50C1">
              <w:t>документ</w:t>
            </w:r>
            <w:r>
              <w:t>ы</w:t>
            </w:r>
            <w:r w:rsidRPr="00EB50C1">
              <w:t xml:space="preserve"> </w:t>
            </w:r>
            <w:r w:rsidRPr="00AB3382">
              <w:t>по аттестации и сертификации</w:t>
            </w:r>
            <w:r w:rsidRPr="00EB50C1">
              <w:t xml:space="preserve"> </w:t>
            </w:r>
            <w:r>
              <w:t>изготавливаемой продукции</w:t>
            </w:r>
          </w:p>
        </w:tc>
      </w:tr>
      <w:tr w:rsidR="002C3C8E" w:rsidRPr="00EB50C1" w14:paraId="611E14A4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1E4218E3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68C177CE" w14:textId="77777777" w:rsidR="002C3C8E" w:rsidRPr="00FA42CB" w:rsidRDefault="002C3C8E" w:rsidP="006E146E">
            <w:pPr>
              <w:pStyle w:val="afc"/>
              <w:jc w:val="both"/>
            </w:pPr>
            <w:r w:rsidRPr="00FA42CB">
              <w:t>Использовать ECM-систему организации для согласования документов по качеству</w:t>
            </w:r>
          </w:p>
        </w:tc>
      </w:tr>
      <w:tr w:rsidR="002C3C8E" w:rsidRPr="00EB50C1" w14:paraId="40E2FF32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5A0ACC9D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6B589898" w14:textId="77777777" w:rsidR="002C3C8E" w:rsidRPr="004E1D9A" w:rsidRDefault="005631FA" w:rsidP="006E146E">
            <w:pPr>
              <w:pStyle w:val="afc"/>
              <w:jc w:val="both"/>
            </w:pPr>
            <w:r>
              <w:t>Контролировать планы работ:</w:t>
            </w:r>
            <w:r w:rsidR="002C3C8E" w:rsidRPr="004E1D9A">
              <w:t xml:space="preserve">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2C3C8E" w:rsidRPr="00EB50C1" w14:paraId="7E47A819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5F65044B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41629700" w14:textId="77777777" w:rsidR="002C3C8E" w:rsidRPr="00EB50C1" w:rsidRDefault="002C3C8E" w:rsidP="006E146E">
            <w:pPr>
              <w:pStyle w:val="afc"/>
              <w:jc w:val="both"/>
            </w:pPr>
            <w:r w:rsidRPr="00E36A92">
              <w:t xml:space="preserve">Использовать </w:t>
            </w:r>
            <w:r w:rsidRPr="00AB3382">
              <w:t>текстовые редакторы (</w:t>
            </w:r>
            <w:r w:rsidR="00AB3382">
              <w:t xml:space="preserve">текстовые </w:t>
            </w:r>
            <w:r w:rsidRPr="00AB3382">
              <w:t>процессоры)</w:t>
            </w:r>
            <w:r w:rsidRPr="00E36A92">
              <w:t xml:space="preserve"> для оформления </w:t>
            </w:r>
            <w:r>
              <w:t>нормативно-технических и организационно-управленческих документов</w:t>
            </w:r>
          </w:p>
        </w:tc>
      </w:tr>
      <w:tr w:rsidR="002C3C8E" w:rsidRPr="00EB50C1" w14:paraId="43637954" w14:textId="77777777" w:rsidTr="006E146E">
        <w:trPr>
          <w:trHeight w:val="20"/>
        </w:trPr>
        <w:tc>
          <w:tcPr>
            <w:tcW w:w="1204" w:type="pct"/>
            <w:vMerge w:val="restart"/>
            <w:shd w:val="clear" w:color="auto" w:fill="auto"/>
          </w:tcPr>
          <w:p w14:paraId="1E08C3C4" w14:textId="77777777" w:rsidR="002C3C8E" w:rsidRPr="00EB50C1" w:rsidRDefault="002C3C8E" w:rsidP="00FF5FB2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96" w:type="pct"/>
            <w:shd w:val="clear" w:color="auto" w:fill="auto"/>
          </w:tcPr>
          <w:p w14:paraId="514AF345" w14:textId="77777777" w:rsidR="002C3C8E" w:rsidRPr="00EB50C1" w:rsidRDefault="002C3C8E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вопросы качества продукции </w:t>
            </w:r>
          </w:p>
        </w:tc>
      </w:tr>
      <w:tr w:rsidR="002C3C8E" w:rsidRPr="00EB50C1" w14:paraId="4FADC6FC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5A326E7F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5BC5D5F4" w14:textId="77777777" w:rsidR="002C3C8E" w:rsidRPr="00EB50C1" w:rsidRDefault="002C3C8E" w:rsidP="006E146E">
            <w:pPr>
              <w:pStyle w:val="afc"/>
              <w:jc w:val="both"/>
            </w:pPr>
            <w:r w:rsidRPr="00EB50C1">
              <w:t>Требования к качеству материалов, сырья, полуфабрикатов, комплектующих изделий и готовой продукции</w:t>
            </w:r>
          </w:p>
        </w:tc>
      </w:tr>
      <w:tr w:rsidR="002C3C8E" w:rsidRPr="00EB50C1" w14:paraId="600880D6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58B7871D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13C74E03" w14:textId="77777777" w:rsidR="002C3C8E" w:rsidRPr="00EB50C1" w:rsidRDefault="002C3C8E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вопросы </w:t>
            </w:r>
            <w:r w:rsidRPr="00C71493">
              <w:t>приемки готовой продукции</w:t>
            </w:r>
          </w:p>
        </w:tc>
      </w:tr>
      <w:tr w:rsidR="002C3C8E" w:rsidRPr="00EB50C1" w14:paraId="0B29CDFE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414370FA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5351FB7D" w14:textId="77777777" w:rsidR="002C3C8E" w:rsidRPr="00EB50C1" w:rsidRDefault="002C3C8E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</w:t>
            </w:r>
            <w:r w:rsidRPr="00C71493">
              <w:t xml:space="preserve">вопросы подачи рекламаций и </w:t>
            </w:r>
            <w:r w:rsidR="00C71493">
              <w:t>ответов</w:t>
            </w:r>
            <w:r w:rsidR="00C71493" w:rsidRPr="00C71493">
              <w:t xml:space="preserve"> </w:t>
            </w:r>
            <w:r w:rsidRPr="00C71493">
              <w:t>на них</w:t>
            </w:r>
          </w:p>
        </w:tc>
      </w:tr>
      <w:tr w:rsidR="002C3C8E" w:rsidRPr="00EB50C1" w14:paraId="1CD0CB36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5DD04C1C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1B04A8EA" w14:textId="77777777" w:rsidR="002C3C8E" w:rsidRDefault="002C3C8E" w:rsidP="006E146E">
            <w:pPr>
              <w:pStyle w:val="afc"/>
              <w:jc w:val="both"/>
            </w:pPr>
            <w:r>
              <w:t>Порядок оформления д</w:t>
            </w:r>
            <w:r w:rsidRPr="00EB50C1">
              <w:t>окумент</w:t>
            </w:r>
            <w:r>
              <w:t>ов</w:t>
            </w:r>
            <w:r w:rsidRPr="00EB50C1">
              <w:t xml:space="preserve"> </w:t>
            </w:r>
            <w:r>
              <w:t>по</w:t>
            </w:r>
            <w:r w:rsidRPr="00EB50C1">
              <w:t xml:space="preserve"> аттестации и сертификации </w:t>
            </w:r>
            <w:r>
              <w:t>изготавливаемой продукции</w:t>
            </w:r>
          </w:p>
        </w:tc>
      </w:tr>
      <w:tr w:rsidR="002C3C8E" w:rsidRPr="00EB50C1" w14:paraId="2824C694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1110A4EC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46939E18" w14:textId="77777777" w:rsidR="002C3C8E" w:rsidRPr="00862781" w:rsidRDefault="002C3C8E" w:rsidP="006E146E">
            <w:pPr>
              <w:pStyle w:val="afc"/>
              <w:jc w:val="both"/>
            </w:pPr>
            <w:r w:rsidRPr="00862781">
              <w:t>Технические требования, предъявляемые к изготавливаемой продукции</w:t>
            </w:r>
          </w:p>
        </w:tc>
      </w:tr>
      <w:tr w:rsidR="002C3C8E" w:rsidRPr="00EB50C1" w14:paraId="0266FDBC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25E2D6A9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0A51E265" w14:textId="77777777" w:rsidR="002C3C8E" w:rsidRPr="00EB50C1" w:rsidRDefault="002C3C8E" w:rsidP="006E146E">
            <w:pPr>
              <w:pStyle w:val="afc"/>
              <w:jc w:val="both"/>
            </w:pPr>
            <w:r w:rsidRPr="00C71493">
              <w:t>Содержание и режимы технологических процессов, реализуемых в организации</w:t>
            </w:r>
          </w:p>
        </w:tc>
      </w:tr>
      <w:tr w:rsidR="002C3C8E" w:rsidRPr="00EB50C1" w14:paraId="1A375025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4420BBE3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36D4BBD9" w14:textId="77777777" w:rsidR="002C3C8E" w:rsidRPr="00EB50C1" w:rsidRDefault="002C3C8E" w:rsidP="006E146E">
            <w:pPr>
              <w:pStyle w:val="afc"/>
              <w:jc w:val="both"/>
            </w:pPr>
            <w:r w:rsidRPr="00EB50C1">
              <w:t xml:space="preserve">Факторы, влияющие на качество </w:t>
            </w:r>
            <w:r>
              <w:t>изготавливаемой продукции</w:t>
            </w:r>
          </w:p>
        </w:tc>
      </w:tr>
      <w:tr w:rsidR="002C3C8E" w:rsidRPr="00EB50C1" w14:paraId="0F8A76A7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570A6CE3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46002B50" w14:textId="77777777" w:rsidR="002C3C8E" w:rsidRPr="00EB50C1" w:rsidRDefault="002C3C8E" w:rsidP="006E146E">
            <w:pPr>
              <w:pStyle w:val="afc"/>
              <w:jc w:val="both"/>
            </w:pPr>
            <w:r w:rsidRPr="00EB50C1">
              <w:t>Порядок согласования внесения изменений в технологические процессы</w:t>
            </w:r>
          </w:p>
        </w:tc>
      </w:tr>
      <w:tr w:rsidR="002C3C8E" w:rsidRPr="00EB50C1" w14:paraId="725E2323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4DF6AF4C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0BAFCD28" w14:textId="77777777" w:rsidR="002C3C8E" w:rsidRPr="004E1D9A" w:rsidRDefault="002C3C8E" w:rsidP="006E146E">
            <w:pPr>
              <w:pStyle w:val="afc"/>
              <w:jc w:val="both"/>
            </w:pPr>
            <w:r w:rsidRPr="00FA42CB">
              <w:t>ECM-система организации: возможности и порядок работы в ней</w:t>
            </w:r>
          </w:p>
        </w:tc>
      </w:tr>
      <w:tr w:rsidR="002C3C8E" w:rsidRPr="00EB50C1" w14:paraId="53F99D38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2076EAFB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0D215D01" w14:textId="77777777" w:rsidR="002C3C8E" w:rsidRPr="004E1D9A" w:rsidRDefault="002C3C8E" w:rsidP="006E146E">
            <w:pPr>
              <w:pStyle w:val="afc"/>
              <w:jc w:val="both"/>
            </w:pPr>
            <w:r w:rsidRPr="00C71493">
              <w:t>Текстовые редакторы (</w:t>
            </w:r>
            <w:r w:rsidR="00C71493">
              <w:t xml:space="preserve">текстовые </w:t>
            </w:r>
            <w:r w:rsidRPr="00C71493">
              <w:t>процессоры):</w:t>
            </w:r>
            <w:r w:rsidRPr="003111A1">
              <w:t xml:space="preserve"> наименования, возможности и порядок работы в них</w:t>
            </w:r>
          </w:p>
        </w:tc>
      </w:tr>
      <w:tr w:rsidR="002C3C8E" w:rsidRPr="00EB50C1" w14:paraId="551EE297" w14:textId="77777777" w:rsidTr="006E146E">
        <w:trPr>
          <w:trHeight w:val="20"/>
        </w:trPr>
        <w:tc>
          <w:tcPr>
            <w:tcW w:w="1204" w:type="pct"/>
            <w:vMerge/>
            <w:shd w:val="clear" w:color="auto" w:fill="auto"/>
          </w:tcPr>
          <w:p w14:paraId="2A114D7A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96" w:type="pct"/>
            <w:shd w:val="clear" w:color="auto" w:fill="auto"/>
          </w:tcPr>
          <w:p w14:paraId="74D61CE1" w14:textId="77777777" w:rsidR="002C3C8E" w:rsidRPr="004E1D9A" w:rsidRDefault="002C3C8E" w:rsidP="006E146E">
            <w:pPr>
              <w:pStyle w:val="afc"/>
              <w:jc w:val="both"/>
            </w:pPr>
            <w:r w:rsidRPr="004E1D9A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2C3C8E" w:rsidRPr="00EB50C1" w14:paraId="0067BD8D" w14:textId="77777777" w:rsidTr="006E146E">
        <w:trPr>
          <w:trHeight w:val="20"/>
        </w:trPr>
        <w:tc>
          <w:tcPr>
            <w:tcW w:w="1204" w:type="pct"/>
            <w:shd w:val="clear" w:color="auto" w:fill="auto"/>
          </w:tcPr>
          <w:p w14:paraId="1CE7A8A1" w14:textId="77777777" w:rsidR="002C3C8E" w:rsidRPr="00EB50C1" w:rsidDel="002A1D54" w:rsidRDefault="002C3C8E" w:rsidP="00FF5FB2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96" w:type="pct"/>
            <w:shd w:val="clear" w:color="auto" w:fill="auto"/>
          </w:tcPr>
          <w:p w14:paraId="7E3CDFEF" w14:textId="77777777" w:rsidR="002C3C8E" w:rsidRPr="00EB50C1" w:rsidRDefault="002C3C8E" w:rsidP="006E146E">
            <w:pPr>
              <w:pStyle w:val="afc"/>
              <w:jc w:val="both"/>
            </w:pPr>
            <w:r w:rsidRPr="00EB50C1">
              <w:t>-</w:t>
            </w:r>
          </w:p>
        </w:tc>
      </w:tr>
    </w:tbl>
    <w:p w14:paraId="76B675AF" w14:textId="77777777" w:rsidR="006E146E" w:rsidRDefault="006E146E" w:rsidP="00FF5FB2">
      <w:pPr>
        <w:pStyle w:val="3"/>
        <w:spacing w:before="0" w:after="0"/>
      </w:pPr>
    </w:p>
    <w:p w14:paraId="26DF8917" w14:textId="50CDB143" w:rsidR="00A8258F" w:rsidRDefault="00A8258F" w:rsidP="00FF5FB2">
      <w:pPr>
        <w:pStyle w:val="3"/>
        <w:spacing w:before="0" w:after="0"/>
      </w:pPr>
      <w:r w:rsidRPr="00EB50C1">
        <w:t>3.</w:t>
      </w:r>
      <w:r>
        <w:t>3</w:t>
      </w:r>
      <w:r w:rsidRPr="00EB50C1">
        <w:t>.</w:t>
      </w:r>
      <w:r w:rsidR="00614BBA">
        <w:t>3</w:t>
      </w:r>
      <w:r w:rsidRPr="00EB50C1">
        <w:t>. Трудовая функция</w:t>
      </w:r>
    </w:p>
    <w:p w14:paraId="7E1631ED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3998"/>
        <w:gridCol w:w="702"/>
        <w:gridCol w:w="1004"/>
        <w:gridCol w:w="1938"/>
        <w:gridCol w:w="722"/>
      </w:tblGrid>
      <w:tr w:rsidR="00A8258F" w:rsidRPr="00EB50C1" w14:paraId="64909470" w14:textId="77777777" w:rsidTr="006E146E">
        <w:trPr>
          <w:trHeight w:val="278"/>
        </w:trPr>
        <w:tc>
          <w:tcPr>
            <w:tcW w:w="90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9AFA0A" w14:textId="77777777" w:rsidR="00A8258F" w:rsidRPr="00EB50C1" w:rsidRDefault="00A8258F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775330" w14:textId="77777777" w:rsidR="00605171" w:rsidRPr="00922E3B" w:rsidRDefault="00605171" w:rsidP="00FF5FB2">
            <w:pPr>
              <w:pStyle w:val="afc"/>
              <w:rPr>
                <w:i/>
              </w:rPr>
            </w:pPr>
            <w:r w:rsidRPr="00922E3B">
              <w:t>Разработка новых методик технического контроля качества продукции</w:t>
            </w:r>
          </w:p>
        </w:tc>
        <w:tc>
          <w:tcPr>
            <w:tcW w:w="3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BF0E17" w14:textId="77777777" w:rsidR="00A8258F" w:rsidRPr="00EB50C1" w:rsidRDefault="00A8258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8C3DEE" w14:textId="6288DB15" w:rsidR="00A8258F" w:rsidRPr="00EB50C1" w:rsidRDefault="00535CAA" w:rsidP="00FF5FB2">
            <w:r>
              <w:rPr>
                <w:lang w:val="en-US"/>
              </w:rPr>
              <w:t>C</w:t>
            </w:r>
            <w:r w:rsidR="00A8258F" w:rsidRPr="00EB50C1">
              <w:t>/0</w:t>
            </w:r>
            <w:r w:rsidR="000F67A1">
              <w:t>3</w:t>
            </w:r>
            <w:r w:rsidR="00A8258F" w:rsidRPr="00EB50C1">
              <w:t>.</w:t>
            </w:r>
            <w:r w:rsidR="00A8258F">
              <w:t>6</w:t>
            </w:r>
          </w:p>
        </w:tc>
        <w:tc>
          <w:tcPr>
            <w:tcW w:w="9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30A86E" w14:textId="77777777" w:rsidR="00A8258F" w:rsidRPr="00EB50C1" w:rsidRDefault="00A8258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BA5D0E" w14:textId="77777777" w:rsidR="00A8258F" w:rsidRPr="00EB50C1" w:rsidRDefault="00A8258F" w:rsidP="00FF5FB2">
            <w:pPr>
              <w:jc w:val="center"/>
            </w:pPr>
            <w:r>
              <w:t>6</w:t>
            </w:r>
          </w:p>
        </w:tc>
      </w:tr>
    </w:tbl>
    <w:p w14:paraId="34864217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48"/>
        <w:gridCol w:w="1365"/>
        <w:gridCol w:w="614"/>
        <w:gridCol w:w="1848"/>
        <w:gridCol w:w="1599"/>
        <w:gridCol w:w="2326"/>
      </w:tblGrid>
      <w:tr w:rsidR="00A8258F" w:rsidRPr="00EB50C1" w14:paraId="793A23C3" w14:textId="77777777" w:rsidTr="00A00729">
        <w:trPr>
          <w:trHeight w:val="488"/>
        </w:trPr>
        <w:tc>
          <w:tcPr>
            <w:tcW w:w="120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60FF460" w14:textId="77777777" w:rsidR="00A8258F" w:rsidRPr="00EB50C1" w:rsidRDefault="00A8258F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D1EBACC" w14:textId="77777777" w:rsidR="00A8258F" w:rsidRPr="00EB50C1" w:rsidRDefault="00A8258F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F11F98" w14:textId="77777777" w:rsidR="00A8258F" w:rsidRPr="00EB50C1" w:rsidRDefault="00A8258F" w:rsidP="00FF5FB2">
            <w:r w:rsidRPr="00EB50C1">
              <w:t>Х</w:t>
            </w:r>
          </w:p>
        </w:tc>
        <w:tc>
          <w:tcPr>
            <w:tcW w:w="9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55CAE2" w14:textId="77777777" w:rsidR="00A8258F" w:rsidRPr="00EB50C1" w:rsidRDefault="00A8258F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551093" w14:textId="77777777" w:rsidR="00A8258F" w:rsidRPr="00EB50C1" w:rsidRDefault="00A8258F" w:rsidP="00FF5FB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69B464" w14:textId="77777777" w:rsidR="00A8258F" w:rsidRPr="00EB50C1" w:rsidRDefault="00A8258F" w:rsidP="00FF5FB2">
            <w:pPr>
              <w:jc w:val="center"/>
            </w:pPr>
          </w:p>
        </w:tc>
      </w:tr>
      <w:tr w:rsidR="00A8258F" w:rsidRPr="00EB50C1" w14:paraId="43174DBB" w14:textId="77777777" w:rsidTr="00A00729">
        <w:trPr>
          <w:trHeight w:val="479"/>
        </w:trPr>
        <w:tc>
          <w:tcPr>
            <w:tcW w:w="1200" w:type="pct"/>
            <w:vAlign w:val="center"/>
          </w:tcPr>
          <w:p w14:paraId="467ADBF6" w14:textId="77777777" w:rsidR="00A8258F" w:rsidRPr="00EB50C1" w:rsidRDefault="00A8258F" w:rsidP="00FF5FB2"/>
        </w:tc>
        <w:tc>
          <w:tcPr>
            <w:tcW w:w="1876" w:type="pct"/>
            <w:gridSpan w:val="3"/>
            <w:vAlign w:val="center"/>
          </w:tcPr>
          <w:p w14:paraId="72554A66" w14:textId="77777777" w:rsidR="00A8258F" w:rsidRPr="00EB50C1" w:rsidRDefault="00A8258F" w:rsidP="00FF5FB2"/>
        </w:tc>
        <w:tc>
          <w:tcPr>
            <w:tcW w:w="784" w:type="pct"/>
          </w:tcPr>
          <w:p w14:paraId="4D1429AF" w14:textId="77777777" w:rsidR="00A8258F" w:rsidRPr="00EB50C1" w:rsidRDefault="00A8258F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</w:tcPr>
          <w:p w14:paraId="198FF784" w14:textId="77777777" w:rsidR="00A8258F" w:rsidRPr="00EB50C1" w:rsidRDefault="00A8258F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0DE369" w14:textId="77777777" w:rsidR="00A8258F" w:rsidRPr="00EB50C1" w:rsidRDefault="00A8258F" w:rsidP="00FF5FB2"/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89"/>
        <w:gridCol w:w="7710"/>
      </w:tblGrid>
      <w:tr w:rsidR="00A71B4A" w:rsidRPr="00EB50C1" w14:paraId="1F53A443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5FDA233C" w14:textId="77777777" w:rsidR="00A71B4A" w:rsidRPr="00EB50C1" w:rsidRDefault="00A71B4A" w:rsidP="00FF5FB2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780" w:type="pct"/>
            <w:shd w:val="clear" w:color="auto" w:fill="auto"/>
          </w:tcPr>
          <w:p w14:paraId="4E86AACF" w14:textId="77777777" w:rsidR="00A71B4A" w:rsidRPr="006E146E" w:rsidRDefault="00A71B4A" w:rsidP="006E146E">
            <w:pPr>
              <w:pStyle w:val="afc"/>
              <w:jc w:val="both"/>
            </w:pPr>
            <w:r w:rsidRPr="006E146E">
              <w:t xml:space="preserve">Анализ </w:t>
            </w:r>
            <w:r w:rsidR="00232122" w:rsidRPr="006E146E">
              <w:t xml:space="preserve">документов по стандартизации </w:t>
            </w:r>
            <w:r w:rsidRPr="006E146E">
              <w:t>в области технического контроля качества продукции</w:t>
            </w:r>
          </w:p>
        </w:tc>
      </w:tr>
      <w:tr w:rsidR="00A71B4A" w:rsidRPr="00EB50C1" w14:paraId="09AEA98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6D168BE" w14:textId="77777777" w:rsidR="00A71B4A" w:rsidRPr="00EB50C1" w:rsidRDefault="00A71B4A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AAC2907" w14:textId="77777777" w:rsidR="00A71B4A" w:rsidRPr="006E146E" w:rsidRDefault="00A71B4A" w:rsidP="006E146E">
            <w:pPr>
              <w:pStyle w:val="afc"/>
              <w:jc w:val="both"/>
            </w:pPr>
            <w:r w:rsidRPr="006E146E">
              <w:t>Анализ состояния технического контроля качества продукции на производстве</w:t>
            </w:r>
          </w:p>
        </w:tc>
      </w:tr>
      <w:tr w:rsidR="00E414A9" w:rsidRPr="00EB50C1" w14:paraId="7C8428D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CA9FABB" w14:textId="77777777" w:rsidR="00E414A9" w:rsidRPr="00EB50C1" w:rsidRDefault="00E414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  <w:vAlign w:val="center"/>
          </w:tcPr>
          <w:p w14:paraId="7004A03D" w14:textId="77777777" w:rsidR="00E414A9" w:rsidRPr="006E146E" w:rsidRDefault="00E414A9" w:rsidP="006E146E">
            <w:pPr>
              <w:pStyle w:val="afc"/>
              <w:jc w:val="both"/>
            </w:pPr>
            <w:r w:rsidRPr="006E146E">
              <w:t xml:space="preserve">Разработка схем </w:t>
            </w:r>
            <w:r w:rsidR="00F576C2" w:rsidRPr="006E146E">
              <w:t xml:space="preserve">измерений </w:t>
            </w:r>
            <w:r w:rsidRPr="006E146E">
              <w:t>и контроля качества продукции</w:t>
            </w:r>
          </w:p>
        </w:tc>
      </w:tr>
      <w:tr w:rsidR="00E414A9" w:rsidRPr="00EB50C1" w14:paraId="146E1EF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52084EB" w14:textId="77777777" w:rsidR="00E414A9" w:rsidRPr="00EB50C1" w:rsidRDefault="00E414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7B981517" w14:textId="77777777" w:rsidR="00E414A9" w:rsidRPr="006E146E" w:rsidRDefault="00E414A9" w:rsidP="006E146E">
            <w:pPr>
              <w:pStyle w:val="afc"/>
              <w:jc w:val="both"/>
            </w:pPr>
            <w:r w:rsidRPr="006E146E">
              <w:t>Разработка новых методик контроля качества продукции</w:t>
            </w:r>
          </w:p>
        </w:tc>
      </w:tr>
      <w:tr w:rsidR="00B72F9D" w:rsidRPr="00B72F9D" w14:paraId="720E5E1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FA61309" w14:textId="77777777" w:rsidR="00B72F9D" w:rsidRPr="00B72F9D" w:rsidRDefault="00B72F9D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1353A68" w14:textId="77777777" w:rsidR="00B72F9D" w:rsidRPr="006E146E" w:rsidRDefault="00B72F9D" w:rsidP="006E146E">
            <w:pPr>
              <w:pStyle w:val="afc"/>
              <w:jc w:val="both"/>
            </w:pPr>
            <w:r w:rsidRPr="006E146E">
              <w:t xml:space="preserve">Разработка программ и методик испытаний новых </w:t>
            </w:r>
            <w:r w:rsidR="000B4205" w:rsidRPr="006E146E">
              <w:t xml:space="preserve">методов и </w:t>
            </w:r>
            <w:r w:rsidRPr="006E146E">
              <w:t>средств технического контроля качества продукции</w:t>
            </w:r>
          </w:p>
        </w:tc>
      </w:tr>
      <w:tr w:rsidR="00E414A9" w:rsidRPr="00EB50C1" w14:paraId="163527AE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C3CFFBD" w14:textId="77777777" w:rsidR="00E414A9" w:rsidRPr="00EB50C1" w:rsidRDefault="00E414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B2BB114" w14:textId="77777777" w:rsidR="00E414A9" w:rsidRPr="006E146E" w:rsidRDefault="00E414A9" w:rsidP="006E146E">
            <w:pPr>
              <w:pStyle w:val="afc"/>
              <w:jc w:val="both"/>
            </w:pPr>
            <w:r w:rsidRPr="006E146E">
              <w:t>Разработка технических заданий на проектирование контрольной</w:t>
            </w:r>
            <w:r w:rsidRPr="006E146E">
              <w:rPr>
                <w:i/>
              </w:rPr>
              <w:t xml:space="preserve"> </w:t>
            </w:r>
            <w:r w:rsidRPr="006E146E">
              <w:t>оснастки для контроля качества продукции</w:t>
            </w:r>
          </w:p>
        </w:tc>
      </w:tr>
      <w:tr w:rsidR="00E414A9" w:rsidRPr="00EB50C1" w14:paraId="3C7FA66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04008C5" w14:textId="77777777" w:rsidR="00E414A9" w:rsidRPr="00EB50C1" w:rsidRDefault="00E414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39D16C8" w14:textId="77777777" w:rsidR="00E414A9" w:rsidRPr="006E146E" w:rsidRDefault="00E414A9" w:rsidP="006E146E">
            <w:pPr>
              <w:pStyle w:val="afc"/>
              <w:jc w:val="both"/>
            </w:pPr>
            <w:r w:rsidRPr="006E146E">
              <w:t>Проектирование сложной контрольной оснастки для контроля качества продукции</w:t>
            </w:r>
          </w:p>
        </w:tc>
      </w:tr>
      <w:tr w:rsidR="00E414A9" w:rsidRPr="00EB50C1" w14:paraId="6EB47420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81EF27E" w14:textId="77777777" w:rsidR="00E414A9" w:rsidRPr="00EB50C1" w:rsidRDefault="00E414A9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6498D0A" w14:textId="77777777" w:rsidR="00E414A9" w:rsidRPr="006E146E" w:rsidRDefault="00F576C2" w:rsidP="006E146E">
            <w:pPr>
              <w:pStyle w:val="afc"/>
              <w:jc w:val="both"/>
            </w:pPr>
            <w:r w:rsidRPr="006E146E">
              <w:t xml:space="preserve">Разработка </w:t>
            </w:r>
            <w:r w:rsidR="00E414A9" w:rsidRPr="006E146E">
              <w:t xml:space="preserve">конструкторской документации на </w:t>
            </w:r>
            <w:r w:rsidR="007B4198" w:rsidRPr="006E146E">
              <w:t>сложную</w:t>
            </w:r>
            <w:r w:rsidR="007B4198" w:rsidRPr="006E146E">
              <w:rPr>
                <w:i/>
              </w:rPr>
              <w:t xml:space="preserve"> </w:t>
            </w:r>
            <w:r w:rsidR="007B4198" w:rsidRPr="006E146E">
              <w:t xml:space="preserve">контрольную </w:t>
            </w:r>
            <w:r w:rsidR="00E414A9" w:rsidRPr="006E146E">
              <w:t>оснастку для контроля качества продукции</w:t>
            </w:r>
          </w:p>
        </w:tc>
      </w:tr>
      <w:tr w:rsidR="007B4198" w:rsidRPr="00EB50C1" w14:paraId="40259DB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BD7D202" w14:textId="77777777" w:rsidR="007B4198" w:rsidRPr="00EB50C1" w:rsidRDefault="007B4198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1A05D3C" w14:textId="77777777" w:rsidR="007B4198" w:rsidRPr="006E146E" w:rsidRDefault="007B4198" w:rsidP="006E146E">
            <w:pPr>
              <w:pStyle w:val="afc"/>
              <w:jc w:val="both"/>
            </w:pPr>
            <w:r w:rsidRPr="006E146E">
              <w:t xml:space="preserve">Согласование новых методик и средств контроля качества </w:t>
            </w:r>
            <w:r w:rsidR="005147AC" w:rsidRPr="006E146E">
              <w:t xml:space="preserve">продукции </w:t>
            </w:r>
            <w:r w:rsidRPr="006E146E">
              <w:t>с технологическими, метрологическими и производственными подразделениями организации</w:t>
            </w:r>
          </w:p>
        </w:tc>
      </w:tr>
      <w:tr w:rsidR="005147AC" w:rsidRPr="00EB50C1" w14:paraId="06217F0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E2043ED" w14:textId="77777777" w:rsidR="005147AC" w:rsidRPr="00EB50C1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6DAE21F" w14:textId="77777777" w:rsidR="005147AC" w:rsidRPr="006E146E" w:rsidRDefault="005147AC" w:rsidP="006E146E">
            <w:pPr>
              <w:pStyle w:val="afc"/>
              <w:jc w:val="both"/>
              <w:rPr>
                <w:i/>
              </w:rPr>
            </w:pPr>
            <w:r w:rsidRPr="006E146E">
              <w:t>Оформление технологической документации по новым методикам контроля качества продукции</w:t>
            </w:r>
          </w:p>
        </w:tc>
      </w:tr>
      <w:tr w:rsidR="005147AC" w:rsidRPr="00EB50C1" w14:paraId="2122828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E12F91F" w14:textId="77777777" w:rsidR="005147AC" w:rsidRPr="00EB50C1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8EC0256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>Разработка новых методик испытаний продукции</w:t>
            </w:r>
          </w:p>
        </w:tc>
      </w:tr>
      <w:tr w:rsidR="005147AC" w:rsidRPr="00EB50C1" w14:paraId="03CCE60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3F6FE84" w14:textId="77777777" w:rsidR="005147AC" w:rsidRPr="00EB50C1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758ED6A1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>Разработка технических заданий на проектирование сложной</w:t>
            </w:r>
            <w:r w:rsidRPr="006E146E">
              <w:rPr>
                <w:i/>
              </w:rPr>
              <w:t xml:space="preserve"> </w:t>
            </w:r>
            <w:r w:rsidRPr="006E146E">
              <w:t>оснастки для испытаний продукции</w:t>
            </w:r>
          </w:p>
        </w:tc>
      </w:tr>
      <w:tr w:rsidR="005147AC" w:rsidRPr="00EB50C1" w14:paraId="0087FAD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6A1B15F" w14:textId="77777777" w:rsidR="005147AC" w:rsidRPr="00EB50C1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41E7C00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>Проектирование сложной оснастки для испытаний продукции</w:t>
            </w:r>
          </w:p>
        </w:tc>
      </w:tr>
      <w:tr w:rsidR="005147AC" w:rsidRPr="00EB50C1" w14:paraId="24117531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BAE1690" w14:textId="77777777" w:rsidR="005147AC" w:rsidRPr="00EB50C1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0A48F11" w14:textId="77777777" w:rsidR="005147AC" w:rsidRPr="006E146E" w:rsidRDefault="00F576C2" w:rsidP="006E146E">
            <w:pPr>
              <w:pStyle w:val="afc"/>
              <w:jc w:val="both"/>
            </w:pPr>
            <w:r w:rsidRPr="006E146E">
              <w:t xml:space="preserve">Разработка </w:t>
            </w:r>
            <w:r w:rsidR="005147AC" w:rsidRPr="006E146E">
              <w:t>конструкторской документации на сложную оснастку для испытаний продукции</w:t>
            </w:r>
          </w:p>
        </w:tc>
      </w:tr>
      <w:tr w:rsidR="005147AC" w:rsidRPr="00EB50C1" w14:paraId="7E70E4E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CC98F7F" w14:textId="77777777" w:rsidR="005147AC" w:rsidRPr="00EB50C1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B92EBE7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>Согласование новых методик и средств испытаний продукции с технологическими, метрологическими и производственными подразделениями организации</w:t>
            </w:r>
          </w:p>
        </w:tc>
      </w:tr>
      <w:tr w:rsidR="00047343" w:rsidRPr="00EB50C1" w14:paraId="7F69139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C0AE9B5" w14:textId="77777777" w:rsidR="00047343" w:rsidRPr="00EB50C1" w:rsidRDefault="0004734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9B4929A" w14:textId="77777777" w:rsidR="00047343" w:rsidRPr="006E146E" w:rsidRDefault="00047343" w:rsidP="006E146E">
            <w:pPr>
              <w:pStyle w:val="afc"/>
              <w:jc w:val="both"/>
              <w:rPr>
                <w:i/>
              </w:rPr>
            </w:pPr>
            <w:r w:rsidRPr="006E146E">
              <w:t>Оформление технологической документации по новым методикам испытаний продукции</w:t>
            </w:r>
          </w:p>
        </w:tc>
      </w:tr>
      <w:tr w:rsidR="005147AC" w:rsidRPr="00EB50C1" w14:paraId="431535B3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7D211BB5" w14:textId="77777777" w:rsidR="005147AC" w:rsidRPr="00EB50C1" w:rsidDel="002A1D54" w:rsidRDefault="005147AC" w:rsidP="00FF5FB2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780" w:type="pct"/>
            <w:shd w:val="clear" w:color="auto" w:fill="auto"/>
          </w:tcPr>
          <w:p w14:paraId="7A30F433" w14:textId="509BF4F2" w:rsidR="005147AC" w:rsidRPr="006E146E" w:rsidRDefault="005147AC" w:rsidP="006E146E">
            <w:pPr>
              <w:pStyle w:val="afc"/>
              <w:jc w:val="both"/>
            </w:pPr>
            <w:r w:rsidRPr="006E146E">
              <w:t>Анализировать потребности производства в новых методиках, методах</w:t>
            </w:r>
            <w:r w:rsidR="003C4627" w:rsidRPr="006E146E">
              <w:t>,</w:t>
            </w:r>
            <w:r w:rsidRPr="006E146E">
              <w:t xml:space="preserve"> средствах </w:t>
            </w:r>
            <w:r w:rsidR="003C4627" w:rsidRPr="006E146E">
              <w:t>измерений</w:t>
            </w:r>
            <w:r w:rsidR="00306CAD" w:rsidRPr="006E146E">
              <w:t xml:space="preserve"> и средствах </w:t>
            </w:r>
            <w:r w:rsidR="003C4627" w:rsidRPr="006E146E">
              <w:t>контроля</w:t>
            </w:r>
          </w:p>
        </w:tc>
      </w:tr>
      <w:tr w:rsidR="005147AC" w:rsidRPr="00EB50C1" w14:paraId="251995A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FB9E088" w14:textId="77777777" w:rsidR="005147AC" w:rsidRPr="00EB50C1" w:rsidDel="002A1D54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8E78657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>Анализировать возможности и области применения новых методик, методов и средств контроля</w:t>
            </w:r>
          </w:p>
        </w:tc>
      </w:tr>
      <w:tr w:rsidR="005147AC" w:rsidRPr="00EB50C1" w14:paraId="7AF5AE2E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18E8CD8" w14:textId="77777777" w:rsidR="005147AC" w:rsidRPr="00EB50C1" w:rsidDel="002A1D54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4BE1343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>Анализировать схемы контроля</w:t>
            </w:r>
          </w:p>
        </w:tc>
      </w:tr>
      <w:tr w:rsidR="005147AC" w:rsidRPr="00EB50C1" w14:paraId="6645C4E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E28076F" w14:textId="77777777" w:rsidR="005147AC" w:rsidRPr="00EB50C1" w:rsidDel="002A1D54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0B1F662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 xml:space="preserve">Выбирать средства </w:t>
            </w:r>
            <w:r w:rsidR="00504385" w:rsidRPr="006E146E">
              <w:t>измерений</w:t>
            </w:r>
            <w:r w:rsidRPr="006E146E">
              <w:t>, используемые в контрольной оснастке</w:t>
            </w:r>
          </w:p>
        </w:tc>
      </w:tr>
      <w:tr w:rsidR="005147AC" w:rsidRPr="00EB50C1" w14:paraId="10119B5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D9F8758" w14:textId="77777777" w:rsidR="005147AC" w:rsidRPr="00EB50C1" w:rsidDel="002A1D54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C180201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>Устанавливать основные требования к контрольной оснастке</w:t>
            </w:r>
          </w:p>
        </w:tc>
      </w:tr>
      <w:tr w:rsidR="005147AC" w:rsidRPr="00EB50C1" w14:paraId="1A096B1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E80E3D9" w14:textId="77777777" w:rsidR="005147AC" w:rsidRPr="00EB50C1" w:rsidDel="002A1D54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1B1B8C1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>Разрабатывать технические задания на проектирование средств технического контроля</w:t>
            </w:r>
          </w:p>
        </w:tc>
      </w:tr>
      <w:tr w:rsidR="005147AC" w:rsidRPr="00EB50C1" w14:paraId="3FE9B00F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65DA320" w14:textId="77777777" w:rsidR="005147AC" w:rsidRPr="00EB50C1" w:rsidDel="002A1D54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147F0B3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>Разрабатывать методы и средства контроля в технологическом процессе, технологической операции</w:t>
            </w:r>
          </w:p>
        </w:tc>
      </w:tr>
      <w:tr w:rsidR="005147AC" w:rsidRPr="00EB50C1" w14:paraId="0ABA6EE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3140FAA" w14:textId="77777777" w:rsidR="005147AC" w:rsidRPr="00EB50C1" w:rsidDel="002A1D54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  <w:vAlign w:val="center"/>
          </w:tcPr>
          <w:p w14:paraId="33A98E07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 xml:space="preserve">Разрабатывать схемы </w:t>
            </w:r>
            <w:r w:rsidR="00651A4C" w:rsidRPr="006E146E">
              <w:t xml:space="preserve">измерений </w:t>
            </w:r>
            <w:r w:rsidRPr="006E146E">
              <w:t>и контроля</w:t>
            </w:r>
          </w:p>
        </w:tc>
      </w:tr>
      <w:tr w:rsidR="005147AC" w:rsidRPr="00EB50C1" w14:paraId="468CD17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D3D3B8E" w14:textId="77777777" w:rsidR="005147AC" w:rsidRPr="00EB50C1" w:rsidDel="002A1D54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  <w:vAlign w:val="center"/>
          </w:tcPr>
          <w:p w14:paraId="212293CD" w14:textId="3B9EFFC4" w:rsidR="005147AC" w:rsidRPr="006E146E" w:rsidRDefault="005147AC" w:rsidP="006E146E">
            <w:pPr>
              <w:pStyle w:val="afc"/>
              <w:jc w:val="both"/>
            </w:pPr>
            <w:r w:rsidRPr="006E146E">
              <w:t>Анализировать типовые методики измерений и контроля производственных процессов при входном и при</w:t>
            </w:r>
            <w:r w:rsidR="000F67A1">
              <w:t>е</w:t>
            </w:r>
            <w:r w:rsidRPr="006E146E">
              <w:t>мочном контроле</w:t>
            </w:r>
          </w:p>
        </w:tc>
      </w:tr>
      <w:tr w:rsidR="005147AC" w:rsidRPr="00EB50C1" w14:paraId="3C0DEE4B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34C088A" w14:textId="77777777" w:rsidR="005147AC" w:rsidRPr="00EB50C1" w:rsidDel="002A1D54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6F04EDB" w14:textId="77777777" w:rsidR="005147AC" w:rsidRPr="006E146E" w:rsidRDefault="005147AC" w:rsidP="006E146E">
            <w:pPr>
              <w:pStyle w:val="afc"/>
              <w:jc w:val="both"/>
            </w:pPr>
            <w:r w:rsidRPr="006E146E">
              <w:t>Разрабатывать операционные карты технического контроля</w:t>
            </w:r>
          </w:p>
        </w:tc>
      </w:tr>
      <w:tr w:rsidR="005147AC" w:rsidRPr="00EB50C1" w14:paraId="19990F0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D7B78B4" w14:textId="77777777" w:rsidR="005147AC" w:rsidRPr="00EB50C1" w:rsidDel="002A1D54" w:rsidRDefault="005147A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4D279D8" w14:textId="175ABC35" w:rsidR="005147AC" w:rsidRPr="006E146E" w:rsidRDefault="005147AC" w:rsidP="006E146E">
            <w:pPr>
              <w:pStyle w:val="afc"/>
              <w:jc w:val="both"/>
            </w:pPr>
            <w:r w:rsidRPr="006E146E">
              <w:t>Оценивать экономический эффект от внедрения новых методик, методов</w:t>
            </w:r>
            <w:r w:rsidR="00AD5557" w:rsidRPr="006E146E">
              <w:t>,</w:t>
            </w:r>
            <w:r w:rsidRPr="006E146E">
              <w:t xml:space="preserve"> средств контроля</w:t>
            </w:r>
            <w:r w:rsidR="00620DF6">
              <w:t>,</w:t>
            </w:r>
            <w:r w:rsidR="00AD5557" w:rsidRPr="006E146E">
              <w:t xml:space="preserve"> средств измерений</w:t>
            </w:r>
            <w:r w:rsidR="001E5FD2" w:rsidRPr="006E146E">
              <w:t xml:space="preserve"> </w:t>
            </w:r>
            <w:r w:rsidRPr="006E146E">
              <w:t>и испытаний</w:t>
            </w:r>
          </w:p>
        </w:tc>
      </w:tr>
      <w:tr w:rsidR="002C3C8E" w:rsidRPr="00EB50C1" w14:paraId="593F4439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FE2B59F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75E5712" w14:textId="77777777" w:rsidR="002C3C8E" w:rsidRPr="006E146E" w:rsidRDefault="002C3C8E" w:rsidP="006E146E">
            <w:pPr>
              <w:pStyle w:val="afc"/>
              <w:jc w:val="both"/>
            </w:pPr>
            <w:r w:rsidRPr="006E146E">
              <w:t>Применять CAD-системы для моделирования конструктивных решений и структурно-компоновочных вариантов сложной оснастки для измерений, контроля качества и испытаний продукции</w:t>
            </w:r>
          </w:p>
        </w:tc>
      </w:tr>
      <w:tr w:rsidR="002C3C8E" w:rsidRPr="00EB50C1" w14:paraId="61E466B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B29341E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6C154F1" w14:textId="77777777" w:rsidR="002C3C8E" w:rsidRPr="006E146E" w:rsidRDefault="002C3C8E" w:rsidP="006E146E">
            <w:pPr>
              <w:pStyle w:val="afc"/>
              <w:jc w:val="both"/>
            </w:pPr>
            <w:r w:rsidRPr="006E146E">
              <w:t xml:space="preserve">Использовать CAD-системы для разработки </w:t>
            </w:r>
            <w:r w:rsidR="00B820F9" w:rsidRPr="006E146E">
              <w:t xml:space="preserve">и оформления </w:t>
            </w:r>
            <w:r w:rsidRPr="006E146E">
              <w:t>конструкторской документации на сложную контрольную оснастку для измерений, контроля качества и испытаний продукции</w:t>
            </w:r>
          </w:p>
        </w:tc>
      </w:tr>
      <w:tr w:rsidR="002C3C8E" w:rsidRPr="00EB50C1" w14:paraId="152F4C9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24520B2" w14:textId="77777777" w:rsidR="002C3C8E" w:rsidRPr="00EB50C1" w:rsidDel="002A1D54" w:rsidRDefault="002C3C8E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1041892" w14:textId="77777777" w:rsidR="002C3C8E" w:rsidRPr="006E146E" w:rsidRDefault="002C3C8E" w:rsidP="006E146E">
            <w:pPr>
              <w:pStyle w:val="afc"/>
              <w:jc w:val="both"/>
            </w:pPr>
            <w:r w:rsidRPr="006E146E">
              <w:t>Сохранять документы, загружать и регистрировать в электронном архиве новые документы</w:t>
            </w:r>
          </w:p>
        </w:tc>
      </w:tr>
      <w:tr w:rsidR="00792E0F" w:rsidRPr="00EB50C1" w14:paraId="79B2667D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29A157F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7C3789E7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Использовать CAPP-системы для оформления технологической документации на технологические процессы измерения, контроля и испытаний продукции</w:t>
            </w:r>
          </w:p>
        </w:tc>
      </w:tr>
      <w:tr w:rsidR="00792E0F" w:rsidRPr="00EB50C1" w14:paraId="4F135C3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C12C81D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793E05F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Использовать текстовые редакторы (</w:t>
            </w:r>
            <w:r w:rsidR="00AD5557" w:rsidRPr="006E146E">
              <w:t xml:space="preserve">текстовые </w:t>
            </w:r>
            <w:r w:rsidRPr="006E146E">
              <w:t xml:space="preserve">процессоры) для </w:t>
            </w:r>
            <w:r w:rsidR="00116519" w:rsidRPr="006E146E">
              <w:t>оформления документации по новым методикам измерений, контроля качества и испытаний продукции</w:t>
            </w:r>
          </w:p>
        </w:tc>
      </w:tr>
      <w:tr w:rsidR="00792E0F" w:rsidRPr="00EB50C1" w14:paraId="5B29849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4C4F981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3A48FB3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 xml:space="preserve">Использовать </w:t>
            </w:r>
            <w:r w:rsidR="00E74B58" w:rsidRPr="006E146E">
              <w:t>ECM-систему</w:t>
            </w:r>
            <w:r w:rsidR="008F5247" w:rsidRPr="006E146E">
              <w:t xml:space="preserve"> </w:t>
            </w:r>
            <w:r w:rsidRPr="006E146E">
              <w:t xml:space="preserve">организации для согласования технологической </w:t>
            </w:r>
            <w:r w:rsidR="00E74B58" w:rsidRPr="006E146E">
              <w:t xml:space="preserve">и конструкторской </w:t>
            </w:r>
            <w:r w:rsidRPr="006E146E">
              <w:t>документации</w:t>
            </w:r>
          </w:p>
        </w:tc>
      </w:tr>
      <w:tr w:rsidR="00792E0F" w:rsidRPr="00EB50C1" w14:paraId="1E5AC122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62D08865" w14:textId="77777777" w:rsidR="00792E0F" w:rsidRPr="00EB50C1" w:rsidRDefault="00792E0F" w:rsidP="00FF5FB2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80" w:type="pct"/>
            <w:shd w:val="clear" w:color="auto" w:fill="auto"/>
          </w:tcPr>
          <w:p w14:paraId="750D67F9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 xml:space="preserve">Документы по стандартизации и методические документы, регламентирующие вопросы качества продукции </w:t>
            </w:r>
          </w:p>
        </w:tc>
      </w:tr>
      <w:tr w:rsidR="00792E0F" w:rsidRPr="00EB50C1" w14:paraId="599CCCB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AAFEAA1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9C8DB95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Документы по стандартизации и методические документы, регламентирующие вопросы разработки средств измерений</w:t>
            </w:r>
          </w:p>
        </w:tc>
      </w:tr>
      <w:tr w:rsidR="00792E0F" w:rsidRPr="00EB50C1" w14:paraId="1EE0771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F65EC9B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432E0A2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 xml:space="preserve">Документы по стандартизации и методические документы, регламентирующие метрологическое обеспечение производства </w:t>
            </w:r>
          </w:p>
        </w:tc>
      </w:tr>
      <w:tr w:rsidR="00792E0F" w:rsidRPr="00EB50C1" w14:paraId="0CD4ED1B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445E887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8F652D8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Технические требования, предъявляемые к изготавливаемой продукции</w:t>
            </w:r>
          </w:p>
        </w:tc>
      </w:tr>
      <w:tr w:rsidR="00792E0F" w:rsidRPr="00EB50C1" w14:paraId="75E455C2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F98E6F8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7E1A0D9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Физические принципы работы, возможности и области применения методов и средств измерений</w:t>
            </w:r>
          </w:p>
        </w:tc>
      </w:tr>
      <w:tr w:rsidR="00792E0F" w:rsidRPr="00EB50C1" w14:paraId="159B0641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3BAE4C4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3E7259E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Методик</w:t>
            </w:r>
            <w:r w:rsidRPr="006E146E">
              <w:rPr>
                <w:lang w:val="en-US"/>
              </w:rPr>
              <w:t>и</w:t>
            </w:r>
            <w:r w:rsidRPr="006E146E">
              <w:t xml:space="preserve"> проектирования контрольной оснастки</w:t>
            </w:r>
          </w:p>
        </w:tc>
      </w:tr>
      <w:tr w:rsidR="00792E0F" w:rsidRPr="00EB50C1" w14:paraId="332952B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74B95A5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9B8D753" w14:textId="3A510F0F" w:rsidR="00792E0F" w:rsidRPr="006E146E" w:rsidRDefault="00792E0F" w:rsidP="006E146E">
            <w:pPr>
              <w:pStyle w:val="afc"/>
              <w:jc w:val="both"/>
            </w:pPr>
            <w:r w:rsidRPr="006E146E">
              <w:t>Правила и принципы выбора средств</w:t>
            </w:r>
            <w:r w:rsidR="00FA7B7E" w:rsidRPr="006E146E">
              <w:t xml:space="preserve"> </w:t>
            </w:r>
            <w:r w:rsidR="00AD5557" w:rsidRPr="006E146E">
              <w:t>измерений</w:t>
            </w:r>
            <w:r w:rsidRPr="006E146E">
              <w:t>, используемых в контрольной оснастке</w:t>
            </w:r>
          </w:p>
        </w:tc>
      </w:tr>
      <w:tr w:rsidR="00792E0F" w:rsidRPr="00EB50C1" w14:paraId="2D80331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356D580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54970FB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Порядок расчета средств измерений, используемых в контрольной оснастке</w:t>
            </w:r>
          </w:p>
        </w:tc>
      </w:tr>
      <w:tr w:rsidR="00792E0F" w:rsidRPr="00EB50C1" w14:paraId="5D1B1F5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A34AE08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20536FB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Процессы контроля и измерений</w:t>
            </w:r>
            <w:r w:rsidR="005C174E" w:rsidRPr="006E146E">
              <w:t xml:space="preserve"> в производстве для обеспечения качества продукции</w:t>
            </w:r>
          </w:p>
        </w:tc>
      </w:tr>
      <w:tr w:rsidR="00792E0F" w:rsidRPr="00EB50C1" w14:paraId="333690C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48F0700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E0C917F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Виды технического контроля</w:t>
            </w:r>
          </w:p>
        </w:tc>
      </w:tr>
      <w:tr w:rsidR="00792E0F" w:rsidRPr="00EB50C1" w14:paraId="5526DB59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F5CDB63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8594E8A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Порядок разработки схем технического контроля</w:t>
            </w:r>
          </w:p>
        </w:tc>
      </w:tr>
      <w:tr w:rsidR="00792E0F" w:rsidRPr="00EB50C1" w14:paraId="0A26225F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EB9CFA8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9603034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Виды и типы средств измерений</w:t>
            </w:r>
          </w:p>
        </w:tc>
      </w:tr>
      <w:tr w:rsidR="00792E0F" w:rsidRPr="00EB50C1" w14:paraId="7B7FC03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4014411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F9D2ACC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Методики контроля и испытаний продукции</w:t>
            </w:r>
          </w:p>
        </w:tc>
      </w:tr>
      <w:tr w:rsidR="00792E0F" w:rsidRPr="00EB50C1" w14:paraId="55E034A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EFE7577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2ED54EF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 xml:space="preserve">Виды и типы контрольной и специальной оснастки </w:t>
            </w:r>
          </w:p>
        </w:tc>
      </w:tr>
      <w:tr w:rsidR="00792E0F" w:rsidRPr="00EB50C1" w14:paraId="1DFA052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550F716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E23C99A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Понятия технического контроля, технологического процесса, технологической операции</w:t>
            </w:r>
          </w:p>
        </w:tc>
      </w:tr>
      <w:tr w:rsidR="00792E0F" w:rsidRPr="00EB50C1" w14:paraId="616FC33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BA41B02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1ACE8E8" w14:textId="00AE3CCD" w:rsidR="00792E0F" w:rsidRPr="006E146E" w:rsidRDefault="00792E0F" w:rsidP="006E146E">
            <w:pPr>
              <w:pStyle w:val="afc"/>
              <w:jc w:val="both"/>
            </w:pPr>
            <w:r w:rsidRPr="006E146E">
              <w:t>Порядок разработки операционных</w:t>
            </w:r>
            <w:r w:rsidR="00FA7B7E" w:rsidRPr="006E146E">
              <w:t xml:space="preserve"> </w:t>
            </w:r>
            <w:r w:rsidR="00AD5557" w:rsidRPr="006E146E">
              <w:t xml:space="preserve">карт </w:t>
            </w:r>
            <w:r w:rsidRPr="006E146E">
              <w:t>технического контроля</w:t>
            </w:r>
          </w:p>
        </w:tc>
      </w:tr>
      <w:tr w:rsidR="00792E0F" w:rsidRPr="00EB50C1" w14:paraId="4B3A6C0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7A08134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389742C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Документы по стандартизации и руководящие материалы по оформлению конструкторской документации</w:t>
            </w:r>
          </w:p>
        </w:tc>
      </w:tr>
      <w:tr w:rsidR="00792E0F" w:rsidRPr="00EB50C1" w14:paraId="43F12F9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B4E997E" w14:textId="77777777" w:rsidR="00792E0F" w:rsidRPr="00EB50C1" w:rsidDel="002A1D54" w:rsidRDefault="00792E0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163278E" w14:textId="77777777" w:rsidR="00792E0F" w:rsidRPr="006E146E" w:rsidRDefault="00792E0F" w:rsidP="006E146E">
            <w:pPr>
              <w:pStyle w:val="afc"/>
              <w:jc w:val="both"/>
            </w:pPr>
            <w:r w:rsidRPr="006E146E">
              <w:t>CAD-системы: классы, наименования, возможности и порядок работы в них</w:t>
            </w:r>
          </w:p>
        </w:tc>
      </w:tr>
      <w:tr w:rsidR="00FB61EC" w:rsidRPr="00EB50C1" w14:paraId="51AB43A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6BB1510" w14:textId="77777777" w:rsidR="00FB61EC" w:rsidRPr="00EB50C1" w:rsidDel="002A1D54" w:rsidRDefault="00FB61E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223C78D" w14:textId="77777777" w:rsidR="00FB61EC" w:rsidRPr="006E146E" w:rsidRDefault="00FB61EC" w:rsidP="006E146E">
            <w:pPr>
              <w:pStyle w:val="afc"/>
              <w:jc w:val="both"/>
            </w:pPr>
            <w:r w:rsidRPr="006E146E">
              <w:t>Порядок согласования методик измерений, контроля и испытаний изготавливаемой продукции</w:t>
            </w:r>
          </w:p>
        </w:tc>
      </w:tr>
      <w:tr w:rsidR="00FB61EC" w:rsidRPr="00EB50C1" w14:paraId="52E8136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24FA9A0" w14:textId="77777777" w:rsidR="00FB61EC" w:rsidRPr="00EB50C1" w:rsidDel="002A1D54" w:rsidRDefault="00FB61E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52B22F0" w14:textId="77777777" w:rsidR="00FB61EC" w:rsidRPr="006E146E" w:rsidRDefault="00FB61EC" w:rsidP="006E146E">
            <w:pPr>
              <w:pStyle w:val="afc"/>
              <w:jc w:val="both"/>
            </w:pPr>
            <w:r w:rsidRPr="006E146E">
              <w:t>ECM-система организации: возможности и порядок работы в ней</w:t>
            </w:r>
          </w:p>
        </w:tc>
      </w:tr>
      <w:tr w:rsidR="00FB61EC" w:rsidRPr="00EB50C1" w14:paraId="1231DADE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C3E05F4" w14:textId="77777777" w:rsidR="00FB61EC" w:rsidRPr="00EB50C1" w:rsidDel="002A1D54" w:rsidRDefault="00FB61E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27734CF" w14:textId="067EC502" w:rsidR="00FB61EC" w:rsidRPr="006E146E" w:rsidRDefault="00FB61EC" w:rsidP="006E146E">
            <w:pPr>
              <w:pStyle w:val="afc"/>
              <w:jc w:val="both"/>
            </w:pPr>
            <w:r w:rsidRPr="006E146E">
              <w:t>CAPP-системы: классы, наименования, возможности и порядок работы в них</w:t>
            </w:r>
          </w:p>
        </w:tc>
      </w:tr>
      <w:tr w:rsidR="00FB61EC" w:rsidRPr="00EB50C1" w14:paraId="638F7B4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DA63F2E" w14:textId="77777777" w:rsidR="00FB61EC" w:rsidRPr="00EB50C1" w:rsidDel="002A1D54" w:rsidRDefault="00FB61E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DD29AF6" w14:textId="77777777" w:rsidR="00FB61EC" w:rsidRPr="006E146E" w:rsidRDefault="00FB61EC" w:rsidP="006E146E">
            <w:pPr>
              <w:pStyle w:val="afc"/>
              <w:jc w:val="both"/>
            </w:pPr>
            <w:r w:rsidRPr="006E146E">
              <w:t>Текстовые редакторы (</w:t>
            </w:r>
            <w:r w:rsidR="00580B62" w:rsidRPr="006E146E">
              <w:t xml:space="preserve">текстовые </w:t>
            </w:r>
            <w:r w:rsidRPr="006E146E">
              <w:t>процессоры): наименования, возможности и порядок работы в них</w:t>
            </w:r>
          </w:p>
        </w:tc>
      </w:tr>
      <w:tr w:rsidR="00FB61EC" w:rsidRPr="00EB50C1" w14:paraId="111FE558" w14:textId="77777777" w:rsidTr="006E146E">
        <w:trPr>
          <w:trHeight w:val="20"/>
        </w:trPr>
        <w:tc>
          <w:tcPr>
            <w:tcW w:w="1220" w:type="pct"/>
            <w:shd w:val="clear" w:color="auto" w:fill="auto"/>
          </w:tcPr>
          <w:p w14:paraId="12791735" w14:textId="77777777" w:rsidR="00FB61EC" w:rsidRPr="00EB50C1" w:rsidDel="002A1D54" w:rsidRDefault="00FB61EC" w:rsidP="00FF5FB2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80" w:type="pct"/>
            <w:shd w:val="clear" w:color="auto" w:fill="auto"/>
          </w:tcPr>
          <w:p w14:paraId="4A7BF983" w14:textId="77777777" w:rsidR="00FB61EC" w:rsidRPr="006E146E" w:rsidRDefault="00FB61EC" w:rsidP="006E146E">
            <w:pPr>
              <w:pStyle w:val="afc"/>
              <w:jc w:val="both"/>
            </w:pPr>
            <w:r w:rsidRPr="006E146E">
              <w:t>-</w:t>
            </w:r>
          </w:p>
        </w:tc>
      </w:tr>
    </w:tbl>
    <w:p w14:paraId="1CFBE654" w14:textId="77777777" w:rsidR="006E146E" w:rsidRDefault="006E146E" w:rsidP="00FF5FB2">
      <w:pPr>
        <w:pStyle w:val="2"/>
        <w:spacing w:before="0" w:after="0"/>
      </w:pPr>
      <w:bookmarkStart w:id="10" w:name="_Toc38328656"/>
    </w:p>
    <w:p w14:paraId="0FAE10C7" w14:textId="06BFEC00" w:rsidR="001A0B13" w:rsidRDefault="00EF7AD8" w:rsidP="00FF5FB2">
      <w:pPr>
        <w:pStyle w:val="2"/>
        <w:spacing w:before="0" w:after="0"/>
      </w:pPr>
      <w:r w:rsidRPr="00EB50C1">
        <w:t>3.</w:t>
      </w:r>
      <w:r w:rsidR="005741C2" w:rsidRPr="00EB50C1">
        <w:t>4</w:t>
      </w:r>
      <w:r w:rsidRPr="00EB50C1">
        <w:t xml:space="preserve">. Обобщенная трудовая </w:t>
      </w:r>
      <w:r w:rsidR="009B132F" w:rsidRPr="00EB50C1">
        <w:t>функция</w:t>
      </w:r>
      <w:bookmarkEnd w:id="10"/>
    </w:p>
    <w:p w14:paraId="0BCD7A6B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3"/>
        <w:gridCol w:w="4457"/>
        <w:gridCol w:w="643"/>
        <w:gridCol w:w="738"/>
        <w:gridCol w:w="1742"/>
        <w:gridCol w:w="857"/>
      </w:tblGrid>
      <w:tr w:rsidR="000E25AF" w:rsidRPr="00EB50C1" w14:paraId="7886EF86" w14:textId="77777777" w:rsidTr="006E146E">
        <w:trPr>
          <w:trHeight w:val="278"/>
        </w:trPr>
        <w:tc>
          <w:tcPr>
            <w:tcW w:w="86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C6516D" w14:textId="77777777" w:rsidR="000E25AF" w:rsidRPr="00EB50C1" w:rsidRDefault="000E25AF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2E7FBE" w14:textId="77777777" w:rsidR="005922DF" w:rsidRPr="00B54311" w:rsidRDefault="003D18EA" w:rsidP="00FF5FB2">
            <w:pPr>
              <w:pStyle w:val="afc"/>
            </w:pPr>
            <w:r w:rsidRPr="00B54311">
              <w:t>Организация работ по контролю качества продукции в подразделении на этапах жизненного цикла</w:t>
            </w:r>
          </w:p>
        </w:tc>
        <w:tc>
          <w:tcPr>
            <w:tcW w:w="3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E757E4" w14:textId="77777777" w:rsidR="000E25AF" w:rsidRPr="00EB50C1" w:rsidRDefault="000E25A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3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23A4B0" w14:textId="77777777" w:rsidR="000E25AF" w:rsidRPr="00EB50C1" w:rsidRDefault="005741C2" w:rsidP="00FF5FB2">
            <w:pPr>
              <w:jc w:val="center"/>
              <w:rPr>
                <w:lang w:val="en-US"/>
              </w:rPr>
            </w:pPr>
            <w:r w:rsidRPr="00EB50C1">
              <w:rPr>
                <w:lang w:val="en-US"/>
              </w:rPr>
              <w:t>D</w:t>
            </w:r>
          </w:p>
        </w:tc>
        <w:tc>
          <w:tcPr>
            <w:tcW w:w="8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71CC21" w14:textId="77777777" w:rsidR="000E25AF" w:rsidRPr="00EB50C1" w:rsidRDefault="000E25AF" w:rsidP="00FF5FB2">
            <w:pPr>
              <w:jc w:val="center"/>
              <w:rPr>
                <w:sz w:val="20"/>
                <w:vertAlign w:val="superscript"/>
              </w:rPr>
            </w:pPr>
            <w:r w:rsidRPr="00EB50C1">
              <w:rPr>
                <w:sz w:val="20"/>
              </w:rPr>
              <w:t>Уровень квалификации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B0DFD0" w14:textId="77777777" w:rsidR="000E25AF" w:rsidRPr="00EB50C1" w:rsidRDefault="000E25AF" w:rsidP="00FF5FB2">
            <w:pPr>
              <w:jc w:val="center"/>
              <w:rPr>
                <w:lang w:val="de-DE"/>
              </w:rPr>
            </w:pPr>
            <w:r w:rsidRPr="00EB50C1">
              <w:rPr>
                <w:lang w:val="de-DE"/>
              </w:rPr>
              <w:t>7</w:t>
            </w:r>
          </w:p>
        </w:tc>
      </w:tr>
    </w:tbl>
    <w:p w14:paraId="64DE1A1C" w14:textId="77777777" w:rsidR="006E146E" w:rsidRDefault="006E14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126"/>
        <w:gridCol w:w="453"/>
        <w:gridCol w:w="2287"/>
        <w:gridCol w:w="1263"/>
        <w:gridCol w:w="2383"/>
      </w:tblGrid>
      <w:tr w:rsidR="000C1E03" w:rsidRPr="00EB50C1" w14:paraId="2644C60B" w14:textId="77777777" w:rsidTr="006E146E">
        <w:trPr>
          <w:trHeight w:val="283"/>
        </w:trPr>
        <w:tc>
          <w:tcPr>
            <w:tcW w:w="13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539A1D" w14:textId="77777777" w:rsidR="00926D49" w:rsidRPr="00EB50C1" w:rsidRDefault="00926D49" w:rsidP="00FF5FB2">
            <w:r w:rsidRPr="00EB50C1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74C0103" w14:textId="77777777" w:rsidR="00926D49" w:rsidRPr="00EB50C1" w:rsidRDefault="00926D49" w:rsidP="00FF5FB2">
            <w:r w:rsidRPr="00EB50C1">
              <w:rPr>
                <w:sz w:val="20"/>
              </w:rPr>
              <w:t xml:space="preserve">Оригинал </w:t>
            </w:r>
          </w:p>
        </w:tc>
        <w:tc>
          <w:tcPr>
            <w:tcW w:w="22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CF8598" w14:textId="77777777" w:rsidR="00926D49" w:rsidRPr="00EB50C1" w:rsidRDefault="00926D49" w:rsidP="00FF5FB2">
            <w:r w:rsidRPr="00EB50C1">
              <w:t>Х</w:t>
            </w:r>
          </w:p>
        </w:tc>
        <w:tc>
          <w:tcPr>
            <w:tcW w:w="11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44BFDA" w14:textId="77777777" w:rsidR="00926D49" w:rsidRPr="00EB50C1" w:rsidRDefault="00926D49" w:rsidP="00FF5FB2">
            <w:r w:rsidRPr="00EB50C1">
              <w:rPr>
                <w:sz w:val="20"/>
              </w:rPr>
              <w:t>Заимствовано из оригинала</w:t>
            </w:r>
          </w:p>
        </w:tc>
        <w:tc>
          <w:tcPr>
            <w:tcW w:w="6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8111C5" w14:textId="77777777" w:rsidR="00926D49" w:rsidRPr="00EB50C1" w:rsidRDefault="00926D49" w:rsidP="00FF5FB2"/>
        </w:tc>
        <w:tc>
          <w:tcPr>
            <w:tcW w:w="11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938AE8" w14:textId="77777777" w:rsidR="00926D49" w:rsidRPr="00EB50C1" w:rsidRDefault="00926D49" w:rsidP="00FF5FB2"/>
        </w:tc>
      </w:tr>
      <w:tr w:rsidR="00926D49" w:rsidRPr="00EB50C1" w14:paraId="13B93B51" w14:textId="77777777" w:rsidTr="006E146E">
        <w:trPr>
          <w:trHeight w:val="479"/>
        </w:trPr>
        <w:tc>
          <w:tcPr>
            <w:tcW w:w="1318" w:type="pct"/>
            <w:tcBorders>
              <w:top w:val="nil"/>
              <w:bottom w:val="nil"/>
              <w:right w:val="nil"/>
            </w:tcBorders>
            <w:vAlign w:val="center"/>
          </w:tcPr>
          <w:p w14:paraId="376E4CB8" w14:textId="77777777" w:rsidR="00926D49" w:rsidRPr="00EB50C1" w:rsidRDefault="00926D49" w:rsidP="00FF5FB2"/>
        </w:tc>
        <w:tc>
          <w:tcPr>
            <w:tcW w:w="1895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D81F594" w14:textId="77777777" w:rsidR="00926D49" w:rsidRPr="00EB50C1" w:rsidRDefault="00926D49" w:rsidP="00FF5FB2"/>
        </w:tc>
        <w:tc>
          <w:tcPr>
            <w:tcW w:w="6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B6F43A" w14:textId="77777777" w:rsidR="00926D49" w:rsidRPr="00EB50C1" w:rsidRDefault="00926D49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C41729" w14:textId="77777777" w:rsidR="00926D49" w:rsidRPr="00EB50C1" w:rsidRDefault="00926D49" w:rsidP="00FF5FB2">
            <w:pPr>
              <w:jc w:val="center"/>
              <w:rPr>
                <w:sz w:val="20"/>
                <w:szCs w:val="20"/>
              </w:rPr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9C89B3" w14:textId="77777777" w:rsidR="006E146E" w:rsidRDefault="006E146E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8"/>
        <w:gridCol w:w="7431"/>
      </w:tblGrid>
      <w:tr w:rsidR="00E53656" w:rsidRPr="00EB50C1" w14:paraId="002BA560" w14:textId="77777777" w:rsidTr="006E146E">
        <w:trPr>
          <w:trHeight w:val="20"/>
        </w:trPr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25477A" w14:textId="77777777" w:rsidR="00E53656" w:rsidRPr="00EB50C1" w:rsidRDefault="00E53656" w:rsidP="00FF5FB2">
            <w:pPr>
              <w:pStyle w:val="afc"/>
            </w:pPr>
            <w:r w:rsidRPr="00EB50C1">
              <w:t>Возможные наименования должностей, профессий</w:t>
            </w:r>
          </w:p>
        </w:tc>
        <w:tc>
          <w:tcPr>
            <w:tcW w:w="36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33DDDF" w14:textId="77777777" w:rsidR="00E53656" w:rsidRPr="00EB50C1" w:rsidRDefault="00E53656" w:rsidP="00FF5FB2">
            <w:pPr>
              <w:pStyle w:val="afc"/>
            </w:pPr>
            <w:r w:rsidRPr="00EB50C1">
              <w:t>Начальник бюро технического контроля</w:t>
            </w:r>
          </w:p>
          <w:p w14:paraId="11D3A9F4" w14:textId="77777777" w:rsidR="00E53656" w:rsidRPr="00EB50C1" w:rsidRDefault="00E53656" w:rsidP="00FF5FB2">
            <w:pPr>
              <w:pStyle w:val="afc"/>
            </w:pPr>
            <w:r>
              <w:t>Заместитель н</w:t>
            </w:r>
            <w:r w:rsidRPr="00EB50C1">
              <w:t>ачальник</w:t>
            </w:r>
            <w:r>
              <w:t>а</w:t>
            </w:r>
            <w:r w:rsidRPr="00EB50C1">
              <w:t xml:space="preserve"> отдела контроля качества</w:t>
            </w:r>
          </w:p>
        </w:tc>
      </w:tr>
    </w:tbl>
    <w:p w14:paraId="0B5B7697" w14:textId="77777777" w:rsidR="006E146E" w:rsidRDefault="006E14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7"/>
        <w:gridCol w:w="7428"/>
      </w:tblGrid>
      <w:tr w:rsidR="00E53656" w:rsidRPr="00EB50C1" w14:paraId="3739A735" w14:textId="77777777" w:rsidTr="006E146E">
        <w:trPr>
          <w:trHeight w:val="20"/>
        </w:trPr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F95D70" w14:textId="77777777" w:rsidR="00E53656" w:rsidRPr="00EB50C1" w:rsidRDefault="00E53656" w:rsidP="00FF5FB2">
            <w:pPr>
              <w:pStyle w:val="afc"/>
            </w:pPr>
            <w:r w:rsidRPr="00EB50C1">
              <w:t>Требования к образованию и обучению</w:t>
            </w:r>
          </w:p>
        </w:tc>
        <w:tc>
          <w:tcPr>
            <w:tcW w:w="36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824910" w14:textId="2E5CBC30" w:rsidR="00E53656" w:rsidRPr="00531194" w:rsidRDefault="00E53656" w:rsidP="00FF5FB2">
            <w:pPr>
              <w:pStyle w:val="afc"/>
            </w:pPr>
            <w:r w:rsidRPr="00531194">
              <w:t>Выс</w:t>
            </w:r>
            <w:r w:rsidR="00531194">
              <w:t>шее образование – магистратура</w:t>
            </w:r>
          </w:p>
        </w:tc>
      </w:tr>
      <w:tr w:rsidR="00E53656" w:rsidRPr="00EB50C1" w14:paraId="656E6B2C" w14:textId="77777777" w:rsidTr="006E146E">
        <w:trPr>
          <w:trHeight w:val="20"/>
        </w:trPr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D05F2A" w14:textId="77777777" w:rsidR="00E53656" w:rsidRPr="00EB50C1" w:rsidRDefault="00E53656" w:rsidP="00FF5FB2">
            <w:pPr>
              <w:pStyle w:val="afc"/>
            </w:pPr>
            <w:r w:rsidRPr="00EB50C1">
              <w:t>Требования к опыту практической работы</w:t>
            </w:r>
          </w:p>
        </w:tc>
        <w:tc>
          <w:tcPr>
            <w:tcW w:w="36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9DFAFF8" w14:textId="4A850B50" w:rsidR="00E53656" w:rsidRPr="00EB50C1" w:rsidRDefault="00E53656" w:rsidP="00FF5FB2">
            <w:pPr>
              <w:pStyle w:val="afc"/>
            </w:pPr>
            <w:r w:rsidRPr="00E53656">
              <w:t xml:space="preserve">Не менее </w:t>
            </w:r>
            <w:r>
              <w:t xml:space="preserve">трех </w:t>
            </w:r>
            <w:r w:rsidRPr="00E53656">
              <w:t>лет инженером в области контроля</w:t>
            </w:r>
            <w:r w:rsidR="00620DF6">
              <w:t xml:space="preserve"> качества</w:t>
            </w:r>
            <w:r w:rsidRPr="00E53656">
              <w:t>, управления качеством, метрологии, производства, технологии</w:t>
            </w:r>
          </w:p>
        </w:tc>
      </w:tr>
      <w:tr w:rsidR="00E53656" w:rsidRPr="00EB50C1" w14:paraId="0CCC6154" w14:textId="77777777" w:rsidTr="006E146E">
        <w:trPr>
          <w:trHeight w:val="20"/>
        </w:trPr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126C05" w14:textId="77777777" w:rsidR="00E53656" w:rsidRPr="00EB50C1" w:rsidRDefault="00E53656" w:rsidP="00FF5FB2">
            <w:pPr>
              <w:pStyle w:val="afc"/>
            </w:pPr>
            <w:r w:rsidRPr="00EB50C1">
              <w:t>Особые условия допуска к работе</w:t>
            </w:r>
          </w:p>
        </w:tc>
        <w:tc>
          <w:tcPr>
            <w:tcW w:w="36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26EFDA" w14:textId="24B933B0" w:rsidR="00E53656" w:rsidRPr="00EB50C1" w:rsidRDefault="00E53656" w:rsidP="00535CAA">
            <w:pPr>
              <w:pStyle w:val="afc"/>
              <w:rPr>
                <w:shd w:val="clear" w:color="auto" w:fill="FFFFFF"/>
              </w:rPr>
            </w:pPr>
            <w:r w:rsidRPr="00EB50C1">
              <w:t>-</w:t>
            </w:r>
          </w:p>
        </w:tc>
      </w:tr>
      <w:tr w:rsidR="00E53656" w:rsidRPr="00EB50C1" w14:paraId="4F53D4EB" w14:textId="77777777" w:rsidTr="006E146E">
        <w:trPr>
          <w:trHeight w:val="20"/>
        </w:trPr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BE92E8" w14:textId="77777777" w:rsidR="00E53656" w:rsidRPr="00EB50C1" w:rsidRDefault="00E53656" w:rsidP="00FF5FB2">
            <w:pPr>
              <w:pStyle w:val="afc"/>
            </w:pPr>
            <w:r w:rsidRPr="00EB50C1">
              <w:t>Другие характеристики</w:t>
            </w:r>
          </w:p>
        </w:tc>
        <w:tc>
          <w:tcPr>
            <w:tcW w:w="36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5169B63" w14:textId="32CDDD7F" w:rsidR="00E53656" w:rsidRPr="00EB50C1" w:rsidRDefault="00E53656" w:rsidP="00FF5FB2">
            <w:pPr>
              <w:pStyle w:val="afc"/>
            </w:pPr>
            <w:r w:rsidRPr="00EB50C1">
              <w:t>Рекомендуется</w:t>
            </w:r>
            <w:r w:rsidR="00635D76">
              <w:t xml:space="preserve"> дополнительное профессиональное образование – программы</w:t>
            </w:r>
            <w:r w:rsidRPr="00EB50C1">
              <w:t xml:space="preserve"> повышени</w:t>
            </w:r>
            <w:r w:rsidR="00635D76">
              <w:t>я</w:t>
            </w:r>
            <w:r w:rsidRPr="00EB50C1">
              <w:t xml:space="preserve"> квалификации не реже одного раза в пять лет</w:t>
            </w:r>
          </w:p>
        </w:tc>
      </w:tr>
    </w:tbl>
    <w:p w14:paraId="4EE13B2C" w14:textId="77777777" w:rsidR="006E146E" w:rsidRDefault="006E146E"/>
    <w:p w14:paraId="3EC63BA5" w14:textId="77777777" w:rsidR="006E146E" w:rsidRPr="00EB50C1" w:rsidRDefault="006E146E" w:rsidP="00FF5FB2">
      <w:r w:rsidRPr="00EB50C1">
        <w:t>Дополнительные характеристики</w:t>
      </w:r>
    </w:p>
    <w:p w14:paraId="31A7E94B" w14:textId="77777777" w:rsidR="006E146E" w:rsidRDefault="006E146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67"/>
        <w:gridCol w:w="1236"/>
        <w:gridCol w:w="6192"/>
      </w:tblGrid>
      <w:tr w:rsidR="00E53656" w:rsidRPr="00EB50C1" w14:paraId="5F0DFDC8" w14:textId="77777777" w:rsidTr="006E146E">
        <w:trPr>
          <w:trHeight w:val="20"/>
        </w:trPr>
        <w:tc>
          <w:tcPr>
            <w:tcW w:w="1357" w:type="pct"/>
            <w:shd w:val="clear" w:color="auto" w:fill="auto"/>
            <w:vAlign w:val="center"/>
          </w:tcPr>
          <w:p w14:paraId="7A090446" w14:textId="77777777" w:rsidR="00E53656" w:rsidRPr="00EB50C1" w:rsidRDefault="00E53656" w:rsidP="00FF5FB2">
            <w:pPr>
              <w:jc w:val="center"/>
            </w:pPr>
            <w:r w:rsidRPr="00EB50C1">
              <w:t>Наименование документа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46F5EFAF" w14:textId="77777777" w:rsidR="00E53656" w:rsidRPr="00EB50C1" w:rsidRDefault="00E53656" w:rsidP="00FF5FB2">
            <w:pPr>
              <w:jc w:val="center"/>
            </w:pPr>
            <w:r w:rsidRPr="00EB50C1">
              <w:t>Код</w:t>
            </w:r>
          </w:p>
        </w:tc>
        <w:tc>
          <w:tcPr>
            <w:tcW w:w="3037" w:type="pct"/>
            <w:shd w:val="clear" w:color="auto" w:fill="auto"/>
            <w:vAlign w:val="center"/>
          </w:tcPr>
          <w:p w14:paraId="63F8E8F5" w14:textId="77777777" w:rsidR="00E53656" w:rsidRPr="00EB50C1" w:rsidRDefault="00E53656" w:rsidP="00FF5FB2">
            <w:pPr>
              <w:jc w:val="center"/>
            </w:pPr>
            <w:r w:rsidRPr="00EB50C1">
              <w:t>Наименование базовой группы, должности (профессии) или специальности</w:t>
            </w:r>
          </w:p>
        </w:tc>
      </w:tr>
      <w:tr w:rsidR="00E53656" w:rsidRPr="00EB50C1" w14:paraId="579FFFF5" w14:textId="77777777" w:rsidTr="006E146E">
        <w:trPr>
          <w:trHeight w:val="20"/>
        </w:trPr>
        <w:tc>
          <w:tcPr>
            <w:tcW w:w="1357" w:type="pct"/>
            <w:shd w:val="clear" w:color="auto" w:fill="auto"/>
          </w:tcPr>
          <w:p w14:paraId="36CDC862" w14:textId="77777777" w:rsidR="00E53656" w:rsidRPr="00EB50C1" w:rsidRDefault="00E53656" w:rsidP="00FF5FB2">
            <w:pPr>
              <w:rPr>
                <w:vertAlign w:val="superscript"/>
              </w:rPr>
            </w:pPr>
            <w:r w:rsidRPr="00EB50C1">
              <w:t>ОКЗ</w:t>
            </w:r>
          </w:p>
        </w:tc>
        <w:tc>
          <w:tcPr>
            <w:tcW w:w="606" w:type="pct"/>
            <w:shd w:val="clear" w:color="auto" w:fill="auto"/>
          </w:tcPr>
          <w:p w14:paraId="0F8D3291" w14:textId="77777777" w:rsidR="00E53656" w:rsidRPr="00EB50C1" w:rsidRDefault="00E53656" w:rsidP="00FF5FB2">
            <w:r w:rsidRPr="00EB50C1">
              <w:t>1321</w:t>
            </w:r>
          </w:p>
        </w:tc>
        <w:tc>
          <w:tcPr>
            <w:tcW w:w="3037" w:type="pct"/>
            <w:shd w:val="clear" w:color="auto" w:fill="auto"/>
          </w:tcPr>
          <w:p w14:paraId="36D9ABC9" w14:textId="77777777" w:rsidR="00E53656" w:rsidRPr="00EB50C1" w:rsidRDefault="00E53656" w:rsidP="00FF5FB2">
            <w:r w:rsidRPr="00EB50C1">
              <w:t>Руководители подразделений (управляющие) в обрабатывающей промышленности</w:t>
            </w:r>
          </w:p>
        </w:tc>
      </w:tr>
      <w:tr w:rsidR="00E53656" w:rsidRPr="00EB50C1" w14:paraId="5AB4EE99" w14:textId="77777777" w:rsidTr="006E146E">
        <w:trPr>
          <w:trHeight w:val="20"/>
        </w:trPr>
        <w:tc>
          <w:tcPr>
            <w:tcW w:w="1357" w:type="pct"/>
            <w:vMerge w:val="restart"/>
            <w:shd w:val="clear" w:color="auto" w:fill="auto"/>
          </w:tcPr>
          <w:p w14:paraId="302B2DDA" w14:textId="77777777" w:rsidR="00E53656" w:rsidRPr="00EB50C1" w:rsidRDefault="00E53656" w:rsidP="00FF5FB2">
            <w:r w:rsidRPr="00EB50C1">
              <w:t xml:space="preserve">ЕКС </w:t>
            </w:r>
          </w:p>
        </w:tc>
        <w:tc>
          <w:tcPr>
            <w:tcW w:w="606" w:type="pct"/>
            <w:shd w:val="clear" w:color="auto" w:fill="auto"/>
          </w:tcPr>
          <w:p w14:paraId="038AC17E" w14:textId="77777777" w:rsidR="00E53656" w:rsidRPr="00EB50C1" w:rsidRDefault="00E53656" w:rsidP="00FF5FB2">
            <w:r>
              <w:t>-</w:t>
            </w:r>
          </w:p>
        </w:tc>
        <w:tc>
          <w:tcPr>
            <w:tcW w:w="3037" w:type="pct"/>
            <w:shd w:val="clear" w:color="auto" w:fill="auto"/>
          </w:tcPr>
          <w:p w14:paraId="7D2DA236" w14:textId="77777777" w:rsidR="00E53656" w:rsidRPr="00EB50C1" w:rsidRDefault="00E53656" w:rsidP="00FF5FB2">
            <w:r w:rsidRPr="00EB50C1">
              <w:t>Начальник отдела (бюро) технического контроля</w:t>
            </w:r>
          </w:p>
        </w:tc>
      </w:tr>
      <w:tr w:rsidR="00E53656" w:rsidRPr="00EB50C1" w14:paraId="31950C47" w14:textId="77777777" w:rsidTr="006E146E">
        <w:trPr>
          <w:trHeight w:val="20"/>
        </w:trPr>
        <w:tc>
          <w:tcPr>
            <w:tcW w:w="1357" w:type="pct"/>
            <w:vMerge/>
            <w:shd w:val="clear" w:color="auto" w:fill="auto"/>
          </w:tcPr>
          <w:p w14:paraId="6A323C85" w14:textId="77777777" w:rsidR="00E53656" w:rsidRPr="00EB50C1" w:rsidRDefault="00E53656" w:rsidP="00FF5FB2"/>
        </w:tc>
        <w:tc>
          <w:tcPr>
            <w:tcW w:w="606" w:type="pct"/>
            <w:shd w:val="clear" w:color="auto" w:fill="auto"/>
          </w:tcPr>
          <w:p w14:paraId="2448AB76" w14:textId="77777777" w:rsidR="00E53656" w:rsidRPr="00EB50C1" w:rsidRDefault="00E53656" w:rsidP="00FF5FB2">
            <w:r w:rsidRPr="00EB50C1">
              <w:t>-</w:t>
            </w:r>
          </w:p>
        </w:tc>
        <w:tc>
          <w:tcPr>
            <w:tcW w:w="3037" w:type="pct"/>
            <w:shd w:val="clear" w:color="auto" w:fill="auto"/>
          </w:tcPr>
          <w:p w14:paraId="12E68BFC" w14:textId="6F493553" w:rsidR="00E53656" w:rsidRPr="00EB50C1" w:rsidRDefault="00E53656" w:rsidP="00FF5FB2">
            <w:r w:rsidRPr="00EB50C1">
              <w:t>Начальник отдела контроля качества</w:t>
            </w:r>
          </w:p>
        </w:tc>
      </w:tr>
      <w:tr w:rsidR="00E53656" w:rsidRPr="00EB50C1" w14:paraId="0E477031" w14:textId="77777777" w:rsidTr="006E146E">
        <w:trPr>
          <w:trHeight w:val="20"/>
        </w:trPr>
        <w:tc>
          <w:tcPr>
            <w:tcW w:w="1357" w:type="pct"/>
            <w:shd w:val="clear" w:color="auto" w:fill="auto"/>
          </w:tcPr>
          <w:p w14:paraId="3E04CF71" w14:textId="77777777" w:rsidR="00E53656" w:rsidRPr="00EB50C1" w:rsidRDefault="00E53656" w:rsidP="00FF5FB2">
            <w:r w:rsidRPr="00EB50C1">
              <w:rPr>
                <w:bCs w:val="0"/>
              </w:rPr>
              <w:t>ОКПДТР</w:t>
            </w:r>
          </w:p>
        </w:tc>
        <w:tc>
          <w:tcPr>
            <w:tcW w:w="606" w:type="pct"/>
            <w:shd w:val="clear" w:color="auto" w:fill="auto"/>
          </w:tcPr>
          <w:p w14:paraId="5996FF1C" w14:textId="77777777" w:rsidR="00E53656" w:rsidRPr="00EB50C1" w:rsidRDefault="00E53656" w:rsidP="00FF5FB2">
            <w:r w:rsidRPr="00EB50C1">
              <w:t>44745</w:t>
            </w:r>
          </w:p>
        </w:tc>
        <w:tc>
          <w:tcPr>
            <w:tcW w:w="3037" w:type="pct"/>
            <w:shd w:val="clear" w:color="auto" w:fill="auto"/>
          </w:tcPr>
          <w:p w14:paraId="10C5C5F1" w14:textId="77777777" w:rsidR="00E53656" w:rsidRPr="00EB50C1" w:rsidRDefault="00E53656" w:rsidP="00FF5FB2">
            <w:r w:rsidRPr="00EB50C1">
              <w:t>Начальник отдела (бюро) технического контроля</w:t>
            </w:r>
          </w:p>
        </w:tc>
      </w:tr>
      <w:tr w:rsidR="00E53656" w:rsidRPr="00EB50C1" w14:paraId="522B283A" w14:textId="77777777" w:rsidTr="006E146E">
        <w:trPr>
          <w:trHeight w:val="20"/>
        </w:trPr>
        <w:tc>
          <w:tcPr>
            <w:tcW w:w="1357" w:type="pct"/>
            <w:vMerge w:val="restart"/>
            <w:shd w:val="clear" w:color="auto" w:fill="auto"/>
          </w:tcPr>
          <w:p w14:paraId="65A7BFC5" w14:textId="77777777" w:rsidR="00E53656" w:rsidRPr="00EB50C1" w:rsidRDefault="00E53656" w:rsidP="00FF5FB2">
            <w:r w:rsidRPr="00EB50C1">
              <w:t>ОКСО</w:t>
            </w:r>
          </w:p>
        </w:tc>
        <w:tc>
          <w:tcPr>
            <w:tcW w:w="606" w:type="pct"/>
            <w:shd w:val="clear" w:color="auto" w:fill="auto"/>
          </w:tcPr>
          <w:p w14:paraId="6F74DCB4" w14:textId="77777777" w:rsidR="00E53656" w:rsidRPr="00EB50C1" w:rsidRDefault="00E53656" w:rsidP="00FF5FB2">
            <w:pPr>
              <w:rPr>
                <w:shd w:val="clear" w:color="auto" w:fill="FFFFFF"/>
              </w:rPr>
            </w:pPr>
            <w:r>
              <w:t>2.27.04.01</w:t>
            </w:r>
          </w:p>
        </w:tc>
        <w:tc>
          <w:tcPr>
            <w:tcW w:w="3037" w:type="pct"/>
            <w:shd w:val="clear" w:color="auto" w:fill="auto"/>
          </w:tcPr>
          <w:p w14:paraId="7143D40F" w14:textId="77777777" w:rsidR="00E53656" w:rsidRPr="00EB50C1" w:rsidRDefault="00E53656" w:rsidP="00FF5FB2">
            <w:pPr>
              <w:rPr>
                <w:shd w:val="clear" w:color="auto" w:fill="FFFFFF"/>
              </w:rPr>
            </w:pPr>
            <w:r>
              <w:t>Стандартизация и м</w:t>
            </w:r>
            <w:r w:rsidRPr="00EB50C1">
              <w:t>етрология</w:t>
            </w:r>
          </w:p>
        </w:tc>
      </w:tr>
      <w:tr w:rsidR="00E53656" w:rsidRPr="00EB50C1" w14:paraId="17972231" w14:textId="77777777" w:rsidTr="006E146E">
        <w:trPr>
          <w:trHeight w:val="20"/>
        </w:trPr>
        <w:tc>
          <w:tcPr>
            <w:tcW w:w="1357" w:type="pct"/>
            <w:vMerge/>
            <w:shd w:val="clear" w:color="auto" w:fill="auto"/>
          </w:tcPr>
          <w:p w14:paraId="5CB31EBF" w14:textId="77777777" w:rsidR="00E53656" w:rsidRPr="00EB50C1" w:rsidRDefault="00E53656" w:rsidP="00FF5FB2"/>
        </w:tc>
        <w:tc>
          <w:tcPr>
            <w:tcW w:w="606" w:type="pct"/>
            <w:shd w:val="clear" w:color="auto" w:fill="auto"/>
          </w:tcPr>
          <w:p w14:paraId="5EAF71E2" w14:textId="77777777" w:rsidR="00E53656" w:rsidRPr="00EB50C1" w:rsidRDefault="00E53656" w:rsidP="00FF5FB2">
            <w:r w:rsidRPr="00EB50C1">
              <w:t>2</w:t>
            </w:r>
            <w:r>
              <w:t>.</w:t>
            </w:r>
            <w:r w:rsidRPr="00EB50C1">
              <w:t>2</w:t>
            </w:r>
            <w:r>
              <w:t>7.04.02</w:t>
            </w:r>
          </w:p>
        </w:tc>
        <w:tc>
          <w:tcPr>
            <w:tcW w:w="3037" w:type="pct"/>
            <w:shd w:val="clear" w:color="auto" w:fill="auto"/>
          </w:tcPr>
          <w:p w14:paraId="0BB0C58B" w14:textId="702FD613" w:rsidR="001F2489" w:rsidRPr="00EB50C1" w:rsidRDefault="00E53656" w:rsidP="00FF5FB2">
            <w:r w:rsidRPr="00EB50C1">
              <w:t>Управление качеством</w:t>
            </w:r>
          </w:p>
        </w:tc>
      </w:tr>
    </w:tbl>
    <w:p w14:paraId="34EA77EA" w14:textId="77777777" w:rsidR="006E146E" w:rsidRDefault="006E146E" w:rsidP="00FF5FB2">
      <w:pPr>
        <w:pStyle w:val="3"/>
        <w:spacing w:before="0" w:after="0"/>
      </w:pPr>
    </w:p>
    <w:p w14:paraId="1C076A39" w14:textId="22071969" w:rsidR="00EF7AD8" w:rsidRDefault="00EF7AD8" w:rsidP="00FF5FB2">
      <w:pPr>
        <w:pStyle w:val="3"/>
        <w:spacing w:before="0" w:after="0"/>
      </w:pPr>
      <w:r w:rsidRPr="00EB50C1">
        <w:t>3.</w:t>
      </w:r>
      <w:r w:rsidR="00C8699B" w:rsidRPr="00EB50C1">
        <w:rPr>
          <w:lang w:val="en-US"/>
        </w:rPr>
        <w:t>4</w:t>
      </w:r>
      <w:r w:rsidRPr="00EB50C1">
        <w:t>.1. Трудовая функция</w:t>
      </w:r>
    </w:p>
    <w:p w14:paraId="05669CFA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3998"/>
        <w:gridCol w:w="702"/>
        <w:gridCol w:w="1004"/>
        <w:gridCol w:w="1938"/>
        <w:gridCol w:w="718"/>
      </w:tblGrid>
      <w:tr w:rsidR="005643CD" w:rsidRPr="00EB50C1" w14:paraId="4B56FA28" w14:textId="77777777" w:rsidTr="006E146E">
        <w:trPr>
          <w:trHeight w:val="278"/>
        </w:trPr>
        <w:tc>
          <w:tcPr>
            <w:tcW w:w="90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82DDED" w14:textId="77777777" w:rsidR="005643CD" w:rsidRPr="00EB50C1" w:rsidRDefault="005643CD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88C968" w14:textId="77777777" w:rsidR="005643CD" w:rsidRPr="009B70AB" w:rsidRDefault="005643CD" w:rsidP="00FF5FB2">
            <w:pPr>
              <w:pStyle w:val="afc"/>
            </w:pPr>
            <w:r w:rsidRPr="009B70AB">
              <w:t xml:space="preserve">Организация </w:t>
            </w:r>
            <w:r w:rsidRPr="0049750E">
              <w:t>разработки и внедрения</w:t>
            </w:r>
            <w:r w:rsidRPr="004C7D7A">
              <w:rPr>
                <w:i/>
              </w:rPr>
              <w:t xml:space="preserve"> </w:t>
            </w:r>
            <w:r w:rsidRPr="009B70AB">
              <w:t xml:space="preserve">новых методов и средств технического контроля </w:t>
            </w:r>
          </w:p>
        </w:tc>
        <w:tc>
          <w:tcPr>
            <w:tcW w:w="3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A35B5E" w14:textId="77777777" w:rsidR="005643CD" w:rsidRPr="00EB50C1" w:rsidRDefault="005643CD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F51505" w14:textId="77777777" w:rsidR="005643CD" w:rsidRPr="00EB50C1" w:rsidRDefault="005643CD" w:rsidP="00FF5FB2">
            <w:r w:rsidRPr="00EB50C1">
              <w:rPr>
                <w:lang w:val="en-US"/>
              </w:rPr>
              <w:t>D</w:t>
            </w:r>
            <w:r w:rsidRPr="00EB50C1">
              <w:t>/0</w:t>
            </w:r>
            <w:r>
              <w:t>1</w:t>
            </w:r>
            <w:r w:rsidRPr="00EB50C1">
              <w:t>.</w:t>
            </w:r>
            <w:r w:rsidRPr="00EB50C1">
              <w:rPr>
                <w:lang w:val="en-US"/>
              </w:rPr>
              <w:t>7</w:t>
            </w:r>
          </w:p>
        </w:tc>
        <w:tc>
          <w:tcPr>
            <w:tcW w:w="9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341B8F" w14:textId="77777777" w:rsidR="005643CD" w:rsidRPr="00EB50C1" w:rsidRDefault="005643CD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12265F" w14:textId="77777777" w:rsidR="005643CD" w:rsidRPr="00EB50C1" w:rsidRDefault="005643CD" w:rsidP="00FF5FB2">
            <w:pPr>
              <w:jc w:val="center"/>
            </w:pPr>
            <w:r w:rsidRPr="00EB50C1">
              <w:t>7</w:t>
            </w:r>
          </w:p>
        </w:tc>
      </w:tr>
    </w:tbl>
    <w:p w14:paraId="4CA0CF67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48"/>
        <w:gridCol w:w="1365"/>
        <w:gridCol w:w="614"/>
        <w:gridCol w:w="1848"/>
        <w:gridCol w:w="1599"/>
        <w:gridCol w:w="2326"/>
      </w:tblGrid>
      <w:tr w:rsidR="005643CD" w:rsidRPr="00EB50C1" w14:paraId="6F58B2F7" w14:textId="77777777" w:rsidTr="009F6BAC">
        <w:trPr>
          <w:trHeight w:val="488"/>
        </w:trPr>
        <w:tc>
          <w:tcPr>
            <w:tcW w:w="120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F332C5D" w14:textId="77777777" w:rsidR="005643CD" w:rsidRPr="00EB50C1" w:rsidRDefault="005643CD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39C28D" w14:textId="77777777" w:rsidR="005643CD" w:rsidRPr="00EB50C1" w:rsidRDefault="005643CD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98219" w14:textId="77777777" w:rsidR="005643CD" w:rsidRPr="00EB50C1" w:rsidRDefault="005643CD" w:rsidP="00FF5FB2">
            <w:r w:rsidRPr="00EB50C1">
              <w:t>Х</w:t>
            </w:r>
          </w:p>
        </w:tc>
        <w:tc>
          <w:tcPr>
            <w:tcW w:w="9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30E1FB" w14:textId="77777777" w:rsidR="005643CD" w:rsidRPr="00EB50C1" w:rsidRDefault="005643CD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5A3F69" w14:textId="77777777" w:rsidR="005643CD" w:rsidRPr="00EB50C1" w:rsidRDefault="005643CD" w:rsidP="00FF5FB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3F8832" w14:textId="77777777" w:rsidR="005643CD" w:rsidRPr="00EB50C1" w:rsidRDefault="005643CD" w:rsidP="00FF5FB2">
            <w:pPr>
              <w:jc w:val="center"/>
            </w:pPr>
          </w:p>
        </w:tc>
      </w:tr>
      <w:tr w:rsidR="005643CD" w:rsidRPr="00EB50C1" w14:paraId="2BB2F836" w14:textId="77777777" w:rsidTr="009F6BAC">
        <w:trPr>
          <w:trHeight w:val="479"/>
        </w:trPr>
        <w:tc>
          <w:tcPr>
            <w:tcW w:w="1200" w:type="pct"/>
            <w:vAlign w:val="center"/>
          </w:tcPr>
          <w:p w14:paraId="38D68E8A" w14:textId="77777777" w:rsidR="005643CD" w:rsidRPr="00EB50C1" w:rsidRDefault="005643CD" w:rsidP="00FF5FB2"/>
        </w:tc>
        <w:tc>
          <w:tcPr>
            <w:tcW w:w="1876" w:type="pct"/>
            <w:gridSpan w:val="3"/>
            <w:vAlign w:val="center"/>
          </w:tcPr>
          <w:p w14:paraId="1A2711B0" w14:textId="77777777" w:rsidR="005643CD" w:rsidRPr="00EB50C1" w:rsidRDefault="005643CD" w:rsidP="00FF5FB2"/>
        </w:tc>
        <w:tc>
          <w:tcPr>
            <w:tcW w:w="784" w:type="pct"/>
          </w:tcPr>
          <w:p w14:paraId="67DE4056" w14:textId="77777777" w:rsidR="005643CD" w:rsidRPr="00EB50C1" w:rsidRDefault="005643CD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</w:tcPr>
          <w:p w14:paraId="5457144F" w14:textId="77777777" w:rsidR="005643CD" w:rsidRPr="00EB50C1" w:rsidRDefault="005643CD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E8FD79" w14:textId="77777777" w:rsidR="009F6BAC" w:rsidRPr="00EB50C1" w:rsidRDefault="009F6BAC" w:rsidP="00FF5F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88"/>
        <w:gridCol w:w="7707"/>
      </w:tblGrid>
      <w:tr w:rsidR="0007526D" w:rsidRPr="00EB50C1" w14:paraId="58DAB271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0450B3DF" w14:textId="77777777" w:rsidR="0007526D" w:rsidRPr="00EB50C1" w:rsidRDefault="0007526D" w:rsidP="006E146E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780" w:type="pct"/>
            <w:shd w:val="clear" w:color="auto" w:fill="auto"/>
          </w:tcPr>
          <w:p w14:paraId="27112C3C" w14:textId="77777777" w:rsidR="0007526D" w:rsidRPr="00EB50C1" w:rsidRDefault="0007526D" w:rsidP="006E146E">
            <w:pPr>
              <w:pStyle w:val="afc"/>
              <w:jc w:val="both"/>
            </w:pPr>
            <w:r>
              <w:t xml:space="preserve">Контроль </w:t>
            </w:r>
            <w:r w:rsidRPr="00EB50C1">
              <w:t>состояния технического контроля качества продукции на производстве</w:t>
            </w:r>
          </w:p>
        </w:tc>
      </w:tr>
      <w:tr w:rsidR="0007526D" w:rsidRPr="00EB50C1" w14:paraId="6614EBF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8FC7F2D" w14:textId="77777777" w:rsidR="0007526D" w:rsidRPr="00EB50C1" w:rsidRDefault="0007526D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9A7D14A" w14:textId="77777777" w:rsidR="0007526D" w:rsidRPr="0007526D" w:rsidRDefault="0007526D" w:rsidP="006E146E">
            <w:pPr>
              <w:pStyle w:val="afc"/>
              <w:jc w:val="both"/>
            </w:pPr>
            <w:r>
              <w:t xml:space="preserve">Внедрение и актуализация документов по стандартизации </w:t>
            </w:r>
            <w:r w:rsidRPr="00EB50C1">
              <w:t>в области технического контроля качества продукции</w:t>
            </w:r>
          </w:p>
        </w:tc>
      </w:tr>
      <w:tr w:rsidR="0007526D" w:rsidRPr="00EB50C1" w14:paraId="7FEC9EB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BACFB4E" w14:textId="77777777" w:rsidR="0007526D" w:rsidRPr="00EB50C1" w:rsidRDefault="0007526D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631CF5B" w14:textId="77777777" w:rsidR="0007526D" w:rsidRPr="0007526D" w:rsidRDefault="0007526D" w:rsidP="006E146E">
            <w:pPr>
              <w:pStyle w:val="afc"/>
              <w:jc w:val="both"/>
            </w:pPr>
            <w:r w:rsidRPr="0007526D">
              <w:t>Составление обзоров новых методов и средств измерений, контроля и испытаний</w:t>
            </w:r>
          </w:p>
        </w:tc>
      </w:tr>
      <w:tr w:rsidR="0007526D" w:rsidRPr="00EB50C1" w14:paraId="0E897C8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39299D8" w14:textId="77777777" w:rsidR="0007526D" w:rsidRPr="00EB50C1" w:rsidRDefault="0007526D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A24BD93" w14:textId="77777777" w:rsidR="0007526D" w:rsidRPr="00EB50C1" w:rsidRDefault="0007526D" w:rsidP="006E146E">
            <w:pPr>
              <w:pStyle w:val="afc"/>
              <w:jc w:val="both"/>
            </w:pPr>
            <w:r>
              <w:t>Разработка предложений по внедрению новых</w:t>
            </w:r>
            <w:r w:rsidRPr="0007526D">
              <w:t xml:space="preserve"> методов и средств измерений, контроля и испытаний</w:t>
            </w:r>
          </w:p>
        </w:tc>
      </w:tr>
      <w:tr w:rsidR="0007526D" w:rsidRPr="00EB50C1" w14:paraId="106A09B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B7B35DD" w14:textId="77777777" w:rsidR="0007526D" w:rsidRPr="00EB50C1" w:rsidRDefault="0007526D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0CE2B90" w14:textId="77777777" w:rsidR="0007526D" w:rsidRPr="0007526D" w:rsidRDefault="0007526D" w:rsidP="006E146E">
            <w:pPr>
              <w:pStyle w:val="afc"/>
              <w:jc w:val="both"/>
            </w:pPr>
            <w:r w:rsidRPr="0007526D">
              <w:t>Технико-экономическое обоснование необходимости использования новых методов и средств измерений, контроля и испытаний</w:t>
            </w:r>
          </w:p>
        </w:tc>
      </w:tr>
      <w:tr w:rsidR="0007526D" w:rsidRPr="00EB50C1" w14:paraId="15F48C0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F0328CA" w14:textId="77777777" w:rsidR="0007526D" w:rsidRPr="00EB50C1" w:rsidRDefault="0007526D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740A486" w14:textId="77777777" w:rsidR="0007526D" w:rsidRPr="0007526D" w:rsidRDefault="009143D2" w:rsidP="006E146E">
            <w:pPr>
              <w:pStyle w:val="afc"/>
              <w:jc w:val="both"/>
            </w:pPr>
            <w:r w:rsidRPr="0049750E">
              <w:t>Организация и</w:t>
            </w:r>
            <w:r>
              <w:t xml:space="preserve"> п</w:t>
            </w:r>
            <w:r w:rsidR="0007526D" w:rsidRPr="00EB50C1">
              <w:t xml:space="preserve">роведение исследований </w:t>
            </w:r>
            <w:r w:rsidR="0007526D">
              <w:t>в области р</w:t>
            </w:r>
            <w:r w:rsidR="0007526D" w:rsidRPr="00EB50C1">
              <w:t>азработк</w:t>
            </w:r>
            <w:r w:rsidR="0007526D">
              <w:t>и</w:t>
            </w:r>
            <w:r w:rsidR="0007526D" w:rsidRPr="00EB50C1">
              <w:t xml:space="preserve"> </w:t>
            </w:r>
            <w:r w:rsidR="0007526D" w:rsidRPr="0049750E">
              <w:t>новых методов и средств измерений, контроля и испытаний</w:t>
            </w:r>
          </w:p>
        </w:tc>
      </w:tr>
      <w:tr w:rsidR="0007526D" w:rsidRPr="00EB50C1" w14:paraId="3C6679F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1AD0990" w14:textId="77777777" w:rsidR="0007526D" w:rsidRPr="00EB50C1" w:rsidRDefault="0007526D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654C06A" w14:textId="77777777" w:rsidR="0007526D" w:rsidRPr="00EB50C1" w:rsidRDefault="0007526D" w:rsidP="006E146E">
            <w:pPr>
              <w:pStyle w:val="afc"/>
              <w:jc w:val="both"/>
            </w:pPr>
            <w:r w:rsidRPr="0007526D">
              <w:t>Оформление заявок на экспериментальную отработку новых методов и средств измерений, контроля и испытаний</w:t>
            </w:r>
          </w:p>
        </w:tc>
      </w:tr>
      <w:tr w:rsidR="009143D2" w:rsidRPr="00EB50C1" w14:paraId="55242AD9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2613824" w14:textId="77777777" w:rsidR="009143D2" w:rsidRPr="00EB50C1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6B3A741" w14:textId="77777777" w:rsidR="009143D2" w:rsidRPr="009143D2" w:rsidRDefault="009143D2" w:rsidP="006E146E">
            <w:pPr>
              <w:pStyle w:val="afc"/>
              <w:jc w:val="both"/>
            </w:pPr>
            <w:r w:rsidRPr="009143D2">
              <w:t xml:space="preserve">Разработка методических документов по использованию </w:t>
            </w:r>
            <w:r w:rsidRPr="0007526D">
              <w:t>новых методов и средств измерений, контроля и испытаний</w:t>
            </w:r>
          </w:p>
        </w:tc>
      </w:tr>
      <w:tr w:rsidR="009143D2" w:rsidRPr="00EB50C1" w14:paraId="7A8277FE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78CB68C" w14:textId="77777777" w:rsidR="009143D2" w:rsidRPr="00EB50C1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C441265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Внедрение новых методов, методик, средств измерений и технического контроля в производственны</w:t>
            </w:r>
            <w:r>
              <w:t>е</w:t>
            </w:r>
            <w:r w:rsidRPr="00EB50C1">
              <w:t xml:space="preserve"> процесс</w:t>
            </w:r>
            <w:r>
              <w:t>ы</w:t>
            </w:r>
            <w:r w:rsidRPr="00EB50C1">
              <w:t xml:space="preserve"> на этапах жизненного цикла </w:t>
            </w:r>
          </w:p>
        </w:tc>
      </w:tr>
      <w:tr w:rsidR="009143D2" w:rsidRPr="00EB50C1" w14:paraId="761754FE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7A423A2A" w14:textId="77777777" w:rsidR="009143D2" w:rsidRPr="00EB50C1" w:rsidDel="002A1D54" w:rsidRDefault="009143D2" w:rsidP="006E146E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780" w:type="pct"/>
            <w:shd w:val="clear" w:color="auto" w:fill="auto"/>
          </w:tcPr>
          <w:p w14:paraId="59BE56DD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 xml:space="preserve">Анализировать </w:t>
            </w:r>
            <w:r>
              <w:t>документы по стандартизации</w:t>
            </w:r>
          </w:p>
        </w:tc>
      </w:tr>
      <w:tr w:rsidR="009143D2" w:rsidRPr="00EB50C1" w14:paraId="32211D9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8248603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C36171A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 xml:space="preserve">Применять методы системного анализа для подготовки и обоснования выводов о состоянии системы управления качеством продукции </w:t>
            </w:r>
          </w:p>
        </w:tc>
      </w:tr>
      <w:tr w:rsidR="009143D2" w:rsidRPr="00EB50C1" w14:paraId="54A48FF2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B78AE80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FCB4862" w14:textId="77777777" w:rsidR="009143D2" w:rsidRPr="0007526D" w:rsidRDefault="009143D2" w:rsidP="006E146E">
            <w:pPr>
              <w:pStyle w:val="afc"/>
              <w:jc w:val="both"/>
            </w:pPr>
            <w:r w:rsidRPr="0007526D">
              <w:t>Анализировать метод</w:t>
            </w:r>
            <w:r>
              <w:t>ы</w:t>
            </w:r>
            <w:r w:rsidRPr="0007526D">
              <w:t xml:space="preserve"> и средств</w:t>
            </w:r>
            <w:r>
              <w:t>а</w:t>
            </w:r>
            <w:r w:rsidRPr="0007526D">
              <w:t xml:space="preserve"> измерений, контроля и испытаний</w:t>
            </w:r>
            <w:r>
              <w:t xml:space="preserve"> </w:t>
            </w:r>
            <w:r w:rsidRPr="0007526D">
              <w:t>с целью определения возможности и целесообразности их использования в организации</w:t>
            </w:r>
          </w:p>
        </w:tc>
      </w:tr>
      <w:tr w:rsidR="009143D2" w:rsidRPr="00EB50C1" w14:paraId="71E7F02B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8332788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D806678" w14:textId="77777777" w:rsidR="009143D2" w:rsidRPr="00EB50C1" w:rsidRDefault="009143D2" w:rsidP="006E146E">
            <w:pPr>
              <w:pStyle w:val="afc"/>
              <w:jc w:val="both"/>
            </w:pPr>
            <w:r>
              <w:t xml:space="preserve">Определять потребности в </w:t>
            </w:r>
            <w:r w:rsidRPr="00EB50C1">
              <w:t>разработк</w:t>
            </w:r>
            <w:r>
              <w:t>е</w:t>
            </w:r>
            <w:r w:rsidRPr="00EB50C1">
              <w:t xml:space="preserve"> новых методов и средств измерений</w:t>
            </w:r>
            <w:r>
              <w:t xml:space="preserve"> и контроля</w:t>
            </w:r>
          </w:p>
        </w:tc>
      </w:tr>
      <w:tr w:rsidR="009143D2" w:rsidRPr="00EB50C1" w14:paraId="00D6F101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9F59515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D654363" w14:textId="77777777" w:rsidR="009143D2" w:rsidRPr="0007526D" w:rsidRDefault="009143D2" w:rsidP="006E146E">
            <w:pPr>
              <w:pStyle w:val="afc"/>
              <w:jc w:val="both"/>
            </w:pPr>
            <w:r w:rsidRPr="0007526D">
              <w:t xml:space="preserve">Передавать с использованием ERP-системы, ECM-системы организации заявки на экспериментальную отработку новых методов </w:t>
            </w:r>
            <w:r w:rsidR="00862781" w:rsidRPr="0007526D">
              <w:t>и средств измерений, контроля и испытаний</w:t>
            </w:r>
          </w:p>
        </w:tc>
      </w:tr>
      <w:tr w:rsidR="009143D2" w:rsidRPr="00EB50C1" w14:paraId="5BBC2E1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0E86424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7E569C6E" w14:textId="6D51A146" w:rsidR="009143D2" w:rsidRPr="00EB50C1" w:rsidRDefault="009143D2" w:rsidP="006E146E">
            <w:pPr>
              <w:pStyle w:val="afc"/>
              <w:jc w:val="both"/>
            </w:pPr>
            <w:r w:rsidRPr="00EB50C1">
              <w:t xml:space="preserve">Оценивать экономический эффект от внедрения новых методов и </w:t>
            </w:r>
            <w:r w:rsidRPr="008F666A">
              <w:t xml:space="preserve">средств измерений и </w:t>
            </w:r>
            <w:r w:rsidR="003C4627" w:rsidRPr="008F666A">
              <w:t xml:space="preserve">средств </w:t>
            </w:r>
            <w:r w:rsidRPr="008F666A">
              <w:t>контроля</w:t>
            </w:r>
          </w:p>
        </w:tc>
      </w:tr>
      <w:tr w:rsidR="009143D2" w:rsidRPr="00EB50C1" w14:paraId="13F26839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D40BADC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74D84F5" w14:textId="536C244D" w:rsidR="009143D2" w:rsidRPr="00EB50C1" w:rsidRDefault="009143D2" w:rsidP="006E146E">
            <w:pPr>
              <w:pStyle w:val="afc"/>
              <w:jc w:val="both"/>
            </w:pPr>
            <w:r w:rsidRPr="00EB50C1">
              <w:t xml:space="preserve">Организовывать </w:t>
            </w:r>
            <w:r w:rsidRPr="0049750E">
              <w:t>и про</w:t>
            </w:r>
            <w:r w:rsidR="004E017B">
              <w:t>из</w:t>
            </w:r>
            <w:r w:rsidRPr="0049750E">
              <w:t>водить</w:t>
            </w:r>
            <w:r>
              <w:t xml:space="preserve"> </w:t>
            </w:r>
            <w:r w:rsidRPr="00EB50C1">
              <w:t>научно-исследовательские и опытно-конструкторские работы в области измерений и технического контроля</w:t>
            </w:r>
          </w:p>
        </w:tc>
      </w:tr>
      <w:tr w:rsidR="009143D2" w:rsidRPr="00EB50C1" w14:paraId="63DAE65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595158B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368503C" w14:textId="77777777" w:rsidR="009143D2" w:rsidRPr="009143D2" w:rsidRDefault="009143D2" w:rsidP="006E146E">
            <w:pPr>
              <w:pStyle w:val="afc"/>
              <w:jc w:val="both"/>
            </w:pPr>
            <w:r w:rsidRPr="009143D2">
              <w:t>Использовать текстовые редакторы (</w:t>
            </w:r>
            <w:r w:rsidR="00FB5B61">
              <w:t xml:space="preserve">текстовые </w:t>
            </w:r>
            <w:r w:rsidRPr="009143D2">
              <w:t xml:space="preserve">процессоры) и CAD-системы для оформления методических документов по использованию </w:t>
            </w:r>
            <w:r w:rsidRPr="0007526D">
              <w:t>новых методов и средств измерений, контроля и испытаний</w:t>
            </w:r>
          </w:p>
        </w:tc>
      </w:tr>
      <w:tr w:rsidR="009143D2" w:rsidRPr="00EB50C1" w14:paraId="25B2C65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FC44C15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8A7BAB7" w14:textId="77777777" w:rsidR="009143D2" w:rsidRPr="009143D2" w:rsidRDefault="009143D2" w:rsidP="006E146E">
            <w:pPr>
              <w:pStyle w:val="afc"/>
              <w:jc w:val="both"/>
            </w:pPr>
            <w:r w:rsidRPr="009143D2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9143D2" w:rsidRPr="00EB50C1" w14:paraId="57B65489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566FB280" w14:textId="77777777" w:rsidR="009143D2" w:rsidRPr="00EB50C1" w:rsidRDefault="009143D2" w:rsidP="006E146E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80" w:type="pct"/>
            <w:shd w:val="clear" w:color="auto" w:fill="auto"/>
          </w:tcPr>
          <w:p w14:paraId="161FA980" w14:textId="1CF1F658" w:rsidR="009143D2" w:rsidRPr="00EB50C1" w:rsidRDefault="00DD0AD7" w:rsidP="006E146E">
            <w:pPr>
              <w:pStyle w:val="afc"/>
              <w:jc w:val="both"/>
            </w:pPr>
            <w:r>
              <w:t>Нормативные п</w:t>
            </w:r>
            <w:r w:rsidR="009143D2">
              <w:t>равовые акты и документы по стандартизации</w:t>
            </w:r>
            <w:r w:rsidR="009143D2" w:rsidRPr="00EB50C1">
              <w:t>, регламентирующие вопросы единства измерений и метрологического обеспечения производства</w:t>
            </w:r>
          </w:p>
        </w:tc>
      </w:tr>
      <w:tr w:rsidR="009143D2" w:rsidRPr="00EB50C1" w14:paraId="0132A330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8D5FF16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4A7B760" w14:textId="77777777" w:rsidR="009143D2" w:rsidRPr="00EB50C1" w:rsidRDefault="009143D2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вопросы качества продукции </w:t>
            </w:r>
          </w:p>
        </w:tc>
      </w:tr>
      <w:tr w:rsidR="009143D2" w:rsidRPr="00EB50C1" w14:paraId="73D8FE1D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EAB1C97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5749084" w14:textId="77777777" w:rsidR="009143D2" w:rsidRPr="00EB50C1" w:rsidRDefault="009143D2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>и методические документы, регламентирующие вопросы систем</w:t>
            </w:r>
            <w:r w:rsidR="00E30D7E">
              <w:t>ы</w:t>
            </w:r>
            <w:r w:rsidRPr="00EB50C1">
              <w:t xml:space="preserve"> управления качеством продукции</w:t>
            </w:r>
            <w:r w:rsidRPr="0049750E">
              <w:t xml:space="preserve"> в организации</w:t>
            </w:r>
          </w:p>
        </w:tc>
      </w:tr>
      <w:tr w:rsidR="009143D2" w:rsidRPr="00EB50C1" w14:paraId="0C07E0F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699A51B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F5FDF57" w14:textId="77777777" w:rsidR="009143D2" w:rsidRPr="00EB50C1" w:rsidRDefault="009143D2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требования к материалам, </w:t>
            </w:r>
            <w:r w:rsidR="00E30D7E">
              <w:t xml:space="preserve">сырью, </w:t>
            </w:r>
            <w:r w:rsidRPr="00EB50C1">
              <w:t xml:space="preserve">полуфабрикатам, </w:t>
            </w:r>
            <w:r w:rsidR="00862781" w:rsidRPr="00EB50C1">
              <w:t>комплектующи</w:t>
            </w:r>
            <w:r w:rsidR="00862781">
              <w:t>м</w:t>
            </w:r>
            <w:r w:rsidR="00862781" w:rsidRPr="00EB50C1">
              <w:t xml:space="preserve"> </w:t>
            </w:r>
            <w:r w:rsidRPr="00EB50C1">
              <w:t>изделиям и готовой продукции</w:t>
            </w:r>
          </w:p>
        </w:tc>
      </w:tr>
      <w:tr w:rsidR="009143D2" w:rsidRPr="00EB50C1" w14:paraId="1590ED0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54E9E87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424745D" w14:textId="77777777" w:rsidR="009143D2" w:rsidRPr="00EB50C1" w:rsidRDefault="009143D2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вопросы хранения материалов, </w:t>
            </w:r>
            <w:r w:rsidR="00E12B92">
              <w:t>сырья</w:t>
            </w:r>
            <w:r w:rsidR="00E12B92" w:rsidRPr="00EB50C1">
              <w:t xml:space="preserve">, </w:t>
            </w:r>
            <w:r w:rsidRPr="00EB50C1">
              <w:t xml:space="preserve">полуфабрикатов, </w:t>
            </w:r>
            <w:r w:rsidR="00862781">
              <w:t>комплектующих</w:t>
            </w:r>
            <w:r w:rsidRPr="00EB50C1">
              <w:t xml:space="preserve"> изделий и готовой продукции</w:t>
            </w:r>
          </w:p>
        </w:tc>
      </w:tr>
      <w:tr w:rsidR="009143D2" w:rsidRPr="00EB50C1" w14:paraId="3C245E2E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3E1E5D4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C3AF060" w14:textId="77777777" w:rsidR="009143D2" w:rsidRPr="00EB50C1" w:rsidRDefault="00E74B58" w:rsidP="006E146E">
            <w:pPr>
              <w:pStyle w:val="afc"/>
              <w:jc w:val="both"/>
            </w:pPr>
            <w:r w:rsidRPr="0049750E">
              <w:t>Технические характеристики</w:t>
            </w:r>
            <w:r w:rsidR="009143D2" w:rsidRPr="00EB50C1">
              <w:t xml:space="preserve"> изготавливаем</w:t>
            </w:r>
            <w:r w:rsidR="009143D2">
              <w:t>ой</w:t>
            </w:r>
            <w:r w:rsidR="009143D2" w:rsidRPr="00EB50C1">
              <w:t xml:space="preserve"> </w:t>
            </w:r>
            <w:r w:rsidR="009143D2" w:rsidRPr="0049750E">
              <w:t>в организации</w:t>
            </w:r>
            <w:r w:rsidR="009143D2">
              <w:t xml:space="preserve"> продукции</w:t>
            </w:r>
          </w:p>
        </w:tc>
      </w:tr>
      <w:tr w:rsidR="009143D2" w:rsidRPr="00EB50C1" w14:paraId="26D28BD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A3DD33E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0DDC4C6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Требования к качеству изготавливаем</w:t>
            </w:r>
            <w:r>
              <w:t>ой</w:t>
            </w:r>
            <w:r w:rsidRPr="00EB50C1">
              <w:t xml:space="preserve"> </w:t>
            </w:r>
            <w:r w:rsidRPr="0049750E">
              <w:t>в организации</w:t>
            </w:r>
            <w:r>
              <w:t xml:space="preserve"> продукции</w:t>
            </w:r>
          </w:p>
        </w:tc>
      </w:tr>
      <w:tr w:rsidR="009143D2" w:rsidRPr="00EB50C1" w14:paraId="2D0FB82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64B7B83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8CE4A93" w14:textId="77777777" w:rsidR="009143D2" w:rsidRPr="00EB50C1" w:rsidRDefault="009143D2" w:rsidP="006E146E">
            <w:pPr>
              <w:pStyle w:val="afc"/>
              <w:jc w:val="both"/>
            </w:pPr>
            <w:r w:rsidRPr="00830DDC">
              <w:t>Содержание и режимы</w:t>
            </w:r>
            <w:r w:rsidRPr="00EB50C1">
              <w:t xml:space="preserve"> технологических процессов, реализуемых</w:t>
            </w:r>
            <w:r w:rsidRPr="0049750E">
              <w:t xml:space="preserve"> в организации</w:t>
            </w:r>
          </w:p>
        </w:tc>
      </w:tr>
      <w:tr w:rsidR="009143D2" w:rsidRPr="00EB50C1" w14:paraId="74001DC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F188656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7AE666BB" w14:textId="544D764E" w:rsidR="009143D2" w:rsidRPr="00EB50C1" w:rsidRDefault="009143D2" w:rsidP="006E146E">
            <w:pPr>
              <w:pStyle w:val="afc"/>
              <w:jc w:val="both"/>
            </w:pPr>
            <w:r>
              <w:t>Виды, принцип действия и классификаци</w:t>
            </w:r>
            <w:r w:rsidR="004E017B">
              <w:t>я</w:t>
            </w:r>
            <w:r>
              <w:t xml:space="preserve"> с</w:t>
            </w:r>
            <w:r w:rsidRPr="00EB50C1">
              <w:t>редств измерений, технически</w:t>
            </w:r>
            <w:r>
              <w:t>х</w:t>
            </w:r>
            <w:r w:rsidRPr="00EB50C1">
              <w:t xml:space="preserve"> устройств с измерительными функциями, средств технического и допускового контроля</w:t>
            </w:r>
          </w:p>
        </w:tc>
      </w:tr>
      <w:tr w:rsidR="009143D2" w:rsidRPr="00EB50C1" w14:paraId="10394251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38423B4" w14:textId="77777777" w:rsidR="009143D2" w:rsidRPr="00EB50C1" w:rsidDel="002A1D54" w:rsidRDefault="009143D2" w:rsidP="006E146E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F5A8F53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Методы технического контроля качества</w:t>
            </w:r>
          </w:p>
        </w:tc>
      </w:tr>
      <w:tr w:rsidR="009143D2" w:rsidRPr="00EB50C1" w14:paraId="76761AF4" w14:textId="77777777" w:rsidTr="006E146E">
        <w:trPr>
          <w:trHeight w:val="20"/>
        </w:trPr>
        <w:tc>
          <w:tcPr>
            <w:tcW w:w="1220" w:type="pct"/>
            <w:shd w:val="clear" w:color="auto" w:fill="auto"/>
          </w:tcPr>
          <w:p w14:paraId="7FB1C4C2" w14:textId="77777777" w:rsidR="009143D2" w:rsidRPr="00EB50C1" w:rsidDel="002A1D54" w:rsidRDefault="009143D2" w:rsidP="006E146E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80" w:type="pct"/>
            <w:shd w:val="clear" w:color="auto" w:fill="auto"/>
          </w:tcPr>
          <w:p w14:paraId="61D6548A" w14:textId="77777777" w:rsidR="009143D2" w:rsidRPr="00EB50C1" w:rsidRDefault="009143D2" w:rsidP="006E146E">
            <w:pPr>
              <w:pStyle w:val="afc"/>
              <w:jc w:val="both"/>
              <w:rPr>
                <w:lang w:val="en-US"/>
              </w:rPr>
            </w:pPr>
            <w:r w:rsidRPr="00EB50C1">
              <w:rPr>
                <w:lang w:val="en-US"/>
              </w:rPr>
              <w:t>-</w:t>
            </w:r>
          </w:p>
        </w:tc>
      </w:tr>
    </w:tbl>
    <w:p w14:paraId="7BB8DC9A" w14:textId="77777777" w:rsidR="006E146E" w:rsidRDefault="006E146E" w:rsidP="00FF5FB2">
      <w:pPr>
        <w:pStyle w:val="3"/>
        <w:spacing w:before="0" w:after="0"/>
      </w:pPr>
    </w:p>
    <w:p w14:paraId="2BF50744" w14:textId="7DF3F86D" w:rsidR="00EF7AD8" w:rsidRDefault="00EF7AD8" w:rsidP="00FF5FB2">
      <w:pPr>
        <w:pStyle w:val="3"/>
        <w:spacing w:before="0" w:after="0"/>
      </w:pPr>
      <w:r w:rsidRPr="00EB50C1">
        <w:t>3.</w:t>
      </w:r>
      <w:r w:rsidR="00C8699B" w:rsidRPr="00EB50C1">
        <w:rPr>
          <w:lang w:val="en-US"/>
        </w:rPr>
        <w:t>4</w:t>
      </w:r>
      <w:r w:rsidRPr="00EB50C1">
        <w:t>.</w:t>
      </w:r>
      <w:r w:rsidR="00404F44">
        <w:t>2</w:t>
      </w:r>
      <w:r w:rsidRPr="00EB50C1">
        <w:t>. Трудовая функция</w:t>
      </w:r>
    </w:p>
    <w:p w14:paraId="138E70CD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3998"/>
        <w:gridCol w:w="702"/>
        <w:gridCol w:w="1004"/>
        <w:gridCol w:w="1938"/>
        <w:gridCol w:w="722"/>
      </w:tblGrid>
      <w:tr w:rsidR="000E25AF" w:rsidRPr="00EB50C1" w14:paraId="683E6AD6" w14:textId="77777777" w:rsidTr="006E146E">
        <w:trPr>
          <w:trHeight w:val="278"/>
        </w:trPr>
        <w:tc>
          <w:tcPr>
            <w:tcW w:w="90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2482A8" w14:textId="77777777" w:rsidR="000E25AF" w:rsidRPr="00EB50C1" w:rsidRDefault="000E25AF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B567C1" w14:textId="77777777" w:rsidR="000E25AF" w:rsidRPr="00EB50C1" w:rsidRDefault="0052307B" w:rsidP="00FF5FB2">
            <w:r w:rsidRPr="00EB50C1">
              <w:t>Организация и проведение оценки соответствия, входного контроля, испытаний и приемки продукции</w:t>
            </w:r>
            <w:r w:rsidR="00404F44">
              <w:t xml:space="preserve"> </w:t>
            </w:r>
          </w:p>
        </w:tc>
        <w:tc>
          <w:tcPr>
            <w:tcW w:w="3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5A59B7" w14:textId="77777777" w:rsidR="000E25AF" w:rsidRPr="00EB50C1" w:rsidRDefault="000E25A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308C09" w14:textId="77777777" w:rsidR="000E25AF" w:rsidRPr="00EB50C1" w:rsidRDefault="00C8699B" w:rsidP="00FF5FB2">
            <w:r w:rsidRPr="00EB50C1">
              <w:rPr>
                <w:lang w:val="en-US"/>
              </w:rPr>
              <w:t>D</w:t>
            </w:r>
            <w:r w:rsidR="000E25AF" w:rsidRPr="00EB50C1">
              <w:t>/0</w:t>
            </w:r>
            <w:r w:rsidR="00404F44">
              <w:t>2</w:t>
            </w:r>
            <w:r w:rsidR="000E25AF" w:rsidRPr="00EB50C1">
              <w:t>.</w:t>
            </w:r>
            <w:r w:rsidR="000E25AF" w:rsidRPr="00EB50C1">
              <w:rPr>
                <w:lang w:val="en-US"/>
              </w:rPr>
              <w:t>7</w:t>
            </w:r>
          </w:p>
        </w:tc>
        <w:tc>
          <w:tcPr>
            <w:tcW w:w="9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7904D8" w14:textId="77777777" w:rsidR="000E25AF" w:rsidRPr="00EB50C1" w:rsidRDefault="000E25A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BBA891" w14:textId="77777777" w:rsidR="000E25AF" w:rsidRPr="00EB50C1" w:rsidRDefault="000E25AF" w:rsidP="00FF5FB2">
            <w:pPr>
              <w:jc w:val="center"/>
            </w:pPr>
            <w:r w:rsidRPr="00EB50C1">
              <w:t>7</w:t>
            </w:r>
          </w:p>
        </w:tc>
      </w:tr>
    </w:tbl>
    <w:p w14:paraId="5A8A1E0C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48"/>
        <w:gridCol w:w="1365"/>
        <w:gridCol w:w="614"/>
        <w:gridCol w:w="1848"/>
        <w:gridCol w:w="1599"/>
        <w:gridCol w:w="2326"/>
      </w:tblGrid>
      <w:tr w:rsidR="00173A02" w:rsidRPr="00EB50C1" w14:paraId="675EA1E0" w14:textId="77777777" w:rsidTr="00394DF4">
        <w:trPr>
          <w:trHeight w:val="488"/>
        </w:trPr>
        <w:tc>
          <w:tcPr>
            <w:tcW w:w="120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FD5B3BE" w14:textId="77777777" w:rsidR="00173A02" w:rsidRPr="00EB50C1" w:rsidRDefault="00173A02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5D6CD1" w14:textId="77777777" w:rsidR="00173A02" w:rsidRPr="00EB50C1" w:rsidRDefault="00173A02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24843D" w14:textId="77777777" w:rsidR="00173A02" w:rsidRPr="00EB50C1" w:rsidRDefault="00173A02" w:rsidP="00FF5FB2">
            <w:r w:rsidRPr="00EB50C1">
              <w:t>Х</w:t>
            </w:r>
          </w:p>
        </w:tc>
        <w:tc>
          <w:tcPr>
            <w:tcW w:w="9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F1EACE" w14:textId="77777777" w:rsidR="00173A02" w:rsidRPr="00EB50C1" w:rsidRDefault="00173A02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C9C816" w14:textId="77777777" w:rsidR="00173A02" w:rsidRPr="00EB50C1" w:rsidRDefault="00173A02" w:rsidP="00FF5FB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0DD986" w14:textId="77777777" w:rsidR="00173A02" w:rsidRPr="00EB50C1" w:rsidRDefault="00173A02" w:rsidP="00FF5FB2">
            <w:pPr>
              <w:jc w:val="center"/>
            </w:pPr>
          </w:p>
        </w:tc>
      </w:tr>
      <w:tr w:rsidR="00173A02" w:rsidRPr="00EB50C1" w14:paraId="55B74A4A" w14:textId="77777777" w:rsidTr="00394DF4">
        <w:trPr>
          <w:trHeight w:val="479"/>
        </w:trPr>
        <w:tc>
          <w:tcPr>
            <w:tcW w:w="1200" w:type="pct"/>
            <w:vAlign w:val="center"/>
          </w:tcPr>
          <w:p w14:paraId="3474F10E" w14:textId="77777777" w:rsidR="00173A02" w:rsidRPr="00EB50C1" w:rsidRDefault="00173A02" w:rsidP="00FF5FB2"/>
        </w:tc>
        <w:tc>
          <w:tcPr>
            <w:tcW w:w="1876" w:type="pct"/>
            <w:gridSpan w:val="3"/>
            <w:vAlign w:val="center"/>
          </w:tcPr>
          <w:p w14:paraId="05508865" w14:textId="77777777" w:rsidR="00173A02" w:rsidRPr="00EB50C1" w:rsidRDefault="00173A02" w:rsidP="00FF5FB2"/>
        </w:tc>
        <w:tc>
          <w:tcPr>
            <w:tcW w:w="784" w:type="pct"/>
          </w:tcPr>
          <w:p w14:paraId="7D8D4A27" w14:textId="77777777" w:rsidR="00173A02" w:rsidRPr="00EB50C1" w:rsidRDefault="00173A02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</w:tcPr>
          <w:p w14:paraId="3062B49A" w14:textId="77777777" w:rsidR="00173A02" w:rsidRPr="00EB50C1" w:rsidRDefault="00173A02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A9EA9F" w14:textId="77777777" w:rsidR="009F6BAC" w:rsidRPr="00EB50C1" w:rsidRDefault="009F6BAC" w:rsidP="00FF5F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88"/>
        <w:gridCol w:w="7707"/>
      </w:tblGrid>
      <w:tr w:rsidR="000E25AF" w:rsidRPr="00EB50C1" w14:paraId="3BB4B1C4" w14:textId="77777777" w:rsidTr="006E146E">
        <w:trPr>
          <w:trHeight w:val="20"/>
        </w:trPr>
        <w:tc>
          <w:tcPr>
            <w:tcW w:w="1220" w:type="pct"/>
            <w:vMerge w:val="restart"/>
          </w:tcPr>
          <w:p w14:paraId="589ACB9F" w14:textId="77777777" w:rsidR="000E25AF" w:rsidRPr="00EB50C1" w:rsidRDefault="000E25AF" w:rsidP="00FF5FB2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780" w:type="pct"/>
          </w:tcPr>
          <w:p w14:paraId="45828853" w14:textId="77777777" w:rsidR="000E25AF" w:rsidRPr="00EB50C1" w:rsidRDefault="000E25AF" w:rsidP="006E146E">
            <w:pPr>
              <w:pStyle w:val="afc"/>
              <w:jc w:val="both"/>
            </w:pPr>
            <w:r w:rsidRPr="00EB50C1">
              <w:t xml:space="preserve">Контроль соблюдения нормативных сроков </w:t>
            </w:r>
            <w:r w:rsidR="00230D99">
              <w:t>хранения</w:t>
            </w:r>
            <w:r w:rsidRPr="00EB50C1">
              <w:t xml:space="preserve"> продукции </w:t>
            </w:r>
          </w:p>
        </w:tc>
      </w:tr>
      <w:tr w:rsidR="000E25AF" w:rsidRPr="00EB50C1" w14:paraId="3E3834F4" w14:textId="77777777" w:rsidTr="006E146E">
        <w:trPr>
          <w:trHeight w:val="20"/>
        </w:trPr>
        <w:tc>
          <w:tcPr>
            <w:tcW w:w="1220" w:type="pct"/>
            <w:vMerge/>
          </w:tcPr>
          <w:p w14:paraId="1E148F56" w14:textId="77777777" w:rsidR="000E25AF" w:rsidRPr="00EB50C1" w:rsidRDefault="000E25AF" w:rsidP="00FF5FB2">
            <w:pPr>
              <w:pStyle w:val="afc"/>
            </w:pPr>
          </w:p>
        </w:tc>
        <w:tc>
          <w:tcPr>
            <w:tcW w:w="3780" w:type="pct"/>
          </w:tcPr>
          <w:p w14:paraId="15CB95A2" w14:textId="037EAA7C" w:rsidR="002365A4" w:rsidRPr="00D10335" w:rsidRDefault="002365A4" w:rsidP="006E146E">
            <w:pPr>
              <w:pStyle w:val="afc"/>
              <w:jc w:val="both"/>
              <w:rPr>
                <w:i/>
              </w:rPr>
            </w:pPr>
            <w:r w:rsidRPr="0049750E">
              <w:t xml:space="preserve">Организация входного контроля сырья, материалов, полуфабрикатов и комплектующих изделий </w:t>
            </w:r>
          </w:p>
        </w:tc>
      </w:tr>
      <w:tr w:rsidR="00F72E67" w:rsidRPr="00EB50C1" w14:paraId="40CE8996" w14:textId="77777777" w:rsidTr="006E146E">
        <w:trPr>
          <w:trHeight w:val="20"/>
        </w:trPr>
        <w:tc>
          <w:tcPr>
            <w:tcW w:w="1220" w:type="pct"/>
            <w:vMerge/>
          </w:tcPr>
          <w:p w14:paraId="0D544AF6" w14:textId="77777777" w:rsidR="00F72E67" w:rsidRPr="00EB50C1" w:rsidRDefault="00F72E67" w:rsidP="00FF5FB2">
            <w:pPr>
              <w:pStyle w:val="afc"/>
            </w:pPr>
          </w:p>
        </w:tc>
        <w:tc>
          <w:tcPr>
            <w:tcW w:w="3780" w:type="pct"/>
          </w:tcPr>
          <w:p w14:paraId="75CC7C6E" w14:textId="77777777" w:rsidR="00F72E67" w:rsidRPr="00EB50C1" w:rsidRDefault="00F72E67" w:rsidP="006E146E">
            <w:pPr>
              <w:pStyle w:val="afc"/>
              <w:jc w:val="both"/>
            </w:pPr>
            <w:r w:rsidRPr="00EB50C1">
              <w:t xml:space="preserve">Организация контроля и испытаний </w:t>
            </w:r>
            <w:r w:rsidR="00623F7F">
              <w:t>изготавливаемой продукции</w:t>
            </w:r>
          </w:p>
        </w:tc>
      </w:tr>
      <w:tr w:rsidR="008346A9" w:rsidRPr="00EB50C1" w14:paraId="426B7C0E" w14:textId="77777777" w:rsidTr="006E146E">
        <w:trPr>
          <w:trHeight w:val="20"/>
        </w:trPr>
        <w:tc>
          <w:tcPr>
            <w:tcW w:w="1220" w:type="pct"/>
            <w:vMerge/>
          </w:tcPr>
          <w:p w14:paraId="4E81229F" w14:textId="77777777" w:rsidR="008346A9" w:rsidRPr="00EB50C1" w:rsidRDefault="008346A9" w:rsidP="00FF5FB2">
            <w:pPr>
              <w:pStyle w:val="afc"/>
            </w:pPr>
          </w:p>
        </w:tc>
        <w:tc>
          <w:tcPr>
            <w:tcW w:w="3780" w:type="pct"/>
          </w:tcPr>
          <w:p w14:paraId="4B1A1384" w14:textId="77777777" w:rsidR="008346A9" w:rsidRPr="00EB50C1" w:rsidRDefault="008346A9" w:rsidP="006E146E">
            <w:pPr>
              <w:pStyle w:val="afc"/>
              <w:jc w:val="both"/>
            </w:pPr>
            <w:r w:rsidRPr="00EB50C1">
              <w:t xml:space="preserve">Организация подготовки и проведения </w:t>
            </w:r>
            <w:r>
              <w:t xml:space="preserve">приемочных, предъявительских испытаний </w:t>
            </w:r>
            <w:r w:rsidRPr="00EB50C1">
              <w:t>продукции</w:t>
            </w:r>
          </w:p>
        </w:tc>
      </w:tr>
      <w:tr w:rsidR="00394DF4" w:rsidRPr="00EB50C1" w14:paraId="37C93D18" w14:textId="77777777" w:rsidTr="006E146E">
        <w:trPr>
          <w:trHeight w:val="20"/>
        </w:trPr>
        <w:tc>
          <w:tcPr>
            <w:tcW w:w="1220" w:type="pct"/>
            <w:vMerge/>
          </w:tcPr>
          <w:p w14:paraId="3082FB68" w14:textId="77777777" w:rsidR="00394DF4" w:rsidRPr="00EB50C1" w:rsidRDefault="00394DF4" w:rsidP="00FF5FB2">
            <w:pPr>
              <w:pStyle w:val="afc"/>
            </w:pPr>
          </w:p>
        </w:tc>
        <w:tc>
          <w:tcPr>
            <w:tcW w:w="3780" w:type="pct"/>
          </w:tcPr>
          <w:p w14:paraId="2BF381D9" w14:textId="54E921FA" w:rsidR="00394DF4" w:rsidRPr="00EB50C1" w:rsidRDefault="00E30D7E" w:rsidP="006E146E">
            <w:pPr>
              <w:pStyle w:val="afc"/>
              <w:jc w:val="both"/>
            </w:pPr>
            <w:r>
              <w:t>В</w:t>
            </w:r>
            <w:r w:rsidR="00394DF4" w:rsidRPr="00EB50C1">
              <w:t>заимодействи</w:t>
            </w:r>
            <w:r>
              <w:t>е</w:t>
            </w:r>
            <w:r w:rsidR="00230D99">
              <w:t xml:space="preserve"> со</w:t>
            </w:r>
            <w:r w:rsidR="00394DF4" w:rsidRPr="00EB50C1">
              <w:t xml:space="preserve"> структурны</w:t>
            </w:r>
            <w:r w:rsidR="00230D99">
              <w:t>ми</w:t>
            </w:r>
            <w:r w:rsidR="00394DF4" w:rsidRPr="00EB50C1">
              <w:t xml:space="preserve"> подразделени</w:t>
            </w:r>
            <w:r w:rsidR="00230D99">
              <w:t>ями</w:t>
            </w:r>
            <w:r w:rsidR="00394DF4" w:rsidRPr="00EB50C1">
              <w:t xml:space="preserve"> организации по</w:t>
            </w:r>
            <w:r w:rsidR="008E3987">
              <w:t xml:space="preserve"> вопросам</w:t>
            </w:r>
            <w:r w:rsidR="00394DF4" w:rsidRPr="00EB50C1">
              <w:t xml:space="preserve"> повышени</w:t>
            </w:r>
            <w:r w:rsidR="008E3987">
              <w:t>я</w:t>
            </w:r>
            <w:r w:rsidR="00394DF4" w:rsidRPr="00EB50C1">
              <w:t xml:space="preserve"> качества </w:t>
            </w:r>
            <w:r w:rsidR="00623F7F">
              <w:t>изготавливаемой продукции</w:t>
            </w:r>
          </w:p>
        </w:tc>
      </w:tr>
      <w:tr w:rsidR="00394DF4" w:rsidRPr="00EB50C1" w14:paraId="2127B9D0" w14:textId="77777777" w:rsidTr="006E146E">
        <w:trPr>
          <w:trHeight w:val="20"/>
        </w:trPr>
        <w:tc>
          <w:tcPr>
            <w:tcW w:w="1220" w:type="pct"/>
            <w:vMerge/>
          </w:tcPr>
          <w:p w14:paraId="3E39A4B3" w14:textId="77777777" w:rsidR="00394DF4" w:rsidRPr="00EB50C1" w:rsidRDefault="00394DF4" w:rsidP="00FF5FB2">
            <w:pPr>
              <w:pStyle w:val="afc"/>
            </w:pPr>
          </w:p>
        </w:tc>
        <w:tc>
          <w:tcPr>
            <w:tcW w:w="3780" w:type="pct"/>
          </w:tcPr>
          <w:p w14:paraId="44703ED8" w14:textId="77777777" w:rsidR="00394DF4" w:rsidRPr="00EB50C1" w:rsidRDefault="00394DF4" w:rsidP="006E146E">
            <w:pPr>
              <w:pStyle w:val="afc"/>
              <w:jc w:val="both"/>
            </w:pPr>
            <w:r w:rsidRPr="00EB50C1">
              <w:t xml:space="preserve">Разрешение взаимных претензий структурных подразделений организации по вопросам качества </w:t>
            </w:r>
            <w:r w:rsidR="00623F7F">
              <w:t>изготавливаемой продукции</w:t>
            </w:r>
          </w:p>
        </w:tc>
      </w:tr>
      <w:tr w:rsidR="00F72E67" w:rsidRPr="00EB50C1" w14:paraId="51DBDEFA" w14:textId="77777777" w:rsidTr="006E146E">
        <w:trPr>
          <w:trHeight w:val="20"/>
        </w:trPr>
        <w:tc>
          <w:tcPr>
            <w:tcW w:w="1220" w:type="pct"/>
            <w:vMerge w:val="restart"/>
          </w:tcPr>
          <w:p w14:paraId="0C103622" w14:textId="77777777" w:rsidR="00F72E67" w:rsidRPr="00EB50C1" w:rsidDel="002A1D54" w:rsidRDefault="00F72E67" w:rsidP="00FF5FB2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780" w:type="pct"/>
          </w:tcPr>
          <w:p w14:paraId="64F97A76" w14:textId="77777777" w:rsidR="00F72E67" w:rsidRPr="00EB50C1" w:rsidRDefault="00F72E67" w:rsidP="006E146E">
            <w:pPr>
              <w:pStyle w:val="afc"/>
              <w:jc w:val="both"/>
            </w:pPr>
            <w:r w:rsidRPr="00EB50C1">
              <w:t>Планировать производственно-управленческую деятельность</w:t>
            </w:r>
          </w:p>
        </w:tc>
      </w:tr>
      <w:tr w:rsidR="00F72E67" w:rsidRPr="00EB50C1" w14:paraId="2D82C4D8" w14:textId="77777777" w:rsidTr="006E146E">
        <w:trPr>
          <w:trHeight w:val="20"/>
        </w:trPr>
        <w:tc>
          <w:tcPr>
            <w:tcW w:w="1220" w:type="pct"/>
            <w:vMerge/>
          </w:tcPr>
          <w:p w14:paraId="7B05FC0D" w14:textId="77777777" w:rsidR="00F72E67" w:rsidRPr="00EB50C1" w:rsidDel="002A1D54" w:rsidRDefault="00F72E67" w:rsidP="00FF5FB2">
            <w:pPr>
              <w:pStyle w:val="afc"/>
            </w:pPr>
          </w:p>
        </w:tc>
        <w:tc>
          <w:tcPr>
            <w:tcW w:w="3780" w:type="pct"/>
          </w:tcPr>
          <w:p w14:paraId="2FA379C2" w14:textId="77777777" w:rsidR="00F72E67" w:rsidRPr="00EB50C1" w:rsidRDefault="00F72E67" w:rsidP="006E146E">
            <w:pPr>
              <w:pStyle w:val="afc"/>
              <w:jc w:val="both"/>
            </w:pPr>
            <w:r w:rsidRPr="00EB50C1">
              <w:t>Организовывать производственно-управленческую деятельность</w:t>
            </w:r>
          </w:p>
        </w:tc>
      </w:tr>
      <w:tr w:rsidR="008346A9" w:rsidRPr="00EB50C1" w14:paraId="163EDD22" w14:textId="77777777" w:rsidTr="006E146E">
        <w:trPr>
          <w:trHeight w:val="20"/>
        </w:trPr>
        <w:tc>
          <w:tcPr>
            <w:tcW w:w="1220" w:type="pct"/>
            <w:vMerge/>
          </w:tcPr>
          <w:p w14:paraId="0CC6633F" w14:textId="77777777" w:rsidR="008346A9" w:rsidRPr="00EB50C1" w:rsidDel="002A1D54" w:rsidRDefault="008346A9" w:rsidP="00FF5FB2">
            <w:pPr>
              <w:pStyle w:val="afc"/>
            </w:pPr>
          </w:p>
        </w:tc>
        <w:tc>
          <w:tcPr>
            <w:tcW w:w="3780" w:type="pct"/>
          </w:tcPr>
          <w:p w14:paraId="31DA1405" w14:textId="77777777" w:rsidR="008346A9" w:rsidRPr="00EB50C1" w:rsidRDefault="00F72E67" w:rsidP="006E146E">
            <w:pPr>
              <w:pStyle w:val="afc"/>
              <w:jc w:val="both"/>
            </w:pPr>
            <w:r>
              <w:t xml:space="preserve">Определять </w:t>
            </w:r>
            <w:r w:rsidR="008346A9" w:rsidRPr="00EB50C1">
              <w:t>нормативны</w:t>
            </w:r>
            <w:r>
              <w:t>е</w:t>
            </w:r>
            <w:r w:rsidR="008346A9" w:rsidRPr="00EB50C1">
              <w:t xml:space="preserve"> срок</w:t>
            </w:r>
            <w:r>
              <w:t>и</w:t>
            </w:r>
            <w:r w:rsidR="008346A9" w:rsidRPr="00EB50C1">
              <w:t xml:space="preserve"> </w:t>
            </w:r>
            <w:r w:rsidR="008346A9">
              <w:t>хранения</w:t>
            </w:r>
            <w:r w:rsidR="008346A9" w:rsidRPr="00EB50C1">
              <w:t xml:space="preserve"> продукции </w:t>
            </w:r>
          </w:p>
        </w:tc>
      </w:tr>
      <w:tr w:rsidR="008346A9" w:rsidRPr="00EB50C1" w14:paraId="5CF49E76" w14:textId="77777777" w:rsidTr="006E146E">
        <w:trPr>
          <w:trHeight w:val="20"/>
        </w:trPr>
        <w:tc>
          <w:tcPr>
            <w:tcW w:w="1220" w:type="pct"/>
            <w:vMerge/>
          </w:tcPr>
          <w:p w14:paraId="04B6289D" w14:textId="77777777" w:rsidR="008346A9" w:rsidRPr="00EB50C1" w:rsidDel="002A1D54" w:rsidRDefault="008346A9" w:rsidP="00FF5FB2">
            <w:pPr>
              <w:pStyle w:val="afc"/>
            </w:pPr>
          </w:p>
        </w:tc>
        <w:tc>
          <w:tcPr>
            <w:tcW w:w="3780" w:type="pct"/>
          </w:tcPr>
          <w:p w14:paraId="5B40B88B" w14:textId="5F8C31D6" w:rsidR="008346A9" w:rsidRPr="00EB50C1" w:rsidRDefault="00F72E67" w:rsidP="006E146E">
            <w:pPr>
              <w:pStyle w:val="afc"/>
              <w:jc w:val="both"/>
            </w:pPr>
            <w:r>
              <w:t>Про</w:t>
            </w:r>
            <w:r w:rsidR="008E3987">
              <w:t>из</w:t>
            </w:r>
            <w:r>
              <w:t xml:space="preserve">водить </w:t>
            </w:r>
            <w:r w:rsidR="008346A9" w:rsidRPr="00EB50C1">
              <w:t>подготовк</w:t>
            </w:r>
            <w:r>
              <w:t>у</w:t>
            </w:r>
            <w:r w:rsidR="008346A9" w:rsidRPr="00EB50C1">
              <w:t xml:space="preserve"> </w:t>
            </w:r>
            <w:r w:rsidR="00FE6AF7">
              <w:t xml:space="preserve">и организовывать </w:t>
            </w:r>
            <w:r w:rsidR="008346A9" w:rsidRPr="00EB50C1">
              <w:t>проведени</w:t>
            </w:r>
            <w:r>
              <w:t>е</w:t>
            </w:r>
            <w:r w:rsidR="008346A9" w:rsidRPr="00EB50C1">
              <w:t xml:space="preserve"> </w:t>
            </w:r>
            <w:r w:rsidR="008346A9">
              <w:t xml:space="preserve">входного контроля </w:t>
            </w:r>
          </w:p>
        </w:tc>
      </w:tr>
      <w:tr w:rsidR="008346A9" w:rsidRPr="00EB50C1" w14:paraId="16C5EC93" w14:textId="77777777" w:rsidTr="006E146E">
        <w:trPr>
          <w:trHeight w:val="20"/>
        </w:trPr>
        <w:tc>
          <w:tcPr>
            <w:tcW w:w="1220" w:type="pct"/>
            <w:vMerge/>
          </w:tcPr>
          <w:p w14:paraId="2F6FF946" w14:textId="77777777" w:rsidR="008346A9" w:rsidRPr="00EB50C1" w:rsidDel="002A1D54" w:rsidRDefault="008346A9" w:rsidP="00FF5FB2">
            <w:pPr>
              <w:pStyle w:val="afc"/>
            </w:pPr>
          </w:p>
        </w:tc>
        <w:tc>
          <w:tcPr>
            <w:tcW w:w="3780" w:type="pct"/>
          </w:tcPr>
          <w:p w14:paraId="75BAB530" w14:textId="77777777" w:rsidR="008346A9" w:rsidRPr="00EB50C1" w:rsidRDefault="00F72E67" w:rsidP="006E146E">
            <w:pPr>
              <w:pStyle w:val="afc"/>
              <w:jc w:val="both"/>
            </w:pPr>
            <w:r>
              <w:t xml:space="preserve">Организовывать </w:t>
            </w:r>
            <w:r w:rsidR="008346A9" w:rsidRPr="00EB50C1">
              <w:t>контрол</w:t>
            </w:r>
            <w:r>
              <w:t>ь</w:t>
            </w:r>
            <w:r w:rsidR="008346A9" w:rsidRPr="00EB50C1">
              <w:t xml:space="preserve"> и испытани</w:t>
            </w:r>
            <w:r>
              <w:t>я</w:t>
            </w:r>
            <w:r w:rsidR="008346A9" w:rsidRPr="00EB50C1">
              <w:t xml:space="preserve"> </w:t>
            </w:r>
            <w:r w:rsidR="00623F7F">
              <w:t>изготавливаемой продукции</w:t>
            </w:r>
          </w:p>
        </w:tc>
      </w:tr>
      <w:tr w:rsidR="00F72E67" w:rsidRPr="00EB50C1" w14:paraId="6C2E8C28" w14:textId="77777777" w:rsidTr="006E146E">
        <w:trPr>
          <w:trHeight w:val="20"/>
        </w:trPr>
        <w:tc>
          <w:tcPr>
            <w:tcW w:w="1220" w:type="pct"/>
            <w:vMerge/>
          </w:tcPr>
          <w:p w14:paraId="421179E0" w14:textId="77777777" w:rsidR="00F72E67" w:rsidRPr="00EB50C1" w:rsidDel="002A1D54" w:rsidRDefault="00F72E67" w:rsidP="00FF5FB2">
            <w:pPr>
              <w:pStyle w:val="afc"/>
            </w:pPr>
          </w:p>
        </w:tc>
        <w:tc>
          <w:tcPr>
            <w:tcW w:w="3780" w:type="pct"/>
          </w:tcPr>
          <w:p w14:paraId="337D623D" w14:textId="77777777" w:rsidR="00F72E67" w:rsidRPr="00EB50C1" w:rsidRDefault="00F72E67" w:rsidP="006E146E">
            <w:pPr>
              <w:pStyle w:val="afc"/>
              <w:jc w:val="both"/>
            </w:pPr>
            <w:r>
              <w:t xml:space="preserve">Организовывать и </w:t>
            </w:r>
            <w:r w:rsidRPr="00EB50C1">
              <w:t>пров</w:t>
            </w:r>
            <w:r>
              <w:t>одить</w:t>
            </w:r>
            <w:r w:rsidRPr="00EB50C1">
              <w:t xml:space="preserve"> </w:t>
            </w:r>
            <w:r>
              <w:t xml:space="preserve">приемочные и предъявительские </w:t>
            </w:r>
            <w:r w:rsidR="00FE6AF7">
              <w:t xml:space="preserve">испытания </w:t>
            </w:r>
            <w:r w:rsidRPr="00EB50C1">
              <w:t>продукции</w:t>
            </w:r>
          </w:p>
        </w:tc>
      </w:tr>
      <w:tr w:rsidR="008346A9" w:rsidRPr="00EB50C1" w14:paraId="18BCB391" w14:textId="77777777" w:rsidTr="006E146E">
        <w:trPr>
          <w:trHeight w:val="20"/>
        </w:trPr>
        <w:tc>
          <w:tcPr>
            <w:tcW w:w="1220" w:type="pct"/>
            <w:vMerge/>
          </w:tcPr>
          <w:p w14:paraId="50C3DE1B" w14:textId="77777777" w:rsidR="008346A9" w:rsidRPr="00EB50C1" w:rsidDel="002A1D54" w:rsidRDefault="008346A9" w:rsidP="00FF5FB2">
            <w:pPr>
              <w:pStyle w:val="afc"/>
            </w:pPr>
          </w:p>
        </w:tc>
        <w:tc>
          <w:tcPr>
            <w:tcW w:w="3780" w:type="pct"/>
          </w:tcPr>
          <w:p w14:paraId="052C8A27" w14:textId="77777777" w:rsidR="008346A9" w:rsidRPr="00EB50C1" w:rsidRDefault="00F72E67" w:rsidP="006E146E">
            <w:pPr>
              <w:pStyle w:val="afc"/>
              <w:jc w:val="both"/>
            </w:pPr>
            <w:r>
              <w:t>В</w:t>
            </w:r>
            <w:r w:rsidR="008346A9" w:rsidRPr="00EB50C1">
              <w:t>заимодейств</w:t>
            </w:r>
            <w:r>
              <w:t>овать</w:t>
            </w:r>
            <w:r w:rsidR="008346A9">
              <w:t xml:space="preserve"> со</w:t>
            </w:r>
            <w:r w:rsidR="008346A9" w:rsidRPr="00EB50C1">
              <w:t xml:space="preserve"> структурны</w:t>
            </w:r>
            <w:r w:rsidR="008346A9">
              <w:t>ми</w:t>
            </w:r>
            <w:r w:rsidR="008346A9" w:rsidRPr="00EB50C1">
              <w:t xml:space="preserve"> подразделени</w:t>
            </w:r>
            <w:r w:rsidR="008346A9">
              <w:t>ями</w:t>
            </w:r>
            <w:r w:rsidR="008346A9" w:rsidRPr="00EB50C1">
              <w:t xml:space="preserve"> </w:t>
            </w:r>
            <w:r w:rsidR="00984ED7">
              <w:t>организации</w:t>
            </w:r>
          </w:p>
        </w:tc>
      </w:tr>
      <w:tr w:rsidR="008346A9" w:rsidRPr="00EB50C1" w14:paraId="191147D8" w14:textId="77777777" w:rsidTr="006E146E">
        <w:trPr>
          <w:trHeight w:val="20"/>
        </w:trPr>
        <w:tc>
          <w:tcPr>
            <w:tcW w:w="1220" w:type="pct"/>
            <w:vMerge/>
          </w:tcPr>
          <w:p w14:paraId="1A417A66" w14:textId="77777777" w:rsidR="008346A9" w:rsidRPr="00EB50C1" w:rsidDel="002A1D54" w:rsidRDefault="008346A9" w:rsidP="00FF5FB2">
            <w:pPr>
              <w:pStyle w:val="afc"/>
            </w:pPr>
          </w:p>
        </w:tc>
        <w:tc>
          <w:tcPr>
            <w:tcW w:w="3780" w:type="pct"/>
          </w:tcPr>
          <w:p w14:paraId="5D0161C9" w14:textId="34C8248A" w:rsidR="008346A9" w:rsidRPr="00EB50C1" w:rsidRDefault="00F33551" w:rsidP="006E146E">
            <w:pPr>
              <w:pStyle w:val="afc"/>
              <w:jc w:val="both"/>
            </w:pPr>
            <w:r>
              <w:t>Р</w:t>
            </w:r>
            <w:r w:rsidR="00FE6AF7" w:rsidRPr="00F33551">
              <w:t>егулировать</w:t>
            </w:r>
            <w:r w:rsidR="00FE6AF7" w:rsidRPr="00EB50C1">
              <w:t xml:space="preserve"> </w:t>
            </w:r>
            <w:r w:rsidR="008346A9" w:rsidRPr="00EB50C1">
              <w:t>взаимны</w:t>
            </w:r>
            <w:r w:rsidR="00F72E67">
              <w:t>е</w:t>
            </w:r>
            <w:r w:rsidR="008346A9" w:rsidRPr="00EB50C1">
              <w:t xml:space="preserve"> претензи</w:t>
            </w:r>
            <w:r w:rsidR="00F72E67">
              <w:t>и</w:t>
            </w:r>
            <w:r w:rsidR="008346A9" w:rsidRPr="00EB50C1">
              <w:t xml:space="preserve"> структурных подразделений </w:t>
            </w:r>
            <w:r w:rsidR="00E06025">
              <w:t>организации</w:t>
            </w:r>
          </w:p>
        </w:tc>
      </w:tr>
      <w:tr w:rsidR="00A27A38" w:rsidRPr="00EB50C1" w14:paraId="11765990" w14:textId="77777777" w:rsidTr="006E146E">
        <w:trPr>
          <w:trHeight w:val="20"/>
        </w:trPr>
        <w:tc>
          <w:tcPr>
            <w:tcW w:w="1220" w:type="pct"/>
            <w:vMerge/>
          </w:tcPr>
          <w:p w14:paraId="46FDEB8E" w14:textId="77777777" w:rsidR="00A27A38" w:rsidRPr="00EB50C1" w:rsidDel="002A1D54" w:rsidRDefault="00A27A38" w:rsidP="00FF5FB2">
            <w:pPr>
              <w:pStyle w:val="afc"/>
            </w:pPr>
          </w:p>
        </w:tc>
        <w:tc>
          <w:tcPr>
            <w:tcW w:w="3780" w:type="pct"/>
          </w:tcPr>
          <w:p w14:paraId="1642885F" w14:textId="77777777" w:rsidR="00A27A38" w:rsidRPr="00A27A38" w:rsidRDefault="00A27A38" w:rsidP="006E146E">
            <w:pPr>
              <w:pStyle w:val="afc"/>
              <w:jc w:val="both"/>
            </w:pPr>
            <w:r w:rsidRPr="00A27A38">
              <w:t xml:space="preserve">Планировать работу </w:t>
            </w:r>
            <w:r>
              <w:t xml:space="preserve">подразделения </w:t>
            </w:r>
            <w:r w:rsidRPr="00A27A38">
              <w:t xml:space="preserve">с использованием компьютерного персонального </w:t>
            </w:r>
            <w:r w:rsidR="009143D2" w:rsidRPr="0049750E">
              <w:t xml:space="preserve">или корпоративного </w:t>
            </w:r>
            <w:r w:rsidRPr="00A27A38">
              <w:t>информационного менеджера</w:t>
            </w:r>
          </w:p>
        </w:tc>
      </w:tr>
      <w:tr w:rsidR="00394DF4" w:rsidRPr="00EB50C1" w14:paraId="49042FCD" w14:textId="77777777" w:rsidTr="006E146E">
        <w:trPr>
          <w:trHeight w:val="20"/>
        </w:trPr>
        <w:tc>
          <w:tcPr>
            <w:tcW w:w="1220" w:type="pct"/>
            <w:vMerge/>
          </w:tcPr>
          <w:p w14:paraId="0456B3DF" w14:textId="77777777" w:rsidR="00394DF4" w:rsidRPr="00EB50C1" w:rsidDel="002A1D54" w:rsidRDefault="00394DF4" w:rsidP="00FF5FB2">
            <w:pPr>
              <w:pStyle w:val="afc"/>
            </w:pPr>
          </w:p>
        </w:tc>
        <w:tc>
          <w:tcPr>
            <w:tcW w:w="3780" w:type="pct"/>
          </w:tcPr>
          <w:p w14:paraId="0D3F1B3A" w14:textId="55F55187" w:rsidR="00394DF4" w:rsidRPr="00EB50C1" w:rsidRDefault="00F33551" w:rsidP="006E146E">
            <w:pPr>
              <w:pStyle w:val="afc"/>
              <w:jc w:val="both"/>
            </w:pPr>
            <w:r>
              <w:t>Р</w:t>
            </w:r>
            <w:r w:rsidR="00FE6AF7">
              <w:t>егулировать</w:t>
            </w:r>
            <w:r w:rsidR="00FE6AF7" w:rsidRPr="00EB50C1">
              <w:t xml:space="preserve"> </w:t>
            </w:r>
            <w:r w:rsidR="00394DF4" w:rsidRPr="00EB50C1">
              <w:t>производственно-управленческие конфликты</w:t>
            </w:r>
          </w:p>
        </w:tc>
      </w:tr>
      <w:tr w:rsidR="00394DF4" w:rsidRPr="00EB50C1" w14:paraId="7303F332" w14:textId="77777777" w:rsidTr="006E146E">
        <w:trPr>
          <w:trHeight w:val="20"/>
        </w:trPr>
        <w:tc>
          <w:tcPr>
            <w:tcW w:w="1220" w:type="pct"/>
            <w:vMerge w:val="restart"/>
          </w:tcPr>
          <w:p w14:paraId="40AA99FF" w14:textId="77777777" w:rsidR="00394DF4" w:rsidRPr="00EB50C1" w:rsidRDefault="00394DF4" w:rsidP="00FF5FB2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80" w:type="pct"/>
          </w:tcPr>
          <w:p w14:paraId="6BE2B343" w14:textId="77777777" w:rsidR="00394DF4" w:rsidRPr="00EB50C1" w:rsidRDefault="0044087B" w:rsidP="006E146E">
            <w:pPr>
              <w:pStyle w:val="afc"/>
              <w:jc w:val="both"/>
            </w:pPr>
            <w:r>
              <w:t>Документы по стандартизации</w:t>
            </w:r>
            <w:r w:rsidR="00EF50D4">
              <w:t xml:space="preserve"> </w:t>
            </w:r>
            <w:r w:rsidR="00394DF4" w:rsidRPr="00EB50C1">
              <w:t xml:space="preserve">и методические документы, регламентирующие вопросы качества продукции </w:t>
            </w:r>
          </w:p>
        </w:tc>
      </w:tr>
      <w:tr w:rsidR="00394DF4" w:rsidRPr="00EB50C1" w14:paraId="615BFCEB" w14:textId="77777777" w:rsidTr="006E146E">
        <w:trPr>
          <w:trHeight w:val="20"/>
        </w:trPr>
        <w:tc>
          <w:tcPr>
            <w:tcW w:w="1220" w:type="pct"/>
            <w:vMerge/>
          </w:tcPr>
          <w:p w14:paraId="7995A7B1" w14:textId="77777777" w:rsidR="00394DF4" w:rsidRPr="00EB50C1" w:rsidDel="002A1D54" w:rsidRDefault="00394DF4" w:rsidP="00FF5FB2">
            <w:pPr>
              <w:pStyle w:val="afc"/>
            </w:pPr>
          </w:p>
        </w:tc>
        <w:tc>
          <w:tcPr>
            <w:tcW w:w="3780" w:type="pct"/>
          </w:tcPr>
          <w:p w14:paraId="7D4F2C1B" w14:textId="77777777" w:rsidR="00394DF4" w:rsidRPr="00EB50C1" w:rsidRDefault="0044087B" w:rsidP="006E146E">
            <w:pPr>
              <w:pStyle w:val="afc"/>
              <w:jc w:val="both"/>
            </w:pPr>
            <w:r>
              <w:t>Документы по стандартизации</w:t>
            </w:r>
            <w:r w:rsidR="00EF50D4">
              <w:t xml:space="preserve"> </w:t>
            </w:r>
            <w:r w:rsidR="00394DF4" w:rsidRPr="00EB50C1">
              <w:t>и методические документы, регламентирующие вопросы систем</w:t>
            </w:r>
            <w:r w:rsidR="00FE6AF7">
              <w:t>ы</w:t>
            </w:r>
            <w:r w:rsidR="00394DF4" w:rsidRPr="00EB50C1">
              <w:t xml:space="preserve"> управления качеством продукции </w:t>
            </w:r>
            <w:r w:rsidR="00E06025" w:rsidRPr="0049750E">
              <w:t>в организации</w:t>
            </w:r>
          </w:p>
        </w:tc>
      </w:tr>
      <w:tr w:rsidR="00394DF4" w:rsidRPr="00EB50C1" w14:paraId="67DCC78A" w14:textId="77777777" w:rsidTr="006E146E">
        <w:trPr>
          <w:trHeight w:val="20"/>
        </w:trPr>
        <w:tc>
          <w:tcPr>
            <w:tcW w:w="1220" w:type="pct"/>
            <w:vMerge/>
          </w:tcPr>
          <w:p w14:paraId="2102BFFB" w14:textId="77777777" w:rsidR="00394DF4" w:rsidRPr="00EB50C1" w:rsidDel="002A1D54" w:rsidRDefault="00394DF4" w:rsidP="00FF5FB2">
            <w:pPr>
              <w:pStyle w:val="afc"/>
            </w:pPr>
          </w:p>
        </w:tc>
        <w:tc>
          <w:tcPr>
            <w:tcW w:w="3780" w:type="pct"/>
          </w:tcPr>
          <w:p w14:paraId="018BB649" w14:textId="77777777" w:rsidR="00394DF4" w:rsidRPr="00EB50C1" w:rsidRDefault="0044087B" w:rsidP="006E146E">
            <w:pPr>
              <w:pStyle w:val="afc"/>
              <w:jc w:val="both"/>
            </w:pPr>
            <w:r>
              <w:t>Документы по стандартизации</w:t>
            </w:r>
            <w:r w:rsidR="00EF50D4">
              <w:t xml:space="preserve"> </w:t>
            </w:r>
            <w:r w:rsidR="00394DF4" w:rsidRPr="00EB50C1">
              <w:t>и методические документы, регламентирующие требовани</w:t>
            </w:r>
            <w:r w:rsidR="006362D8" w:rsidRPr="00EB50C1">
              <w:t>я</w:t>
            </w:r>
            <w:r w:rsidR="00394DF4" w:rsidRPr="00EB50C1">
              <w:t xml:space="preserve"> к материалам, </w:t>
            </w:r>
            <w:r w:rsidR="00FE6AF7">
              <w:t xml:space="preserve">сырью, </w:t>
            </w:r>
            <w:r w:rsidR="00394DF4" w:rsidRPr="00EB50C1">
              <w:t xml:space="preserve">полуфабрикатам, </w:t>
            </w:r>
            <w:r w:rsidR="00862781" w:rsidRPr="00EB50C1">
              <w:t>комплектующи</w:t>
            </w:r>
            <w:r w:rsidR="00862781">
              <w:t>м</w:t>
            </w:r>
            <w:r w:rsidR="00862781" w:rsidRPr="00EB50C1">
              <w:t xml:space="preserve"> </w:t>
            </w:r>
            <w:r w:rsidR="00394DF4" w:rsidRPr="00EB50C1">
              <w:t>изделиям и готовой продукции</w:t>
            </w:r>
          </w:p>
        </w:tc>
      </w:tr>
      <w:tr w:rsidR="00394DF4" w:rsidRPr="00EB50C1" w14:paraId="240038CD" w14:textId="77777777" w:rsidTr="006E146E">
        <w:trPr>
          <w:trHeight w:val="20"/>
        </w:trPr>
        <w:tc>
          <w:tcPr>
            <w:tcW w:w="1220" w:type="pct"/>
            <w:vMerge/>
          </w:tcPr>
          <w:p w14:paraId="1BDFDBBE" w14:textId="77777777" w:rsidR="00394DF4" w:rsidRPr="00EB50C1" w:rsidDel="002A1D54" w:rsidRDefault="00394DF4" w:rsidP="00FF5FB2">
            <w:pPr>
              <w:pStyle w:val="afc"/>
            </w:pPr>
          </w:p>
        </w:tc>
        <w:tc>
          <w:tcPr>
            <w:tcW w:w="3780" w:type="pct"/>
          </w:tcPr>
          <w:p w14:paraId="75FDC875" w14:textId="77777777" w:rsidR="00394DF4" w:rsidRPr="00EB50C1" w:rsidRDefault="0044087B" w:rsidP="006E146E">
            <w:pPr>
              <w:pStyle w:val="afc"/>
              <w:jc w:val="both"/>
            </w:pPr>
            <w:r>
              <w:t>Документы по стандартизации</w:t>
            </w:r>
            <w:r w:rsidR="00EF50D4">
              <w:t xml:space="preserve"> </w:t>
            </w:r>
            <w:r w:rsidR="00394DF4" w:rsidRPr="00EB50C1">
              <w:t>и методические документы, регламентирующие вопросы аттестации и сертификации продукции</w:t>
            </w:r>
          </w:p>
        </w:tc>
      </w:tr>
      <w:tr w:rsidR="00AA69EC" w:rsidRPr="00EB50C1" w14:paraId="23E2D6ED" w14:textId="77777777" w:rsidTr="006E146E">
        <w:trPr>
          <w:trHeight w:val="20"/>
        </w:trPr>
        <w:tc>
          <w:tcPr>
            <w:tcW w:w="1220" w:type="pct"/>
            <w:vMerge/>
          </w:tcPr>
          <w:p w14:paraId="378FD389" w14:textId="77777777" w:rsidR="00AA69EC" w:rsidRPr="00EB50C1" w:rsidDel="002A1D54" w:rsidRDefault="00AA69EC" w:rsidP="00FF5FB2">
            <w:pPr>
              <w:pStyle w:val="afc"/>
            </w:pPr>
          </w:p>
        </w:tc>
        <w:tc>
          <w:tcPr>
            <w:tcW w:w="3780" w:type="pct"/>
          </w:tcPr>
          <w:p w14:paraId="23B2F80D" w14:textId="77777777" w:rsidR="00AA69EC" w:rsidRPr="00EB50C1" w:rsidRDefault="00AA69EC" w:rsidP="006E146E">
            <w:pPr>
              <w:pStyle w:val="afc"/>
              <w:jc w:val="both"/>
            </w:pPr>
            <w:r w:rsidRPr="00EB50C1">
              <w:t>Методы планирования, организации и контроля управленческой деятельности</w:t>
            </w:r>
          </w:p>
        </w:tc>
      </w:tr>
      <w:tr w:rsidR="00AA69EC" w:rsidRPr="00EB50C1" w14:paraId="169B2D83" w14:textId="77777777" w:rsidTr="006E146E">
        <w:trPr>
          <w:trHeight w:val="20"/>
        </w:trPr>
        <w:tc>
          <w:tcPr>
            <w:tcW w:w="1220" w:type="pct"/>
            <w:vMerge/>
          </w:tcPr>
          <w:p w14:paraId="505C1185" w14:textId="77777777" w:rsidR="00AA69EC" w:rsidRPr="00EB50C1" w:rsidDel="002A1D54" w:rsidRDefault="00AA69EC" w:rsidP="00FF5FB2">
            <w:pPr>
              <w:pStyle w:val="afc"/>
            </w:pPr>
          </w:p>
        </w:tc>
        <w:tc>
          <w:tcPr>
            <w:tcW w:w="3780" w:type="pct"/>
          </w:tcPr>
          <w:p w14:paraId="771909D5" w14:textId="77777777" w:rsidR="00AA69EC" w:rsidRPr="00EB50C1" w:rsidRDefault="00AA69EC" w:rsidP="006E146E">
            <w:pPr>
              <w:pStyle w:val="afc"/>
              <w:jc w:val="both"/>
            </w:pPr>
            <w:r w:rsidRPr="00EB50C1">
              <w:t>Методы разрешения конфликтных ситуаций</w:t>
            </w:r>
          </w:p>
        </w:tc>
      </w:tr>
      <w:tr w:rsidR="00AA69EC" w:rsidRPr="00EB50C1" w14:paraId="614C91FA" w14:textId="77777777" w:rsidTr="006E146E">
        <w:trPr>
          <w:trHeight w:val="20"/>
        </w:trPr>
        <w:tc>
          <w:tcPr>
            <w:tcW w:w="1220" w:type="pct"/>
            <w:vMerge/>
          </w:tcPr>
          <w:p w14:paraId="5A2DBB40" w14:textId="77777777" w:rsidR="00AA69EC" w:rsidRPr="00EB50C1" w:rsidDel="002A1D54" w:rsidRDefault="00AA69EC" w:rsidP="00FF5FB2">
            <w:pPr>
              <w:pStyle w:val="afc"/>
            </w:pPr>
          </w:p>
        </w:tc>
        <w:tc>
          <w:tcPr>
            <w:tcW w:w="3780" w:type="pct"/>
          </w:tcPr>
          <w:p w14:paraId="27757D17" w14:textId="77777777" w:rsidR="00AA69EC" w:rsidRPr="00EB50C1" w:rsidRDefault="00AA69EC" w:rsidP="006E146E">
            <w:pPr>
              <w:pStyle w:val="afc"/>
              <w:jc w:val="both"/>
            </w:pPr>
            <w:r w:rsidRPr="00EB50C1">
              <w:t xml:space="preserve">Номенклатура </w:t>
            </w:r>
            <w:r w:rsidR="00CF22EA" w:rsidRPr="00EB50C1">
              <w:t>изготавливаем</w:t>
            </w:r>
            <w:r w:rsidR="00CF22EA">
              <w:t>ой</w:t>
            </w:r>
            <w:r w:rsidR="00E06025" w:rsidRPr="0049750E">
              <w:t xml:space="preserve"> в организации</w:t>
            </w:r>
            <w:r w:rsidR="00CF22EA">
              <w:t xml:space="preserve"> продукции</w:t>
            </w:r>
          </w:p>
        </w:tc>
      </w:tr>
      <w:tr w:rsidR="00AA69EC" w:rsidRPr="00EB50C1" w14:paraId="4C569647" w14:textId="77777777" w:rsidTr="006E146E">
        <w:trPr>
          <w:trHeight w:val="20"/>
        </w:trPr>
        <w:tc>
          <w:tcPr>
            <w:tcW w:w="1220" w:type="pct"/>
            <w:vMerge/>
          </w:tcPr>
          <w:p w14:paraId="51890D9E" w14:textId="77777777" w:rsidR="00AA69EC" w:rsidRPr="00EB50C1" w:rsidDel="002A1D54" w:rsidRDefault="00AA69EC" w:rsidP="00FF5FB2">
            <w:pPr>
              <w:pStyle w:val="afc"/>
            </w:pPr>
          </w:p>
        </w:tc>
        <w:tc>
          <w:tcPr>
            <w:tcW w:w="3780" w:type="pct"/>
          </w:tcPr>
          <w:p w14:paraId="11DC5286" w14:textId="77777777" w:rsidR="00AA69EC" w:rsidRPr="00EB50C1" w:rsidRDefault="008F5247" w:rsidP="006E146E">
            <w:pPr>
              <w:pStyle w:val="afc"/>
              <w:jc w:val="both"/>
            </w:pPr>
            <w:r w:rsidRPr="0049750E">
              <w:t>Технические характеристики</w:t>
            </w:r>
            <w:r w:rsidR="00AA69EC" w:rsidRPr="00EB50C1">
              <w:t xml:space="preserve"> </w:t>
            </w:r>
            <w:r w:rsidR="00CF22EA" w:rsidRPr="00EB50C1">
              <w:t>изготавливаем</w:t>
            </w:r>
            <w:r w:rsidR="00CF22EA">
              <w:t>ой</w:t>
            </w:r>
            <w:r w:rsidR="00CF22EA" w:rsidRPr="00EB50C1">
              <w:t xml:space="preserve"> </w:t>
            </w:r>
            <w:r w:rsidR="00E06025" w:rsidRPr="0049750E">
              <w:t>в организации</w:t>
            </w:r>
            <w:r w:rsidR="00CF22EA">
              <w:t xml:space="preserve"> продукции</w:t>
            </w:r>
          </w:p>
        </w:tc>
      </w:tr>
      <w:tr w:rsidR="00AA69EC" w:rsidRPr="00EB50C1" w14:paraId="026A918A" w14:textId="77777777" w:rsidTr="006E146E">
        <w:trPr>
          <w:trHeight w:val="20"/>
        </w:trPr>
        <w:tc>
          <w:tcPr>
            <w:tcW w:w="1220" w:type="pct"/>
            <w:vMerge/>
          </w:tcPr>
          <w:p w14:paraId="30CFF317" w14:textId="77777777" w:rsidR="00AA69EC" w:rsidRPr="00EB50C1" w:rsidDel="002A1D54" w:rsidRDefault="00AA69EC" w:rsidP="00FF5FB2">
            <w:pPr>
              <w:pStyle w:val="afc"/>
            </w:pPr>
          </w:p>
        </w:tc>
        <w:tc>
          <w:tcPr>
            <w:tcW w:w="3780" w:type="pct"/>
          </w:tcPr>
          <w:p w14:paraId="34AD9644" w14:textId="77777777" w:rsidR="00AA69EC" w:rsidRPr="00EB50C1" w:rsidRDefault="00AA69EC" w:rsidP="006E146E">
            <w:pPr>
              <w:pStyle w:val="afc"/>
              <w:jc w:val="both"/>
            </w:pPr>
            <w:r w:rsidRPr="00EB50C1">
              <w:t xml:space="preserve">Требования к качеству </w:t>
            </w:r>
            <w:r w:rsidR="00CF22EA" w:rsidRPr="00EB50C1">
              <w:t>изготавливаем</w:t>
            </w:r>
            <w:r w:rsidR="00CF22EA">
              <w:t>ой</w:t>
            </w:r>
            <w:r w:rsidR="00CF22EA" w:rsidRPr="00EB50C1">
              <w:t xml:space="preserve"> </w:t>
            </w:r>
            <w:r w:rsidR="00E06025" w:rsidRPr="0049750E">
              <w:t>в организации</w:t>
            </w:r>
            <w:r w:rsidR="00CF22EA">
              <w:t xml:space="preserve"> продукции</w:t>
            </w:r>
          </w:p>
        </w:tc>
      </w:tr>
      <w:tr w:rsidR="00F72E67" w:rsidRPr="00EB50C1" w14:paraId="37452DA7" w14:textId="77777777" w:rsidTr="006E146E">
        <w:trPr>
          <w:trHeight w:val="20"/>
        </w:trPr>
        <w:tc>
          <w:tcPr>
            <w:tcW w:w="1220" w:type="pct"/>
            <w:vMerge/>
          </w:tcPr>
          <w:p w14:paraId="4D5DFEA6" w14:textId="77777777" w:rsidR="00F72E67" w:rsidRPr="00EB50C1" w:rsidDel="002A1D54" w:rsidRDefault="00F72E67" w:rsidP="00FF5FB2">
            <w:pPr>
              <w:pStyle w:val="afc"/>
            </w:pPr>
          </w:p>
        </w:tc>
        <w:tc>
          <w:tcPr>
            <w:tcW w:w="3780" w:type="pct"/>
          </w:tcPr>
          <w:p w14:paraId="29FF03E5" w14:textId="77777777" w:rsidR="00F72E67" w:rsidRPr="00EB50C1" w:rsidRDefault="00984ED7" w:rsidP="006E146E">
            <w:pPr>
              <w:pStyle w:val="afc"/>
              <w:jc w:val="both"/>
            </w:pPr>
            <w:r>
              <w:t>Организационно-управленческая структура</w:t>
            </w:r>
            <w:r w:rsidR="00F72E67">
              <w:t xml:space="preserve"> </w:t>
            </w:r>
            <w:r w:rsidR="00E06025">
              <w:t>организации</w:t>
            </w:r>
          </w:p>
        </w:tc>
      </w:tr>
      <w:tr w:rsidR="00F72E67" w:rsidRPr="00EB50C1" w14:paraId="51A08EAE" w14:textId="77777777" w:rsidTr="006E146E">
        <w:trPr>
          <w:trHeight w:val="20"/>
        </w:trPr>
        <w:tc>
          <w:tcPr>
            <w:tcW w:w="1220" w:type="pct"/>
            <w:vMerge/>
          </w:tcPr>
          <w:p w14:paraId="73F521C0" w14:textId="77777777" w:rsidR="00F72E67" w:rsidRPr="00EB50C1" w:rsidDel="002A1D54" w:rsidRDefault="00F72E67" w:rsidP="00FF5FB2">
            <w:pPr>
              <w:pStyle w:val="afc"/>
            </w:pPr>
          </w:p>
        </w:tc>
        <w:tc>
          <w:tcPr>
            <w:tcW w:w="3780" w:type="pct"/>
          </w:tcPr>
          <w:p w14:paraId="1E1CCAE6" w14:textId="77777777" w:rsidR="00F72E67" w:rsidRPr="00EB50C1" w:rsidRDefault="00F72E67" w:rsidP="006E146E">
            <w:pPr>
              <w:pStyle w:val="afc"/>
              <w:jc w:val="both"/>
            </w:pPr>
            <w:r>
              <w:t>Нормы хранения</w:t>
            </w:r>
            <w:r w:rsidRPr="00EB50C1">
              <w:t xml:space="preserve"> продукции </w:t>
            </w:r>
          </w:p>
        </w:tc>
      </w:tr>
      <w:tr w:rsidR="00F72E67" w:rsidRPr="00EB50C1" w14:paraId="42A52138" w14:textId="77777777" w:rsidTr="006E146E">
        <w:trPr>
          <w:trHeight w:val="20"/>
        </w:trPr>
        <w:tc>
          <w:tcPr>
            <w:tcW w:w="1220" w:type="pct"/>
            <w:vMerge/>
          </w:tcPr>
          <w:p w14:paraId="178E7ABC" w14:textId="77777777" w:rsidR="00F72E67" w:rsidRPr="00EB50C1" w:rsidDel="002A1D54" w:rsidRDefault="00F72E67" w:rsidP="00FF5FB2">
            <w:pPr>
              <w:pStyle w:val="afc"/>
            </w:pPr>
          </w:p>
        </w:tc>
        <w:tc>
          <w:tcPr>
            <w:tcW w:w="3780" w:type="pct"/>
          </w:tcPr>
          <w:p w14:paraId="500749C0" w14:textId="77777777" w:rsidR="00F72E67" w:rsidRPr="00EB50C1" w:rsidRDefault="00F72E67" w:rsidP="006E146E">
            <w:pPr>
              <w:pStyle w:val="afc"/>
              <w:jc w:val="both"/>
            </w:pPr>
            <w:r>
              <w:t xml:space="preserve">Методики входного контроля </w:t>
            </w:r>
          </w:p>
        </w:tc>
      </w:tr>
      <w:tr w:rsidR="00F72E67" w:rsidRPr="00EB50C1" w14:paraId="5007D16D" w14:textId="77777777" w:rsidTr="006E146E">
        <w:trPr>
          <w:trHeight w:val="20"/>
        </w:trPr>
        <w:tc>
          <w:tcPr>
            <w:tcW w:w="1220" w:type="pct"/>
            <w:vMerge/>
          </w:tcPr>
          <w:p w14:paraId="53F82C59" w14:textId="77777777" w:rsidR="00F72E67" w:rsidRPr="00EB50C1" w:rsidDel="002A1D54" w:rsidRDefault="00F72E67" w:rsidP="00FF5FB2">
            <w:pPr>
              <w:pStyle w:val="afc"/>
            </w:pPr>
          </w:p>
        </w:tc>
        <w:tc>
          <w:tcPr>
            <w:tcW w:w="3780" w:type="pct"/>
          </w:tcPr>
          <w:p w14:paraId="72CA255A" w14:textId="77777777" w:rsidR="00F72E67" w:rsidRPr="00EB50C1" w:rsidRDefault="00F72E67" w:rsidP="006E146E">
            <w:pPr>
              <w:pStyle w:val="afc"/>
              <w:jc w:val="both"/>
            </w:pPr>
            <w:r>
              <w:t xml:space="preserve">Методики </w:t>
            </w:r>
            <w:r w:rsidRPr="00EB50C1">
              <w:t>испытани</w:t>
            </w:r>
            <w:r>
              <w:t>й</w:t>
            </w:r>
            <w:r w:rsidRPr="00EB50C1">
              <w:t xml:space="preserve"> </w:t>
            </w:r>
            <w:r w:rsidR="00623F7F">
              <w:t>изготавливаемой продукции</w:t>
            </w:r>
          </w:p>
        </w:tc>
      </w:tr>
      <w:tr w:rsidR="00F72E67" w:rsidRPr="00EB50C1" w14:paraId="7DC1EDEE" w14:textId="77777777" w:rsidTr="006E146E">
        <w:trPr>
          <w:trHeight w:val="20"/>
        </w:trPr>
        <w:tc>
          <w:tcPr>
            <w:tcW w:w="1220" w:type="pct"/>
            <w:vMerge/>
          </w:tcPr>
          <w:p w14:paraId="56FA1372" w14:textId="77777777" w:rsidR="00F72E67" w:rsidRPr="00EB50C1" w:rsidDel="002A1D54" w:rsidRDefault="00F72E67" w:rsidP="00FF5FB2">
            <w:pPr>
              <w:pStyle w:val="afc"/>
            </w:pPr>
          </w:p>
        </w:tc>
        <w:tc>
          <w:tcPr>
            <w:tcW w:w="3780" w:type="pct"/>
          </w:tcPr>
          <w:p w14:paraId="52C8D5E1" w14:textId="77777777" w:rsidR="00F72E67" w:rsidRPr="00EB50C1" w:rsidRDefault="00F72E67" w:rsidP="006E146E">
            <w:pPr>
              <w:pStyle w:val="afc"/>
              <w:jc w:val="both"/>
            </w:pPr>
            <w:r>
              <w:t xml:space="preserve">Порядок приемочных и предъявительских испытаний </w:t>
            </w:r>
            <w:r w:rsidRPr="00EB50C1">
              <w:t>продукции</w:t>
            </w:r>
          </w:p>
        </w:tc>
      </w:tr>
      <w:tr w:rsidR="00D60E5F" w:rsidRPr="00EB50C1" w14:paraId="63FB2BEB" w14:textId="77777777" w:rsidTr="006E146E">
        <w:trPr>
          <w:trHeight w:val="20"/>
        </w:trPr>
        <w:tc>
          <w:tcPr>
            <w:tcW w:w="1220" w:type="pct"/>
            <w:vMerge/>
          </w:tcPr>
          <w:p w14:paraId="13D1B175" w14:textId="77777777" w:rsidR="00D60E5F" w:rsidRPr="00EB50C1" w:rsidDel="002A1D54" w:rsidRDefault="00D60E5F" w:rsidP="00FF5FB2">
            <w:pPr>
              <w:pStyle w:val="afc"/>
            </w:pPr>
          </w:p>
        </w:tc>
        <w:tc>
          <w:tcPr>
            <w:tcW w:w="3780" w:type="pct"/>
          </w:tcPr>
          <w:p w14:paraId="6E91A1DA" w14:textId="77777777" w:rsidR="00D60E5F" w:rsidRPr="00A27A38" w:rsidRDefault="00D60E5F" w:rsidP="006E146E">
            <w:pPr>
              <w:pStyle w:val="afc"/>
              <w:jc w:val="both"/>
            </w:pPr>
            <w:r w:rsidRPr="00D60E5F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AA69EC" w:rsidRPr="00EB50C1" w14:paraId="0D4642E8" w14:textId="77777777" w:rsidTr="006E146E">
        <w:trPr>
          <w:trHeight w:val="20"/>
        </w:trPr>
        <w:tc>
          <w:tcPr>
            <w:tcW w:w="1220" w:type="pct"/>
            <w:vMerge/>
          </w:tcPr>
          <w:p w14:paraId="35D0BCCD" w14:textId="77777777" w:rsidR="00AA69EC" w:rsidRPr="00EB50C1" w:rsidDel="002A1D54" w:rsidRDefault="00AA69EC" w:rsidP="00FF5FB2">
            <w:pPr>
              <w:pStyle w:val="afc"/>
            </w:pPr>
          </w:p>
        </w:tc>
        <w:tc>
          <w:tcPr>
            <w:tcW w:w="3780" w:type="pct"/>
          </w:tcPr>
          <w:p w14:paraId="23E7C390" w14:textId="77777777" w:rsidR="00AA69EC" w:rsidRPr="00EB50C1" w:rsidRDefault="00AA69EC" w:rsidP="006E146E">
            <w:pPr>
              <w:pStyle w:val="afc"/>
              <w:jc w:val="both"/>
            </w:pPr>
            <w:r w:rsidRPr="00EB50C1">
              <w:t xml:space="preserve">Содержание и режимы технологических процессов, реализуемых </w:t>
            </w:r>
            <w:r w:rsidR="00E06025" w:rsidRPr="0049750E">
              <w:t>в организации</w:t>
            </w:r>
          </w:p>
        </w:tc>
      </w:tr>
      <w:tr w:rsidR="00AA69EC" w:rsidRPr="00EB50C1" w14:paraId="6EC6A747" w14:textId="77777777" w:rsidTr="006E146E">
        <w:trPr>
          <w:trHeight w:val="20"/>
        </w:trPr>
        <w:tc>
          <w:tcPr>
            <w:tcW w:w="1220" w:type="pct"/>
          </w:tcPr>
          <w:p w14:paraId="5B817EB8" w14:textId="77777777" w:rsidR="00AA69EC" w:rsidRPr="00EB50C1" w:rsidDel="002A1D54" w:rsidRDefault="00AA69EC" w:rsidP="00FF5FB2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80" w:type="pct"/>
          </w:tcPr>
          <w:p w14:paraId="11E73AC7" w14:textId="77777777" w:rsidR="00AA69EC" w:rsidRPr="00EB50C1" w:rsidRDefault="00AA69EC" w:rsidP="006E146E">
            <w:pPr>
              <w:pStyle w:val="afc"/>
              <w:jc w:val="both"/>
            </w:pPr>
            <w:r w:rsidRPr="00EB50C1">
              <w:t>-</w:t>
            </w:r>
          </w:p>
        </w:tc>
      </w:tr>
    </w:tbl>
    <w:p w14:paraId="0BE77A9C" w14:textId="77777777" w:rsidR="006E146E" w:rsidRDefault="006E146E" w:rsidP="00FF5FB2">
      <w:pPr>
        <w:pStyle w:val="3"/>
        <w:spacing w:before="0" w:after="0"/>
      </w:pPr>
    </w:p>
    <w:p w14:paraId="560C3777" w14:textId="4A576519" w:rsidR="00EF7AD8" w:rsidRDefault="00EF7AD8" w:rsidP="00FF5FB2">
      <w:pPr>
        <w:pStyle w:val="3"/>
        <w:spacing w:before="0" w:after="0"/>
      </w:pPr>
      <w:r w:rsidRPr="00EB50C1">
        <w:t>3.</w:t>
      </w:r>
      <w:r w:rsidR="00C8699B" w:rsidRPr="00EB50C1">
        <w:rPr>
          <w:lang w:val="en-US"/>
        </w:rPr>
        <w:t>4</w:t>
      </w:r>
      <w:r w:rsidRPr="00EB50C1">
        <w:t>.</w:t>
      </w:r>
      <w:r w:rsidR="00D41981">
        <w:t>3</w:t>
      </w:r>
      <w:r w:rsidRPr="00EB50C1">
        <w:t>. Трудовая функция</w:t>
      </w:r>
    </w:p>
    <w:p w14:paraId="15CE534A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3998"/>
        <w:gridCol w:w="702"/>
        <w:gridCol w:w="1004"/>
        <w:gridCol w:w="1938"/>
        <w:gridCol w:w="722"/>
      </w:tblGrid>
      <w:tr w:rsidR="000E25AF" w:rsidRPr="00EB50C1" w14:paraId="75B0DF7E" w14:textId="77777777" w:rsidTr="006E146E">
        <w:trPr>
          <w:trHeight w:val="278"/>
        </w:trPr>
        <w:tc>
          <w:tcPr>
            <w:tcW w:w="90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B8C6FE" w14:textId="77777777" w:rsidR="000E25AF" w:rsidRPr="00EB50C1" w:rsidRDefault="000E25AF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B6D44B" w14:textId="77777777" w:rsidR="000E25AF" w:rsidRPr="00EB50C1" w:rsidRDefault="000E25AF" w:rsidP="00FF5FB2">
            <w:r w:rsidRPr="00EB50C1">
              <w:t xml:space="preserve">Организация работ по анализу претензий и рекламаций потребителей на выпускаемую продукцию </w:t>
            </w:r>
            <w:r w:rsidR="00D41981" w:rsidRPr="004F006D">
              <w:t>в подразделении</w:t>
            </w:r>
          </w:p>
        </w:tc>
        <w:tc>
          <w:tcPr>
            <w:tcW w:w="3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FB08CE" w14:textId="77777777" w:rsidR="000E25AF" w:rsidRPr="00EB50C1" w:rsidRDefault="000E25A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8D8C37" w14:textId="77777777" w:rsidR="000E25AF" w:rsidRPr="00EB50C1" w:rsidRDefault="00C8699B" w:rsidP="00FF5FB2">
            <w:pPr>
              <w:rPr>
                <w:lang w:val="de-DE"/>
              </w:rPr>
            </w:pPr>
            <w:r w:rsidRPr="00EB50C1">
              <w:rPr>
                <w:lang w:val="en-US"/>
              </w:rPr>
              <w:t>D</w:t>
            </w:r>
            <w:r w:rsidR="000E25AF" w:rsidRPr="00EB50C1">
              <w:t>/0</w:t>
            </w:r>
            <w:r w:rsidR="00A46CFC">
              <w:t>3</w:t>
            </w:r>
            <w:r w:rsidR="000E25AF" w:rsidRPr="00EB50C1">
              <w:t>.</w:t>
            </w:r>
            <w:r w:rsidR="000E25AF" w:rsidRPr="00EB50C1">
              <w:rPr>
                <w:lang w:val="en-US"/>
              </w:rPr>
              <w:t>7</w:t>
            </w:r>
          </w:p>
        </w:tc>
        <w:tc>
          <w:tcPr>
            <w:tcW w:w="9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4921D3" w14:textId="77777777" w:rsidR="000E25AF" w:rsidRPr="00EB50C1" w:rsidRDefault="000E25AF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A381A2" w14:textId="77777777" w:rsidR="000E25AF" w:rsidRPr="00EB50C1" w:rsidRDefault="000E25AF" w:rsidP="00FF5FB2">
            <w:pPr>
              <w:jc w:val="center"/>
            </w:pPr>
            <w:r w:rsidRPr="00EB50C1">
              <w:t>7</w:t>
            </w:r>
          </w:p>
        </w:tc>
      </w:tr>
    </w:tbl>
    <w:p w14:paraId="275E043E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48"/>
        <w:gridCol w:w="1365"/>
        <w:gridCol w:w="614"/>
        <w:gridCol w:w="1848"/>
        <w:gridCol w:w="1599"/>
        <w:gridCol w:w="2326"/>
      </w:tblGrid>
      <w:tr w:rsidR="00173A02" w:rsidRPr="00EB50C1" w14:paraId="28931583" w14:textId="77777777" w:rsidTr="006E146E">
        <w:trPr>
          <w:trHeight w:val="488"/>
        </w:trPr>
        <w:tc>
          <w:tcPr>
            <w:tcW w:w="120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C981637" w14:textId="77777777" w:rsidR="00173A02" w:rsidRPr="00EB50C1" w:rsidRDefault="00173A02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1990364" w14:textId="77777777" w:rsidR="00173A02" w:rsidRPr="00EB50C1" w:rsidRDefault="00173A02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23CAC7" w14:textId="77777777" w:rsidR="00173A02" w:rsidRPr="00EB50C1" w:rsidRDefault="00173A02" w:rsidP="00FF5FB2">
            <w:r w:rsidRPr="00EB50C1">
              <w:t>Х</w:t>
            </w:r>
          </w:p>
        </w:tc>
        <w:tc>
          <w:tcPr>
            <w:tcW w:w="9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26F7A8" w14:textId="77777777" w:rsidR="00173A02" w:rsidRPr="00EB50C1" w:rsidRDefault="00173A02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F7A6D2" w14:textId="77777777" w:rsidR="00173A02" w:rsidRPr="00EB50C1" w:rsidRDefault="00173A02" w:rsidP="00FF5FB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C7A860" w14:textId="77777777" w:rsidR="00173A02" w:rsidRPr="00EB50C1" w:rsidRDefault="00173A02" w:rsidP="00FF5FB2">
            <w:pPr>
              <w:jc w:val="center"/>
            </w:pPr>
          </w:p>
        </w:tc>
      </w:tr>
      <w:tr w:rsidR="00173A02" w:rsidRPr="00EB50C1" w14:paraId="13E24F5E" w14:textId="77777777" w:rsidTr="006E146E">
        <w:trPr>
          <w:trHeight w:val="479"/>
        </w:trPr>
        <w:tc>
          <w:tcPr>
            <w:tcW w:w="1200" w:type="pct"/>
            <w:vAlign w:val="center"/>
          </w:tcPr>
          <w:p w14:paraId="2DAD03A1" w14:textId="77777777" w:rsidR="00173A02" w:rsidRPr="00EB50C1" w:rsidRDefault="00173A02" w:rsidP="00FF5FB2"/>
        </w:tc>
        <w:tc>
          <w:tcPr>
            <w:tcW w:w="1876" w:type="pct"/>
            <w:gridSpan w:val="3"/>
            <w:vAlign w:val="center"/>
          </w:tcPr>
          <w:p w14:paraId="61710470" w14:textId="77777777" w:rsidR="00173A02" w:rsidRPr="00EB50C1" w:rsidRDefault="00173A02" w:rsidP="00FF5FB2"/>
        </w:tc>
        <w:tc>
          <w:tcPr>
            <w:tcW w:w="784" w:type="pct"/>
          </w:tcPr>
          <w:p w14:paraId="47C42B6E" w14:textId="77777777" w:rsidR="00173A02" w:rsidRPr="00EB50C1" w:rsidRDefault="00173A02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</w:tcPr>
          <w:p w14:paraId="4BC306A2" w14:textId="77777777" w:rsidR="00173A02" w:rsidRPr="00EB50C1" w:rsidRDefault="00173A02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0B8CCE" w14:textId="77777777" w:rsidR="009F6BAC" w:rsidRPr="00EB50C1" w:rsidRDefault="009F6BAC" w:rsidP="00FF5F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88"/>
        <w:gridCol w:w="7707"/>
      </w:tblGrid>
      <w:tr w:rsidR="00B304A3" w:rsidRPr="00EB50C1" w14:paraId="6C0D1643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1225BBDE" w14:textId="77777777" w:rsidR="00B304A3" w:rsidRPr="00EB50C1" w:rsidRDefault="00B304A3" w:rsidP="00FF5FB2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780" w:type="pct"/>
            <w:shd w:val="clear" w:color="auto" w:fill="auto"/>
          </w:tcPr>
          <w:p w14:paraId="4CA4DF08" w14:textId="77777777" w:rsidR="00B304A3" w:rsidRPr="00EB50C1" w:rsidRDefault="00B304A3" w:rsidP="006E146E">
            <w:pPr>
              <w:pStyle w:val="afc"/>
              <w:jc w:val="both"/>
            </w:pPr>
            <w:r w:rsidRPr="00EB50C1">
              <w:t xml:space="preserve">Организация сбора информации и статистических данных о претензиях и рекламациях </w:t>
            </w:r>
            <w:r w:rsidR="00FE6AF7">
              <w:t>на</w:t>
            </w:r>
            <w:r w:rsidR="00FE6AF7" w:rsidRPr="00EB50C1">
              <w:t xml:space="preserve"> </w:t>
            </w:r>
            <w:r w:rsidR="00FE6AF7">
              <w:t>изготавливаемую продукцию</w:t>
            </w:r>
          </w:p>
        </w:tc>
      </w:tr>
      <w:tr w:rsidR="00B304A3" w:rsidRPr="00EB50C1" w14:paraId="341AE3D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D1BF8CF" w14:textId="77777777" w:rsidR="00B304A3" w:rsidRPr="00EB50C1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524E967" w14:textId="77777777" w:rsidR="00B304A3" w:rsidRPr="00EB50C1" w:rsidRDefault="00B304A3" w:rsidP="006E146E">
            <w:pPr>
              <w:pStyle w:val="afc"/>
              <w:jc w:val="both"/>
            </w:pPr>
            <w:r w:rsidRPr="00EB50C1">
              <w:t xml:space="preserve">Организация работ по выявлению причин возникновения претензий и рекламаций </w:t>
            </w:r>
            <w:r w:rsidR="00FE6AF7">
              <w:t>на</w:t>
            </w:r>
            <w:r w:rsidR="00FE6AF7" w:rsidRPr="00EB50C1">
              <w:t xml:space="preserve"> </w:t>
            </w:r>
            <w:r w:rsidR="008F0293">
              <w:t>изготавливаемую продукцию</w:t>
            </w:r>
          </w:p>
        </w:tc>
      </w:tr>
      <w:tr w:rsidR="00B304A3" w:rsidRPr="00EB50C1" w14:paraId="12CDE6B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6A39DA1" w14:textId="77777777" w:rsidR="00B304A3" w:rsidRPr="00EB50C1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DE2D9E4" w14:textId="7401E87E" w:rsidR="00B304A3" w:rsidRPr="00EB50C1" w:rsidRDefault="00B304A3" w:rsidP="006E146E">
            <w:pPr>
              <w:pStyle w:val="afc"/>
              <w:jc w:val="both"/>
            </w:pPr>
            <w:r w:rsidRPr="00EB50C1">
              <w:t xml:space="preserve">Организация работ по информации о качестве </w:t>
            </w:r>
            <w:r w:rsidR="00E12B92" w:rsidRPr="00EB50C1">
              <w:t xml:space="preserve">материалов, </w:t>
            </w:r>
            <w:r w:rsidR="00E12B92">
              <w:t>сырья</w:t>
            </w:r>
            <w:r w:rsidR="00E12B92" w:rsidRPr="00EB50C1">
              <w:t xml:space="preserve">, </w:t>
            </w:r>
            <w:r w:rsidR="00E12B92">
              <w:t xml:space="preserve">полуфабрикатов, </w:t>
            </w:r>
            <w:r w:rsidR="00862781">
              <w:t>комплектующих</w:t>
            </w:r>
            <w:r w:rsidRPr="00EB50C1">
              <w:t xml:space="preserve"> изделий, неоформленн</w:t>
            </w:r>
            <w:r w:rsidR="008E3987">
              <w:t>ой</w:t>
            </w:r>
            <w:r w:rsidRPr="00EB50C1">
              <w:t xml:space="preserve"> в виде рекламаций</w:t>
            </w:r>
          </w:p>
        </w:tc>
      </w:tr>
      <w:tr w:rsidR="00B304A3" w:rsidRPr="00EB50C1" w14:paraId="300F9739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018704B" w14:textId="77777777" w:rsidR="00B304A3" w:rsidRPr="00EB50C1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498AC1C" w14:textId="77777777" w:rsidR="00B304A3" w:rsidRPr="00EB50C1" w:rsidRDefault="003C42EC" w:rsidP="006E146E">
            <w:pPr>
              <w:pStyle w:val="afc"/>
              <w:jc w:val="both"/>
            </w:pPr>
            <w:r>
              <w:t>Р</w:t>
            </w:r>
            <w:r w:rsidR="00B304A3" w:rsidRPr="00EB50C1">
              <w:t xml:space="preserve">азработки планов, программ, мероприятий по поддержанию и улучшению качества продукции </w:t>
            </w:r>
          </w:p>
        </w:tc>
      </w:tr>
      <w:tr w:rsidR="00B304A3" w:rsidRPr="00EB50C1" w14:paraId="2AC91CE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1294025" w14:textId="77777777" w:rsidR="00B304A3" w:rsidRPr="00EB50C1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68EAE80" w14:textId="77777777" w:rsidR="00B304A3" w:rsidRPr="00EB50C1" w:rsidRDefault="003C42EC" w:rsidP="006E146E">
            <w:pPr>
              <w:pStyle w:val="afc"/>
              <w:jc w:val="both"/>
            </w:pPr>
            <w:r>
              <w:t>Р</w:t>
            </w:r>
            <w:r w:rsidR="00B304A3" w:rsidRPr="00EB50C1">
              <w:t>азработк</w:t>
            </w:r>
            <w:r>
              <w:t>а</w:t>
            </w:r>
            <w:r w:rsidR="00B304A3" w:rsidRPr="00EB50C1">
              <w:t xml:space="preserve"> и согласование программных документов по качеству продукции, карт разрешения, рекламационных актов (сообщений о неисправностях), перечней и планов мероприятий по устранению и предупреждению выявленных несоответствий</w:t>
            </w:r>
          </w:p>
        </w:tc>
      </w:tr>
      <w:tr w:rsidR="00B304A3" w:rsidRPr="00EB50C1" w14:paraId="1B90B0DF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0675AF6" w14:textId="77777777" w:rsidR="00B304A3" w:rsidRPr="00EB50C1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8193EF3" w14:textId="77777777" w:rsidR="00B304A3" w:rsidRPr="00EB50C1" w:rsidRDefault="00B304A3" w:rsidP="006E146E">
            <w:pPr>
              <w:pStyle w:val="afc"/>
              <w:jc w:val="both"/>
            </w:pPr>
            <w:r w:rsidRPr="00EB50C1">
              <w:rPr>
                <w:szCs w:val="28"/>
              </w:rPr>
              <w:t xml:space="preserve">Организация работы при учете, анализе, устранении и предупреждении отказов и дефектов </w:t>
            </w:r>
            <w:r w:rsidR="00B56657">
              <w:rPr>
                <w:szCs w:val="28"/>
              </w:rPr>
              <w:t>продукции</w:t>
            </w:r>
          </w:p>
        </w:tc>
      </w:tr>
      <w:tr w:rsidR="00B304A3" w:rsidRPr="00EB50C1" w14:paraId="3E6B925B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8DE0C86" w14:textId="77777777" w:rsidR="00B304A3" w:rsidRPr="00EB50C1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9932E80" w14:textId="77777777" w:rsidR="00B304A3" w:rsidRPr="00EB50C1" w:rsidRDefault="00B304A3" w:rsidP="006E146E">
            <w:pPr>
              <w:pStyle w:val="afc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Расчет запланированных и незапланированных затрат на качество </w:t>
            </w:r>
            <w:r w:rsidR="00583284">
              <w:rPr>
                <w:szCs w:val="28"/>
              </w:rPr>
              <w:t xml:space="preserve">выпускаемой </w:t>
            </w:r>
            <w:r>
              <w:rPr>
                <w:szCs w:val="28"/>
              </w:rPr>
              <w:t>продукции</w:t>
            </w:r>
          </w:p>
        </w:tc>
      </w:tr>
      <w:tr w:rsidR="00D966CC" w:rsidRPr="00EB50C1" w14:paraId="20B50447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3FDA8D31" w14:textId="77777777" w:rsidR="00D966CC" w:rsidRPr="00EB50C1" w:rsidDel="002A1D54" w:rsidRDefault="00D966CC" w:rsidP="00FF5FB2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780" w:type="pct"/>
            <w:shd w:val="clear" w:color="auto" w:fill="auto"/>
          </w:tcPr>
          <w:p w14:paraId="3E676C5D" w14:textId="77777777" w:rsidR="00D966CC" w:rsidRPr="00EB50C1" w:rsidRDefault="00D966CC" w:rsidP="006E146E">
            <w:pPr>
              <w:pStyle w:val="afc"/>
              <w:jc w:val="both"/>
            </w:pPr>
            <w:r w:rsidRPr="00EB50C1">
              <w:t>Определять причины возникновения брака</w:t>
            </w:r>
          </w:p>
        </w:tc>
      </w:tr>
      <w:tr w:rsidR="00B304A3" w:rsidRPr="00EB50C1" w14:paraId="4D9DB41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B71DF20" w14:textId="77777777" w:rsidR="00B304A3" w:rsidRPr="00EB50C1" w:rsidDel="002A1D54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A89A578" w14:textId="77777777" w:rsidR="00B304A3" w:rsidRPr="00EB50C1" w:rsidRDefault="00B304A3" w:rsidP="006E146E">
            <w:pPr>
              <w:pStyle w:val="afc"/>
              <w:jc w:val="both"/>
            </w:pPr>
            <w:r>
              <w:t xml:space="preserve">Анализировать </w:t>
            </w:r>
            <w:r w:rsidRPr="00EB50C1">
              <w:t>информаци</w:t>
            </w:r>
            <w:r>
              <w:t>ю</w:t>
            </w:r>
            <w:r w:rsidRPr="00EB50C1">
              <w:t xml:space="preserve"> и </w:t>
            </w:r>
            <w:r w:rsidR="0089644D" w:rsidRPr="00EB50C1">
              <w:t>статистическ</w:t>
            </w:r>
            <w:r w:rsidR="0089644D">
              <w:t>ие</w:t>
            </w:r>
            <w:r w:rsidR="0089644D" w:rsidRPr="00EB50C1">
              <w:t xml:space="preserve"> данны</w:t>
            </w:r>
            <w:r w:rsidR="0089644D">
              <w:t>е</w:t>
            </w:r>
            <w:r w:rsidR="0089644D" w:rsidRPr="00EB50C1">
              <w:t xml:space="preserve"> </w:t>
            </w:r>
            <w:r w:rsidRPr="00EB50C1">
              <w:t xml:space="preserve">о претензиях и рекламациях </w:t>
            </w:r>
            <w:r w:rsidR="00363E6B">
              <w:t>на</w:t>
            </w:r>
            <w:r w:rsidR="00363E6B" w:rsidRPr="00EB50C1">
              <w:t xml:space="preserve"> </w:t>
            </w:r>
            <w:r w:rsidR="00363E6B">
              <w:t>изготавливаемую продукцию</w:t>
            </w:r>
          </w:p>
        </w:tc>
      </w:tr>
      <w:tr w:rsidR="00B304A3" w:rsidRPr="00EB50C1" w14:paraId="36BD121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61221AF" w14:textId="77777777" w:rsidR="00B304A3" w:rsidRPr="00EB50C1" w:rsidDel="002A1D54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70A2F5D0" w14:textId="77777777" w:rsidR="00B304A3" w:rsidRPr="00EB50C1" w:rsidRDefault="00B304A3" w:rsidP="006E146E">
            <w:pPr>
              <w:pStyle w:val="afc"/>
              <w:jc w:val="both"/>
            </w:pPr>
            <w:r>
              <w:t xml:space="preserve">Анализировать </w:t>
            </w:r>
            <w:r w:rsidRPr="00EB50C1">
              <w:t>причин</w:t>
            </w:r>
            <w:r>
              <w:t>ы</w:t>
            </w:r>
            <w:r w:rsidRPr="00EB50C1">
              <w:t xml:space="preserve"> возникновения претензий и рекламаций к </w:t>
            </w:r>
            <w:r w:rsidR="00862781">
              <w:t>изготавливаемой продукции</w:t>
            </w:r>
          </w:p>
        </w:tc>
      </w:tr>
      <w:tr w:rsidR="00B304A3" w:rsidRPr="00EB50C1" w14:paraId="208B1D2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E6BDAFE" w14:textId="77777777" w:rsidR="00B304A3" w:rsidRPr="00EB50C1" w:rsidDel="002A1D54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ABD058F" w14:textId="65735CE3" w:rsidR="00B304A3" w:rsidRPr="00EB50C1" w:rsidRDefault="00B304A3" w:rsidP="006E146E">
            <w:pPr>
              <w:pStyle w:val="afc"/>
              <w:jc w:val="both"/>
            </w:pPr>
            <w:r>
              <w:t xml:space="preserve">Анализировать </w:t>
            </w:r>
            <w:r w:rsidRPr="00EB50C1">
              <w:t xml:space="preserve">замечания о качестве </w:t>
            </w:r>
            <w:r w:rsidR="00DE1C0E" w:rsidRPr="00EB50C1">
              <w:t xml:space="preserve">материалов, </w:t>
            </w:r>
            <w:r w:rsidR="00DE1C0E">
              <w:t>сырья</w:t>
            </w:r>
            <w:r w:rsidR="00DE1C0E" w:rsidRPr="00EB50C1">
              <w:t xml:space="preserve">, </w:t>
            </w:r>
            <w:r w:rsidR="00DE1C0E">
              <w:t>полуфабрикатов, комплектующих</w:t>
            </w:r>
            <w:r w:rsidR="00DE1C0E" w:rsidRPr="00EB50C1">
              <w:t xml:space="preserve"> изделий, неоформленны</w:t>
            </w:r>
            <w:r w:rsidR="00F337D7">
              <w:t>е</w:t>
            </w:r>
            <w:r w:rsidR="00DE1C0E" w:rsidRPr="00EB50C1">
              <w:t xml:space="preserve"> в виде рекламаций</w:t>
            </w:r>
          </w:p>
        </w:tc>
      </w:tr>
      <w:tr w:rsidR="00B304A3" w:rsidRPr="00EB50C1" w14:paraId="4A0AB34E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3E9878F" w14:textId="77777777" w:rsidR="00B304A3" w:rsidRPr="00EB50C1" w:rsidDel="002A1D54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1022323" w14:textId="77777777" w:rsidR="00B304A3" w:rsidRPr="00EB50C1" w:rsidRDefault="00B304A3" w:rsidP="006E146E">
            <w:pPr>
              <w:pStyle w:val="afc"/>
              <w:jc w:val="both"/>
            </w:pPr>
            <w:r>
              <w:t xml:space="preserve">Разрабатывать </w:t>
            </w:r>
            <w:r w:rsidRPr="00EB50C1">
              <w:t>план</w:t>
            </w:r>
            <w:r>
              <w:t>ы</w:t>
            </w:r>
            <w:r w:rsidRPr="00EB50C1">
              <w:t>, программ</w:t>
            </w:r>
            <w:r>
              <w:t>ы</w:t>
            </w:r>
            <w:r w:rsidRPr="00EB50C1">
              <w:t>, мероприяти</w:t>
            </w:r>
            <w:r>
              <w:t>я</w:t>
            </w:r>
            <w:r w:rsidRPr="00EB50C1">
              <w:t xml:space="preserve"> по поддержанию и улучшению качества продукции </w:t>
            </w:r>
          </w:p>
        </w:tc>
      </w:tr>
      <w:tr w:rsidR="00B304A3" w:rsidRPr="00EB50C1" w14:paraId="1AE9E925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78D9D05" w14:textId="77777777" w:rsidR="00B304A3" w:rsidRPr="00EB50C1" w:rsidDel="002A1D54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ECD740D" w14:textId="77777777" w:rsidR="00B304A3" w:rsidRPr="00EB50C1" w:rsidRDefault="00B304A3" w:rsidP="006E146E">
            <w:pPr>
              <w:pStyle w:val="afc"/>
              <w:jc w:val="both"/>
            </w:pPr>
            <w:r>
              <w:t xml:space="preserve">Разрабатывать </w:t>
            </w:r>
            <w:r w:rsidRPr="00EB50C1">
              <w:t>программны</w:t>
            </w:r>
            <w:r>
              <w:t>е</w:t>
            </w:r>
            <w:r w:rsidRPr="00EB50C1">
              <w:t xml:space="preserve"> документ</w:t>
            </w:r>
            <w:r>
              <w:t>ы</w:t>
            </w:r>
            <w:r w:rsidRPr="00EB50C1">
              <w:t xml:space="preserve"> по качеству продукции</w:t>
            </w:r>
            <w:r>
              <w:t>,</w:t>
            </w:r>
            <w:r w:rsidR="009B70AB">
              <w:t xml:space="preserve"> </w:t>
            </w:r>
            <w:r w:rsidRPr="00EB50C1">
              <w:t>устранению и предупреждению выявленных несоответствий</w:t>
            </w:r>
          </w:p>
        </w:tc>
      </w:tr>
      <w:tr w:rsidR="00B304A3" w:rsidRPr="00EB50C1" w14:paraId="60DC6A5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AA202CA" w14:textId="77777777" w:rsidR="00B304A3" w:rsidRPr="00EB50C1" w:rsidDel="002A1D54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451CAC2" w14:textId="77777777" w:rsidR="00B304A3" w:rsidRPr="00EB50C1" w:rsidRDefault="00B304A3" w:rsidP="006E146E">
            <w:pPr>
              <w:pStyle w:val="afc"/>
              <w:jc w:val="both"/>
            </w:pPr>
            <w:r>
              <w:rPr>
                <w:szCs w:val="28"/>
              </w:rPr>
              <w:t xml:space="preserve">Анализировать информацию по </w:t>
            </w:r>
            <w:r w:rsidRPr="00EB50C1">
              <w:rPr>
                <w:szCs w:val="28"/>
              </w:rPr>
              <w:t>учет</w:t>
            </w:r>
            <w:r>
              <w:rPr>
                <w:szCs w:val="28"/>
              </w:rPr>
              <w:t>у</w:t>
            </w:r>
            <w:r w:rsidRPr="00EB50C1">
              <w:rPr>
                <w:szCs w:val="28"/>
              </w:rPr>
              <w:t>, анализ</w:t>
            </w:r>
            <w:r>
              <w:rPr>
                <w:szCs w:val="28"/>
              </w:rPr>
              <w:t>у</w:t>
            </w:r>
            <w:r w:rsidRPr="00EB50C1">
              <w:rPr>
                <w:szCs w:val="28"/>
              </w:rPr>
              <w:t>, устранени</w:t>
            </w:r>
            <w:r>
              <w:rPr>
                <w:szCs w:val="28"/>
              </w:rPr>
              <w:t>ю</w:t>
            </w:r>
            <w:r w:rsidRPr="00EB50C1">
              <w:rPr>
                <w:szCs w:val="28"/>
              </w:rPr>
              <w:t xml:space="preserve"> и предупреждени</w:t>
            </w:r>
            <w:r>
              <w:rPr>
                <w:szCs w:val="28"/>
              </w:rPr>
              <w:t>ю</w:t>
            </w:r>
            <w:r w:rsidRPr="00EB50C1">
              <w:rPr>
                <w:szCs w:val="28"/>
              </w:rPr>
              <w:t xml:space="preserve"> отказов и дефектов </w:t>
            </w:r>
            <w:r w:rsidR="00B56657">
              <w:rPr>
                <w:szCs w:val="28"/>
              </w:rPr>
              <w:t>продукции</w:t>
            </w:r>
          </w:p>
        </w:tc>
      </w:tr>
      <w:tr w:rsidR="00AA69EC" w:rsidRPr="00EB50C1" w14:paraId="01EA370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2E85ABC" w14:textId="77777777" w:rsidR="00AA69EC" w:rsidRPr="00EB50C1" w:rsidDel="002A1D54" w:rsidRDefault="00AA69E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6ED8A95" w14:textId="77777777" w:rsidR="00AA69EC" w:rsidRPr="00EB50C1" w:rsidRDefault="00AA69EC" w:rsidP="006E146E">
            <w:pPr>
              <w:pStyle w:val="afc"/>
              <w:jc w:val="both"/>
            </w:pPr>
            <w:r w:rsidRPr="00EB50C1">
              <w:t xml:space="preserve">Определять этапы производственного процесса, влияющие на формирование </w:t>
            </w:r>
            <w:r w:rsidR="00984ED7">
              <w:t>технических характеристик</w:t>
            </w:r>
            <w:r w:rsidRPr="00EB50C1">
              <w:t xml:space="preserve"> продукции</w:t>
            </w:r>
          </w:p>
        </w:tc>
      </w:tr>
      <w:tr w:rsidR="00AA69EC" w:rsidRPr="00EB50C1" w14:paraId="6BCF4B5B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14D90D6" w14:textId="77777777" w:rsidR="00AA69EC" w:rsidRPr="00EB50C1" w:rsidDel="002A1D54" w:rsidRDefault="00AA69E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7BA294D" w14:textId="77777777" w:rsidR="00AA69EC" w:rsidRPr="00EB50C1" w:rsidRDefault="00AA69EC" w:rsidP="006E146E">
            <w:pPr>
              <w:pStyle w:val="afc"/>
              <w:jc w:val="both"/>
            </w:pPr>
            <w:r w:rsidRPr="00EB50C1">
              <w:t>Планировать производственно-управленческую деятельность</w:t>
            </w:r>
          </w:p>
        </w:tc>
      </w:tr>
      <w:tr w:rsidR="00B304A3" w:rsidRPr="00EB50C1" w14:paraId="15AECE8F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A8AE0D7" w14:textId="77777777" w:rsidR="00B304A3" w:rsidRPr="00EB50C1" w:rsidDel="002A1D54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CE05879" w14:textId="77777777" w:rsidR="00B304A3" w:rsidRPr="00EB50C1" w:rsidRDefault="00B304A3" w:rsidP="006E146E">
            <w:pPr>
              <w:pStyle w:val="afc"/>
              <w:jc w:val="both"/>
            </w:pPr>
            <w:r w:rsidRPr="00EB50C1">
              <w:t>Организовывать производственно-управленческую деятельность</w:t>
            </w:r>
          </w:p>
        </w:tc>
      </w:tr>
      <w:tr w:rsidR="00AA69EC" w:rsidRPr="00EB50C1" w14:paraId="0B0BA9D0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E370B0E" w14:textId="77777777" w:rsidR="00AA69EC" w:rsidRPr="00EB50C1" w:rsidDel="002A1D54" w:rsidRDefault="00AA69EC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0B00063" w14:textId="77777777" w:rsidR="00AA69EC" w:rsidRPr="00EB50C1" w:rsidRDefault="00AA69EC" w:rsidP="006E146E">
            <w:pPr>
              <w:pStyle w:val="afc"/>
              <w:jc w:val="both"/>
            </w:pPr>
            <w:r w:rsidRPr="00EB50C1">
              <w:t>Контролировать, стимулировать и оценивать производственно-управленческую деятельность</w:t>
            </w:r>
          </w:p>
        </w:tc>
      </w:tr>
      <w:tr w:rsidR="00B304A3" w:rsidRPr="00EB50C1" w14:paraId="35B18A6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597E4DDA" w14:textId="77777777" w:rsidR="00B304A3" w:rsidRPr="00EB50C1" w:rsidDel="002A1D54" w:rsidRDefault="00B304A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D7D945D" w14:textId="67169E0F" w:rsidR="00B304A3" w:rsidRPr="00EB50C1" w:rsidRDefault="00B304A3" w:rsidP="006E146E">
            <w:pPr>
              <w:pStyle w:val="afc"/>
              <w:jc w:val="both"/>
            </w:pPr>
            <w:r>
              <w:rPr>
                <w:szCs w:val="28"/>
              </w:rPr>
              <w:t>Про</w:t>
            </w:r>
            <w:r w:rsidR="00F337D7">
              <w:rPr>
                <w:szCs w:val="28"/>
              </w:rPr>
              <w:t>из</w:t>
            </w:r>
            <w:r>
              <w:rPr>
                <w:szCs w:val="28"/>
              </w:rPr>
              <w:t>водить расчет запланированных и незапланированных затрат на качество продукции</w:t>
            </w:r>
          </w:p>
        </w:tc>
      </w:tr>
      <w:tr w:rsidR="00D94088" w:rsidRPr="00EB50C1" w14:paraId="4658872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7176A5B" w14:textId="77777777" w:rsidR="00D94088" w:rsidRPr="00EB50C1" w:rsidDel="002A1D54" w:rsidRDefault="00D94088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8581633" w14:textId="77777777" w:rsidR="00D94088" w:rsidRPr="00EB50C1" w:rsidRDefault="00D94088" w:rsidP="006E146E">
            <w:pPr>
              <w:pStyle w:val="afc"/>
              <w:jc w:val="both"/>
            </w:pPr>
            <w:r w:rsidRPr="00EB50C1">
              <w:t>Просматривать документы и их реквизиты в электронном архиве</w:t>
            </w:r>
          </w:p>
        </w:tc>
      </w:tr>
      <w:tr w:rsidR="00FE2D31" w:rsidRPr="00EB50C1" w14:paraId="1B7836A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D45E132" w14:textId="77777777" w:rsidR="00FE2D31" w:rsidRPr="00EB50C1" w:rsidDel="002A1D54" w:rsidRDefault="00FE2D31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CDD28F0" w14:textId="77777777" w:rsidR="00FE2D31" w:rsidRPr="00EB50C1" w:rsidRDefault="00FE2D31" w:rsidP="006E146E">
            <w:pPr>
              <w:pStyle w:val="afc"/>
              <w:jc w:val="both"/>
            </w:pPr>
            <w:r w:rsidRPr="00FE2D31">
              <w:t>Сохранять документы</w:t>
            </w:r>
            <w:r>
              <w:t>, з</w:t>
            </w:r>
            <w:r w:rsidRPr="00FE2D31">
              <w:t>агружать и регистрировать в электронном архиве новые документы</w:t>
            </w:r>
          </w:p>
        </w:tc>
      </w:tr>
      <w:tr w:rsidR="009143D2" w:rsidRPr="00EB50C1" w14:paraId="3005A3D1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DD4CE93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805C28F" w14:textId="5A2C5D27" w:rsidR="009143D2" w:rsidRPr="00EB50C1" w:rsidRDefault="00F33551" w:rsidP="006E146E">
            <w:pPr>
              <w:pStyle w:val="afc"/>
              <w:jc w:val="both"/>
            </w:pPr>
            <w:r>
              <w:t>Р</w:t>
            </w:r>
            <w:r w:rsidR="0089644D" w:rsidRPr="00F33551">
              <w:t>егулир</w:t>
            </w:r>
            <w:r w:rsidR="0089644D">
              <w:t>овать</w:t>
            </w:r>
            <w:r w:rsidR="0089644D" w:rsidRPr="00EB50C1">
              <w:t xml:space="preserve"> </w:t>
            </w:r>
            <w:r w:rsidR="009143D2" w:rsidRPr="00EB50C1">
              <w:t>производственно-управленческие конфликты</w:t>
            </w:r>
          </w:p>
        </w:tc>
      </w:tr>
      <w:tr w:rsidR="009143D2" w:rsidRPr="00EB50C1" w14:paraId="4FF08370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36A67C8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41C6237" w14:textId="77777777" w:rsidR="009143D2" w:rsidRPr="00EB50C1" w:rsidRDefault="009143D2" w:rsidP="006E146E">
            <w:pPr>
              <w:pStyle w:val="afc"/>
              <w:jc w:val="both"/>
            </w:pPr>
            <w:r w:rsidRPr="009143D2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9143D2" w:rsidRPr="00EB50C1" w14:paraId="5F5CD730" w14:textId="77777777" w:rsidTr="006E146E">
        <w:trPr>
          <w:trHeight w:val="20"/>
        </w:trPr>
        <w:tc>
          <w:tcPr>
            <w:tcW w:w="1220" w:type="pct"/>
            <w:vMerge w:val="restart"/>
            <w:shd w:val="clear" w:color="auto" w:fill="auto"/>
          </w:tcPr>
          <w:p w14:paraId="58EF4703" w14:textId="77777777" w:rsidR="009143D2" w:rsidRPr="00EB50C1" w:rsidRDefault="009143D2" w:rsidP="00FF5FB2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780" w:type="pct"/>
            <w:shd w:val="clear" w:color="auto" w:fill="auto"/>
          </w:tcPr>
          <w:p w14:paraId="6E842A6F" w14:textId="77777777" w:rsidR="009143D2" w:rsidRPr="00EB50C1" w:rsidRDefault="009143D2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вопросы качества продукции </w:t>
            </w:r>
          </w:p>
        </w:tc>
      </w:tr>
      <w:tr w:rsidR="009143D2" w:rsidRPr="00EB50C1" w14:paraId="1802D00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7B837D0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141E534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 xml:space="preserve">Требования к качеству </w:t>
            </w:r>
            <w:r w:rsidR="00DE1C0E" w:rsidRPr="00EB50C1">
              <w:t xml:space="preserve">материалов, </w:t>
            </w:r>
            <w:r w:rsidRPr="00EB50C1">
              <w:t>сырья, полуфабрикатов, комплектующих изделий и готовой продукции</w:t>
            </w:r>
          </w:p>
        </w:tc>
      </w:tr>
      <w:tr w:rsidR="009143D2" w:rsidRPr="00EB50C1" w14:paraId="77AEB0D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EF3C26F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876FC02" w14:textId="77777777" w:rsidR="009143D2" w:rsidRPr="00EB50C1" w:rsidRDefault="009143D2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>и методические документы, регламентирующие вопросы приемки готовой продукции</w:t>
            </w:r>
          </w:p>
        </w:tc>
      </w:tr>
      <w:tr w:rsidR="009143D2" w:rsidRPr="00EB50C1" w14:paraId="55C2ABA3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03C31953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EAF4A4F" w14:textId="77777777" w:rsidR="009143D2" w:rsidRPr="00EB50C1" w:rsidRDefault="009143D2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>и методические документы о порядке организации и проведения рекламационной работы</w:t>
            </w:r>
          </w:p>
        </w:tc>
      </w:tr>
      <w:tr w:rsidR="009143D2" w:rsidRPr="00EB50C1" w14:paraId="729DB000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83F7EA2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6E9CE57" w14:textId="77777777" w:rsidR="009143D2" w:rsidRPr="00EB50C1" w:rsidRDefault="009143D2" w:rsidP="006E146E">
            <w:pPr>
              <w:pStyle w:val="afc"/>
              <w:jc w:val="both"/>
            </w:pPr>
            <w:r>
              <w:t>М</w:t>
            </w:r>
            <w:r w:rsidRPr="00EB50C1">
              <w:t>етоды анализа информации и обработки статистических данных</w:t>
            </w:r>
          </w:p>
        </w:tc>
      </w:tr>
      <w:tr w:rsidR="009143D2" w:rsidRPr="00EB50C1" w14:paraId="5D897147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675EC62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4FA3329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 xml:space="preserve">Порядок работы при </w:t>
            </w:r>
            <w:r w:rsidRPr="00EB50C1">
              <w:rPr>
                <w:szCs w:val="28"/>
              </w:rPr>
              <w:t xml:space="preserve">учете, анализе, устранении и предупреждении отказов и дефектов </w:t>
            </w:r>
            <w:r>
              <w:rPr>
                <w:szCs w:val="28"/>
              </w:rPr>
              <w:t>продукции</w:t>
            </w:r>
          </w:p>
        </w:tc>
      </w:tr>
      <w:tr w:rsidR="009143D2" w:rsidRPr="00EB50C1" w14:paraId="1FEA30EB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CCB9245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8B76D55" w14:textId="77777777" w:rsidR="009143D2" w:rsidRPr="00EB50C1" w:rsidRDefault="009143D2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>и правовые акты по о</w:t>
            </w:r>
            <w:r>
              <w:t>рганизации</w:t>
            </w:r>
            <w:r w:rsidRPr="00EB50C1">
              <w:t xml:space="preserve"> работ с заказчикам</w:t>
            </w:r>
            <w:r>
              <w:t>и</w:t>
            </w:r>
            <w:r w:rsidRPr="00EB50C1">
              <w:t xml:space="preserve"> в рамках договорных и контрактных обязательств</w:t>
            </w:r>
          </w:p>
        </w:tc>
      </w:tr>
      <w:tr w:rsidR="009143D2" w:rsidRPr="00EB50C1" w14:paraId="1474ED8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6637572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09D7A97" w14:textId="77777777" w:rsidR="009143D2" w:rsidRPr="00EB50C1" w:rsidRDefault="009143D2" w:rsidP="006E146E">
            <w:pPr>
              <w:pStyle w:val="afc"/>
              <w:jc w:val="both"/>
            </w:pPr>
            <w:r>
              <w:t>Порядок разработки п</w:t>
            </w:r>
            <w:r w:rsidRPr="00EB50C1">
              <w:t xml:space="preserve">ланов, программ, мероприятий по поддержанию и улучшению качества продукции </w:t>
            </w:r>
          </w:p>
        </w:tc>
      </w:tr>
      <w:tr w:rsidR="009143D2" w:rsidRPr="00EB50C1" w14:paraId="2FA783E4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4C8A1B0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7FEFDABD" w14:textId="77777777" w:rsidR="009143D2" w:rsidRPr="00EB50C1" w:rsidRDefault="009143D2" w:rsidP="006E146E">
            <w:pPr>
              <w:pStyle w:val="afc"/>
              <w:jc w:val="both"/>
            </w:pPr>
            <w:r>
              <w:t>П</w:t>
            </w:r>
            <w:r w:rsidRPr="00EB50C1">
              <w:t>рограммны</w:t>
            </w:r>
            <w:r>
              <w:t>е</w:t>
            </w:r>
            <w:r w:rsidRPr="00EB50C1">
              <w:t xml:space="preserve"> документ</w:t>
            </w:r>
            <w:r>
              <w:t>ы</w:t>
            </w:r>
            <w:r w:rsidRPr="00EB50C1">
              <w:t xml:space="preserve"> по качеству продукции, карт</w:t>
            </w:r>
            <w:r w:rsidR="0089644D">
              <w:t>ы</w:t>
            </w:r>
            <w:r w:rsidRPr="00EB50C1">
              <w:t xml:space="preserve"> разрешения, </w:t>
            </w:r>
            <w:r w:rsidR="0089644D" w:rsidRPr="00EB50C1">
              <w:t>рекламационны</w:t>
            </w:r>
            <w:r w:rsidR="0089644D">
              <w:t>е</w:t>
            </w:r>
            <w:r w:rsidR="0089644D" w:rsidRPr="00EB50C1">
              <w:t xml:space="preserve"> акт</w:t>
            </w:r>
            <w:r w:rsidR="0089644D">
              <w:t>ы</w:t>
            </w:r>
            <w:r w:rsidR="0089644D" w:rsidRPr="00EB50C1">
              <w:t xml:space="preserve"> </w:t>
            </w:r>
            <w:r w:rsidRPr="00EB50C1">
              <w:t>(</w:t>
            </w:r>
            <w:r w:rsidR="0089644D" w:rsidRPr="00EB50C1">
              <w:t>сообщени</w:t>
            </w:r>
            <w:r w:rsidR="0089644D">
              <w:t>я</w:t>
            </w:r>
            <w:r w:rsidR="0089644D" w:rsidRPr="00EB50C1">
              <w:t xml:space="preserve"> </w:t>
            </w:r>
            <w:r w:rsidRPr="00EB50C1">
              <w:t xml:space="preserve">о неисправностях), </w:t>
            </w:r>
            <w:r w:rsidR="0089644D" w:rsidRPr="00EB50C1">
              <w:t>перечн</w:t>
            </w:r>
            <w:r w:rsidR="0089644D">
              <w:t>и</w:t>
            </w:r>
            <w:r w:rsidR="0089644D" w:rsidRPr="00EB50C1">
              <w:t xml:space="preserve"> </w:t>
            </w:r>
            <w:r w:rsidRPr="00EB50C1">
              <w:t xml:space="preserve">и </w:t>
            </w:r>
            <w:r w:rsidR="0089644D" w:rsidRPr="00EB50C1">
              <w:t>план</w:t>
            </w:r>
            <w:r w:rsidR="0089644D">
              <w:t>ы</w:t>
            </w:r>
            <w:r w:rsidR="0089644D" w:rsidRPr="00EB50C1">
              <w:t xml:space="preserve"> </w:t>
            </w:r>
            <w:r w:rsidRPr="00EB50C1">
              <w:t>мероприятий по устранению и предупреждению выявленных несоответствий</w:t>
            </w:r>
          </w:p>
        </w:tc>
      </w:tr>
      <w:tr w:rsidR="009143D2" w:rsidRPr="00EB50C1" w14:paraId="34133D10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87B85CA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5C8668E" w14:textId="77777777" w:rsidR="009143D2" w:rsidRPr="00EB50C1" w:rsidRDefault="009143D2" w:rsidP="006E146E">
            <w:pPr>
              <w:pStyle w:val="afc"/>
              <w:jc w:val="both"/>
            </w:pPr>
            <w:r>
              <w:t>Положение о порядке проведения рекламационной работы</w:t>
            </w:r>
          </w:p>
        </w:tc>
      </w:tr>
      <w:tr w:rsidR="009143D2" w:rsidRPr="00EB50C1" w14:paraId="62B255A1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11A62BB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C4A8A8E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Этапы жизненного цикла продукции</w:t>
            </w:r>
          </w:p>
        </w:tc>
      </w:tr>
      <w:tr w:rsidR="009143D2" w:rsidRPr="00EB50C1" w14:paraId="589CD600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E8BFED7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BBC79E4" w14:textId="77777777" w:rsidR="009143D2" w:rsidRPr="00EB50C1" w:rsidRDefault="009143D2" w:rsidP="006E146E">
            <w:pPr>
              <w:pStyle w:val="afc"/>
              <w:jc w:val="both"/>
            </w:pPr>
            <w:r>
              <w:t>Э</w:t>
            </w:r>
            <w:r w:rsidRPr="00EB50C1">
              <w:t xml:space="preserve">тапы производственного процесса, влияющие на формирование </w:t>
            </w:r>
            <w:r>
              <w:t xml:space="preserve">технических </w:t>
            </w:r>
            <w:r w:rsidRPr="00EB50C1">
              <w:t>характеристик продукции</w:t>
            </w:r>
          </w:p>
        </w:tc>
      </w:tr>
      <w:tr w:rsidR="009143D2" w:rsidRPr="00EB50C1" w14:paraId="5E57936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3CAA45B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600FEF2E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Методы планирования, организации и контроля управленческой деятельности</w:t>
            </w:r>
          </w:p>
        </w:tc>
      </w:tr>
      <w:tr w:rsidR="009143D2" w:rsidRPr="00EB50C1" w14:paraId="7D44106B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60BF7CA9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2D1E44D9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 xml:space="preserve">Методы </w:t>
            </w:r>
            <w:r w:rsidR="00363E6B">
              <w:t>урегулирования</w:t>
            </w:r>
            <w:r w:rsidR="00363E6B" w:rsidRPr="00EB50C1">
              <w:t xml:space="preserve"> </w:t>
            </w:r>
            <w:r w:rsidRPr="00EB50C1">
              <w:t>конфликтных ситуаций</w:t>
            </w:r>
          </w:p>
        </w:tc>
      </w:tr>
      <w:tr w:rsidR="009143D2" w:rsidRPr="00EB50C1" w14:paraId="07EA92E1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736E609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023C933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Правила и технология проведения испытаний и приемки изготавливаем</w:t>
            </w:r>
            <w:r>
              <w:t>ой</w:t>
            </w:r>
            <w:r w:rsidRPr="00EB50C1">
              <w:t xml:space="preserve"> </w:t>
            </w:r>
            <w:r w:rsidRPr="0049750E">
              <w:t>в организации</w:t>
            </w:r>
            <w:r>
              <w:t xml:space="preserve"> продукции</w:t>
            </w:r>
          </w:p>
        </w:tc>
      </w:tr>
      <w:tr w:rsidR="009143D2" w:rsidRPr="00EB50C1" w14:paraId="0D92166A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D11840D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403B70C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 xml:space="preserve">Порядок </w:t>
            </w:r>
            <w:r w:rsidR="000D2F6E">
              <w:t>удовлетворения</w:t>
            </w:r>
            <w:r w:rsidR="000D2F6E" w:rsidRPr="00EB50C1">
              <w:t xml:space="preserve"> </w:t>
            </w:r>
            <w:r w:rsidRPr="00EB50C1">
              <w:t>претензий и рекламаций на изготавливаем</w:t>
            </w:r>
            <w:r>
              <w:t>ую продукцию</w:t>
            </w:r>
          </w:p>
        </w:tc>
      </w:tr>
      <w:tr w:rsidR="009143D2" w:rsidRPr="00EB50C1" w14:paraId="2A139C6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387285D3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C84B4AA" w14:textId="77777777" w:rsidR="009143D2" w:rsidRPr="00EB50C1" w:rsidRDefault="009143D2" w:rsidP="006E146E">
            <w:pPr>
              <w:pStyle w:val="afc"/>
              <w:jc w:val="both"/>
            </w:pPr>
            <w:r>
              <w:rPr>
                <w:szCs w:val="28"/>
              </w:rPr>
              <w:t>Порядок расчета запланированных и незапланированных затрат на качество продукции</w:t>
            </w:r>
          </w:p>
        </w:tc>
      </w:tr>
      <w:tr w:rsidR="009143D2" w:rsidRPr="00EB50C1" w14:paraId="61E49FFC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D63C933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082A82B2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Порядок работы с электронным архивом технической документации</w:t>
            </w:r>
          </w:p>
        </w:tc>
      </w:tr>
      <w:tr w:rsidR="009143D2" w:rsidRPr="00EB50C1" w14:paraId="14FCCE1F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1ADA5EAA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466E6A9C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Основы экономики, организации производства, труда и управления</w:t>
            </w:r>
          </w:p>
        </w:tc>
      </w:tr>
      <w:tr w:rsidR="00D60E5F" w:rsidRPr="00EB50C1" w14:paraId="3D69E1CF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417C40DF" w14:textId="77777777" w:rsidR="00D60E5F" w:rsidRPr="00EB50C1" w:rsidDel="002A1D54" w:rsidRDefault="00D60E5F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56D17B09" w14:textId="77777777" w:rsidR="00D60E5F" w:rsidRPr="00EB50C1" w:rsidRDefault="00D60E5F" w:rsidP="006E146E">
            <w:pPr>
              <w:pStyle w:val="afc"/>
              <w:jc w:val="both"/>
            </w:pPr>
            <w:r w:rsidRPr="00D60E5F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D03F23" w:rsidRPr="00EB50C1" w14:paraId="1F003C58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77194053" w14:textId="77777777" w:rsidR="00D03F23" w:rsidRPr="00EB50C1" w:rsidDel="002A1D54" w:rsidRDefault="00D03F23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1EC5A2B8" w14:textId="69BA8116" w:rsidR="00D03F23" w:rsidRPr="00D60E5F" w:rsidRDefault="00D03F23" w:rsidP="006E146E">
            <w:pPr>
              <w:pStyle w:val="afc"/>
              <w:jc w:val="both"/>
            </w:pPr>
            <w:r w:rsidRPr="008F666A">
              <w:rPr>
                <w:rStyle w:val="aff2"/>
              </w:rPr>
              <w:t>Язык унифицированного представления данных и обмена данными в компьютерных средах (Express)</w:t>
            </w:r>
          </w:p>
        </w:tc>
      </w:tr>
      <w:tr w:rsidR="009143D2" w:rsidRPr="00EB50C1" w14:paraId="61C74556" w14:textId="77777777" w:rsidTr="006E146E">
        <w:trPr>
          <w:trHeight w:val="20"/>
        </w:trPr>
        <w:tc>
          <w:tcPr>
            <w:tcW w:w="1220" w:type="pct"/>
            <w:vMerge/>
            <w:shd w:val="clear" w:color="auto" w:fill="auto"/>
          </w:tcPr>
          <w:p w14:paraId="22089E5D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780" w:type="pct"/>
            <w:shd w:val="clear" w:color="auto" w:fill="auto"/>
          </w:tcPr>
          <w:p w14:paraId="3FB0194C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Основные меры по предупреждению коррупции</w:t>
            </w:r>
          </w:p>
        </w:tc>
      </w:tr>
      <w:tr w:rsidR="009143D2" w:rsidRPr="00EB50C1" w14:paraId="0F19DC5E" w14:textId="77777777" w:rsidTr="006E146E">
        <w:trPr>
          <w:trHeight w:val="20"/>
        </w:trPr>
        <w:tc>
          <w:tcPr>
            <w:tcW w:w="1220" w:type="pct"/>
            <w:shd w:val="clear" w:color="auto" w:fill="auto"/>
          </w:tcPr>
          <w:p w14:paraId="34BBCE15" w14:textId="77777777" w:rsidR="009143D2" w:rsidRPr="00EB50C1" w:rsidDel="002A1D54" w:rsidRDefault="009143D2" w:rsidP="00FF5FB2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780" w:type="pct"/>
            <w:shd w:val="clear" w:color="auto" w:fill="auto"/>
          </w:tcPr>
          <w:p w14:paraId="23DDCD4E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-</w:t>
            </w:r>
          </w:p>
        </w:tc>
      </w:tr>
    </w:tbl>
    <w:p w14:paraId="06BC368F" w14:textId="77777777" w:rsidR="006E146E" w:rsidRDefault="006E146E" w:rsidP="00FF5FB2">
      <w:pPr>
        <w:pStyle w:val="3"/>
        <w:spacing w:before="0" w:after="0"/>
      </w:pPr>
    </w:p>
    <w:p w14:paraId="6E27AA02" w14:textId="7D85C57E" w:rsidR="00C7604B" w:rsidRDefault="00C7604B" w:rsidP="00FF5FB2">
      <w:pPr>
        <w:pStyle w:val="3"/>
        <w:spacing w:before="0" w:after="0"/>
      </w:pPr>
      <w:r w:rsidRPr="00EB50C1">
        <w:t>3.</w:t>
      </w:r>
      <w:r w:rsidR="00EB277B">
        <w:t>4</w:t>
      </w:r>
      <w:r w:rsidRPr="00EB50C1">
        <w:t>.4. Трудовая функция</w:t>
      </w:r>
    </w:p>
    <w:p w14:paraId="0FF65FCC" w14:textId="77777777" w:rsidR="006E146E" w:rsidRPr="006E146E" w:rsidRDefault="006E146E" w:rsidP="006E14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4000"/>
        <w:gridCol w:w="700"/>
        <w:gridCol w:w="1004"/>
        <w:gridCol w:w="1942"/>
        <w:gridCol w:w="718"/>
      </w:tblGrid>
      <w:tr w:rsidR="00C7604B" w:rsidRPr="00EB50C1" w14:paraId="61CC189B" w14:textId="77777777" w:rsidTr="00540F08">
        <w:trPr>
          <w:trHeight w:val="278"/>
        </w:trPr>
        <w:tc>
          <w:tcPr>
            <w:tcW w:w="90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B200D9" w14:textId="77777777" w:rsidR="00C7604B" w:rsidRPr="00EB50C1" w:rsidRDefault="00C7604B" w:rsidP="00FF5FB2">
            <w:r w:rsidRPr="00EB50C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D72A86" w14:textId="58519536" w:rsidR="00C7604B" w:rsidRPr="00EB50C1" w:rsidRDefault="00C7604B" w:rsidP="00FF5FB2">
            <w:r w:rsidRPr="00EB50C1">
              <w:t xml:space="preserve">Функциональное руководство работниками </w:t>
            </w:r>
            <w:r w:rsidR="00C51870">
              <w:t>подразделения</w:t>
            </w:r>
            <w:r w:rsidR="00FA7B7E">
              <w:t xml:space="preserve"> </w:t>
            </w:r>
            <w:r w:rsidRPr="00EB50C1">
              <w:t>технического контроля</w:t>
            </w:r>
          </w:p>
        </w:tc>
        <w:tc>
          <w:tcPr>
            <w:tcW w:w="3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87182C" w14:textId="77777777" w:rsidR="00C7604B" w:rsidRPr="00EB50C1" w:rsidRDefault="00C7604B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B71104" w14:textId="77777777" w:rsidR="00C7604B" w:rsidRPr="000A78CA" w:rsidRDefault="000A78CA" w:rsidP="00FF5FB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C7604B" w:rsidRPr="00EB50C1">
              <w:t>/04.</w:t>
            </w:r>
            <w:r>
              <w:rPr>
                <w:lang w:val="en-US"/>
              </w:rPr>
              <w:t>7</w:t>
            </w:r>
          </w:p>
        </w:tc>
        <w:tc>
          <w:tcPr>
            <w:tcW w:w="95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14B220" w14:textId="77777777" w:rsidR="00C7604B" w:rsidRPr="00EB50C1" w:rsidRDefault="00C7604B" w:rsidP="00FF5FB2">
            <w:pPr>
              <w:jc w:val="center"/>
              <w:rPr>
                <w:vertAlign w:val="superscript"/>
              </w:rPr>
            </w:pPr>
            <w:r w:rsidRPr="00EB50C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025037" w14:textId="77777777" w:rsidR="00C7604B" w:rsidRPr="000A78CA" w:rsidRDefault="000A78CA" w:rsidP="00FF5F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79C5D3AC" w14:textId="77777777" w:rsidR="006E146E" w:rsidRDefault="006E146E"/>
    <w:tbl>
      <w:tblPr>
        <w:tblW w:w="5000" w:type="pct"/>
        <w:tblLook w:val="01E0" w:firstRow="1" w:lastRow="1" w:firstColumn="1" w:lastColumn="1" w:noHBand="0" w:noVBand="0"/>
      </w:tblPr>
      <w:tblGrid>
        <w:gridCol w:w="2440"/>
        <w:gridCol w:w="1371"/>
        <w:gridCol w:w="614"/>
        <w:gridCol w:w="1846"/>
        <w:gridCol w:w="1599"/>
        <w:gridCol w:w="2330"/>
      </w:tblGrid>
      <w:tr w:rsidR="00C7604B" w:rsidRPr="00EB50C1" w14:paraId="0623224C" w14:textId="77777777" w:rsidTr="006E146E">
        <w:trPr>
          <w:trHeight w:val="488"/>
        </w:trPr>
        <w:tc>
          <w:tcPr>
            <w:tcW w:w="119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AD879B1" w14:textId="77777777" w:rsidR="00C7604B" w:rsidRPr="00EB50C1" w:rsidRDefault="00C7604B" w:rsidP="00FF5FB2">
            <w:r w:rsidRPr="00EB50C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DC146FA" w14:textId="77777777" w:rsidR="00C7604B" w:rsidRPr="00EB50C1" w:rsidRDefault="00C7604B" w:rsidP="00FF5FB2">
            <w:r w:rsidRPr="00EB50C1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CD032" w14:textId="77777777" w:rsidR="00C7604B" w:rsidRPr="00EB50C1" w:rsidRDefault="00C7604B" w:rsidP="00FF5FB2">
            <w:r w:rsidRPr="00EB50C1">
              <w:t>Х</w:t>
            </w:r>
          </w:p>
        </w:tc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5BCCE2" w14:textId="77777777" w:rsidR="00C7604B" w:rsidRPr="00EB50C1" w:rsidRDefault="00C7604B" w:rsidP="00FF5FB2">
            <w:r w:rsidRPr="00EB50C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FAED9" w14:textId="77777777" w:rsidR="00C7604B" w:rsidRPr="00EB50C1" w:rsidRDefault="00C7604B" w:rsidP="00FF5FB2">
            <w:pPr>
              <w:jc w:val="center"/>
            </w:pPr>
          </w:p>
        </w:tc>
        <w:tc>
          <w:tcPr>
            <w:tcW w:w="11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73B63E" w14:textId="77777777" w:rsidR="00C7604B" w:rsidRPr="00EB50C1" w:rsidRDefault="00C7604B" w:rsidP="00FF5FB2">
            <w:pPr>
              <w:jc w:val="center"/>
            </w:pPr>
          </w:p>
        </w:tc>
      </w:tr>
      <w:tr w:rsidR="00C7604B" w:rsidRPr="00EB50C1" w14:paraId="1DFAD526" w14:textId="77777777" w:rsidTr="006E146E">
        <w:trPr>
          <w:trHeight w:val="479"/>
        </w:trPr>
        <w:tc>
          <w:tcPr>
            <w:tcW w:w="1196" w:type="pct"/>
            <w:vAlign w:val="center"/>
          </w:tcPr>
          <w:p w14:paraId="0CE772D0" w14:textId="77777777" w:rsidR="00C7604B" w:rsidRPr="00EB50C1" w:rsidRDefault="00C7604B" w:rsidP="00FF5FB2"/>
        </w:tc>
        <w:tc>
          <w:tcPr>
            <w:tcW w:w="1878" w:type="pct"/>
            <w:gridSpan w:val="3"/>
            <w:vAlign w:val="center"/>
          </w:tcPr>
          <w:p w14:paraId="262C47B1" w14:textId="77777777" w:rsidR="00C7604B" w:rsidRPr="00EB50C1" w:rsidRDefault="00C7604B" w:rsidP="00FF5FB2"/>
        </w:tc>
        <w:tc>
          <w:tcPr>
            <w:tcW w:w="784" w:type="pct"/>
          </w:tcPr>
          <w:p w14:paraId="0BC718A3" w14:textId="77777777" w:rsidR="00C7604B" w:rsidRPr="00EB50C1" w:rsidRDefault="00C7604B" w:rsidP="00FF5FB2">
            <w:pPr>
              <w:jc w:val="center"/>
            </w:pPr>
            <w:r w:rsidRPr="00EB50C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2" w:type="pct"/>
          </w:tcPr>
          <w:p w14:paraId="7008D5B1" w14:textId="77777777" w:rsidR="00C7604B" w:rsidRPr="00EB50C1" w:rsidRDefault="00C7604B" w:rsidP="00FF5FB2">
            <w:pPr>
              <w:jc w:val="center"/>
            </w:pPr>
            <w:r w:rsidRPr="00EB50C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CFD15F" w14:textId="77777777" w:rsidR="00C7604B" w:rsidRPr="00EB50C1" w:rsidRDefault="00C7604B" w:rsidP="00FF5F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7"/>
        <w:gridCol w:w="7748"/>
      </w:tblGrid>
      <w:tr w:rsidR="00C7604B" w:rsidRPr="00EB50C1" w14:paraId="049AB905" w14:textId="77777777" w:rsidTr="006E146E">
        <w:trPr>
          <w:trHeight w:val="20"/>
        </w:trPr>
        <w:tc>
          <w:tcPr>
            <w:tcW w:w="1200" w:type="pct"/>
            <w:vMerge w:val="restart"/>
            <w:shd w:val="clear" w:color="auto" w:fill="auto"/>
          </w:tcPr>
          <w:p w14:paraId="519FF6B0" w14:textId="77777777" w:rsidR="00C7604B" w:rsidRPr="00EB50C1" w:rsidRDefault="00C7604B" w:rsidP="00FF5FB2">
            <w:pPr>
              <w:pStyle w:val="afc"/>
            </w:pPr>
            <w:r w:rsidRPr="00EB50C1">
              <w:t>Трудовые действия</w:t>
            </w:r>
          </w:p>
        </w:tc>
        <w:tc>
          <w:tcPr>
            <w:tcW w:w="3800" w:type="pct"/>
            <w:shd w:val="clear" w:color="auto" w:fill="auto"/>
          </w:tcPr>
          <w:p w14:paraId="00C79B3A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>Планирование деятельности структурного подразделения</w:t>
            </w:r>
          </w:p>
        </w:tc>
      </w:tr>
      <w:tr w:rsidR="00C7604B" w:rsidRPr="00EB50C1" w14:paraId="48580A51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3EB8AA18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4D621F4F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 xml:space="preserve">Подбор </w:t>
            </w:r>
            <w:r w:rsidR="00793F3D">
              <w:t>работников</w:t>
            </w:r>
          </w:p>
        </w:tc>
      </w:tr>
      <w:tr w:rsidR="00C7604B" w:rsidRPr="00EB50C1" w14:paraId="13860B04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4909F7D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B4364FC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 xml:space="preserve">Организация взаимодействия </w:t>
            </w:r>
            <w:r w:rsidR="00793F3D">
              <w:t>работников</w:t>
            </w:r>
          </w:p>
        </w:tc>
      </w:tr>
      <w:tr w:rsidR="00C7604B" w:rsidRPr="00EB50C1" w14:paraId="4B32D9C5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1861487C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7268114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>Контроль деятельности подчиненного персонала</w:t>
            </w:r>
          </w:p>
        </w:tc>
      </w:tr>
      <w:tr w:rsidR="00C7604B" w:rsidRPr="00EB50C1" w14:paraId="6A9602B8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8D93DEB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41295B07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>Организация и проведение производственных совещаний</w:t>
            </w:r>
          </w:p>
        </w:tc>
      </w:tr>
      <w:tr w:rsidR="00C7604B" w:rsidRPr="00EB50C1" w14:paraId="35A55A9C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17F32B42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6CF315B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>Организация и проведение инструктажей для подчиненного персонала</w:t>
            </w:r>
          </w:p>
        </w:tc>
      </w:tr>
      <w:tr w:rsidR="00C7604B" w:rsidRPr="00EB50C1" w14:paraId="142F3A50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2391D164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2C1A9E14" w14:textId="35A65659" w:rsidR="00C7604B" w:rsidRPr="00EB50C1" w:rsidRDefault="00C7604B" w:rsidP="006E146E">
            <w:pPr>
              <w:pStyle w:val="afc"/>
              <w:jc w:val="both"/>
            </w:pPr>
            <w:r w:rsidRPr="00EB50C1">
              <w:t>Разработка ключевых показателей эффективности</w:t>
            </w:r>
            <w:r w:rsidR="00F337D7">
              <w:t xml:space="preserve"> (</w:t>
            </w:r>
            <w:r w:rsidR="00635D76">
              <w:t xml:space="preserve">далее – </w:t>
            </w:r>
            <w:r w:rsidR="00F337D7" w:rsidRPr="00EB50C1">
              <w:t>КПЭ</w:t>
            </w:r>
            <w:r w:rsidR="00F337D7">
              <w:t>)</w:t>
            </w:r>
            <w:r w:rsidRPr="00EB50C1">
              <w:t xml:space="preserve"> </w:t>
            </w:r>
            <w:r w:rsidR="00793F3D">
              <w:t>работников</w:t>
            </w:r>
          </w:p>
        </w:tc>
      </w:tr>
      <w:tr w:rsidR="00C7604B" w:rsidRPr="00EB50C1" w14:paraId="1893823A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2DCC8C1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1B0E8F13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>Проведение оценки деятельности персонала</w:t>
            </w:r>
          </w:p>
        </w:tc>
      </w:tr>
      <w:tr w:rsidR="00C7604B" w:rsidRPr="00EB50C1" w14:paraId="12D96847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6DF7B8FE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380E4E1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>Разработка графика аттестации специалистов</w:t>
            </w:r>
          </w:p>
        </w:tc>
      </w:tr>
      <w:tr w:rsidR="00C7604B" w:rsidRPr="00EB50C1" w14:paraId="2B7F1ECB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39822BC8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1D67624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 xml:space="preserve">Разработка графика повышения квалификации </w:t>
            </w:r>
            <w:r w:rsidR="00793F3D">
              <w:t>работников</w:t>
            </w:r>
          </w:p>
        </w:tc>
      </w:tr>
      <w:tr w:rsidR="00C7604B" w:rsidRPr="00EB50C1" w14:paraId="2A653943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46CD11CF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443117A7" w14:textId="0D2639FC" w:rsidR="00C7604B" w:rsidRPr="00EB50C1" w:rsidRDefault="00C7604B" w:rsidP="006E146E">
            <w:pPr>
              <w:pStyle w:val="afc"/>
              <w:jc w:val="both"/>
            </w:pPr>
            <w:r w:rsidRPr="00EB50C1">
              <w:t xml:space="preserve">Контроль и обеспечение соблюдения дисциплины труда и </w:t>
            </w:r>
            <w:r w:rsidR="00793F3D">
              <w:t xml:space="preserve">правил </w:t>
            </w:r>
            <w:r w:rsidR="00F337D7">
              <w:t xml:space="preserve">внутреннего </w:t>
            </w:r>
            <w:r w:rsidRPr="00EB50C1">
              <w:t>трудового распорядка в подразделении</w:t>
            </w:r>
          </w:p>
        </w:tc>
      </w:tr>
      <w:tr w:rsidR="00C7604B" w:rsidRPr="00EB50C1" w14:paraId="01D98F0F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8527FC8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FFCD739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 xml:space="preserve">Организация взаимодействия с технологическими, метрологическими и производственными подразделениями </w:t>
            </w:r>
            <w:r w:rsidR="00E06025">
              <w:t>организации</w:t>
            </w:r>
          </w:p>
        </w:tc>
      </w:tr>
      <w:tr w:rsidR="00C7604B" w:rsidRPr="00EB50C1" w14:paraId="262B0A50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1251F4C4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D27AD2A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 xml:space="preserve">Поддержание контактов с поставщиками материалов, </w:t>
            </w:r>
            <w:r w:rsidR="00DE1C0E" w:rsidRPr="00EB50C1">
              <w:t>сырья, полуфабрикатов</w:t>
            </w:r>
            <w:r w:rsidR="00DE1C0E">
              <w:t xml:space="preserve"> </w:t>
            </w:r>
            <w:r w:rsidRPr="00EB50C1">
              <w:t>и комплектующих изделий</w:t>
            </w:r>
          </w:p>
        </w:tc>
      </w:tr>
      <w:tr w:rsidR="00C7604B" w:rsidRPr="00EB50C1" w14:paraId="3C469EEC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5C3761D2" w14:textId="77777777" w:rsidR="00C7604B" w:rsidRPr="00EB50C1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3B0AF6C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 xml:space="preserve">Поддержание контактов с потребителями </w:t>
            </w:r>
            <w:r w:rsidR="00623F7F">
              <w:t>изготавливаемой продукции</w:t>
            </w:r>
          </w:p>
        </w:tc>
      </w:tr>
      <w:tr w:rsidR="00C7604B" w:rsidRPr="00EB50C1" w14:paraId="327A07C1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C4B91A8" w14:textId="77777777" w:rsidR="00C7604B" w:rsidRPr="00EB50C1" w:rsidDel="002A1D54" w:rsidRDefault="00C7604B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7A1FD6A2" w14:textId="77777777" w:rsidR="00C7604B" w:rsidRPr="00EB50C1" w:rsidRDefault="00C7604B" w:rsidP="006E146E">
            <w:pPr>
              <w:pStyle w:val="afc"/>
              <w:jc w:val="both"/>
            </w:pPr>
            <w:r w:rsidRPr="00EB50C1">
              <w:t>Подготовка отчетов о деятельности структурного подразделения</w:t>
            </w:r>
          </w:p>
        </w:tc>
      </w:tr>
      <w:tr w:rsidR="008F0293" w:rsidRPr="00EB50C1" w14:paraId="5E0DF610" w14:textId="77777777" w:rsidTr="006E146E">
        <w:trPr>
          <w:trHeight w:val="20"/>
        </w:trPr>
        <w:tc>
          <w:tcPr>
            <w:tcW w:w="1200" w:type="pct"/>
            <w:vMerge w:val="restart"/>
            <w:shd w:val="clear" w:color="auto" w:fill="auto"/>
          </w:tcPr>
          <w:p w14:paraId="0E88372E" w14:textId="77777777" w:rsidR="008F0293" w:rsidRPr="00EB50C1" w:rsidDel="002A1D54" w:rsidRDefault="008F0293" w:rsidP="00FF5FB2">
            <w:pPr>
              <w:pStyle w:val="afc"/>
            </w:pPr>
            <w:r w:rsidRPr="00EB50C1" w:rsidDel="002A1D54">
              <w:t>Необходимые умения</w:t>
            </w:r>
          </w:p>
        </w:tc>
        <w:tc>
          <w:tcPr>
            <w:tcW w:w="3800" w:type="pct"/>
            <w:shd w:val="clear" w:color="auto" w:fill="auto"/>
          </w:tcPr>
          <w:p w14:paraId="1AB99ECE" w14:textId="77777777" w:rsidR="008F0293" w:rsidRPr="00EB50C1" w:rsidRDefault="008F0293" w:rsidP="006E146E">
            <w:pPr>
              <w:pStyle w:val="afc"/>
              <w:jc w:val="both"/>
            </w:pPr>
            <w:r w:rsidRPr="00EB50C1">
              <w:t xml:space="preserve">Планировать производственную деятельность структурного подразделения и отдельных </w:t>
            </w:r>
            <w:r>
              <w:t>работников</w:t>
            </w:r>
          </w:p>
        </w:tc>
      </w:tr>
      <w:tr w:rsidR="008F0293" w:rsidRPr="00EB50C1" w14:paraId="1D702F15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58A5AA9D" w14:textId="77777777" w:rsidR="008F0293" w:rsidRPr="00EB50C1" w:rsidDel="002A1D54" w:rsidRDefault="008F029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68F2AF7" w14:textId="77777777" w:rsidR="008F0293" w:rsidRPr="00EB50C1" w:rsidRDefault="008F0293" w:rsidP="006E146E">
            <w:pPr>
              <w:pStyle w:val="afc"/>
              <w:jc w:val="both"/>
            </w:pPr>
            <w:r w:rsidRPr="00EB50C1">
              <w:t>Определять численность работников для выполнения трудовых функций</w:t>
            </w:r>
          </w:p>
        </w:tc>
      </w:tr>
      <w:tr w:rsidR="008F0293" w:rsidRPr="00EB50C1" w14:paraId="0A12C36E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3CAFAF0" w14:textId="77777777" w:rsidR="008F0293" w:rsidRPr="00EB50C1" w:rsidDel="002A1D54" w:rsidRDefault="008F029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4D09BFE0" w14:textId="77777777" w:rsidR="008F0293" w:rsidRPr="00EB50C1" w:rsidRDefault="008F0293" w:rsidP="006E146E">
            <w:pPr>
              <w:pStyle w:val="afc"/>
              <w:jc w:val="both"/>
            </w:pPr>
            <w:r w:rsidRPr="00EB50C1">
              <w:t xml:space="preserve">Распределять производственные задания между </w:t>
            </w:r>
            <w:r>
              <w:t>работниками</w:t>
            </w:r>
            <w:r w:rsidRPr="00EB50C1">
              <w:t xml:space="preserve"> в соответствие с уровнем их квалификации</w:t>
            </w:r>
          </w:p>
        </w:tc>
      </w:tr>
      <w:tr w:rsidR="008F0293" w:rsidRPr="00EB50C1" w14:paraId="6A0E1D79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CDFF847" w14:textId="77777777" w:rsidR="008F0293" w:rsidRPr="00EB50C1" w:rsidDel="002A1D54" w:rsidRDefault="008F029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74480CE" w14:textId="77777777" w:rsidR="008F0293" w:rsidRPr="00EB50C1" w:rsidRDefault="008F0293" w:rsidP="006E146E">
            <w:pPr>
              <w:pStyle w:val="afc"/>
              <w:jc w:val="both"/>
            </w:pPr>
            <w:r w:rsidRPr="00EB50C1">
              <w:t xml:space="preserve">Разрабатывать индивидуальные КПЭ </w:t>
            </w:r>
            <w:r>
              <w:t>работников</w:t>
            </w:r>
          </w:p>
        </w:tc>
      </w:tr>
      <w:tr w:rsidR="008F0293" w:rsidRPr="00EB50C1" w14:paraId="2A1CC560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3A8DA577" w14:textId="77777777" w:rsidR="008F0293" w:rsidRPr="00EB50C1" w:rsidDel="002A1D54" w:rsidRDefault="008F029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7119F65" w14:textId="77777777" w:rsidR="008F0293" w:rsidRPr="00EB50C1" w:rsidRDefault="008F0293" w:rsidP="006E146E">
            <w:pPr>
              <w:pStyle w:val="afc"/>
              <w:jc w:val="both"/>
            </w:pPr>
            <w:r w:rsidRPr="00EB50C1">
              <w:t xml:space="preserve">Контролировать, стимулировать и оценивать производственную деятельность </w:t>
            </w:r>
            <w:r>
              <w:t>работников</w:t>
            </w:r>
          </w:p>
        </w:tc>
      </w:tr>
      <w:tr w:rsidR="008F0293" w:rsidRPr="00EB50C1" w14:paraId="5CB7A912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2CCCCBFE" w14:textId="77777777" w:rsidR="008F0293" w:rsidRPr="00EB50C1" w:rsidDel="002A1D54" w:rsidRDefault="008F029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47BA9A20" w14:textId="77777777" w:rsidR="008F0293" w:rsidRPr="00EB50C1" w:rsidRDefault="008F0293" w:rsidP="006E146E">
            <w:pPr>
              <w:pStyle w:val="afc"/>
              <w:jc w:val="both"/>
            </w:pPr>
            <w:r w:rsidRPr="00EB50C1">
              <w:t>Определять эффективность выполнения трудовых функций работниками</w:t>
            </w:r>
          </w:p>
        </w:tc>
      </w:tr>
      <w:tr w:rsidR="008F0293" w:rsidRPr="00EB50C1" w14:paraId="063AC894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CDE0384" w14:textId="77777777" w:rsidR="008F0293" w:rsidRPr="00EB50C1" w:rsidDel="002A1D54" w:rsidRDefault="008F029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3C39889D" w14:textId="77777777" w:rsidR="008F0293" w:rsidRPr="00EB50C1" w:rsidRDefault="008F0293" w:rsidP="006E146E">
            <w:pPr>
              <w:pStyle w:val="afc"/>
              <w:jc w:val="both"/>
            </w:pPr>
            <w:r w:rsidRPr="00EB50C1">
              <w:t>Руководить работами по подготовке, аттестации и повышению квалификации персонала</w:t>
            </w:r>
          </w:p>
        </w:tc>
      </w:tr>
      <w:tr w:rsidR="008F0293" w:rsidRPr="00EB50C1" w14:paraId="65B0E729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182D8B91" w14:textId="77777777" w:rsidR="008F0293" w:rsidRPr="00EB50C1" w:rsidDel="002A1D54" w:rsidRDefault="008F029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264FFD30" w14:textId="77777777" w:rsidR="008F0293" w:rsidRPr="009143D2" w:rsidRDefault="008F0293" w:rsidP="006E146E">
            <w:pPr>
              <w:pStyle w:val="afc"/>
              <w:jc w:val="both"/>
            </w:pPr>
            <w:r w:rsidRPr="009143D2">
              <w:t>Планировать работу подразделения с использованием компьютерного персонального или корпоративного информационного менеджера</w:t>
            </w:r>
          </w:p>
        </w:tc>
      </w:tr>
      <w:tr w:rsidR="008F0293" w:rsidRPr="00EB50C1" w14:paraId="7AD3A580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4EA11019" w14:textId="77777777" w:rsidR="008F0293" w:rsidRPr="00EB50C1" w:rsidDel="002A1D54" w:rsidRDefault="008F029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13F360C2" w14:textId="77777777" w:rsidR="008F0293" w:rsidRPr="009143D2" w:rsidRDefault="008F0293" w:rsidP="006E146E">
            <w:pPr>
              <w:pStyle w:val="aff3"/>
              <w:spacing w:after="0"/>
              <w:jc w:val="both"/>
            </w:pPr>
            <w:r w:rsidRPr="0099798D">
              <w:rPr>
                <w:rStyle w:val="aff2"/>
              </w:rPr>
              <w:t>Взаимодействовать с поставщиками материалов, сырья, полуфабрикатов и комплектующих изделий</w:t>
            </w:r>
          </w:p>
        </w:tc>
      </w:tr>
      <w:tr w:rsidR="008F0293" w:rsidRPr="00EB50C1" w14:paraId="3A483826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24811417" w14:textId="77777777" w:rsidR="008F0293" w:rsidRPr="00EB50C1" w:rsidDel="002A1D54" w:rsidRDefault="008F029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6EC821D" w14:textId="77777777" w:rsidR="008F0293" w:rsidRPr="0099798D" w:rsidRDefault="008F0293" w:rsidP="006E146E">
            <w:pPr>
              <w:pStyle w:val="aff3"/>
              <w:spacing w:after="0"/>
              <w:jc w:val="both"/>
              <w:rPr>
                <w:rStyle w:val="aff2"/>
              </w:rPr>
            </w:pPr>
            <w:r w:rsidRPr="0099798D">
              <w:rPr>
                <w:rStyle w:val="aff2"/>
              </w:rPr>
              <w:t>Взаимодействовать с потребителями изготавливаемой продукции</w:t>
            </w:r>
          </w:p>
        </w:tc>
      </w:tr>
      <w:tr w:rsidR="009143D2" w:rsidRPr="00EB50C1" w14:paraId="669BFC25" w14:textId="77777777" w:rsidTr="006E146E">
        <w:trPr>
          <w:trHeight w:val="20"/>
        </w:trPr>
        <w:tc>
          <w:tcPr>
            <w:tcW w:w="1200" w:type="pct"/>
            <w:vMerge w:val="restart"/>
            <w:shd w:val="clear" w:color="auto" w:fill="auto"/>
          </w:tcPr>
          <w:p w14:paraId="7F9EEAAF" w14:textId="77777777" w:rsidR="009143D2" w:rsidRPr="00EB50C1" w:rsidRDefault="009143D2" w:rsidP="00FF5FB2">
            <w:pPr>
              <w:pStyle w:val="afc"/>
            </w:pPr>
            <w:r w:rsidRPr="00EB50C1" w:rsidDel="002A1D54">
              <w:t>Необходимые знания</w:t>
            </w:r>
          </w:p>
        </w:tc>
        <w:tc>
          <w:tcPr>
            <w:tcW w:w="3800" w:type="pct"/>
            <w:shd w:val="clear" w:color="auto" w:fill="auto"/>
          </w:tcPr>
          <w:p w14:paraId="0E9E3676" w14:textId="77777777" w:rsidR="009143D2" w:rsidRPr="00EB50C1" w:rsidRDefault="009143D2" w:rsidP="006E146E">
            <w:pPr>
              <w:pStyle w:val="afc"/>
              <w:jc w:val="both"/>
            </w:pPr>
            <w:r>
              <w:t xml:space="preserve">Документы по стандартизации </w:t>
            </w:r>
            <w:r w:rsidRPr="00EB50C1">
              <w:t xml:space="preserve">и методические документы, регламентирующие вопросы качества продукции </w:t>
            </w:r>
          </w:p>
        </w:tc>
      </w:tr>
      <w:tr w:rsidR="009143D2" w:rsidRPr="00EB50C1" w14:paraId="675471F6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92508E3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6CD2A017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Организационно-штатная структура организации</w:t>
            </w:r>
          </w:p>
        </w:tc>
      </w:tr>
      <w:tr w:rsidR="009143D2" w:rsidRPr="00EB50C1" w14:paraId="52848830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2DA4E1E1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297A43B7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Методы планирования производственной деятельности</w:t>
            </w:r>
          </w:p>
        </w:tc>
      </w:tr>
      <w:tr w:rsidR="009143D2" w:rsidRPr="00EB50C1" w14:paraId="6E320505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416988EE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8B6F718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Основы системы управления эффективностью</w:t>
            </w:r>
          </w:p>
        </w:tc>
      </w:tr>
      <w:tr w:rsidR="009143D2" w:rsidRPr="00EB50C1" w14:paraId="795A3990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0FF77E97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24C01E61" w14:textId="77777777" w:rsidR="009143D2" w:rsidRPr="00EB50C1" w:rsidRDefault="009143D2" w:rsidP="006E146E">
            <w:pPr>
              <w:pStyle w:val="afc"/>
              <w:jc w:val="both"/>
            </w:pPr>
            <w:r>
              <w:t>Т</w:t>
            </w:r>
            <w:r w:rsidRPr="00EB50C1">
              <w:t xml:space="preserve">ехнологии управления персоналом </w:t>
            </w:r>
          </w:p>
        </w:tc>
      </w:tr>
      <w:tr w:rsidR="009143D2" w:rsidRPr="00EB50C1" w14:paraId="3ED24EE4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155F50B6" w14:textId="77777777" w:rsidR="009143D2" w:rsidRPr="00EB50C1" w:rsidDel="002A1D54" w:rsidRDefault="009143D2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4A8124A" w14:textId="77777777" w:rsidR="009143D2" w:rsidRPr="00EB50C1" w:rsidRDefault="009143D2" w:rsidP="006E146E">
            <w:pPr>
              <w:pStyle w:val="afc"/>
              <w:jc w:val="both"/>
            </w:pPr>
            <w:r w:rsidRPr="00EB50C1">
              <w:t>Основы экономики, организации производства, труда и управления</w:t>
            </w:r>
          </w:p>
        </w:tc>
      </w:tr>
      <w:tr w:rsidR="005A6F53" w:rsidRPr="00EB50C1" w14:paraId="4941E298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25294889" w14:textId="77777777" w:rsidR="005A6F53" w:rsidRPr="00EB50C1" w:rsidDel="002A1D54" w:rsidRDefault="005A6F5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3BD08317" w14:textId="77777777" w:rsidR="005A6F53" w:rsidRPr="005A6F53" w:rsidRDefault="005A6F53" w:rsidP="006E146E">
            <w:pPr>
              <w:pStyle w:val="afc"/>
              <w:jc w:val="both"/>
            </w:pPr>
            <w:r w:rsidRPr="005A6F53">
              <w:t>Основы психологии общения и конфликтологии</w:t>
            </w:r>
          </w:p>
        </w:tc>
      </w:tr>
      <w:tr w:rsidR="005A6F53" w:rsidRPr="00EB50C1" w14:paraId="3DC93A08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F9EC7DE" w14:textId="77777777" w:rsidR="005A6F53" w:rsidRPr="00EB50C1" w:rsidDel="002A1D54" w:rsidRDefault="005A6F5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9668A03" w14:textId="77777777" w:rsidR="005A6F53" w:rsidRPr="00EB50C1" w:rsidRDefault="005A6F53" w:rsidP="006E146E">
            <w:pPr>
              <w:pStyle w:val="afc"/>
              <w:jc w:val="both"/>
            </w:pPr>
            <w:r w:rsidRPr="00EB50C1">
              <w:t xml:space="preserve">Основы коммуникации </w:t>
            </w:r>
            <w:r w:rsidRPr="0049750E">
              <w:t>в организации</w:t>
            </w:r>
          </w:p>
        </w:tc>
      </w:tr>
      <w:tr w:rsidR="00995C6C" w:rsidRPr="00EB50C1" w14:paraId="677B272B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6BC40D6F" w14:textId="77777777" w:rsidR="00995C6C" w:rsidRPr="00EB50C1" w:rsidDel="002A1D54" w:rsidRDefault="00995C6C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5B4454EE" w14:textId="0283FCD7" w:rsidR="00995C6C" w:rsidRPr="00EB50C1" w:rsidRDefault="00995C6C" w:rsidP="006E146E">
            <w:pPr>
              <w:pStyle w:val="afc"/>
              <w:jc w:val="both"/>
            </w:pPr>
            <w:r>
              <w:rPr>
                <w:rStyle w:val="aff2"/>
              </w:rPr>
              <w:t xml:space="preserve">Основы </w:t>
            </w:r>
            <w:r w:rsidRPr="001F2489">
              <w:rPr>
                <w:rStyle w:val="aff2"/>
              </w:rPr>
              <w:t xml:space="preserve">управления </w:t>
            </w:r>
            <w:r w:rsidR="00F337D7" w:rsidRPr="001F2489">
              <w:rPr>
                <w:rStyle w:val="aff2"/>
              </w:rPr>
              <w:t xml:space="preserve">коммуникациями </w:t>
            </w:r>
            <w:r w:rsidRPr="001F2489">
              <w:rPr>
                <w:rStyle w:val="aff2"/>
              </w:rPr>
              <w:t>и</w:t>
            </w:r>
            <w:r>
              <w:rPr>
                <w:rStyle w:val="aff2"/>
              </w:rPr>
              <w:t xml:space="preserve"> внешней коммуникации с потребителями и поставщиками</w:t>
            </w:r>
          </w:p>
        </w:tc>
      </w:tr>
      <w:tr w:rsidR="005A6F53" w:rsidRPr="00EB50C1" w14:paraId="3C58A0B8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7A9A8E5C" w14:textId="77777777" w:rsidR="005A6F53" w:rsidRPr="00EB50C1" w:rsidDel="002A1D54" w:rsidRDefault="005A6F5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16545549" w14:textId="77777777" w:rsidR="005A6F53" w:rsidRPr="00D60E5F" w:rsidRDefault="005A6F53" w:rsidP="006E146E">
            <w:pPr>
              <w:pStyle w:val="afc"/>
              <w:jc w:val="both"/>
            </w:pPr>
            <w:r w:rsidRPr="00D60E5F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5A6F53" w:rsidRPr="00EB50C1" w14:paraId="0247F79C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2F1A8C76" w14:textId="77777777" w:rsidR="005A6F53" w:rsidRPr="00EB50C1" w:rsidDel="002A1D54" w:rsidRDefault="005A6F5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288B47A3" w14:textId="77777777" w:rsidR="005A6F53" w:rsidRPr="00EB50C1" w:rsidRDefault="005A6F53" w:rsidP="006E146E">
            <w:pPr>
              <w:pStyle w:val="afc"/>
              <w:jc w:val="both"/>
            </w:pPr>
            <w:r w:rsidRPr="00194D86">
              <w:t>Законодательство Российской Федерации в сфере оплаты труда, режима труда и отдыха</w:t>
            </w:r>
            <w:r>
              <w:rPr>
                <w:rStyle w:val="af3"/>
              </w:rPr>
              <w:t xml:space="preserve"> </w:t>
            </w:r>
          </w:p>
        </w:tc>
      </w:tr>
      <w:tr w:rsidR="005A6F53" w:rsidRPr="00EB50C1" w14:paraId="2D00054D" w14:textId="77777777" w:rsidTr="006E146E">
        <w:trPr>
          <w:trHeight w:val="20"/>
        </w:trPr>
        <w:tc>
          <w:tcPr>
            <w:tcW w:w="1200" w:type="pct"/>
            <w:vMerge/>
            <w:shd w:val="clear" w:color="auto" w:fill="auto"/>
          </w:tcPr>
          <w:p w14:paraId="1DF2C26A" w14:textId="77777777" w:rsidR="005A6F53" w:rsidRPr="00EB50C1" w:rsidDel="002A1D54" w:rsidRDefault="005A6F53" w:rsidP="00FF5FB2">
            <w:pPr>
              <w:pStyle w:val="afc"/>
            </w:pPr>
          </w:p>
        </w:tc>
        <w:tc>
          <w:tcPr>
            <w:tcW w:w="3800" w:type="pct"/>
            <w:shd w:val="clear" w:color="auto" w:fill="auto"/>
          </w:tcPr>
          <w:p w14:paraId="05190C78" w14:textId="77777777" w:rsidR="005A6F53" w:rsidRPr="00EB50C1" w:rsidRDefault="005A6F53" w:rsidP="006E146E">
            <w:pPr>
              <w:pStyle w:val="afc"/>
              <w:jc w:val="both"/>
            </w:pPr>
            <w:r w:rsidRPr="00EB50C1">
              <w:t>Основные меры по предупреждению коррупции</w:t>
            </w:r>
          </w:p>
        </w:tc>
      </w:tr>
      <w:tr w:rsidR="005A6F53" w:rsidRPr="00EB50C1" w14:paraId="39B56357" w14:textId="77777777" w:rsidTr="006E146E">
        <w:trPr>
          <w:trHeight w:val="20"/>
        </w:trPr>
        <w:tc>
          <w:tcPr>
            <w:tcW w:w="1200" w:type="pct"/>
            <w:shd w:val="clear" w:color="auto" w:fill="auto"/>
          </w:tcPr>
          <w:p w14:paraId="74D82D2B" w14:textId="77777777" w:rsidR="005A6F53" w:rsidRPr="00EB50C1" w:rsidDel="002A1D54" w:rsidRDefault="005A6F53" w:rsidP="00FF5FB2">
            <w:pPr>
              <w:pStyle w:val="afc"/>
            </w:pPr>
            <w:r w:rsidRPr="00EB50C1" w:rsidDel="002A1D54">
              <w:t>Другие характеристики</w:t>
            </w:r>
          </w:p>
        </w:tc>
        <w:tc>
          <w:tcPr>
            <w:tcW w:w="3800" w:type="pct"/>
            <w:shd w:val="clear" w:color="auto" w:fill="auto"/>
          </w:tcPr>
          <w:p w14:paraId="2449AE6D" w14:textId="77777777" w:rsidR="005A6F53" w:rsidRPr="00EB50C1" w:rsidRDefault="005A6F53" w:rsidP="006E146E">
            <w:pPr>
              <w:pStyle w:val="afc"/>
              <w:jc w:val="both"/>
            </w:pPr>
            <w:r w:rsidRPr="00EB50C1">
              <w:t>-</w:t>
            </w:r>
          </w:p>
        </w:tc>
      </w:tr>
    </w:tbl>
    <w:p w14:paraId="7EB0CEFA" w14:textId="77777777" w:rsidR="00C7604B" w:rsidRDefault="00C7604B" w:rsidP="00FF5FB2">
      <w:pPr>
        <w:pStyle w:val="afc"/>
      </w:pPr>
    </w:p>
    <w:p w14:paraId="2CEEF130" w14:textId="77777777" w:rsidR="00EF7AD8" w:rsidRPr="00EB50C1" w:rsidRDefault="00EF7AD8" w:rsidP="00FF5FB2">
      <w:pPr>
        <w:pStyle w:val="1"/>
      </w:pPr>
      <w:bookmarkStart w:id="11" w:name="_Toc38328657"/>
      <w:r w:rsidRPr="00EB50C1">
        <w:rPr>
          <w:lang w:val="en-US"/>
        </w:rPr>
        <w:t>IV</w:t>
      </w:r>
      <w:r w:rsidRPr="00EB50C1">
        <w:t>. Сведения об организациях-разработчиках профессионального стандарта</w:t>
      </w:r>
      <w:bookmarkEnd w:id="11"/>
    </w:p>
    <w:p w14:paraId="7F857447" w14:textId="77777777" w:rsidR="006E146E" w:rsidRDefault="006E146E" w:rsidP="00FF5FB2">
      <w:pPr>
        <w:pStyle w:val="22"/>
        <w:spacing w:before="0" w:after="0"/>
      </w:pPr>
      <w:bookmarkStart w:id="12" w:name="_Toc454313653"/>
      <w:bookmarkStart w:id="13" w:name="_Toc464893289"/>
    </w:p>
    <w:p w14:paraId="65A780AC" w14:textId="3DCAC18D" w:rsidR="00E76EF3" w:rsidRDefault="00E76EF3" w:rsidP="00FF5FB2">
      <w:pPr>
        <w:pStyle w:val="22"/>
        <w:spacing w:before="0" w:after="0"/>
      </w:pPr>
      <w:r w:rsidRPr="00EB50C1">
        <w:t>4.1. Ответственная организация-разработчик</w:t>
      </w:r>
      <w:bookmarkEnd w:id="12"/>
      <w:bookmarkEnd w:id="13"/>
    </w:p>
    <w:p w14:paraId="26701E82" w14:textId="77777777" w:rsidR="006E146E" w:rsidRDefault="006E146E" w:rsidP="00FF5FB2">
      <w:pPr>
        <w:pStyle w:val="22"/>
        <w:spacing w:before="0" w:after="0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27730B" w:rsidRPr="00966948" w14:paraId="38B9A636" w14:textId="77777777" w:rsidTr="00F337D7">
        <w:trPr>
          <w:trHeight w:val="20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9839A0D" w14:textId="6DE55E9E" w:rsidR="0027730B" w:rsidRPr="00966948" w:rsidRDefault="00635D76" w:rsidP="00F337D7">
            <w:r>
              <w:t>Совет по профессиональным квалификациям</w:t>
            </w:r>
            <w:r w:rsidR="00A01C1B" w:rsidRPr="00966948">
              <w:t xml:space="preserve"> в машиностроении, город Москва</w:t>
            </w:r>
          </w:p>
        </w:tc>
      </w:tr>
      <w:tr w:rsidR="00F337D7" w:rsidRPr="00966948" w14:paraId="5B736769" w14:textId="77777777" w:rsidTr="00F337D7">
        <w:trPr>
          <w:trHeight w:val="20"/>
        </w:trPr>
        <w:tc>
          <w:tcPr>
            <w:tcW w:w="5000" w:type="pct"/>
            <w:shd w:val="clear" w:color="auto" w:fill="auto"/>
          </w:tcPr>
          <w:p w14:paraId="2F7CA284" w14:textId="290D8073" w:rsidR="00F337D7" w:rsidRPr="00966948" w:rsidRDefault="00F337D7" w:rsidP="00F337D7">
            <w:pPr>
              <w:contextualSpacing/>
            </w:pPr>
            <w:r>
              <w:rPr>
                <w:bCs w:val="0"/>
              </w:rPr>
              <w:t xml:space="preserve">Заместитель председателя 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t>Романовская Станислава Николаевна</w:t>
            </w:r>
          </w:p>
        </w:tc>
      </w:tr>
    </w:tbl>
    <w:p w14:paraId="5F8EBD7E" w14:textId="77777777" w:rsidR="006E146E" w:rsidRDefault="006E146E" w:rsidP="00FF5FB2">
      <w:pPr>
        <w:pStyle w:val="22"/>
        <w:spacing w:before="0" w:after="0"/>
      </w:pPr>
      <w:bookmarkStart w:id="14" w:name="_Toc454313654"/>
      <w:bookmarkStart w:id="15" w:name="_Toc464893290"/>
    </w:p>
    <w:p w14:paraId="7EC5BF34" w14:textId="020875C6" w:rsidR="00E76EF3" w:rsidRDefault="00E76EF3" w:rsidP="00FF5FB2">
      <w:pPr>
        <w:pStyle w:val="22"/>
        <w:spacing w:before="0" w:after="0"/>
      </w:pPr>
      <w:r w:rsidRPr="00EB50C1">
        <w:t>4.2. Наименования организаций-разработчиков</w:t>
      </w:r>
      <w:bookmarkEnd w:id="14"/>
      <w:bookmarkEnd w:id="15"/>
    </w:p>
    <w:p w14:paraId="199AEF18" w14:textId="77777777" w:rsidR="006E146E" w:rsidRPr="00EB50C1" w:rsidRDefault="006E146E" w:rsidP="00FF5FB2">
      <w:pPr>
        <w:pStyle w:val="22"/>
        <w:spacing w:before="0" w:after="0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59"/>
        <w:gridCol w:w="9636"/>
      </w:tblGrid>
      <w:tr w:rsidR="00F337D7" w:rsidRPr="00E7411F" w14:paraId="70CBB8F5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7B89B248" w14:textId="77777777" w:rsidR="00F337D7" w:rsidRPr="00EB50C1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6C8977F4" w14:textId="00C68F72" w:rsidR="00F337D7" w:rsidRPr="00E7411F" w:rsidRDefault="00F337D7" w:rsidP="00635D76">
            <w:pPr>
              <w:pStyle w:val="afc"/>
            </w:pPr>
            <w:r w:rsidRPr="00E7411F">
              <w:t>ОООР</w:t>
            </w:r>
            <w:r w:rsidR="00535CAA">
              <w:t xml:space="preserve"> </w:t>
            </w:r>
            <w:r w:rsidRPr="00E7411F">
              <w:t>«Союз</w:t>
            </w:r>
            <w:r w:rsidR="00635D76">
              <w:t>Маш</w:t>
            </w:r>
            <w:r w:rsidRPr="00E7411F">
              <w:t xml:space="preserve"> России», город Москва</w:t>
            </w:r>
          </w:p>
        </w:tc>
      </w:tr>
      <w:tr w:rsidR="00F337D7" w:rsidRPr="00E7411F" w14:paraId="139B4D7C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52838FCE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1C30B4F8" w14:textId="77777777" w:rsidR="00F337D7" w:rsidRPr="00E7411F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АО «Ангстрем», город Москва</w:t>
            </w:r>
          </w:p>
        </w:tc>
      </w:tr>
      <w:tr w:rsidR="00F337D7" w:rsidRPr="00E7411F" w14:paraId="732B63B0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47F85B26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1DCD9720" w14:textId="6C49AD63" w:rsidR="00F337D7" w:rsidRPr="00E7411F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 xml:space="preserve">АО «Монтажно-технологическое управление </w:t>
            </w:r>
            <w:r w:rsidR="00635D76">
              <w:rPr>
                <w:lang w:eastAsia="ar-SA"/>
              </w:rPr>
              <w:t>«</w:t>
            </w:r>
            <w:r w:rsidRPr="00E7411F">
              <w:rPr>
                <w:lang w:eastAsia="ar-SA"/>
              </w:rPr>
              <w:t>Альтаир», город Москва</w:t>
            </w:r>
          </w:p>
        </w:tc>
      </w:tr>
      <w:tr w:rsidR="00F337D7" w:rsidRPr="00E7411F" w14:paraId="160627CE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629C5890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22FE6F72" w14:textId="249F4814" w:rsidR="00F337D7" w:rsidRPr="00E7411F" w:rsidRDefault="00F337D7" w:rsidP="00635D76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АО «ОДК</w:t>
            </w:r>
            <w:r w:rsidR="00635D76">
              <w:rPr>
                <w:lang w:eastAsia="ar-SA"/>
              </w:rPr>
              <w:t>»</w:t>
            </w:r>
            <w:r w:rsidRPr="00E7411F">
              <w:rPr>
                <w:lang w:eastAsia="ar-SA"/>
              </w:rPr>
              <w:t>, город Москва</w:t>
            </w:r>
          </w:p>
        </w:tc>
      </w:tr>
      <w:tr w:rsidR="00F337D7" w:rsidRPr="00E7411F" w14:paraId="4367B74B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0531D6F1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640F8B81" w14:textId="52FD872D" w:rsidR="00F337D7" w:rsidRPr="00E7411F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 xml:space="preserve">АО «ОДК-Пермские моторы», </w:t>
            </w:r>
            <w:r w:rsidR="00F33551" w:rsidRPr="00E7411F">
              <w:rPr>
                <w:lang w:eastAsia="ar-SA"/>
              </w:rPr>
              <w:t xml:space="preserve">город </w:t>
            </w:r>
            <w:r w:rsidRPr="00E7411F">
              <w:rPr>
                <w:lang w:eastAsia="ar-SA"/>
              </w:rPr>
              <w:t>Перм</w:t>
            </w:r>
            <w:r w:rsidR="00F33551" w:rsidRPr="00E7411F">
              <w:rPr>
                <w:lang w:eastAsia="ar-SA"/>
              </w:rPr>
              <w:t>ь</w:t>
            </w:r>
          </w:p>
        </w:tc>
      </w:tr>
      <w:tr w:rsidR="00F33551" w:rsidRPr="00E7411F" w14:paraId="686C5A25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7CEF9381" w14:textId="77777777" w:rsidR="00F33551" w:rsidRPr="00E7411F" w:rsidRDefault="00F33551" w:rsidP="00F33551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0DFAC536" w14:textId="0A1B2786" w:rsidR="00F33551" w:rsidRPr="00E7411F" w:rsidRDefault="00F33551" w:rsidP="00F33551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АО «ПО «Севмаш», город Северодвинск, Архангельская область</w:t>
            </w:r>
          </w:p>
        </w:tc>
      </w:tr>
      <w:tr w:rsidR="00F337D7" w:rsidRPr="00E7411F" w14:paraId="3A45A2CC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1FCB19C1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4DA7D28F" w14:textId="6DD2E087" w:rsidR="00F337D7" w:rsidRPr="00E7411F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 xml:space="preserve">АО «ПО «Стрела», </w:t>
            </w:r>
            <w:r w:rsidR="00F33551" w:rsidRPr="00E7411F">
              <w:rPr>
                <w:lang w:eastAsia="ar-SA"/>
              </w:rPr>
              <w:t xml:space="preserve">город </w:t>
            </w:r>
            <w:r w:rsidRPr="00E7411F">
              <w:rPr>
                <w:lang w:eastAsia="ar-SA"/>
              </w:rPr>
              <w:t>Оренбург</w:t>
            </w:r>
          </w:p>
        </w:tc>
      </w:tr>
      <w:tr w:rsidR="00F337D7" w:rsidRPr="00E7411F" w14:paraId="61980292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1C8346B3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733C0BA7" w14:textId="77777777" w:rsidR="00F337D7" w:rsidRPr="00E7411F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АО «Российские космические системы», город Москва</w:t>
            </w:r>
          </w:p>
        </w:tc>
      </w:tr>
      <w:tr w:rsidR="00F337D7" w:rsidRPr="00E7411F" w14:paraId="2AB131ED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1FA79373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7AD078A4" w14:textId="77777777" w:rsidR="00F337D7" w:rsidRPr="00E7411F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АО «РСК «МиГ», город Москва</w:t>
            </w:r>
          </w:p>
        </w:tc>
      </w:tr>
      <w:tr w:rsidR="00F337D7" w:rsidRPr="00E7411F" w14:paraId="08677107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6AD51ECC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0D0B5FD0" w14:textId="77777777" w:rsidR="00F337D7" w:rsidRPr="00E7411F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АО «РТ-Техприемка», город Москва</w:t>
            </w:r>
          </w:p>
        </w:tc>
      </w:tr>
      <w:tr w:rsidR="00F337D7" w:rsidRPr="00E7411F" w14:paraId="1EA69E5A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0367D172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40DAA2DC" w14:textId="18100C1C" w:rsidR="00F337D7" w:rsidRPr="00E7411F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 xml:space="preserve">АО «Тамбовский завод «Комсомолец» им. Н. С. Артемова», </w:t>
            </w:r>
            <w:r w:rsidR="00F33551" w:rsidRPr="00E7411F">
              <w:rPr>
                <w:lang w:eastAsia="ar-SA"/>
              </w:rPr>
              <w:t xml:space="preserve">город </w:t>
            </w:r>
            <w:r w:rsidRPr="00E7411F">
              <w:rPr>
                <w:lang w:eastAsia="ar-SA"/>
              </w:rPr>
              <w:t>Тамбов</w:t>
            </w:r>
          </w:p>
        </w:tc>
      </w:tr>
      <w:tr w:rsidR="00F337D7" w:rsidRPr="00E7411F" w14:paraId="0CFBDA44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7915A0A8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4DC1558D" w14:textId="77777777" w:rsidR="00F337D7" w:rsidRPr="00E7411F" w:rsidRDefault="00F337D7" w:rsidP="006E146E">
            <w:pPr>
              <w:rPr>
                <w:lang w:eastAsia="ar-SA"/>
              </w:rPr>
            </w:pPr>
            <w:r w:rsidRPr="00E7411F">
              <w:t>Ассоциация «Лига содействия оборонным предприятиям», город Москва</w:t>
            </w:r>
          </w:p>
        </w:tc>
      </w:tr>
      <w:tr w:rsidR="00F337D7" w:rsidRPr="00E7411F" w14:paraId="2D0D830C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34F12697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22623810" w14:textId="25128411" w:rsidR="00F337D7" w:rsidRPr="00E7411F" w:rsidRDefault="00F337D7" w:rsidP="00635D76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 xml:space="preserve">ПАО «Кировский завод </w:t>
            </w:r>
            <w:r w:rsidR="00635D76">
              <w:rPr>
                <w:lang w:eastAsia="ar-SA"/>
              </w:rPr>
              <w:t>«</w:t>
            </w:r>
            <w:r w:rsidRPr="00E7411F">
              <w:rPr>
                <w:lang w:eastAsia="ar-SA"/>
              </w:rPr>
              <w:t xml:space="preserve">Маяк», </w:t>
            </w:r>
            <w:r w:rsidR="00E7411F" w:rsidRPr="00E7411F">
              <w:rPr>
                <w:lang w:eastAsia="ar-SA"/>
              </w:rPr>
              <w:t xml:space="preserve">город </w:t>
            </w:r>
            <w:r w:rsidRPr="00E7411F">
              <w:rPr>
                <w:lang w:eastAsia="ar-SA"/>
              </w:rPr>
              <w:t>Киров</w:t>
            </w:r>
          </w:p>
        </w:tc>
      </w:tr>
      <w:tr w:rsidR="00F337D7" w:rsidRPr="00E7411F" w14:paraId="1D968241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7A6936E7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316C2A10" w14:textId="573F5FE9" w:rsidR="00F337D7" w:rsidRPr="00E7411F" w:rsidRDefault="00F33551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ПАО «ОДК-Сатурн», город Рыбинск, Ярославская область</w:t>
            </w:r>
          </w:p>
        </w:tc>
      </w:tr>
      <w:tr w:rsidR="00F337D7" w:rsidRPr="00E7411F" w14:paraId="4A6FBD7C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320FB44E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1F84F31F" w14:textId="77777777" w:rsidR="00F337D7" w:rsidRPr="00E7411F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ПАО «Туполев», город Москва</w:t>
            </w:r>
          </w:p>
        </w:tc>
      </w:tr>
      <w:tr w:rsidR="00F337D7" w:rsidRPr="00E7411F" w14:paraId="214662CB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3BC513FD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129CB7DD" w14:textId="5CBEA06E" w:rsidR="00F337D7" w:rsidRPr="00E7411F" w:rsidRDefault="00F33551" w:rsidP="006E146E">
            <w:pPr>
              <w:rPr>
                <w:lang w:eastAsia="ar-SA"/>
              </w:rPr>
            </w:pPr>
            <w:r w:rsidRPr="00E7411F">
              <w:t>Союз предприятий и организаций, обеспечивающих рациональное использование природных ресурсов и защиту окружающей среды «Экосфера», город Москва</w:t>
            </w:r>
          </w:p>
        </w:tc>
      </w:tr>
      <w:tr w:rsidR="00F337D7" w:rsidRPr="00E7411F" w14:paraId="1AE22F06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2448C07E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160D64D6" w14:textId="77777777" w:rsidR="00F337D7" w:rsidRPr="00E7411F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ФГБОУ ВО «МГТУ «СТАНКИН», город Москва</w:t>
            </w:r>
          </w:p>
        </w:tc>
      </w:tr>
      <w:tr w:rsidR="00F337D7" w:rsidRPr="00E7411F" w14:paraId="2932A4B3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7232C561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20CB1007" w14:textId="069300BD" w:rsidR="00F337D7" w:rsidRPr="00E7411F" w:rsidRDefault="00F33551" w:rsidP="006E146E">
            <w:pPr>
              <w:rPr>
                <w:lang w:eastAsia="ar-SA"/>
              </w:rPr>
            </w:pPr>
            <w:r w:rsidRPr="00E7411F">
              <w:t>ФГБОУ ВО «Московский государственный технический университет имени Н.Э. Баумана (национальный исследовательский университет)», город Москва</w:t>
            </w:r>
          </w:p>
        </w:tc>
      </w:tr>
      <w:tr w:rsidR="00F337D7" w:rsidRPr="00E7411F" w14:paraId="23136BAA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16E53DCC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73807B9F" w14:textId="07100213" w:rsidR="00F337D7" w:rsidRPr="00E7411F" w:rsidRDefault="00F33551" w:rsidP="00635D76">
            <w:pPr>
              <w:rPr>
                <w:lang w:eastAsia="ar-SA"/>
              </w:rPr>
            </w:pPr>
            <w:r w:rsidRPr="00E7411F">
              <w:t>ФГБУ «ВНИИ труда»</w:t>
            </w:r>
            <w:r w:rsidR="00635D76">
              <w:t xml:space="preserve"> Минтруда России</w:t>
            </w:r>
            <w:r w:rsidRPr="00E7411F">
              <w:t>, город Москва</w:t>
            </w:r>
          </w:p>
        </w:tc>
      </w:tr>
      <w:tr w:rsidR="00F337D7" w:rsidRPr="00EB50C1" w14:paraId="47BF535D" w14:textId="77777777" w:rsidTr="006E146E">
        <w:trPr>
          <w:trHeight w:val="20"/>
        </w:trPr>
        <w:tc>
          <w:tcPr>
            <w:tcW w:w="274" w:type="pct"/>
            <w:shd w:val="clear" w:color="auto" w:fill="auto"/>
          </w:tcPr>
          <w:p w14:paraId="3B1617A0" w14:textId="77777777" w:rsidR="00F337D7" w:rsidRPr="00E7411F" w:rsidRDefault="00F337D7" w:rsidP="006E146E">
            <w:pPr>
              <w:numPr>
                <w:ilvl w:val="0"/>
                <w:numId w:val="28"/>
              </w:numPr>
            </w:pPr>
          </w:p>
        </w:tc>
        <w:tc>
          <w:tcPr>
            <w:tcW w:w="4726" w:type="pct"/>
            <w:shd w:val="clear" w:color="auto" w:fill="auto"/>
          </w:tcPr>
          <w:p w14:paraId="599517CF" w14:textId="77777777" w:rsidR="00F337D7" w:rsidRPr="00B733FE" w:rsidRDefault="00F337D7" w:rsidP="006E146E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ФГУП «НПО «Техномаш», город Москва</w:t>
            </w:r>
          </w:p>
        </w:tc>
      </w:tr>
    </w:tbl>
    <w:p w14:paraId="211600A3" w14:textId="77777777" w:rsidR="00E76EF3" w:rsidRPr="00EB50C1" w:rsidRDefault="00E76EF3" w:rsidP="00FF5FB2"/>
    <w:sectPr w:rsidR="00E76EF3" w:rsidRPr="00EB50C1" w:rsidSect="00EF7AD8">
      <w:headerReference w:type="default" r:id="rId12"/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AC69E" w14:textId="77777777" w:rsidR="00F8327A" w:rsidRDefault="00F8327A" w:rsidP="0085401D">
      <w:r>
        <w:separator/>
      </w:r>
    </w:p>
  </w:endnote>
  <w:endnote w:type="continuationSeparator" w:id="0">
    <w:p w14:paraId="05264F68" w14:textId="77777777" w:rsidR="00F8327A" w:rsidRDefault="00F8327A" w:rsidP="0085401D">
      <w:r>
        <w:continuationSeparator/>
      </w:r>
    </w:p>
  </w:endnote>
  <w:endnote w:id="1">
    <w:p w14:paraId="2771CAB8" w14:textId="77777777" w:rsidR="00007FB2" w:rsidRPr="007B67BA" w:rsidRDefault="00007FB2" w:rsidP="006E146E">
      <w:pPr>
        <w:pStyle w:val="aff0"/>
        <w:jc w:val="both"/>
      </w:pPr>
      <w:r w:rsidRPr="007B67BA">
        <w:rPr>
          <w:rStyle w:val="a3"/>
        </w:rPr>
        <w:endnoteRef/>
      </w:r>
      <w:r w:rsidRPr="007B67BA">
        <w:t xml:space="preserve"> Общероссийский классификатор занятий</w:t>
      </w:r>
      <w:r>
        <w:t>.</w:t>
      </w:r>
    </w:p>
  </w:endnote>
  <w:endnote w:id="2">
    <w:p w14:paraId="537ABC66" w14:textId="77777777" w:rsidR="00007FB2" w:rsidRPr="007B67BA" w:rsidRDefault="00007FB2" w:rsidP="006E146E">
      <w:pPr>
        <w:pStyle w:val="aff0"/>
        <w:jc w:val="both"/>
      </w:pPr>
      <w:r w:rsidRPr="007B67BA">
        <w:rPr>
          <w:rStyle w:val="a3"/>
        </w:rPr>
        <w:endnoteRef/>
      </w:r>
      <w:r w:rsidRPr="007B67BA">
        <w:t xml:space="preserve"> Общероссийский классификатор кодов экономической деятельности</w:t>
      </w:r>
      <w:r>
        <w:t>.</w:t>
      </w:r>
    </w:p>
  </w:endnote>
  <w:endnote w:id="3">
    <w:p w14:paraId="269A80CE" w14:textId="31E0CF85" w:rsidR="00007FB2" w:rsidRPr="007B67BA" w:rsidRDefault="00007FB2" w:rsidP="006E146E">
      <w:pPr>
        <w:pStyle w:val="aff0"/>
        <w:jc w:val="both"/>
      </w:pPr>
      <w:r w:rsidRPr="007B67BA">
        <w:rPr>
          <w:rStyle w:val="a3"/>
        </w:rPr>
        <w:endnoteRef/>
      </w:r>
      <w:r w:rsidRPr="007B67BA">
        <w:t xml:space="preserve"> </w:t>
      </w:r>
      <w:r w:rsidRPr="007B67BA">
        <w:rPr>
          <w:color w:val="000000"/>
          <w:shd w:val="clear" w:color="auto" w:fill="FFFFFF"/>
        </w:rPr>
        <w:t>Единый квалификационный</w:t>
      </w:r>
      <w:r>
        <w:rPr>
          <w:color w:val="000000"/>
          <w:shd w:val="clear" w:color="auto" w:fill="FFFFFF"/>
        </w:rPr>
        <w:t xml:space="preserve"> </w:t>
      </w:r>
      <w:r w:rsidRPr="007B67BA">
        <w:rPr>
          <w:color w:val="000000"/>
          <w:shd w:val="clear" w:color="auto" w:fill="FFFFFF"/>
        </w:rPr>
        <w:t>справочник должностей руководителей, специалистов и служащих</w:t>
      </w:r>
      <w:r>
        <w:rPr>
          <w:color w:val="000000"/>
          <w:shd w:val="clear" w:color="auto" w:fill="FFFFFF"/>
        </w:rPr>
        <w:t>.</w:t>
      </w:r>
    </w:p>
  </w:endnote>
  <w:endnote w:id="4">
    <w:p w14:paraId="104C19F5" w14:textId="77777777" w:rsidR="00007FB2" w:rsidRPr="007B67BA" w:rsidRDefault="00007FB2" w:rsidP="006E146E">
      <w:pPr>
        <w:pStyle w:val="aff0"/>
        <w:jc w:val="both"/>
      </w:pPr>
      <w:r w:rsidRPr="007B67BA">
        <w:rPr>
          <w:rStyle w:val="a3"/>
        </w:rPr>
        <w:endnoteRef/>
      </w:r>
      <w:r w:rsidRPr="007B67BA"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528C8B8B" w14:textId="77777777" w:rsidR="00007FB2" w:rsidRPr="007B67BA" w:rsidRDefault="00007FB2" w:rsidP="006E146E">
      <w:pPr>
        <w:pStyle w:val="aff0"/>
        <w:jc w:val="both"/>
      </w:pPr>
      <w:r w:rsidRPr="007B67BA">
        <w:rPr>
          <w:rStyle w:val="a3"/>
        </w:rPr>
        <w:endnoteRef/>
      </w:r>
      <w:r w:rsidRPr="007B67BA">
        <w:t xml:space="preserve"> Общероссийский классификатор специальностей по образованию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CC6B0" w14:textId="77777777" w:rsidR="00F8327A" w:rsidRDefault="00F8327A" w:rsidP="0085401D">
      <w:r>
        <w:separator/>
      </w:r>
    </w:p>
  </w:footnote>
  <w:footnote w:type="continuationSeparator" w:id="0">
    <w:p w14:paraId="53CC1BA3" w14:textId="77777777" w:rsidR="00F8327A" w:rsidRDefault="00F8327A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B0A5A" w14:textId="77777777" w:rsidR="00007FB2" w:rsidRDefault="00007FB2" w:rsidP="005673A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A78ECC5" w14:textId="77777777" w:rsidR="00007FB2" w:rsidRDefault="00007FB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4670620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0854E49C" w14:textId="2CDA433B" w:rsidR="00007FB2" w:rsidRPr="00EC056F" w:rsidRDefault="00007FB2" w:rsidP="00EC056F">
        <w:pPr>
          <w:pStyle w:val="ad"/>
          <w:rPr>
            <w:sz w:val="20"/>
          </w:rPr>
        </w:pPr>
        <w:r w:rsidRPr="00EC056F">
          <w:rPr>
            <w:sz w:val="20"/>
          </w:rPr>
          <w:fldChar w:fldCharType="begin"/>
        </w:r>
        <w:r w:rsidRPr="00EC056F">
          <w:rPr>
            <w:sz w:val="20"/>
          </w:rPr>
          <w:instrText>PAGE   \* MERGEFORMAT</w:instrText>
        </w:r>
        <w:r w:rsidRPr="00EC056F">
          <w:rPr>
            <w:sz w:val="20"/>
          </w:rPr>
          <w:fldChar w:fldCharType="separate"/>
        </w:r>
        <w:r w:rsidR="00E77E8C">
          <w:rPr>
            <w:noProof/>
            <w:sz w:val="20"/>
          </w:rPr>
          <w:t>3</w:t>
        </w:r>
        <w:r w:rsidRPr="00EC056F">
          <w:rPr>
            <w:sz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8060467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2612409D" w14:textId="787C496C" w:rsidR="00007FB2" w:rsidRPr="00EC056F" w:rsidRDefault="00007FB2" w:rsidP="00EC056F">
        <w:pPr>
          <w:pStyle w:val="ad"/>
          <w:rPr>
            <w:sz w:val="20"/>
          </w:rPr>
        </w:pPr>
        <w:r w:rsidRPr="00EC056F">
          <w:rPr>
            <w:sz w:val="20"/>
          </w:rPr>
          <w:fldChar w:fldCharType="begin"/>
        </w:r>
        <w:r w:rsidRPr="00EC056F">
          <w:rPr>
            <w:sz w:val="20"/>
          </w:rPr>
          <w:instrText>PAGE   \* MERGEFORMAT</w:instrText>
        </w:r>
        <w:r w:rsidRPr="00EC056F">
          <w:rPr>
            <w:sz w:val="20"/>
          </w:rPr>
          <w:fldChar w:fldCharType="separate"/>
        </w:r>
        <w:r w:rsidR="00E77E8C">
          <w:rPr>
            <w:noProof/>
            <w:sz w:val="20"/>
          </w:rPr>
          <w:t>21</w:t>
        </w:r>
        <w:r w:rsidRPr="00EC056F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8489E"/>
    <w:multiLevelType w:val="hybridMultilevel"/>
    <w:tmpl w:val="D5F0D04C"/>
    <w:lvl w:ilvl="0" w:tplc="484607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A1313F"/>
    <w:multiLevelType w:val="multilevel"/>
    <w:tmpl w:val="50DA229C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57709A"/>
    <w:multiLevelType w:val="hybridMultilevel"/>
    <w:tmpl w:val="3C169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078F3"/>
    <w:multiLevelType w:val="hybridMultilevel"/>
    <w:tmpl w:val="86BA0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917C7"/>
    <w:multiLevelType w:val="hybridMultilevel"/>
    <w:tmpl w:val="BCDA92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0D3A1414"/>
    <w:multiLevelType w:val="multilevel"/>
    <w:tmpl w:val="F0906C3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 w15:restartNumberingAfterBreak="0">
    <w:nsid w:val="0E46421E"/>
    <w:multiLevelType w:val="hybridMultilevel"/>
    <w:tmpl w:val="5EE27760"/>
    <w:lvl w:ilvl="0" w:tplc="D4EE46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125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9" w15:restartNumberingAfterBreak="0">
    <w:nsid w:val="123A5F5F"/>
    <w:multiLevelType w:val="hybridMultilevel"/>
    <w:tmpl w:val="C46024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125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20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16AE4123"/>
    <w:multiLevelType w:val="hybridMultilevel"/>
    <w:tmpl w:val="41082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25" w15:restartNumberingAfterBreak="0">
    <w:nsid w:val="2EE71ADB"/>
    <w:multiLevelType w:val="hybridMultilevel"/>
    <w:tmpl w:val="F71233CA"/>
    <w:lvl w:ilvl="0" w:tplc="D4EE46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125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26" w15:restartNumberingAfterBreak="0">
    <w:nsid w:val="2F3550E9"/>
    <w:multiLevelType w:val="hybridMultilevel"/>
    <w:tmpl w:val="97F62876"/>
    <w:lvl w:ilvl="0" w:tplc="D4EE4680">
      <w:start w:val="1"/>
      <w:numFmt w:val="bullet"/>
      <w:lvlText w:val=""/>
      <w:lvlJc w:val="left"/>
      <w:pPr>
        <w:ind w:left="7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9" w15:restartNumberingAfterBreak="0">
    <w:nsid w:val="3925093A"/>
    <w:multiLevelType w:val="hybridMultilevel"/>
    <w:tmpl w:val="62E20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53DD1711"/>
    <w:multiLevelType w:val="hybridMultilevel"/>
    <w:tmpl w:val="553A1E82"/>
    <w:lvl w:ilvl="0" w:tplc="D4EE46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125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3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CD80B31"/>
    <w:multiLevelType w:val="hybridMultilevel"/>
    <w:tmpl w:val="340C1AC0"/>
    <w:lvl w:ilvl="0" w:tplc="D4EE46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125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38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2594EF8"/>
    <w:multiLevelType w:val="multilevel"/>
    <w:tmpl w:val="F0906C3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0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 w15:restartNumberingAfterBreak="0">
    <w:nsid w:val="67BF470E"/>
    <w:multiLevelType w:val="hybridMultilevel"/>
    <w:tmpl w:val="E3AE2770"/>
    <w:lvl w:ilvl="0" w:tplc="041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9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1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825" w:hanging="360"/>
      </w:pPr>
      <w:rPr>
        <w:rFonts w:ascii="Wingdings" w:hAnsi="Wingdings" w:hint="default"/>
      </w:rPr>
    </w:lvl>
  </w:abstractNum>
  <w:abstractNum w:abstractNumId="43" w15:restartNumberingAfterBreak="0">
    <w:nsid w:val="68B8377A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4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8"/>
  </w:num>
  <w:num w:numId="2">
    <w:abstractNumId w:val="15"/>
  </w:num>
  <w:num w:numId="3">
    <w:abstractNumId w:val="43"/>
  </w:num>
  <w:num w:numId="4">
    <w:abstractNumId w:val="17"/>
  </w:num>
  <w:num w:numId="5">
    <w:abstractNumId w:val="19"/>
  </w:num>
  <w:num w:numId="6">
    <w:abstractNumId w:val="29"/>
  </w:num>
  <w:num w:numId="7">
    <w:abstractNumId w:val="5"/>
  </w:num>
  <w:num w:numId="8">
    <w:abstractNumId w:val="21"/>
  </w:num>
  <w:num w:numId="9">
    <w:abstractNumId w:val="14"/>
  </w:num>
  <w:num w:numId="10">
    <w:abstractNumId w:val="42"/>
  </w:num>
  <w:num w:numId="11">
    <w:abstractNumId w:val="11"/>
  </w:num>
  <w:num w:numId="12">
    <w:abstractNumId w:val="34"/>
  </w:num>
  <w:num w:numId="13">
    <w:abstractNumId w:val="37"/>
  </w:num>
  <w:num w:numId="14">
    <w:abstractNumId w:val="18"/>
  </w:num>
  <w:num w:numId="15">
    <w:abstractNumId w:val="26"/>
  </w:num>
  <w:num w:numId="16">
    <w:abstractNumId w:val="25"/>
  </w:num>
  <w:num w:numId="17">
    <w:abstractNumId w:val="39"/>
  </w:num>
  <w:num w:numId="18">
    <w:abstractNumId w:val="16"/>
  </w:num>
  <w:num w:numId="19">
    <w:abstractNumId w:val="13"/>
  </w:num>
  <w:num w:numId="20">
    <w:abstractNumId w:val="36"/>
  </w:num>
  <w:num w:numId="21">
    <w:abstractNumId w:val="27"/>
  </w:num>
  <w:num w:numId="22">
    <w:abstractNumId w:val="31"/>
  </w:num>
  <w:num w:numId="23">
    <w:abstractNumId w:val="20"/>
  </w:num>
  <w:num w:numId="24">
    <w:abstractNumId w:val="45"/>
  </w:num>
  <w:num w:numId="25">
    <w:abstractNumId w:val="33"/>
  </w:num>
  <w:num w:numId="26">
    <w:abstractNumId w:val="32"/>
  </w:num>
  <w:num w:numId="27">
    <w:abstractNumId w:val="8"/>
  </w:num>
  <w:num w:numId="28">
    <w:abstractNumId w:val="38"/>
  </w:num>
  <w:num w:numId="29">
    <w:abstractNumId w:val="47"/>
  </w:num>
  <w:num w:numId="30">
    <w:abstractNumId w:val="40"/>
  </w:num>
  <w:num w:numId="31">
    <w:abstractNumId w:val="24"/>
  </w:num>
  <w:num w:numId="32">
    <w:abstractNumId w:val="41"/>
  </w:num>
  <w:num w:numId="33">
    <w:abstractNumId w:val="35"/>
  </w:num>
  <w:num w:numId="34">
    <w:abstractNumId w:val="30"/>
  </w:num>
  <w:num w:numId="35">
    <w:abstractNumId w:val="46"/>
  </w:num>
  <w:num w:numId="36">
    <w:abstractNumId w:val="9"/>
  </w:num>
  <w:num w:numId="37">
    <w:abstractNumId w:val="7"/>
  </w:num>
  <w:num w:numId="38">
    <w:abstractNumId w:val="6"/>
  </w:num>
  <w:num w:numId="39">
    <w:abstractNumId w:val="4"/>
  </w:num>
  <w:num w:numId="40">
    <w:abstractNumId w:val="3"/>
  </w:num>
  <w:num w:numId="41">
    <w:abstractNumId w:val="2"/>
  </w:num>
  <w:num w:numId="42">
    <w:abstractNumId w:val="1"/>
  </w:num>
  <w:num w:numId="43">
    <w:abstractNumId w:val="0"/>
  </w:num>
  <w:num w:numId="44">
    <w:abstractNumId w:val="44"/>
  </w:num>
  <w:num w:numId="45">
    <w:abstractNumId w:val="12"/>
  </w:num>
  <w:num w:numId="46">
    <w:abstractNumId w:val="22"/>
  </w:num>
  <w:num w:numId="47">
    <w:abstractNumId w:val="23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1561"/>
    <w:rsid w:val="0000232F"/>
    <w:rsid w:val="00002EC8"/>
    <w:rsid w:val="00003558"/>
    <w:rsid w:val="00004B84"/>
    <w:rsid w:val="00006858"/>
    <w:rsid w:val="00007FB2"/>
    <w:rsid w:val="000105A0"/>
    <w:rsid w:val="0001060A"/>
    <w:rsid w:val="00010F25"/>
    <w:rsid w:val="00011BCE"/>
    <w:rsid w:val="0001315B"/>
    <w:rsid w:val="00013CB0"/>
    <w:rsid w:val="0001410C"/>
    <w:rsid w:val="00014209"/>
    <w:rsid w:val="00014FA2"/>
    <w:rsid w:val="0001612C"/>
    <w:rsid w:val="00016845"/>
    <w:rsid w:val="00017ED0"/>
    <w:rsid w:val="000214BE"/>
    <w:rsid w:val="00021745"/>
    <w:rsid w:val="000225C0"/>
    <w:rsid w:val="0002521E"/>
    <w:rsid w:val="0002548C"/>
    <w:rsid w:val="00026900"/>
    <w:rsid w:val="00026A9C"/>
    <w:rsid w:val="00027E27"/>
    <w:rsid w:val="00030448"/>
    <w:rsid w:val="00030C07"/>
    <w:rsid w:val="00031995"/>
    <w:rsid w:val="000334F5"/>
    <w:rsid w:val="00034241"/>
    <w:rsid w:val="00034680"/>
    <w:rsid w:val="00034C1C"/>
    <w:rsid w:val="00034E46"/>
    <w:rsid w:val="000354CA"/>
    <w:rsid w:val="000372B0"/>
    <w:rsid w:val="000378F9"/>
    <w:rsid w:val="000418F6"/>
    <w:rsid w:val="000421FE"/>
    <w:rsid w:val="00043AA7"/>
    <w:rsid w:val="00043DA7"/>
    <w:rsid w:val="000448EB"/>
    <w:rsid w:val="00044D47"/>
    <w:rsid w:val="00045455"/>
    <w:rsid w:val="000459C8"/>
    <w:rsid w:val="00046A47"/>
    <w:rsid w:val="00047343"/>
    <w:rsid w:val="000515BB"/>
    <w:rsid w:val="00051813"/>
    <w:rsid w:val="0005203C"/>
    <w:rsid w:val="000529B7"/>
    <w:rsid w:val="00052ADD"/>
    <w:rsid w:val="000540C4"/>
    <w:rsid w:val="0005611C"/>
    <w:rsid w:val="00056FC8"/>
    <w:rsid w:val="000571C7"/>
    <w:rsid w:val="00060AC9"/>
    <w:rsid w:val="00061118"/>
    <w:rsid w:val="00062DA8"/>
    <w:rsid w:val="00062DAE"/>
    <w:rsid w:val="00062E99"/>
    <w:rsid w:val="00064388"/>
    <w:rsid w:val="000648FC"/>
    <w:rsid w:val="00064E14"/>
    <w:rsid w:val="000653E7"/>
    <w:rsid w:val="0006663A"/>
    <w:rsid w:val="00067607"/>
    <w:rsid w:val="00067E9F"/>
    <w:rsid w:val="000705A1"/>
    <w:rsid w:val="00071543"/>
    <w:rsid w:val="000724FA"/>
    <w:rsid w:val="00072BFA"/>
    <w:rsid w:val="0007452B"/>
    <w:rsid w:val="000749EF"/>
    <w:rsid w:val="0007526D"/>
    <w:rsid w:val="000812FE"/>
    <w:rsid w:val="00083680"/>
    <w:rsid w:val="00083D2E"/>
    <w:rsid w:val="00084C85"/>
    <w:rsid w:val="00084E3E"/>
    <w:rsid w:val="00084FE7"/>
    <w:rsid w:val="00090C09"/>
    <w:rsid w:val="00090F10"/>
    <w:rsid w:val="00091181"/>
    <w:rsid w:val="0009166D"/>
    <w:rsid w:val="000926C1"/>
    <w:rsid w:val="00092A80"/>
    <w:rsid w:val="0009341E"/>
    <w:rsid w:val="000934C7"/>
    <w:rsid w:val="00093FFE"/>
    <w:rsid w:val="00094945"/>
    <w:rsid w:val="000A1F02"/>
    <w:rsid w:val="000A237D"/>
    <w:rsid w:val="000A6944"/>
    <w:rsid w:val="000A78CA"/>
    <w:rsid w:val="000B2993"/>
    <w:rsid w:val="000B3E12"/>
    <w:rsid w:val="000B4205"/>
    <w:rsid w:val="000B6248"/>
    <w:rsid w:val="000B6F59"/>
    <w:rsid w:val="000C1A62"/>
    <w:rsid w:val="000C1E03"/>
    <w:rsid w:val="000C24CD"/>
    <w:rsid w:val="000C2F31"/>
    <w:rsid w:val="000C304F"/>
    <w:rsid w:val="000C4838"/>
    <w:rsid w:val="000C4CD6"/>
    <w:rsid w:val="000C5083"/>
    <w:rsid w:val="000C5D7E"/>
    <w:rsid w:val="000C6101"/>
    <w:rsid w:val="000C61E1"/>
    <w:rsid w:val="000C71AE"/>
    <w:rsid w:val="000C7967"/>
    <w:rsid w:val="000C7E9A"/>
    <w:rsid w:val="000D1168"/>
    <w:rsid w:val="000D1B59"/>
    <w:rsid w:val="000D1D8B"/>
    <w:rsid w:val="000D20BE"/>
    <w:rsid w:val="000D2A33"/>
    <w:rsid w:val="000D2F69"/>
    <w:rsid w:val="000D2F6E"/>
    <w:rsid w:val="000D3E17"/>
    <w:rsid w:val="000D4708"/>
    <w:rsid w:val="000D4EAB"/>
    <w:rsid w:val="000D5188"/>
    <w:rsid w:val="000D54ED"/>
    <w:rsid w:val="000D5EAF"/>
    <w:rsid w:val="000D71D9"/>
    <w:rsid w:val="000D73F9"/>
    <w:rsid w:val="000D7471"/>
    <w:rsid w:val="000D78E4"/>
    <w:rsid w:val="000D7F42"/>
    <w:rsid w:val="000E1588"/>
    <w:rsid w:val="000E1816"/>
    <w:rsid w:val="000E23DD"/>
    <w:rsid w:val="000E25AF"/>
    <w:rsid w:val="000E25F3"/>
    <w:rsid w:val="000E3148"/>
    <w:rsid w:val="000E416E"/>
    <w:rsid w:val="000E450C"/>
    <w:rsid w:val="000E5977"/>
    <w:rsid w:val="000E6860"/>
    <w:rsid w:val="000E6C9A"/>
    <w:rsid w:val="000E7754"/>
    <w:rsid w:val="000F00BC"/>
    <w:rsid w:val="000F2E52"/>
    <w:rsid w:val="000F2EDF"/>
    <w:rsid w:val="000F36DC"/>
    <w:rsid w:val="000F4426"/>
    <w:rsid w:val="000F554D"/>
    <w:rsid w:val="000F67A1"/>
    <w:rsid w:val="000F7313"/>
    <w:rsid w:val="00100582"/>
    <w:rsid w:val="00100EA6"/>
    <w:rsid w:val="00101F6C"/>
    <w:rsid w:val="00103CD4"/>
    <w:rsid w:val="00104BE6"/>
    <w:rsid w:val="001056CF"/>
    <w:rsid w:val="001076A8"/>
    <w:rsid w:val="00107AB4"/>
    <w:rsid w:val="00110B2F"/>
    <w:rsid w:val="00111651"/>
    <w:rsid w:val="00111BFE"/>
    <w:rsid w:val="001120E0"/>
    <w:rsid w:val="0011330E"/>
    <w:rsid w:val="00113981"/>
    <w:rsid w:val="0011533A"/>
    <w:rsid w:val="00115C06"/>
    <w:rsid w:val="00116484"/>
    <w:rsid w:val="001164C5"/>
    <w:rsid w:val="00116519"/>
    <w:rsid w:val="00116AA3"/>
    <w:rsid w:val="00117391"/>
    <w:rsid w:val="00117A1B"/>
    <w:rsid w:val="00117F28"/>
    <w:rsid w:val="00120289"/>
    <w:rsid w:val="001203FE"/>
    <w:rsid w:val="001206D7"/>
    <w:rsid w:val="0012250A"/>
    <w:rsid w:val="00122883"/>
    <w:rsid w:val="00122F28"/>
    <w:rsid w:val="0012324A"/>
    <w:rsid w:val="00123C5C"/>
    <w:rsid w:val="00126DBA"/>
    <w:rsid w:val="00127253"/>
    <w:rsid w:val="001315EA"/>
    <w:rsid w:val="00131BB0"/>
    <w:rsid w:val="00131F1D"/>
    <w:rsid w:val="001327AA"/>
    <w:rsid w:val="0013391D"/>
    <w:rsid w:val="001350C7"/>
    <w:rsid w:val="00136141"/>
    <w:rsid w:val="001362AA"/>
    <w:rsid w:val="0013667D"/>
    <w:rsid w:val="00136C4D"/>
    <w:rsid w:val="00140866"/>
    <w:rsid w:val="00140875"/>
    <w:rsid w:val="00140B27"/>
    <w:rsid w:val="00140FB5"/>
    <w:rsid w:val="001419EC"/>
    <w:rsid w:val="0014307E"/>
    <w:rsid w:val="00143FA1"/>
    <w:rsid w:val="001448E4"/>
    <w:rsid w:val="00146626"/>
    <w:rsid w:val="0015075B"/>
    <w:rsid w:val="0015176F"/>
    <w:rsid w:val="001522D8"/>
    <w:rsid w:val="00152B1E"/>
    <w:rsid w:val="0015542A"/>
    <w:rsid w:val="00156333"/>
    <w:rsid w:val="00157955"/>
    <w:rsid w:val="00160147"/>
    <w:rsid w:val="00160515"/>
    <w:rsid w:val="00161382"/>
    <w:rsid w:val="001619F4"/>
    <w:rsid w:val="001622A0"/>
    <w:rsid w:val="0016272F"/>
    <w:rsid w:val="00164012"/>
    <w:rsid w:val="0016486C"/>
    <w:rsid w:val="00167295"/>
    <w:rsid w:val="00167606"/>
    <w:rsid w:val="001678F1"/>
    <w:rsid w:val="00167DBA"/>
    <w:rsid w:val="00173A02"/>
    <w:rsid w:val="00173C94"/>
    <w:rsid w:val="00174691"/>
    <w:rsid w:val="0017736F"/>
    <w:rsid w:val="00180170"/>
    <w:rsid w:val="00181B88"/>
    <w:rsid w:val="0018205F"/>
    <w:rsid w:val="001847CF"/>
    <w:rsid w:val="0018564F"/>
    <w:rsid w:val="00185D8A"/>
    <w:rsid w:val="001864FD"/>
    <w:rsid w:val="00186F5B"/>
    <w:rsid w:val="00187105"/>
    <w:rsid w:val="00187845"/>
    <w:rsid w:val="001906CD"/>
    <w:rsid w:val="0019156C"/>
    <w:rsid w:val="00192F29"/>
    <w:rsid w:val="00194BA6"/>
    <w:rsid w:val="00194D86"/>
    <w:rsid w:val="0019581F"/>
    <w:rsid w:val="001969AA"/>
    <w:rsid w:val="00197341"/>
    <w:rsid w:val="001A005D"/>
    <w:rsid w:val="001A0ABC"/>
    <w:rsid w:val="001A0B13"/>
    <w:rsid w:val="001A1A43"/>
    <w:rsid w:val="001A1AEB"/>
    <w:rsid w:val="001A20EE"/>
    <w:rsid w:val="001A31A9"/>
    <w:rsid w:val="001A4BE7"/>
    <w:rsid w:val="001A788D"/>
    <w:rsid w:val="001A78B4"/>
    <w:rsid w:val="001A7E0C"/>
    <w:rsid w:val="001B0DB4"/>
    <w:rsid w:val="001B1055"/>
    <w:rsid w:val="001B289E"/>
    <w:rsid w:val="001B3EEB"/>
    <w:rsid w:val="001B54A1"/>
    <w:rsid w:val="001B54D1"/>
    <w:rsid w:val="001B550F"/>
    <w:rsid w:val="001B59F9"/>
    <w:rsid w:val="001B5A3F"/>
    <w:rsid w:val="001B5F09"/>
    <w:rsid w:val="001B6418"/>
    <w:rsid w:val="001B67D6"/>
    <w:rsid w:val="001C0FFA"/>
    <w:rsid w:val="001C23E7"/>
    <w:rsid w:val="001C2BEE"/>
    <w:rsid w:val="001C34E1"/>
    <w:rsid w:val="001C43D8"/>
    <w:rsid w:val="001C43E1"/>
    <w:rsid w:val="001C6539"/>
    <w:rsid w:val="001C6883"/>
    <w:rsid w:val="001C6E84"/>
    <w:rsid w:val="001D1AAA"/>
    <w:rsid w:val="001D3A63"/>
    <w:rsid w:val="001D42D4"/>
    <w:rsid w:val="001D5E99"/>
    <w:rsid w:val="001E124A"/>
    <w:rsid w:val="001E1B65"/>
    <w:rsid w:val="001E1C14"/>
    <w:rsid w:val="001E4E89"/>
    <w:rsid w:val="001E5509"/>
    <w:rsid w:val="001E5FD2"/>
    <w:rsid w:val="001E7109"/>
    <w:rsid w:val="001E7472"/>
    <w:rsid w:val="001F187C"/>
    <w:rsid w:val="001F2128"/>
    <w:rsid w:val="001F2489"/>
    <w:rsid w:val="001F2651"/>
    <w:rsid w:val="001F2F14"/>
    <w:rsid w:val="001F337D"/>
    <w:rsid w:val="001F3579"/>
    <w:rsid w:val="001F7BC8"/>
    <w:rsid w:val="001F7F0A"/>
    <w:rsid w:val="0020052C"/>
    <w:rsid w:val="002007F8"/>
    <w:rsid w:val="0020200B"/>
    <w:rsid w:val="00203CAF"/>
    <w:rsid w:val="00204767"/>
    <w:rsid w:val="002053CE"/>
    <w:rsid w:val="00205B3A"/>
    <w:rsid w:val="00205D49"/>
    <w:rsid w:val="00206BAD"/>
    <w:rsid w:val="0020719D"/>
    <w:rsid w:val="00207FED"/>
    <w:rsid w:val="0021221F"/>
    <w:rsid w:val="002129B9"/>
    <w:rsid w:val="0021339F"/>
    <w:rsid w:val="002138CE"/>
    <w:rsid w:val="00214218"/>
    <w:rsid w:val="00214EE3"/>
    <w:rsid w:val="00215A2F"/>
    <w:rsid w:val="00215A6F"/>
    <w:rsid w:val="00217192"/>
    <w:rsid w:val="002176CF"/>
    <w:rsid w:val="00220B17"/>
    <w:rsid w:val="00220D3E"/>
    <w:rsid w:val="00221BFA"/>
    <w:rsid w:val="002248DA"/>
    <w:rsid w:val="0022635B"/>
    <w:rsid w:val="0022672E"/>
    <w:rsid w:val="002268B3"/>
    <w:rsid w:val="002269DD"/>
    <w:rsid w:val="00226E82"/>
    <w:rsid w:val="00227B3D"/>
    <w:rsid w:val="00227C61"/>
    <w:rsid w:val="00230D99"/>
    <w:rsid w:val="00231CCA"/>
    <w:rsid w:val="00231E42"/>
    <w:rsid w:val="00232122"/>
    <w:rsid w:val="002321A2"/>
    <w:rsid w:val="00235C41"/>
    <w:rsid w:val="00236317"/>
    <w:rsid w:val="002365A4"/>
    <w:rsid w:val="00236BDA"/>
    <w:rsid w:val="0023740F"/>
    <w:rsid w:val="002375D3"/>
    <w:rsid w:val="00237ED9"/>
    <w:rsid w:val="002401A5"/>
    <w:rsid w:val="0024079C"/>
    <w:rsid w:val="00240C7F"/>
    <w:rsid w:val="00240E60"/>
    <w:rsid w:val="002410B5"/>
    <w:rsid w:val="002411B0"/>
    <w:rsid w:val="0024135E"/>
    <w:rsid w:val="00241C25"/>
    <w:rsid w:val="00242396"/>
    <w:rsid w:val="00243BDB"/>
    <w:rsid w:val="00244E31"/>
    <w:rsid w:val="00247716"/>
    <w:rsid w:val="00250828"/>
    <w:rsid w:val="00251C34"/>
    <w:rsid w:val="002527A6"/>
    <w:rsid w:val="00252F7D"/>
    <w:rsid w:val="002539C3"/>
    <w:rsid w:val="00254B5A"/>
    <w:rsid w:val="00254CB2"/>
    <w:rsid w:val="00255199"/>
    <w:rsid w:val="00255586"/>
    <w:rsid w:val="002568B4"/>
    <w:rsid w:val="002573A0"/>
    <w:rsid w:val="002578DB"/>
    <w:rsid w:val="002579A4"/>
    <w:rsid w:val="00260A6D"/>
    <w:rsid w:val="00260D29"/>
    <w:rsid w:val="00261111"/>
    <w:rsid w:val="0026226D"/>
    <w:rsid w:val="00263781"/>
    <w:rsid w:val="0026434F"/>
    <w:rsid w:val="00264539"/>
    <w:rsid w:val="00265338"/>
    <w:rsid w:val="00265CF2"/>
    <w:rsid w:val="00266304"/>
    <w:rsid w:val="002664FA"/>
    <w:rsid w:val="00266BAF"/>
    <w:rsid w:val="002670AE"/>
    <w:rsid w:val="0027352D"/>
    <w:rsid w:val="0027452C"/>
    <w:rsid w:val="00275094"/>
    <w:rsid w:val="002764C4"/>
    <w:rsid w:val="00276F7C"/>
    <w:rsid w:val="0027730B"/>
    <w:rsid w:val="002774A4"/>
    <w:rsid w:val="0027755F"/>
    <w:rsid w:val="00281DE7"/>
    <w:rsid w:val="00282E0A"/>
    <w:rsid w:val="00283A61"/>
    <w:rsid w:val="00284F10"/>
    <w:rsid w:val="00285C92"/>
    <w:rsid w:val="002861D0"/>
    <w:rsid w:val="00286677"/>
    <w:rsid w:val="002914FB"/>
    <w:rsid w:val="002916CE"/>
    <w:rsid w:val="00291A45"/>
    <w:rsid w:val="0029282F"/>
    <w:rsid w:val="00293FFB"/>
    <w:rsid w:val="00294604"/>
    <w:rsid w:val="00294771"/>
    <w:rsid w:val="002952AF"/>
    <w:rsid w:val="002955A0"/>
    <w:rsid w:val="00295FC9"/>
    <w:rsid w:val="0029649C"/>
    <w:rsid w:val="002975F2"/>
    <w:rsid w:val="002A16D8"/>
    <w:rsid w:val="002A1A45"/>
    <w:rsid w:val="002A1D54"/>
    <w:rsid w:val="002A24B7"/>
    <w:rsid w:val="002A319B"/>
    <w:rsid w:val="002A4236"/>
    <w:rsid w:val="002A423B"/>
    <w:rsid w:val="002A5B24"/>
    <w:rsid w:val="002A5ED2"/>
    <w:rsid w:val="002A6956"/>
    <w:rsid w:val="002A7247"/>
    <w:rsid w:val="002A72A0"/>
    <w:rsid w:val="002A7306"/>
    <w:rsid w:val="002A7465"/>
    <w:rsid w:val="002A7D8B"/>
    <w:rsid w:val="002B0225"/>
    <w:rsid w:val="002B2CB4"/>
    <w:rsid w:val="002B3921"/>
    <w:rsid w:val="002B6CFE"/>
    <w:rsid w:val="002C05B6"/>
    <w:rsid w:val="002C10CC"/>
    <w:rsid w:val="002C2223"/>
    <w:rsid w:val="002C345F"/>
    <w:rsid w:val="002C346B"/>
    <w:rsid w:val="002C35B5"/>
    <w:rsid w:val="002C383E"/>
    <w:rsid w:val="002C3C8E"/>
    <w:rsid w:val="002C405A"/>
    <w:rsid w:val="002C5028"/>
    <w:rsid w:val="002C511D"/>
    <w:rsid w:val="002C69DD"/>
    <w:rsid w:val="002C7374"/>
    <w:rsid w:val="002D0817"/>
    <w:rsid w:val="002D0BCE"/>
    <w:rsid w:val="002D3C09"/>
    <w:rsid w:val="002D3F7B"/>
    <w:rsid w:val="002D52E9"/>
    <w:rsid w:val="002D5BB0"/>
    <w:rsid w:val="002D6C63"/>
    <w:rsid w:val="002E495D"/>
    <w:rsid w:val="002E4D78"/>
    <w:rsid w:val="002E5373"/>
    <w:rsid w:val="002E57CB"/>
    <w:rsid w:val="002E6D95"/>
    <w:rsid w:val="002F05B6"/>
    <w:rsid w:val="002F10DA"/>
    <w:rsid w:val="002F1D29"/>
    <w:rsid w:val="002F2E7B"/>
    <w:rsid w:val="002F3157"/>
    <w:rsid w:val="002F60FD"/>
    <w:rsid w:val="002F6E8A"/>
    <w:rsid w:val="00300B23"/>
    <w:rsid w:val="00302C6E"/>
    <w:rsid w:val="00303A0F"/>
    <w:rsid w:val="00303A89"/>
    <w:rsid w:val="0030411E"/>
    <w:rsid w:val="00305591"/>
    <w:rsid w:val="003057BB"/>
    <w:rsid w:val="003064E1"/>
    <w:rsid w:val="00306CAD"/>
    <w:rsid w:val="003071AE"/>
    <w:rsid w:val="003111A1"/>
    <w:rsid w:val="00312728"/>
    <w:rsid w:val="003130A4"/>
    <w:rsid w:val="00313201"/>
    <w:rsid w:val="00314BB1"/>
    <w:rsid w:val="00315585"/>
    <w:rsid w:val="00315E83"/>
    <w:rsid w:val="00315F3D"/>
    <w:rsid w:val="003172C6"/>
    <w:rsid w:val="00321B2A"/>
    <w:rsid w:val="00322196"/>
    <w:rsid w:val="003224A8"/>
    <w:rsid w:val="00323001"/>
    <w:rsid w:val="0032320D"/>
    <w:rsid w:val="003237AB"/>
    <w:rsid w:val="00323EE2"/>
    <w:rsid w:val="0032427B"/>
    <w:rsid w:val="00324337"/>
    <w:rsid w:val="0032437A"/>
    <w:rsid w:val="00324B2D"/>
    <w:rsid w:val="00324EC6"/>
    <w:rsid w:val="003252DE"/>
    <w:rsid w:val="003253C9"/>
    <w:rsid w:val="0032639D"/>
    <w:rsid w:val="00327180"/>
    <w:rsid w:val="0032792D"/>
    <w:rsid w:val="00327BC8"/>
    <w:rsid w:val="00327F6D"/>
    <w:rsid w:val="00330447"/>
    <w:rsid w:val="00330885"/>
    <w:rsid w:val="00331C71"/>
    <w:rsid w:val="00332098"/>
    <w:rsid w:val="00332156"/>
    <w:rsid w:val="003335AE"/>
    <w:rsid w:val="00333B82"/>
    <w:rsid w:val="003348B9"/>
    <w:rsid w:val="00335711"/>
    <w:rsid w:val="00336403"/>
    <w:rsid w:val="00336A19"/>
    <w:rsid w:val="003373F4"/>
    <w:rsid w:val="00340159"/>
    <w:rsid w:val="0034084D"/>
    <w:rsid w:val="003421EE"/>
    <w:rsid w:val="00342FCF"/>
    <w:rsid w:val="00343265"/>
    <w:rsid w:val="00343ABE"/>
    <w:rsid w:val="003441F2"/>
    <w:rsid w:val="00344305"/>
    <w:rsid w:val="003448A0"/>
    <w:rsid w:val="00344DB5"/>
    <w:rsid w:val="00344F5B"/>
    <w:rsid w:val="00345B8B"/>
    <w:rsid w:val="003470F7"/>
    <w:rsid w:val="00347739"/>
    <w:rsid w:val="00347876"/>
    <w:rsid w:val="00347DCF"/>
    <w:rsid w:val="003508A3"/>
    <w:rsid w:val="00353A42"/>
    <w:rsid w:val="00353C5C"/>
    <w:rsid w:val="0035428F"/>
    <w:rsid w:val="003542B9"/>
    <w:rsid w:val="00354422"/>
    <w:rsid w:val="003552DB"/>
    <w:rsid w:val="003556EE"/>
    <w:rsid w:val="00356E25"/>
    <w:rsid w:val="0036394A"/>
    <w:rsid w:val="00363E6B"/>
    <w:rsid w:val="00364091"/>
    <w:rsid w:val="003654CC"/>
    <w:rsid w:val="0036605B"/>
    <w:rsid w:val="00367DEF"/>
    <w:rsid w:val="00367F25"/>
    <w:rsid w:val="00371312"/>
    <w:rsid w:val="00371335"/>
    <w:rsid w:val="00373368"/>
    <w:rsid w:val="00373BE4"/>
    <w:rsid w:val="00373FB8"/>
    <w:rsid w:val="00374DCD"/>
    <w:rsid w:val="00374FC9"/>
    <w:rsid w:val="003752F8"/>
    <w:rsid w:val="003778B9"/>
    <w:rsid w:val="003803E8"/>
    <w:rsid w:val="00380E63"/>
    <w:rsid w:val="00380EAA"/>
    <w:rsid w:val="00380F55"/>
    <w:rsid w:val="00381FFA"/>
    <w:rsid w:val="00382463"/>
    <w:rsid w:val="00383D7F"/>
    <w:rsid w:val="003867BE"/>
    <w:rsid w:val="00391370"/>
    <w:rsid w:val="00391FB5"/>
    <w:rsid w:val="003926EF"/>
    <w:rsid w:val="003928E7"/>
    <w:rsid w:val="00392FF3"/>
    <w:rsid w:val="00393C70"/>
    <w:rsid w:val="00394DF4"/>
    <w:rsid w:val="003958E1"/>
    <w:rsid w:val="00397E17"/>
    <w:rsid w:val="003A00C8"/>
    <w:rsid w:val="003A028A"/>
    <w:rsid w:val="003A123D"/>
    <w:rsid w:val="003A22EC"/>
    <w:rsid w:val="003A2D15"/>
    <w:rsid w:val="003A326F"/>
    <w:rsid w:val="003A5A72"/>
    <w:rsid w:val="003A5C57"/>
    <w:rsid w:val="003A6812"/>
    <w:rsid w:val="003A70BE"/>
    <w:rsid w:val="003A7EDC"/>
    <w:rsid w:val="003B028F"/>
    <w:rsid w:val="003B1162"/>
    <w:rsid w:val="003B11F6"/>
    <w:rsid w:val="003B37FE"/>
    <w:rsid w:val="003B4704"/>
    <w:rsid w:val="003B55BD"/>
    <w:rsid w:val="003B719E"/>
    <w:rsid w:val="003C03EA"/>
    <w:rsid w:val="003C0772"/>
    <w:rsid w:val="003C1691"/>
    <w:rsid w:val="003C16EA"/>
    <w:rsid w:val="003C2005"/>
    <w:rsid w:val="003C237C"/>
    <w:rsid w:val="003C28D0"/>
    <w:rsid w:val="003C3E6D"/>
    <w:rsid w:val="003C42EC"/>
    <w:rsid w:val="003C4627"/>
    <w:rsid w:val="003C4A27"/>
    <w:rsid w:val="003C5101"/>
    <w:rsid w:val="003C5AA4"/>
    <w:rsid w:val="003C6878"/>
    <w:rsid w:val="003C6D2F"/>
    <w:rsid w:val="003C6D98"/>
    <w:rsid w:val="003C78A4"/>
    <w:rsid w:val="003D02AE"/>
    <w:rsid w:val="003D18EA"/>
    <w:rsid w:val="003D3624"/>
    <w:rsid w:val="003D4A01"/>
    <w:rsid w:val="003D5373"/>
    <w:rsid w:val="003D53BE"/>
    <w:rsid w:val="003D74C2"/>
    <w:rsid w:val="003E02BE"/>
    <w:rsid w:val="003E10B5"/>
    <w:rsid w:val="003E3199"/>
    <w:rsid w:val="003E3FD9"/>
    <w:rsid w:val="003E4350"/>
    <w:rsid w:val="003E47A5"/>
    <w:rsid w:val="003E4E2E"/>
    <w:rsid w:val="003E4F23"/>
    <w:rsid w:val="003E5F34"/>
    <w:rsid w:val="003E6D4B"/>
    <w:rsid w:val="003E798E"/>
    <w:rsid w:val="003E7D1C"/>
    <w:rsid w:val="003F20F9"/>
    <w:rsid w:val="003F2A70"/>
    <w:rsid w:val="003F3593"/>
    <w:rsid w:val="003F360F"/>
    <w:rsid w:val="003F37A4"/>
    <w:rsid w:val="003F65B9"/>
    <w:rsid w:val="00400FBA"/>
    <w:rsid w:val="0040100C"/>
    <w:rsid w:val="00401C8D"/>
    <w:rsid w:val="00402020"/>
    <w:rsid w:val="00402D43"/>
    <w:rsid w:val="00403A5B"/>
    <w:rsid w:val="00404F44"/>
    <w:rsid w:val="004057E0"/>
    <w:rsid w:val="0041071E"/>
    <w:rsid w:val="00412C3E"/>
    <w:rsid w:val="00412D02"/>
    <w:rsid w:val="00412F1B"/>
    <w:rsid w:val="0041327F"/>
    <w:rsid w:val="00413469"/>
    <w:rsid w:val="004141C6"/>
    <w:rsid w:val="00414305"/>
    <w:rsid w:val="00414929"/>
    <w:rsid w:val="00415687"/>
    <w:rsid w:val="00415B13"/>
    <w:rsid w:val="00415BF6"/>
    <w:rsid w:val="00415F22"/>
    <w:rsid w:val="004169DD"/>
    <w:rsid w:val="00417CBC"/>
    <w:rsid w:val="004200CB"/>
    <w:rsid w:val="00423BCC"/>
    <w:rsid w:val="004257CA"/>
    <w:rsid w:val="004260A6"/>
    <w:rsid w:val="00426297"/>
    <w:rsid w:val="00427EFA"/>
    <w:rsid w:val="00432F40"/>
    <w:rsid w:val="00433AC9"/>
    <w:rsid w:val="00435314"/>
    <w:rsid w:val="0043555F"/>
    <w:rsid w:val="0043648F"/>
    <w:rsid w:val="00437874"/>
    <w:rsid w:val="0044087B"/>
    <w:rsid w:val="00441E0E"/>
    <w:rsid w:val="004449C6"/>
    <w:rsid w:val="00450522"/>
    <w:rsid w:val="00450F27"/>
    <w:rsid w:val="00451E97"/>
    <w:rsid w:val="00453E0E"/>
    <w:rsid w:val="0045414D"/>
    <w:rsid w:val="004543BA"/>
    <w:rsid w:val="00454C6F"/>
    <w:rsid w:val="0046056F"/>
    <w:rsid w:val="004611FB"/>
    <w:rsid w:val="004612B1"/>
    <w:rsid w:val="00462139"/>
    <w:rsid w:val="00463DE1"/>
    <w:rsid w:val="004640BA"/>
    <w:rsid w:val="00465280"/>
    <w:rsid w:val="00465EB0"/>
    <w:rsid w:val="00466244"/>
    <w:rsid w:val="00471C68"/>
    <w:rsid w:val="0047239F"/>
    <w:rsid w:val="00472B31"/>
    <w:rsid w:val="00473FD2"/>
    <w:rsid w:val="00474E77"/>
    <w:rsid w:val="004753A1"/>
    <w:rsid w:val="00475892"/>
    <w:rsid w:val="00475C43"/>
    <w:rsid w:val="00475DBD"/>
    <w:rsid w:val="004768A8"/>
    <w:rsid w:val="00477C54"/>
    <w:rsid w:val="0048145B"/>
    <w:rsid w:val="00481BFB"/>
    <w:rsid w:val="00483300"/>
    <w:rsid w:val="004835B2"/>
    <w:rsid w:val="00485D11"/>
    <w:rsid w:val="00487032"/>
    <w:rsid w:val="00487A48"/>
    <w:rsid w:val="004919F4"/>
    <w:rsid w:val="00492990"/>
    <w:rsid w:val="00492D58"/>
    <w:rsid w:val="00496127"/>
    <w:rsid w:val="0049750E"/>
    <w:rsid w:val="004976A0"/>
    <w:rsid w:val="00497A21"/>
    <w:rsid w:val="004A08C1"/>
    <w:rsid w:val="004A16B1"/>
    <w:rsid w:val="004A17AE"/>
    <w:rsid w:val="004A1B2E"/>
    <w:rsid w:val="004A2692"/>
    <w:rsid w:val="004A315A"/>
    <w:rsid w:val="004A3377"/>
    <w:rsid w:val="004A41BE"/>
    <w:rsid w:val="004A435D"/>
    <w:rsid w:val="004A54E1"/>
    <w:rsid w:val="004A6D16"/>
    <w:rsid w:val="004A7185"/>
    <w:rsid w:val="004B0CB1"/>
    <w:rsid w:val="004B1525"/>
    <w:rsid w:val="004B164E"/>
    <w:rsid w:val="004B16F7"/>
    <w:rsid w:val="004B1779"/>
    <w:rsid w:val="004B19EE"/>
    <w:rsid w:val="004B27CD"/>
    <w:rsid w:val="004B2E45"/>
    <w:rsid w:val="004B2F0D"/>
    <w:rsid w:val="004B4F31"/>
    <w:rsid w:val="004B72C6"/>
    <w:rsid w:val="004B7EF4"/>
    <w:rsid w:val="004B7F68"/>
    <w:rsid w:val="004C0F9C"/>
    <w:rsid w:val="004C107E"/>
    <w:rsid w:val="004C1CFE"/>
    <w:rsid w:val="004C1F8C"/>
    <w:rsid w:val="004C35E0"/>
    <w:rsid w:val="004C3C17"/>
    <w:rsid w:val="004C3D99"/>
    <w:rsid w:val="004C4321"/>
    <w:rsid w:val="004C4E7F"/>
    <w:rsid w:val="004C7656"/>
    <w:rsid w:val="004C7D7A"/>
    <w:rsid w:val="004C7D8F"/>
    <w:rsid w:val="004D0180"/>
    <w:rsid w:val="004D0595"/>
    <w:rsid w:val="004D16A8"/>
    <w:rsid w:val="004D1D32"/>
    <w:rsid w:val="004D347C"/>
    <w:rsid w:val="004D42B0"/>
    <w:rsid w:val="004D5590"/>
    <w:rsid w:val="004D559F"/>
    <w:rsid w:val="004D55F4"/>
    <w:rsid w:val="004E0173"/>
    <w:rsid w:val="004E017B"/>
    <w:rsid w:val="004E1D9A"/>
    <w:rsid w:val="004E2ED6"/>
    <w:rsid w:val="004E3534"/>
    <w:rsid w:val="004E407C"/>
    <w:rsid w:val="004E5547"/>
    <w:rsid w:val="004E653E"/>
    <w:rsid w:val="004E6716"/>
    <w:rsid w:val="004E690F"/>
    <w:rsid w:val="004E73E3"/>
    <w:rsid w:val="004F006D"/>
    <w:rsid w:val="004F1BEC"/>
    <w:rsid w:val="004F27B6"/>
    <w:rsid w:val="004F2863"/>
    <w:rsid w:val="004F32EB"/>
    <w:rsid w:val="004F336C"/>
    <w:rsid w:val="004F34E4"/>
    <w:rsid w:val="004F4DC0"/>
    <w:rsid w:val="004F72E6"/>
    <w:rsid w:val="00500D97"/>
    <w:rsid w:val="00501807"/>
    <w:rsid w:val="0050344E"/>
    <w:rsid w:val="00503A84"/>
    <w:rsid w:val="00504385"/>
    <w:rsid w:val="0050698E"/>
    <w:rsid w:val="005110BF"/>
    <w:rsid w:val="0051383C"/>
    <w:rsid w:val="005147AC"/>
    <w:rsid w:val="00514AC1"/>
    <w:rsid w:val="00514F5C"/>
    <w:rsid w:val="00515F8F"/>
    <w:rsid w:val="00516C91"/>
    <w:rsid w:val="005174A2"/>
    <w:rsid w:val="00517DD7"/>
    <w:rsid w:val="0052030C"/>
    <w:rsid w:val="00520F21"/>
    <w:rsid w:val="00521952"/>
    <w:rsid w:val="0052307B"/>
    <w:rsid w:val="00523596"/>
    <w:rsid w:val="00524054"/>
    <w:rsid w:val="00524348"/>
    <w:rsid w:val="005254B9"/>
    <w:rsid w:val="00525DAB"/>
    <w:rsid w:val="005271EE"/>
    <w:rsid w:val="00530F48"/>
    <w:rsid w:val="00530F7B"/>
    <w:rsid w:val="00531194"/>
    <w:rsid w:val="00532213"/>
    <w:rsid w:val="0053295A"/>
    <w:rsid w:val="00532CC4"/>
    <w:rsid w:val="00533A9C"/>
    <w:rsid w:val="00534001"/>
    <w:rsid w:val="0053482B"/>
    <w:rsid w:val="005359E7"/>
    <w:rsid w:val="00535CAA"/>
    <w:rsid w:val="0053600F"/>
    <w:rsid w:val="00536EF4"/>
    <w:rsid w:val="00536F8E"/>
    <w:rsid w:val="00536FFA"/>
    <w:rsid w:val="00537A58"/>
    <w:rsid w:val="005407D0"/>
    <w:rsid w:val="0054093C"/>
    <w:rsid w:val="00540EF1"/>
    <w:rsid w:val="00540F08"/>
    <w:rsid w:val="00541C9F"/>
    <w:rsid w:val="005421DD"/>
    <w:rsid w:val="0054266C"/>
    <w:rsid w:val="00542D80"/>
    <w:rsid w:val="00543456"/>
    <w:rsid w:val="00546ED0"/>
    <w:rsid w:val="00546EEA"/>
    <w:rsid w:val="00547DE5"/>
    <w:rsid w:val="0055090F"/>
    <w:rsid w:val="00550E06"/>
    <w:rsid w:val="00550EBD"/>
    <w:rsid w:val="00551A91"/>
    <w:rsid w:val="0055354B"/>
    <w:rsid w:val="00554301"/>
    <w:rsid w:val="00554B59"/>
    <w:rsid w:val="00554E5A"/>
    <w:rsid w:val="00555026"/>
    <w:rsid w:val="00555122"/>
    <w:rsid w:val="00555437"/>
    <w:rsid w:val="00555F9F"/>
    <w:rsid w:val="00557417"/>
    <w:rsid w:val="005577E2"/>
    <w:rsid w:val="005608A7"/>
    <w:rsid w:val="00560E97"/>
    <w:rsid w:val="005631FA"/>
    <w:rsid w:val="00563DEB"/>
    <w:rsid w:val="005643CD"/>
    <w:rsid w:val="00564556"/>
    <w:rsid w:val="005646F9"/>
    <w:rsid w:val="005665DA"/>
    <w:rsid w:val="005671A0"/>
    <w:rsid w:val="005672D9"/>
    <w:rsid w:val="005673A9"/>
    <w:rsid w:val="005701CB"/>
    <w:rsid w:val="005704D9"/>
    <w:rsid w:val="00570B28"/>
    <w:rsid w:val="00571A57"/>
    <w:rsid w:val="0057217E"/>
    <w:rsid w:val="005741C2"/>
    <w:rsid w:val="00574AC2"/>
    <w:rsid w:val="00574E78"/>
    <w:rsid w:val="00575481"/>
    <w:rsid w:val="005754C4"/>
    <w:rsid w:val="00576122"/>
    <w:rsid w:val="00580B62"/>
    <w:rsid w:val="00580F29"/>
    <w:rsid w:val="00581344"/>
    <w:rsid w:val="00582960"/>
    <w:rsid w:val="00583284"/>
    <w:rsid w:val="00583BD8"/>
    <w:rsid w:val="005846E2"/>
    <w:rsid w:val="00585BCA"/>
    <w:rsid w:val="00585EC7"/>
    <w:rsid w:val="00591672"/>
    <w:rsid w:val="005922DF"/>
    <w:rsid w:val="005929E6"/>
    <w:rsid w:val="005930D9"/>
    <w:rsid w:val="0059350E"/>
    <w:rsid w:val="005936FA"/>
    <w:rsid w:val="00594042"/>
    <w:rsid w:val="00594CD4"/>
    <w:rsid w:val="0059511F"/>
    <w:rsid w:val="00595F6F"/>
    <w:rsid w:val="005964F3"/>
    <w:rsid w:val="00596C2E"/>
    <w:rsid w:val="005971A5"/>
    <w:rsid w:val="0059736F"/>
    <w:rsid w:val="00597D1D"/>
    <w:rsid w:val="00597E83"/>
    <w:rsid w:val="005A06C6"/>
    <w:rsid w:val="005A078B"/>
    <w:rsid w:val="005A17C2"/>
    <w:rsid w:val="005A3608"/>
    <w:rsid w:val="005A4202"/>
    <w:rsid w:val="005A479C"/>
    <w:rsid w:val="005A49BC"/>
    <w:rsid w:val="005A4DBF"/>
    <w:rsid w:val="005A526C"/>
    <w:rsid w:val="005A6F4E"/>
    <w:rsid w:val="005A6F53"/>
    <w:rsid w:val="005A7488"/>
    <w:rsid w:val="005B05AC"/>
    <w:rsid w:val="005B06A2"/>
    <w:rsid w:val="005B2015"/>
    <w:rsid w:val="005B30F5"/>
    <w:rsid w:val="005B3E63"/>
    <w:rsid w:val="005B4EF4"/>
    <w:rsid w:val="005B5DE1"/>
    <w:rsid w:val="005B6051"/>
    <w:rsid w:val="005B60BE"/>
    <w:rsid w:val="005B74B0"/>
    <w:rsid w:val="005B7818"/>
    <w:rsid w:val="005B797A"/>
    <w:rsid w:val="005C174E"/>
    <w:rsid w:val="005C1A60"/>
    <w:rsid w:val="005C2B28"/>
    <w:rsid w:val="005C369A"/>
    <w:rsid w:val="005C42D0"/>
    <w:rsid w:val="005C52D7"/>
    <w:rsid w:val="005C6D2A"/>
    <w:rsid w:val="005D25AF"/>
    <w:rsid w:val="005D42D8"/>
    <w:rsid w:val="005D4B0E"/>
    <w:rsid w:val="005D579F"/>
    <w:rsid w:val="005D6890"/>
    <w:rsid w:val="005D6BBF"/>
    <w:rsid w:val="005D6F8B"/>
    <w:rsid w:val="005E0CED"/>
    <w:rsid w:val="005E0F4D"/>
    <w:rsid w:val="005E277A"/>
    <w:rsid w:val="005E2DA3"/>
    <w:rsid w:val="005E2FC1"/>
    <w:rsid w:val="005E3462"/>
    <w:rsid w:val="005E4CCB"/>
    <w:rsid w:val="005E6095"/>
    <w:rsid w:val="005E6509"/>
    <w:rsid w:val="005E66EE"/>
    <w:rsid w:val="005E7B8C"/>
    <w:rsid w:val="005E7CAA"/>
    <w:rsid w:val="005F0718"/>
    <w:rsid w:val="005F1949"/>
    <w:rsid w:val="005F27B6"/>
    <w:rsid w:val="005F431E"/>
    <w:rsid w:val="005F6A4F"/>
    <w:rsid w:val="005F7998"/>
    <w:rsid w:val="0060043D"/>
    <w:rsid w:val="0060368B"/>
    <w:rsid w:val="00603755"/>
    <w:rsid w:val="00604CA8"/>
    <w:rsid w:val="00604D3E"/>
    <w:rsid w:val="00605171"/>
    <w:rsid w:val="006120BF"/>
    <w:rsid w:val="00613D30"/>
    <w:rsid w:val="00614BBA"/>
    <w:rsid w:val="00615CE6"/>
    <w:rsid w:val="00617393"/>
    <w:rsid w:val="00620DF6"/>
    <w:rsid w:val="00622078"/>
    <w:rsid w:val="006224A3"/>
    <w:rsid w:val="00623F7F"/>
    <w:rsid w:val="00624187"/>
    <w:rsid w:val="00625110"/>
    <w:rsid w:val="00627608"/>
    <w:rsid w:val="006302A5"/>
    <w:rsid w:val="0063076A"/>
    <w:rsid w:val="00630C3B"/>
    <w:rsid w:val="0063202D"/>
    <w:rsid w:val="00632085"/>
    <w:rsid w:val="00632169"/>
    <w:rsid w:val="00633FB7"/>
    <w:rsid w:val="006340B2"/>
    <w:rsid w:val="00635365"/>
    <w:rsid w:val="0063546B"/>
    <w:rsid w:val="00635D76"/>
    <w:rsid w:val="006362D8"/>
    <w:rsid w:val="0063755C"/>
    <w:rsid w:val="006377A2"/>
    <w:rsid w:val="00637A85"/>
    <w:rsid w:val="00640559"/>
    <w:rsid w:val="006409E0"/>
    <w:rsid w:val="006412C9"/>
    <w:rsid w:val="00641E82"/>
    <w:rsid w:val="006440AB"/>
    <w:rsid w:val="00644F78"/>
    <w:rsid w:val="00647A01"/>
    <w:rsid w:val="006500A4"/>
    <w:rsid w:val="006506EA"/>
    <w:rsid w:val="00651316"/>
    <w:rsid w:val="006515A8"/>
    <w:rsid w:val="00651A4C"/>
    <w:rsid w:val="00652436"/>
    <w:rsid w:val="00652528"/>
    <w:rsid w:val="0065389A"/>
    <w:rsid w:val="0065479B"/>
    <w:rsid w:val="0065753A"/>
    <w:rsid w:val="0065780C"/>
    <w:rsid w:val="006578EF"/>
    <w:rsid w:val="00657D69"/>
    <w:rsid w:val="00662B99"/>
    <w:rsid w:val="006669FC"/>
    <w:rsid w:val="006678D2"/>
    <w:rsid w:val="00667990"/>
    <w:rsid w:val="0067006A"/>
    <w:rsid w:val="00671114"/>
    <w:rsid w:val="0067155D"/>
    <w:rsid w:val="00673C9B"/>
    <w:rsid w:val="00673E43"/>
    <w:rsid w:val="00674790"/>
    <w:rsid w:val="00674A87"/>
    <w:rsid w:val="006750A6"/>
    <w:rsid w:val="00677004"/>
    <w:rsid w:val="00677B38"/>
    <w:rsid w:val="00677F13"/>
    <w:rsid w:val="006804CD"/>
    <w:rsid w:val="00681B98"/>
    <w:rsid w:val="00682607"/>
    <w:rsid w:val="006837A8"/>
    <w:rsid w:val="00684788"/>
    <w:rsid w:val="00685867"/>
    <w:rsid w:val="00685B62"/>
    <w:rsid w:val="006901FD"/>
    <w:rsid w:val="00690C9F"/>
    <w:rsid w:val="00691BCC"/>
    <w:rsid w:val="00696AEE"/>
    <w:rsid w:val="006974CE"/>
    <w:rsid w:val="006A0230"/>
    <w:rsid w:val="006A278E"/>
    <w:rsid w:val="006A2D5F"/>
    <w:rsid w:val="006A362A"/>
    <w:rsid w:val="006A4144"/>
    <w:rsid w:val="006A4778"/>
    <w:rsid w:val="006A47BB"/>
    <w:rsid w:val="006A4889"/>
    <w:rsid w:val="006A60C5"/>
    <w:rsid w:val="006A6423"/>
    <w:rsid w:val="006A6A4C"/>
    <w:rsid w:val="006A6E30"/>
    <w:rsid w:val="006B0A42"/>
    <w:rsid w:val="006B0B15"/>
    <w:rsid w:val="006B0CDF"/>
    <w:rsid w:val="006B0ED4"/>
    <w:rsid w:val="006B20F8"/>
    <w:rsid w:val="006B311E"/>
    <w:rsid w:val="006B4239"/>
    <w:rsid w:val="006B43EE"/>
    <w:rsid w:val="006B5466"/>
    <w:rsid w:val="006B57B8"/>
    <w:rsid w:val="006B5AAE"/>
    <w:rsid w:val="006B6371"/>
    <w:rsid w:val="006B6AB6"/>
    <w:rsid w:val="006C10A1"/>
    <w:rsid w:val="006C1756"/>
    <w:rsid w:val="006C32B4"/>
    <w:rsid w:val="006C5F91"/>
    <w:rsid w:val="006D26AA"/>
    <w:rsid w:val="006D280C"/>
    <w:rsid w:val="006E061C"/>
    <w:rsid w:val="006E146E"/>
    <w:rsid w:val="006E2C7F"/>
    <w:rsid w:val="006E2F3A"/>
    <w:rsid w:val="006E38DF"/>
    <w:rsid w:val="006E4A49"/>
    <w:rsid w:val="006E59C3"/>
    <w:rsid w:val="006E6D97"/>
    <w:rsid w:val="006E7308"/>
    <w:rsid w:val="006E7BCD"/>
    <w:rsid w:val="006F07F1"/>
    <w:rsid w:val="006F0B1E"/>
    <w:rsid w:val="006F121E"/>
    <w:rsid w:val="006F3649"/>
    <w:rsid w:val="006F59A4"/>
    <w:rsid w:val="006F7059"/>
    <w:rsid w:val="006F74FA"/>
    <w:rsid w:val="0070198E"/>
    <w:rsid w:val="00701B1B"/>
    <w:rsid w:val="00703A66"/>
    <w:rsid w:val="00703CC1"/>
    <w:rsid w:val="0070520E"/>
    <w:rsid w:val="00705E1D"/>
    <w:rsid w:val="00705FA0"/>
    <w:rsid w:val="00706632"/>
    <w:rsid w:val="0070698A"/>
    <w:rsid w:val="007075E4"/>
    <w:rsid w:val="00707F8B"/>
    <w:rsid w:val="007124F4"/>
    <w:rsid w:val="00712FDA"/>
    <w:rsid w:val="00713950"/>
    <w:rsid w:val="00713B9B"/>
    <w:rsid w:val="007153ED"/>
    <w:rsid w:val="00717B28"/>
    <w:rsid w:val="00717EDA"/>
    <w:rsid w:val="007207C7"/>
    <w:rsid w:val="0072336E"/>
    <w:rsid w:val="0072352F"/>
    <w:rsid w:val="0072528A"/>
    <w:rsid w:val="007312FB"/>
    <w:rsid w:val="00732882"/>
    <w:rsid w:val="00733B16"/>
    <w:rsid w:val="007357B9"/>
    <w:rsid w:val="00741067"/>
    <w:rsid w:val="00741146"/>
    <w:rsid w:val="00742A93"/>
    <w:rsid w:val="00742AAC"/>
    <w:rsid w:val="00744A0F"/>
    <w:rsid w:val="00744A12"/>
    <w:rsid w:val="00745B5B"/>
    <w:rsid w:val="00747385"/>
    <w:rsid w:val="00747455"/>
    <w:rsid w:val="00751882"/>
    <w:rsid w:val="0075202B"/>
    <w:rsid w:val="00752A6A"/>
    <w:rsid w:val="007537E4"/>
    <w:rsid w:val="00755DA5"/>
    <w:rsid w:val="00756F9E"/>
    <w:rsid w:val="007574A8"/>
    <w:rsid w:val="007579F1"/>
    <w:rsid w:val="00760102"/>
    <w:rsid w:val="0076158A"/>
    <w:rsid w:val="007618ED"/>
    <w:rsid w:val="00762EFD"/>
    <w:rsid w:val="00764B6C"/>
    <w:rsid w:val="00765C97"/>
    <w:rsid w:val="007664FD"/>
    <w:rsid w:val="00767FB4"/>
    <w:rsid w:val="00770388"/>
    <w:rsid w:val="007705C8"/>
    <w:rsid w:val="00770B03"/>
    <w:rsid w:val="00771139"/>
    <w:rsid w:val="007712DB"/>
    <w:rsid w:val="00771FA1"/>
    <w:rsid w:val="007721EA"/>
    <w:rsid w:val="00773105"/>
    <w:rsid w:val="0077320C"/>
    <w:rsid w:val="00773275"/>
    <w:rsid w:val="00773959"/>
    <w:rsid w:val="00774371"/>
    <w:rsid w:val="00777BFF"/>
    <w:rsid w:val="0078019E"/>
    <w:rsid w:val="007804D2"/>
    <w:rsid w:val="00782C1E"/>
    <w:rsid w:val="00782C9F"/>
    <w:rsid w:val="00782D77"/>
    <w:rsid w:val="00782D95"/>
    <w:rsid w:val="007843FA"/>
    <w:rsid w:val="00785A3D"/>
    <w:rsid w:val="00786386"/>
    <w:rsid w:val="00787089"/>
    <w:rsid w:val="0078787B"/>
    <w:rsid w:val="0078793B"/>
    <w:rsid w:val="00790801"/>
    <w:rsid w:val="00790DEC"/>
    <w:rsid w:val="00790F42"/>
    <w:rsid w:val="00791C8C"/>
    <w:rsid w:val="00792E0F"/>
    <w:rsid w:val="0079356B"/>
    <w:rsid w:val="00793F3D"/>
    <w:rsid w:val="00796521"/>
    <w:rsid w:val="00796598"/>
    <w:rsid w:val="00797375"/>
    <w:rsid w:val="00797577"/>
    <w:rsid w:val="00797B9F"/>
    <w:rsid w:val="007A097A"/>
    <w:rsid w:val="007A2DE6"/>
    <w:rsid w:val="007A3190"/>
    <w:rsid w:val="007A3758"/>
    <w:rsid w:val="007A4738"/>
    <w:rsid w:val="007A4D49"/>
    <w:rsid w:val="007A4E17"/>
    <w:rsid w:val="007A519C"/>
    <w:rsid w:val="007A5481"/>
    <w:rsid w:val="007A65E8"/>
    <w:rsid w:val="007A7146"/>
    <w:rsid w:val="007A7355"/>
    <w:rsid w:val="007A7DC0"/>
    <w:rsid w:val="007B0117"/>
    <w:rsid w:val="007B0605"/>
    <w:rsid w:val="007B0A93"/>
    <w:rsid w:val="007B1660"/>
    <w:rsid w:val="007B257D"/>
    <w:rsid w:val="007B2729"/>
    <w:rsid w:val="007B2B5F"/>
    <w:rsid w:val="007B4198"/>
    <w:rsid w:val="007B601B"/>
    <w:rsid w:val="007B67BA"/>
    <w:rsid w:val="007B771F"/>
    <w:rsid w:val="007B7BC5"/>
    <w:rsid w:val="007C0539"/>
    <w:rsid w:val="007C0B07"/>
    <w:rsid w:val="007C1FEE"/>
    <w:rsid w:val="007C21AF"/>
    <w:rsid w:val="007C270E"/>
    <w:rsid w:val="007C2CB4"/>
    <w:rsid w:val="007C2E02"/>
    <w:rsid w:val="007C3088"/>
    <w:rsid w:val="007C4E3A"/>
    <w:rsid w:val="007D0C22"/>
    <w:rsid w:val="007D0D72"/>
    <w:rsid w:val="007D0EF2"/>
    <w:rsid w:val="007D14B9"/>
    <w:rsid w:val="007D36C2"/>
    <w:rsid w:val="007D4504"/>
    <w:rsid w:val="007D49F2"/>
    <w:rsid w:val="007D4F87"/>
    <w:rsid w:val="007D59EA"/>
    <w:rsid w:val="007D6373"/>
    <w:rsid w:val="007D699C"/>
    <w:rsid w:val="007D6F99"/>
    <w:rsid w:val="007D7261"/>
    <w:rsid w:val="007D76B8"/>
    <w:rsid w:val="007D79EB"/>
    <w:rsid w:val="007E0639"/>
    <w:rsid w:val="007E0FAC"/>
    <w:rsid w:val="007E27C5"/>
    <w:rsid w:val="007E5011"/>
    <w:rsid w:val="007E5073"/>
    <w:rsid w:val="007E679E"/>
    <w:rsid w:val="007E79C7"/>
    <w:rsid w:val="007E7B34"/>
    <w:rsid w:val="007F0786"/>
    <w:rsid w:val="007F14C8"/>
    <w:rsid w:val="007F1D3C"/>
    <w:rsid w:val="007F24E0"/>
    <w:rsid w:val="007F510B"/>
    <w:rsid w:val="007F56A2"/>
    <w:rsid w:val="007F5C9C"/>
    <w:rsid w:val="007F6849"/>
    <w:rsid w:val="007F6CAF"/>
    <w:rsid w:val="007F7424"/>
    <w:rsid w:val="007F753B"/>
    <w:rsid w:val="007F7736"/>
    <w:rsid w:val="007F7A61"/>
    <w:rsid w:val="008013A5"/>
    <w:rsid w:val="00801535"/>
    <w:rsid w:val="00802186"/>
    <w:rsid w:val="0080254A"/>
    <w:rsid w:val="00802718"/>
    <w:rsid w:val="008037A6"/>
    <w:rsid w:val="0080444A"/>
    <w:rsid w:val="008045CB"/>
    <w:rsid w:val="008051CF"/>
    <w:rsid w:val="00805E5A"/>
    <w:rsid w:val="00805E99"/>
    <w:rsid w:val="008065B7"/>
    <w:rsid w:val="00807382"/>
    <w:rsid w:val="008075AF"/>
    <w:rsid w:val="00807D95"/>
    <w:rsid w:val="00810A17"/>
    <w:rsid w:val="0081173F"/>
    <w:rsid w:val="008121C7"/>
    <w:rsid w:val="008136B9"/>
    <w:rsid w:val="0081436B"/>
    <w:rsid w:val="0081461F"/>
    <w:rsid w:val="00814C6F"/>
    <w:rsid w:val="008159BC"/>
    <w:rsid w:val="00815FDF"/>
    <w:rsid w:val="00816048"/>
    <w:rsid w:val="008161AD"/>
    <w:rsid w:val="008167B6"/>
    <w:rsid w:val="00816E5A"/>
    <w:rsid w:val="00817EB7"/>
    <w:rsid w:val="008211D4"/>
    <w:rsid w:val="0082125C"/>
    <w:rsid w:val="008220BE"/>
    <w:rsid w:val="00823147"/>
    <w:rsid w:val="00823370"/>
    <w:rsid w:val="00823A14"/>
    <w:rsid w:val="00823C3C"/>
    <w:rsid w:val="00824274"/>
    <w:rsid w:val="0082446E"/>
    <w:rsid w:val="0082758E"/>
    <w:rsid w:val="00827EC9"/>
    <w:rsid w:val="00830DDC"/>
    <w:rsid w:val="0083108C"/>
    <w:rsid w:val="00831280"/>
    <w:rsid w:val="00831FD0"/>
    <w:rsid w:val="00832C61"/>
    <w:rsid w:val="008340FD"/>
    <w:rsid w:val="008346A9"/>
    <w:rsid w:val="00834F72"/>
    <w:rsid w:val="008350BE"/>
    <w:rsid w:val="0083571A"/>
    <w:rsid w:val="00835843"/>
    <w:rsid w:val="008401E7"/>
    <w:rsid w:val="00840828"/>
    <w:rsid w:val="0084140F"/>
    <w:rsid w:val="0084214F"/>
    <w:rsid w:val="008426DE"/>
    <w:rsid w:val="00844574"/>
    <w:rsid w:val="00844674"/>
    <w:rsid w:val="0084644C"/>
    <w:rsid w:val="008464C7"/>
    <w:rsid w:val="00847A24"/>
    <w:rsid w:val="00847C39"/>
    <w:rsid w:val="0085069B"/>
    <w:rsid w:val="008517BB"/>
    <w:rsid w:val="00851C6A"/>
    <w:rsid w:val="00851EBA"/>
    <w:rsid w:val="0085401D"/>
    <w:rsid w:val="008549E4"/>
    <w:rsid w:val="00854ABD"/>
    <w:rsid w:val="00861917"/>
    <w:rsid w:val="00862781"/>
    <w:rsid w:val="0086407E"/>
    <w:rsid w:val="00865998"/>
    <w:rsid w:val="008667C8"/>
    <w:rsid w:val="00867CD5"/>
    <w:rsid w:val="008720E0"/>
    <w:rsid w:val="00873BFB"/>
    <w:rsid w:val="00874B3F"/>
    <w:rsid w:val="0087541B"/>
    <w:rsid w:val="008765AF"/>
    <w:rsid w:val="0087682C"/>
    <w:rsid w:val="00877D55"/>
    <w:rsid w:val="008802F4"/>
    <w:rsid w:val="008809DB"/>
    <w:rsid w:val="008815AF"/>
    <w:rsid w:val="0088230F"/>
    <w:rsid w:val="00882A2C"/>
    <w:rsid w:val="008839DA"/>
    <w:rsid w:val="00883EEF"/>
    <w:rsid w:val="00884CF3"/>
    <w:rsid w:val="0088766D"/>
    <w:rsid w:val="00887F45"/>
    <w:rsid w:val="00890434"/>
    <w:rsid w:val="0089189E"/>
    <w:rsid w:val="0089283D"/>
    <w:rsid w:val="00893036"/>
    <w:rsid w:val="00893530"/>
    <w:rsid w:val="0089423C"/>
    <w:rsid w:val="00894402"/>
    <w:rsid w:val="00894AE7"/>
    <w:rsid w:val="00895439"/>
    <w:rsid w:val="00895FD1"/>
    <w:rsid w:val="0089644D"/>
    <w:rsid w:val="00896588"/>
    <w:rsid w:val="008972BB"/>
    <w:rsid w:val="00897515"/>
    <w:rsid w:val="008A0104"/>
    <w:rsid w:val="008A0DA8"/>
    <w:rsid w:val="008A358C"/>
    <w:rsid w:val="008A3BA1"/>
    <w:rsid w:val="008A3D8C"/>
    <w:rsid w:val="008A4CC4"/>
    <w:rsid w:val="008B077F"/>
    <w:rsid w:val="008B0D15"/>
    <w:rsid w:val="008B2616"/>
    <w:rsid w:val="008B28D4"/>
    <w:rsid w:val="008B5F84"/>
    <w:rsid w:val="008B6C83"/>
    <w:rsid w:val="008B718D"/>
    <w:rsid w:val="008C08FB"/>
    <w:rsid w:val="008C214F"/>
    <w:rsid w:val="008C2564"/>
    <w:rsid w:val="008C2890"/>
    <w:rsid w:val="008C42E8"/>
    <w:rsid w:val="008C4E5E"/>
    <w:rsid w:val="008C4F09"/>
    <w:rsid w:val="008C59B2"/>
    <w:rsid w:val="008C7973"/>
    <w:rsid w:val="008D0B17"/>
    <w:rsid w:val="008D0CA3"/>
    <w:rsid w:val="008D0E33"/>
    <w:rsid w:val="008D194C"/>
    <w:rsid w:val="008D24F7"/>
    <w:rsid w:val="008D2BB7"/>
    <w:rsid w:val="008D4472"/>
    <w:rsid w:val="008D499C"/>
    <w:rsid w:val="008D63A0"/>
    <w:rsid w:val="008D7DD1"/>
    <w:rsid w:val="008E0107"/>
    <w:rsid w:val="008E1EA9"/>
    <w:rsid w:val="008E200D"/>
    <w:rsid w:val="008E2EDE"/>
    <w:rsid w:val="008E3987"/>
    <w:rsid w:val="008E3B52"/>
    <w:rsid w:val="008E3B8E"/>
    <w:rsid w:val="008E50F8"/>
    <w:rsid w:val="008E65E7"/>
    <w:rsid w:val="008E6979"/>
    <w:rsid w:val="008E6D53"/>
    <w:rsid w:val="008E7754"/>
    <w:rsid w:val="008E77CD"/>
    <w:rsid w:val="008E7EA4"/>
    <w:rsid w:val="008F0293"/>
    <w:rsid w:val="008F0974"/>
    <w:rsid w:val="008F10A8"/>
    <w:rsid w:val="008F10B0"/>
    <w:rsid w:val="008F11D7"/>
    <w:rsid w:val="008F136A"/>
    <w:rsid w:val="008F1A9E"/>
    <w:rsid w:val="008F1E8C"/>
    <w:rsid w:val="008F3711"/>
    <w:rsid w:val="008F3E22"/>
    <w:rsid w:val="008F4825"/>
    <w:rsid w:val="008F5247"/>
    <w:rsid w:val="008F5EF6"/>
    <w:rsid w:val="008F5F49"/>
    <w:rsid w:val="008F5FEB"/>
    <w:rsid w:val="008F666A"/>
    <w:rsid w:val="00900EAE"/>
    <w:rsid w:val="0090117B"/>
    <w:rsid w:val="009035A1"/>
    <w:rsid w:val="00903D0C"/>
    <w:rsid w:val="00904DAE"/>
    <w:rsid w:val="0090562E"/>
    <w:rsid w:val="00905BA2"/>
    <w:rsid w:val="009074FE"/>
    <w:rsid w:val="00911508"/>
    <w:rsid w:val="00912171"/>
    <w:rsid w:val="0091282F"/>
    <w:rsid w:val="009136DB"/>
    <w:rsid w:val="0091434F"/>
    <w:rsid w:val="009143D2"/>
    <w:rsid w:val="009151AF"/>
    <w:rsid w:val="00916F41"/>
    <w:rsid w:val="0091747F"/>
    <w:rsid w:val="00920475"/>
    <w:rsid w:val="00920501"/>
    <w:rsid w:val="009212E6"/>
    <w:rsid w:val="00921E87"/>
    <w:rsid w:val="00922E3B"/>
    <w:rsid w:val="00923C44"/>
    <w:rsid w:val="00924003"/>
    <w:rsid w:val="00925279"/>
    <w:rsid w:val="00925D6B"/>
    <w:rsid w:val="00926D49"/>
    <w:rsid w:val="009316C8"/>
    <w:rsid w:val="00931815"/>
    <w:rsid w:val="0093309E"/>
    <w:rsid w:val="009350FF"/>
    <w:rsid w:val="00935368"/>
    <w:rsid w:val="00937377"/>
    <w:rsid w:val="00940926"/>
    <w:rsid w:val="009412C7"/>
    <w:rsid w:val="0094494C"/>
    <w:rsid w:val="00944CDF"/>
    <w:rsid w:val="00944EFF"/>
    <w:rsid w:val="00945675"/>
    <w:rsid w:val="00950E65"/>
    <w:rsid w:val="009535F9"/>
    <w:rsid w:val="00953699"/>
    <w:rsid w:val="00953E5A"/>
    <w:rsid w:val="00954FAE"/>
    <w:rsid w:val="009554FE"/>
    <w:rsid w:val="00957AF7"/>
    <w:rsid w:val="00961567"/>
    <w:rsid w:val="009619A8"/>
    <w:rsid w:val="00962607"/>
    <w:rsid w:val="00963165"/>
    <w:rsid w:val="0096405B"/>
    <w:rsid w:val="00964F05"/>
    <w:rsid w:val="009652A2"/>
    <w:rsid w:val="00965676"/>
    <w:rsid w:val="00966ADD"/>
    <w:rsid w:val="00966BD6"/>
    <w:rsid w:val="00966CA8"/>
    <w:rsid w:val="00970C8A"/>
    <w:rsid w:val="00970E11"/>
    <w:rsid w:val="00970EA6"/>
    <w:rsid w:val="0097391A"/>
    <w:rsid w:val="00973C05"/>
    <w:rsid w:val="00974680"/>
    <w:rsid w:val="00975462"/>
    <w:rsid w:val="00975EB1"/>
    <w:rsid w:val="00976424"/>
    <w:rsid w:val="00977792"/>
    <w:rsid w:val="00977D3F"/>
    <w:rsid w:val="00977E6C"/>
    <w:rsid w:val="0098053D"/>
    <w:rsid w:val="00982333"/>
    <w:rsid w:val="009833FE"/>
    <w:rsid w:val="009836BA"/>
    <w:rsid w:val="009842AD"/>
    <w:rsid w:val="00984ED7"/>
    <w:rsid w:val="00985000"/>
    <w:rsid w:val="00985D2E"/>
    <w:rsid w:val="00986952"/>
    <w:rsid w:val="00986CCD"/>
    <w:rsid w:val="00987013"/>
    <w:rsid w:val="0098764B"/>
    <w:rsid w:val="00987FEA"/>
    <w:rsid w:val="00990037"/>
    <w:rsid w:val="00990643"/>
    <w:rsid w:val="009907EE"/>
    <w:rsid w:val="00990C47"/>
    <w:rsid w:val="00991E43"/>
    <w:rsid w:val="00992A19"/>
    <w:rsid w:val="0099388B"/>
    <w:rsid w:val="00993BA5"/>
    <w:rsid w:val="00995504"/>
    <w:rsid w:val="00995C6C"/>
    <w:rsid w:val="00996E05"/>
    <w:rsid w:val="00996FC1"/>
    <w:rsid w:val="00997632"/>
    <w:rsid w:val="0099798D"/>
    <w:rsid w:val="00997F42"/>
    <w:rsid w:val="009A0204"/>
    <w:rsid w:val="009A03BF"/>
    <w:rsid w:val="009A1A50"/>
    <w:rsid w:val="009A213F"/>
    <w:rsid w:val="009A2B51"/>
    <w:rsid w:val="009A3A0C"/>
    <w:rsid w:val="009A5CBF"/>
    <w:rsid w:val="009A6948"/>
    <w:rsid w:val="009A6EE1"/>
    <w:rsid w:val="009A6FF2"/>
    <w:rsid w:val="009B0477"/>
    <w:rsid w:val="009B0538"/>
    <w:rsid w:val="009B0650"/>
    <w:rsid w:val="009B0C4D"/>
    <w:rsid w:val="009B132F"/>
    <w:rsid w:val="009B23E8"/>
    <w:rsid w:val="009B4926"/>
    <w:rsid w:val="009B52AE"/>
    <w:rsid w:val="009B5C94"/>
    <w:rsid w:val="009B5CDF"/>
    <w:rsid w:val="009B70AB"/>
    <w:rsid w:val="009B735C"/>
    <w:rsid w:val="009C0EBE"/>
    <w:rsid w:val="009C1E0A"/>
    <w:rsid w:val="009C2FD8"/>
    <w:rsid w:val="009C46C7"/>
    <w:rsid w:val="009C6AF6"/>
    <w:rsid w:val="009C70DF"/>
    <w:rsid w:val="009C736B"/>
    <w:rsid w:val="009C74D0"/>
    <w:rsid w:val="009D1DA6"/>
    <w:rsid w:val="009D2965"/>
    <w:rsid w:val="009D6D50"/>
    <w:rsid w:val="009D750D"/>
    <w:rsid w:val="009D751E"/>
    <w:rsid w:val="009D7675"/>
    <w:rsid w:val="009E0A9C"/>
    <w:rsid w:val="009E12FE"/>
    <w:rsid w:val="009E1C39"/>
    <w:rsid w:val="009E2B62"/>
    <w:rsid w:val="009E2E9D"/>
    <w:rsid w:val="009E33D5"/>
    <w:rsid w:val="009E363D"/>
    <w:rsid w:val="009E3EDD"/>
    <w:rsid w:val="009E3EE1"/>
    <w:rsid w:val="009E5326"/>
    <w:rsid w:val="009E5CFA"/>
    <w:rsid w:val="009E5D9D"/>
    <w:rsid w:val="009E6318"/>
    <w:rsid w:val="009F0503"/>
    <w:rsid w:val="009F085E"/>
    <w:rsid w:val="009F11B9"/>
    <w:rsid w:val="009F2102"/>
    <w:rsid w:val="009F2EE1"/>
    <w:rsid w:val="009F355F"/>
    <w:rsid w:val="009F3694"/>
    <w:rsid w:val="009F585F"/>
    <w:rsid w:val="009F6110"/>
    <w:rsid w:val="009F6349"/>
    <w:rsid w:val="009F6380"/>
    <w:rsid w:val="009F64D6"/>
    <w:rsid w:val="009F6BAC"/>
    <w:rsid w:val="009F7128"/>
    <w:rsid w:val="009F73ED"/>
    <w:rsid w:val="00A00729"/>
    <w:rsid w:val="00A01C1B"/>
    <w:rsid w:val="00A01FCC"/>
    <w:rsid w:val="00A03550"/>
    <w:rsid w:val="00A05462"/>
    <w:rsid w:val="00A058C5"/>
    <w:rsid w:val="00A06494"/>
    <w:rsid w:val="00A064B4"/>
    <w:rsid w:val="00A0799F"/>
    <w:rsid w:val="00A108C8"/>
    <w:rsid w:val="00A10B34"/>
    <w:rsid w:val="00A10BE8"/>
    <w:rsid w:val="00A11FA1"/>
    <w:rsid w:val="00A11FDD"/>
    <w:rsid w:val="00A12CD6"/>
    <w:rsid w:val="00A1440D"/>
    <w:rsid w:val="00A144C8"/>
    <w:rsid w:val="00A14C59"/>
    <w:rsid w:val="00A15747"/>
    <w:rsid w:val="00A16BCE"/>
    <w:rsid w:val="00A177E8"/>
    <w:rsid w:val="00A17932"/>
    <w:rsid w:val="00A20B66"/>
    <w:rsid w:val="00A2128E"/>
    <w:rsid w:val="00A22618"/>
    <w:rsid w:val="00A231F4"/>
    <w:rsid w:val="00A23553"/>
    <w:rsid w:val="00A241A9"/>
    <w:rsid w:val="00A257F8"/>
    <w:rsid w:val="00A25937"/>
    <w:rsid w:val="00A2704A"/>
    <w:rsid w:val="00A2790A"/>
    <w:rsid w:val="00A27A38"/>
    <w:rsid w:val="00A30727"/>
    <w:rsid w:val="00A307B6"/>
    <w:rsid w:val="00A312AC"/>
    <w:rsid w:val="00A33909"/>
    <w:rsid w:val="00A3423C"/>
    <w:rsid w:val="00A34D8A"/>
    <w:rsid w:val="00A37192"/>
    <w:rsid w:val="00A401A1"/>
    <w:rsid w:val="00A40AD5"/>
    <w:rsid w:val="00A40C9A"/>
    <w:rsid w:val="00A40D17"/>
    <w:rsid w:val="00A410D2"/>
    <w:rsid w:val="00A41115"/>
    <w:rsid w:val="00A42E6A"/>
    <w:rsid w:val="00A43B92"/>
    <w:rsid w:val="00A445DB"/>
    <w:rsid w:val="00A45021"/>
    <w:rsid w:val="00A4616D"/>
    <w:rsid w:val="00A461CA"/>
    <w:rsid w:val="00A46CFC"/>
    <w:rsid w:val="00A502BE"/>
    <w:rsid w:val="00A51381"/>
    <w:rsid w:val="00A51779"/>
    <w:rsid w:val="00A51ED6"/>
    <w:rsid w:val="00A53045"/>
    <w:rsid w:val="00A535C6"/>
    <w:rsid w:val="00A53C80"/>
    <w:rsid w:val="00A55FDB"/>
    <w:rsid w:val="00A600AC"/>
    <w:rsid w:val="00A602DF"/>
    <w:rsid w:val="00A60984"/>
    <w:rsid w:val="00A61FF0"/>
    <w:rsid w:val="00A65979"/>
    <w:rsid w:val="00A71B4A"/>
    <w:rsid w:val="00A72735"/>
    <w:rsid w:val="00A734CA"/>
    <w:rsid w:val="00A73EB0"/>
    <w:rsid w:val="00A74A6D"/>
    <w:rsid w:val="00A75147"/>
    <w:rsid w:val="00A7610C"/>
    <w:rsid w:val="00A766E8"/>
    <w:rsid w:val="00A77CCA"/>
    <w:rsid w:val="00A8072B"/>
    <w:rsid w:val="00A80E0C"/>
    <w:rsid w:val="00A81276"/>
    <w:rsid w:val="00A82228"/>
    <w:rsid w:val="00A8258F"/>
    <w:rsid w:val="00A83BC9"/>
    <w:rsid w:val="00A84252"/>
    <w:rsid w:val="00A84594"/>
    <w:rsid w:val="00A8474C"/>
    <w:rsid w:val="00A84CFB"/>
    <w:rsid w:val="00A858F5"/>
    <w:rsid w:val="00A87337"/>
    <w:rsid w:val="00A87B24"/>
    <w:rsid w:val="00A90EE3"/>
    <w:rsid w:val="00A914F6"/>
    <w:rsid w:val="00A91F26"/>
    <w:rsid w:val="00A92227"/>
    <w:rsid w:val="00A924FE"/>
    <w:rsid w:val="00A92994"/>
    <w:rsid w:val="00A935C2"/>
    <w:rsid w:val="00A95387"/>
    <w:rsid w:val="00A9578C"/>
    <w:rsid w:val="00A959C7"/>
    <w:rsid w:val="00A969EC"/>
    <w:rsid w:val="00A97C69"/>
    <w:rsid w:val="00AA08DD"/>
    <w:rsid w:val="00AA0914"/>
    <w:rsid w:val="00AA0C6A"/>
    <w:rsid w:val="00AA1E2F"/>
    <w:rsid w:val="00AA323B"/>
    <w:rsid w:val="00AA3417"/>
    <w:rsid w:val="00AA34D0"/>
    <w:rsid w:val="00AA3511"/>
    <w:rsid w:val="00AA3E16"/>
    <w:rsid w:val="00AA685E"/>
    <w:rsid w:val="00AA69EC"/>
    <w:rsid w:val="00AA6C18"/>
    <w:rsid w:val="00AA772A"/>
    <w:rsid w:val="00AA7BAE"/>
    <w:rsid w:val="00AB0682"/>
    <w:rsid w:val="00AB0CA4"/>
    <w:rsid w:val="00AB0F94"/>
    <w:rsid w:val="00AB0FA8"/>
    <w:rsid w:val="00AB16CC"/>
    <w:rsid w:val="00AB2232"/>
    <w:rsid w:val="00AB31D0"/>
    <w:rsid w:val="00AB3382"/>
    <w:rsid w:val="00AB3BAD"/>
    <w:rsid w:val="00AB4346"/>
    <w:rsid w:val="00AC094A"/>
    <w:rsid w:val="00AC0C58"/>
    <w:rsid w:val="00AC39BF"/>
    <w:rsid w:val="00AC444F"/>
    <w:rsid w:val="00AC46D6"/>
    <w:rsid w:val="00AC4EF3"/>
    <w:rsid w:val="00AC58FE"/>
    <w:rsid w:val="00AC65F0"/>
    <w:rsid w:val="00AC7233"/>
    <w:rsid w:val="00AD0725"/>
    <w:rsid w:val="00AD0A76"/>
    <w:rsid w:val="00AD13C1"/>
    <w:rsid w:val="00AD1408"/>
    <w:rsid w:val="00AD24C2"/>
    <w:rsid w:val="00AD3512"/>
    <w:rsid w:val="00AD5121"/>
    <w:rsid w:val="00AD5493"/>
    <w:rsid w:val="00AD5557"/>
    <w:rsid w:val="00AD6BB8"/>
    <w:rsid w:val="00AD71DF"/>
    <w:rsid w:val="00AE0F44"/>
    <w:rsid w:val="00AE0F5E"/>
    <w:rsid w:val="00AE54F2"/>
    <w:rsid w:val="00AE5510"/>
    <w:rsid w:val="00AE5DB3"/>
    <w:rsid w:val="00AE6EFC"/>
    <w:rsid w:val="00AE7010"/>
    <w:rsid w:val="00AE71A9"/>
    <w:rsid w:val="00AE7608"/>
    <w:rsid w:val="00AE7671"/>
    <w:rsid w:val="00AF2FC8"/>
    <w:rsid w:val="00AF3977"/>
    <w:rsid w:val="00AF4335"/>
    <w:rsid w:val="00AF5519"/>
    <w:rsid w:val="00B013CD"/>
    <w:rsid w:val="00B0259B"/>
    <w:rsid w:val="00B03492"/>
    <w:rsid w:val="00B04F28"/>
    <w:rsid w:val="00B053DF"/>
    <w:rsid w:val="00B05C23"/>
    <w:rsid w:val="00B06899"/>
    <w:rsid w:val="00B1118B"/>
    <w:rsid w:val="00B12275"/>
    <w:rsid w:val="00B12C89"/>
    <w:rsid w:val="00B12FEE"/>
    <w:rsid w:val="00B133B6"/>
    <w:rsid w:val="00B13C1A"/>
    <w:rsid w:val="00B14F69"/>
    <w:rsid w:val="00B1510C"/>
    <w:rsid w:val="00B15693"/>
    <w:rsid w:val="00B16022"/>
    <w:rsid w:val="00B162AB"/>
    <w:rsid w:val="00B17543"/>
    <w:rsid w:val="00B20E65"/>
    <w:rsid w:val="00B225EB"/>
    <w:rsid w:val="00B2400E"/>
    <w:rsid w:val="00B254E5"/>
    <w:rsid w:val="00B25BC4"/>
    <w:rsid w:val="00B25D18"/>
    <w:rsid w:val="00B30442"/>
    <w:rsid w:val="00B3048B"/>
    <w:rsid w:val="00B304A3"/>
    <w:rsid w:val="00B31127"/>
    <w:rsid w:val="00B3197A"/>
    <w:rsid w:val="00B31EBE"/>
    <w:rsid w:val="00B31FEC"/>
    <w:rsid w:val="00B36A05"/>
    <w:rsid w:val="00B40461"/>
    <w:rsid w:val="00B4224A"/>
    <w:rsid w:val="00B43073"/>
    <w:rsid w:val="00B43349"/>
    <w:rsid w:val="00B462D9"/>
    <w:rsid w:val="00B471C6"/>
    <w:rsid w:val="00B506EA"/>
    <w:rsid w:val="00B512A6"/>
    <w:rsid w:val="00B52354"/>
    <w:rsid w:val="00B52AC6"/>
    <w:rsid w:val="00B52F05"/>
    <w:rsid w:val="00B535AF"/>
    <w:rsid w:val="00B53D39"/>
    <w:rsid w:val="00B53E76"/>
    <w:rsid w:val="00B5423E"/>
    <w:rsid w:val="00B54311"/>
    <w:rsid w:val="00B54771"/>
    <w:rsid w:val="00B55305"/>
    <w:rsid w:val="00B5559C"/>
    <w:rsid w:val="00B562BB"/>
    <w:rsid w:val="00B5661E"/>
    <w:rsid w:val="00B56657"/>
    <w:rsid w:val="00B6008C"/>
    <w:rsid w:val="00B603A6"/>
    <w:rsid w:val="00B61222"/>
    <w:rsid w:val="00B62264"/>
    <w:rsid w:val="00B62D72"/>
    <w:rsid w:val="00B6310D"/>
    <w:rsid w:val="00B640DE"/>
    <w:rsid w:val="00B648D6"/>
    <w:rsid w:val="00B65430"/>
    <w:rsid w:val="00B700FE"/>
    <w:rsid w:val="00B71FBB"/>
    <w:rsid w:val="00B7234D"/>
    <w:rsid w:val="00B72F9D"/>
    <w:rsid w:val="00B733FE"/>
    <w:rsid w:val="00B737DF"/>
    <w:rsid w:val="00B73C5C"/>
    <w:rsid w:val="00B74514"/>
    <w:rsid w:val="00B75C2F"/>
    <w:rsid w:val="00B75FC0"/>
    <w:rsid w:val="00B76392"/>
    <w:rsid w:val="00B769E1"/>
    <w:rsid w:val="00B7740D"/>
    <w:rsid w:val="00B80FDB"/>
    <w:rsid w:val="00B820F9"/>
    <w:rsid w:val="00B82C6C"/>
    <w:rsid w:val="00B82DA8"/>
    <w:rsid w:val="00B8420F"/>
    <w:rsid w:val="00B84674"/>
    <w:rsid w:val="00B84A5E"/>
    <w:rsid w:val="00B8552D"/>
    <w:rsid w:val="00B8778F"/>
    <w:rsid w:val="00B8788A"/>
    <w:rsid w:val="00B91C99"/>
    <w:rsid w:val="00B91F19"/>
    <w:rsid w:val="00B92278"/>
    <w:rsid w:val="00B927FB"/>
    <w:rsid w:val="00B933EB"/>
    <w:rsid w:val="00B93740"/>
    <w:rsid w:val="00B94445"/>
    <w:rsid w:val="00B95EE9"/>
    <w:rsid w:val="00B96064"/>
    <w:rsid w:val="00B96612"/>
    <w:rsid w:val="00B9668D"/>
    <w:rsid w:val="00B971C5"/>
    <w:rsid w:val="00B977F7"/>
    <w:rsid w:val="00B97DED"/>
    <w:rsid w:val="00BA0DA0"/>
    <w:rsid w:val="00BA1AA3"/>
    <w:rsid w:val="00BA2653"/>
    <w:rsid w:val="00BA29E2"/>
    <w:rsid w:val="00BA2C08"/>
    <w:rsid w:val="00BA3327"/>
    <w:rsid w:val="00BA4412"/>
    <w:rsid w:val="00BA490B"/>
    <w:rsid w:val="00BA5064"/>
    <w:rsid w:val="00BA5681"/>
    <w:rsid w:val="00BA56A6"/>
    <w:rsid w:val="00BA7F8C"/>
    <w:rsid w:val="00BB01A5"/>
    <w:rsid w:val="00BB08AA"/>
    <w:rsid w:val="00BB195A"/>
    <w:rsid w:val="00BB4D31"/>
    <w:rsid w:val="00BB659E"/>
    <w:rsid w:val="00BB6BF8"/>
    <w:rsid w:val="00BC06D6"/>
    <w:rsid w:val="00BC111A"/>
    <w:rsid w:val="00BC133E"/>
    <w:rsid w:val="00BC1E6A"/>
    <w:rsid w:val="00BC2127"/>
    <w:rsid w:val="00BC2720"/>
    <w:rsid w:val="00BC2A34"/>
    <w:rsid w:val="00BC3AA2"/>
    <w:rsid w:val="00BC3B68"/>
    <w:rsid w:val="00BC40BE"/>
    <w:rsid w:val="00BC46E7"/>
    <w:rsid w:val="00BC4874"/>
    <w:rsid w:val="00BC5875"/>
    <w:rsid w:val="00BC63BF"/>
    <w:rsid w:val="00BC7FB5"/>
    <w:rsid w:val="00BD11A0"/>
    <w:rsid w:val="00BD11BD"/>
    <w:rsid w:val="00BD19C9"/>
    <w:rsid w:val="00BD313A"/>
    <w:rsid w:val="00BD474B"/>
    <w:rsid w:val="00BD5573"/>
    <w:rsid w:val="00BD7829"/>
    <w:rsid w:val="00BE0C77"/>
    <w:rsid w:val="00BE2C5F"/>
    <w:rsid w:val="00BE30A1"/>
    <w:rsid w:val="00BE4CE4"/>
    <w:rsid w:val="00BE50A9"/>
    <w:rsid w:val="00BE5B1A"/>
    <w:rsid w:val="00BE5EBD"/>
    <w:rsid w:val="00BE792B"/>
    <w:rsid w:val="00BE7E83"/>
    <w:rsid w:val="00BF1C31"/>
    <w:rsid w:val="00BF1F5D"/>
    <w:rsid w:val="00BF28A2"/>
    <w:rsid w:val="00BF4151"/>
    <w:rsid w:val="00BF4EE2"/>
    <w:rsid w:val="00BF66F1"/>
    <w:rsid w:val="00BF78F1"/>
    <w:rsid w:val="00BF7B67"/>
    <w:rsid w:val="00BF7C89"/>
    <w:rsid w:val="00C01D0E"/>
    <w:rsid w:val="00C0282D"/>
    <w:rsid w:val="00C03B73"/>
    <w:rsid w:val="00C03D3C"/>
    <w:rsid w:val="00C04672"/>
    <w:rsid w:val="00C050DA"/>
    <w:rsid w:val="00C1033E"/>
    <w:rsid w:val="00C11B8B"/>
    <w:rsid w:val="00C126D1"/>
    <w:rsid w:val="00C13421"/>
    <w:rsid w:val="00C142C7"/>
    <w:rsid w:val="00C14652"/>
    <w:rsid w:val="00C15566"/>
    <w:rsid w:val="00C21415"/>
    <w:rsid w:val="00C218CB"/>
    <w:rsid w:val="00C222E4"/>
    <w:rsid w:val="00C22D6D"/>
    <w:rsid w:val="00C23296"/>
    <w:rsid w:val="00C23B32"/>
    <w:rsid w:val="00C272AD"/>
    <w:rsid w:val="00C2738E"/>
    <w:rsid w:val="00C30B42"/>
    <w:rsid w:val="00C331FA"/>
    <w:rsid w:val="00C34C18"/>
    <w:rsid w:val="00C34DE8"/>
    <w:rsid w:val="00C356B5"/>
    <w:rsid w:val="00C357A6"/>
    <w:rsid w:val="00C37F05"/>
    <w:rsid w:val="00C43139"/>
    <w:rsid w:val="00C43CD0"/>
    <w:rsid w:val="00C44687"/>
    <w:rsid w:val="00C44ECF"/>
    <w:rsid w:val="00C45180"/>
    <w:rsid w:val="00C45F4F"/>
    <w:rsid w:val="00C46238"/>
    <w:rsid w:val="00C4680A"/>
    <w:rsid w:val="00C4756A"/>
    <w:rsid w:val="00C50075"/>
    <w:rsid w:val="00C51870"/>
    <w:rsid w:val="00C54196"/>
    <w:rsid w:val="00C55F89"/>
    <w:rsid w:val="00C571D2"/>
    <w:rsid w:val="00C575A0"/>
    <w:rsid w:val="00C57807"/>
    <w:rsid w:val="00C60368"/>
    <w:rsid w:val="00C609BB"/>
    <w:rsid w:val="00C64D93"/>
    <w:rsid w:val="00C64F8D"/>
    <w:rsid w:val="00C655AF"/>
    <w:rsid w:val="00C66111"/>
    <w:rsid w:val="00C66D7C"/>
    <w:rsid w:val="00C670D8"/>
    <w:rsid w:val="00C67357"/>
    <w:rsid w:val="00C6746B"/>
    <w:rsid w:val="00C7006B"/>
    <w:rsid w:val="00C700C7"/>
    <w:rsid w:val="00C71493"/>
    <w:rsid w:val="00C721F7"/>
    <w:rsid w:val="00C726F6"/>
    <w:rsid w:val="00C753ED"/>
    <w:rsid w:val="00C7604B"/>
    <w:rsid w:val="00C764DF"/>
    <w:rsid w:val="00C7661D"/>
    <w:rsid w:val="00C76670"/>
    <w:rsid w:val="00C76DC9"/>
    <w:rsid w:val="00C82FFE"/>
    <w:rsid w:val="00C83283"/>
    <w:rsid w:val="00C84BA7"/>
    <w:rsid w:val="00C85880"/>
    <w:rsid w:val="00C85D0C"/>
    <w:rsid w:val="00C8604C"/>
    <w:rsid w:val="00C86275"/>
    <w:rsid w:val="00C86875"/>
    <w:rsid w:val="00C8699B"/>
    <w:rsid w:val="00C87698"/>
    <w:rsid w:val="00C90C48"/>
    <w:rsid w:val="00C929B0"/>
    <w:rsid w:val="00C92BA0"/>
    <w:rsid w:val="00C94688"/>
    <w:rsid w:val="00C965DC"/>
    <w:rsid w:val="00C96D82"/>
    <w:rsid w:val="00C97367"/>
    <w:rsid w:val="00C97C01"/>
    <w:rsid w:val="00CA09B6"/>
    <w:rsid w:val="00CA0CEF"/>
    <w:rsid w:val="00CA0F2A"/>
    <w:rsid w:val="00CA1A43"/>
    <w:rsid w:val="00CA1DEB"/>
    <w:rsid w:val="00CA24D7"/>
    <w:rsid w:val="00CA346A"/>
    <w:rsid w:val="00CA411E"/>
    <w:rsid w:val="00CA52D9"/>
    <w:rsid w:val="00CA5DD2"/>
    <w:rsid w:val="00CA6573"/>
    <w:rsid w:val="00CB1971"/>
    <w:rsid w:val="00CB2099"/>
    <w:rsid w:val="00CB23AE"/>
    <w:rsid w:val="00CB27DC"/>
    <w:rsid w:val="00CB46B7"/>
    <w:rsid w:val="00CB67C6"/>
    <w:rsid w:val="00CC12E7"/>
    <w:rsid w:val="00CC1CAD"/>
    <w:rsid w:val="00CC20EE"/>
    <w:rsid w:val="00CC2930"/>
    <w:rsid w:val="00CC2DD0"/>
    <w:rsid w:val="00CC405A"/>
    <w:rsid w:val="00CC4B8E"/>
    <w:rsid w:val="00CC58F8"/>
    <w:rsid w:val="00CC619D"/>
    <w:rsid w:val="00CC61B3"/>
    <w:rsid w:val="00CC7430"/>
    <w:rsid w:val="00CC7D24"/>
    <w:rsid w:val="00CC7F68"/>
    <w:rsid w:val="00CD0CEA"/>
    <w:rsid w:val="00CD18F0"/>
    <w:rsid w:val="00CD1B9E"/>
    <w:rsid w:val="00CD210F"/>
    <w:rsid w:val="00CE0A14"/>
    <w:rsid w:val="00CE45C3"/>
    <w:rsid w:val="00CE531A"/>
    <w:rsid w:val="00CE5554"/>
    <w:rsid w:val="00CE5778"/>
    <w:rsid w:val="00CE7E30"/>
    <w:rsid w:val="00CF061B"/>
    <w:rsid w:val="00CF0E04"/>
    <w:rsid w:val="00CF2194"/>
    <w:rsid w:val="00CF22EA"/>
    <w:rsid w:val="00CF2571"/>
    <w:rsid w:val="00CF3B62"/>
    <w:rsid w:val="00CF74D4"/>
    <w:rsid w:val="00CF7ED3"/>
    <w:rsid w:val="00D001E7"/>
    <w:rsid w:val="00D00D4E"/>
    <w:rsid w:val="00D00FC3"/>
    <w:rsid w:val="00D0349A"/>
    <w:rsid w:val="00D03F23"/>
    <w:rsid w:val="00D04867"/>
    <w:rsid w:val="00D050A9"/>
    <w:rsid w:val="00D05E35"/>
    <w:rsid w:val="00D0621A"/>
    <w:rsid w:val="00D07B23"/>
    <w:rsid w:val="00D07E4D"/>
    <w:rsid w:val="00D102ED"/>
    <w:rsid w:val="00D10335"/>
    <w:rsid w:val="00D115C0"/>
    <w:rsid w:val="00D11845"/>
    <w:rsid w:val="00D12B29"/>
    <w:rsid w:val="00D12CA3"/>
    <w:rsid w:val="00D12E0F"/>
    <w:rsid w:val="00D132BA"/>
    <w:rsid w:val="00D144B9"/>
    <w:rsid w:val="00D149A1"/>
    <w:rsid w:val="00D162EA"/>
    <w:rsid w:val="00D1695B"/>
    <w:rsid w:val="00D171AA"/>
    <w:rsid w:val="00D20CC3"/>
    <w:rsid w:val="00D20EA7"/>
    <w:rsid w:val="00D217DF"/>
    <w:rsid w:val="00D22942"/>
    <w:rsid w:val="00D23537"/>
    <w:rsid w:val="00D26522"/>
    <w:rsid w:val="00D2694F"/>
    <w:rsid w:val="00D26A3F"/>
    <w:rsid w:val="00D26B5B"/>
    <w:rsid w:val="00D30391"/>
    <w:rsid w:val="00D3057D"/>
    <w:rsid w:val="00D30FD4"/>
    <w:rsid w:val="00D31CC2"/>
    <w:rsid w:val="00D31D73"/>
    <w:rsid w:val="00D3483D"/>
    <w:rsid w:val="00D348F2"/>
    <w:rsid w:val="00D34CCE"/>
    <w:rsid w:val="00D35983"/>
    <w:rsid w:val="00D362B6"/>
    <w:rsid w:val="00D4024C"/>
    <w:rsid w:val="00D40858"/>
    <w:rsid w:val="00D41981"/>
    <w:rsid w:val="00D42059"/>
    <w:rsid w:val="00D42A4A"/>
    <w:rsid w:val="00D42BF3"/>
    <w:rsid w:val="00D44493"/>
    <w:rsid w:val="00D44F9F"/>
    <w:rsid w:val="00D45306"/>
    <w:rsid w:val="00D47184"/>
    <w:rsid w:val="00D47E06"/>
    <w:rsid w:val="00D5268E"/>
    <w:rsid w:val="00D527B7"/>
    <w:rsid w:val="00D53587"/>
    <w:rsid w:val="00D53F13"/>
    <w:rsid w:val="00D56244"/>
    <w:rsid w:val="00D60E5F"/>
    <w:rsid w:val="00D60FA2"/>
    <w:rsid w:val="00D61671"/>
    <w:rsid w:val="00D61DF9"/>
    <w:rsid w:val="00D620AF"/>
    <w:rsid w:val="00D620D7"/>
    <w:rsid w:val="00D62A32"/>
    <w:rsid w:val="00D637C2"/>
    <w:rsid w:val="00D63D25"/>
    <w:rsid w:val="00D63D65"/>
    <w:rsid w:val="00D649AB"/>
    <w:rsid w:val="00D65DD7"/>
    <w:rsid w:val="00D663AC"/>
    <w:rsid w:val="00D663C2"/>
    <w:rsid w:val="00D669DF"/>
    <w:rsid w:val="00D70F9E"/>
    <w:rsid w:val="00D71C92"/>
    <w:rsid w:val="00D72E8E"/>
    <w:rsid w:val="00D734F6"/>
    <w:rsid w:val="00D73820"/>
    <w:rsid w:val="00D76731"/>
    <w:rsid w:val="00D7766A"/>
    <w:rsid w:val="00D77BD0"/>
    <w:rsid w:val="00D80543"/>
    <w:rsid w:val="00D806B3"/>
    <w:rsid w:val="00D80A91"/>
    <w:rsid w:val="00D82A49"/>
    <w:rsid w:val="00D83F08"/>
    <w:rsid w:val="00D84AAD"/>
    <w:rsid w:val="00D87AAB"/>
    <w:rsid w:val="00D91723"/>
    <w:rsid w:val="00D928BF"/>
    <w:rsid w:val="00D9300B"/>
    <w:rsid w:val="00D930B0"/>
    <w:rsid w:val="00D94088"/>
    <w:rsid w:val="00D95496"/>
    <w:rsid w:val="00D959FD"/>
    <w:rsid w:val="00D966CC"/>
    <w:rsid w:val="00D96C61"/>
    <w:rsid w:val="00D97DA0"/>
    <w:rsid w:val="00DA12C2"/>
    <w:rsid w:val="00DA23EC"/>
    <w:rsid w:val="00DA3CE5"/>
    <w:rsid w:val="00DA5616"/>
    <w:rsid w:val="00DA60F0"/>
    <w:rsid w:val="00DA70E2"/>
    <w:rsid w:val="00DB1202"/>
    <w:rsid w:val="00DB1F3B"/>
    <w:rsid w:val="00DB2807"/>
    <w:rsid w:val="00DB2A30"/>
    <w:rsid w:val="00DB3B1C"/>
    <w:rsid w:val="00DB404D"/>
    <w:rsid w:val="00DB4326"/>
    <w:rsid w:val="00DB44AC"/>
    <w:rsid w:val="00DB4BE5"/>
    <w:rsid w:val="00DB556D"/>
    <w:rsid w:val="00DB6856"/>
    <w:rsid w:val="00DC09F2"/>
    <w:rsid w:val="00DC0C3D"/>
    <w:rsid w:val="00DC0E23"/>
    <w:rsid w:val="00DC10BF"/>
    <w:rsid w:val="00DC2FC6"/>
    <w:rsid w:val="00DC31B4"/>
    <w:rsid w:val="00DC37E8"/>
    <w:rsid w:val="00DC7623"/>
    <w:rsid w:val="00DC7B5B"/>
    <w:rsid w:val="00DD0522"/>
    <w:rsid w:val="00DD0637"/>
    <w:rsid w:val="00DD0ACB"/>
    <w:rsid w:val="00DD0AD7"/>
    <w:rsid w:val="00DD1A41"/>
    <w:rsid w:val="00DD1F15"/>
    <w:rsid w:val="00DD79FB"/>
    <w:rsid w:val="00DE00EF"/>
    <w:rsid w:val="00DE1C0E"/>
    <w:rsid w:val="00DE39F6"/>
    <w:rsid w:val="00DE5361"/>
    <w:rsid w:val="00DE5510"/>
    <w:rsid w:val="00DE5A25"/>
    <w:rsid w:val="00DE5E3A"/>
    <w:rsid w:val="00DE620F"/>
    <w:rsid w:val="00DE7B3A"/>
    <w:rsid w:val="00DF0471"/>
    <w:rsid w:val="00DF08FD"/>
    <w:rsid w:val="00DF0946"/>
    <w:rsid w:val="00DF1628"/>
    <w:rsid w:val="00DF2319"/>
    <w:rsid w:val="00DF2B14"/>
    <w:rsid w:val="00DF2EDE"/>
    <w:rsid w:val="00DF30F0"/>
    <w:rsid w:val="00DF36C0"/>
    <w:rsid w:val="00DF4708"/>
    <w:rsid w:val="00DF485E"/>
    <w:rsid w:val="00DF5D50"/>
    <w:rsid w:val="00DF64A8"/>
    <w:rsid w:val="00DF7041"/>
    <w:rsid w:val="00DF7415"/>
    <w:rsid w:val="00DF770D"/>
    <w:rsid w:val="00DF79BE"/>
    <w:rsid w:val="00E00094"/>
    <w:rsid w:val="00E0031A"/>
    <w:rsid w:val="00E00CBD"/>
    <w:rsid w:val="00E042DD"/>
    <w:rsid w:val="00E050C5"/>
    <w:rsid w:val="00E0542C"/>
    <w:rsid w:val="00E06025"/>
    <w:rsid w:val="00E067EF"/>
    <w:rsid w:val="00E06A38"/>
    <w:rsid w:val="00E101D7"/>
    <w:rsid w:val="00E10959"/>
    <w:rsid w:val="00E1208A"/>
    <w:rsid w:val="00E1262D"/>
    <w:rsid w:val="00E12B92"/>
    <w:rsid w:val="00E142DD"/>
    <w:rsid w:val="00E14373"/>
    <w:rsid w:val="00E14825"/>
    <w:rsid w:val="00E15B15"/>
    <w:rsid w:val="00E15C26"/>
    <w:rsid w:val="00E16547"/>
    <w:rsid w:val="00E17235"/>
    <w:rsid w:val="00E17CB2"/>
    <w:rsid w:val="00E17DED"/>
    <w:rsid w:val="00E17F57"/>
    <w:rsid w:val="00E216BD"/>
    <w:rsid w:val="00E22AF9"/>
    <w:rsid w:val="00E22C2C"/>
    <w:rsid w:val="00E2371A"/>
    <w:rsid w:val="00E23C90"/>
    <w:rsid w:val="00E2448D"/>
    <w:rsid w:val="00E2542E"/>
    <w:rsid w:val="00E26A5D"/>
    <w:rsid w:val="00E27664"/>
    <w:rsid w:val="00E305E6"/>
    <w:rsid w:val="00E30D7E"/>
    <w:rsid w:val="00E31284"/>
    <w:rsid w:val="00E32BE4"/>
    <w:rsid w:val="00E335B6"/>
    <w:rsid w:val="00E33795"/>
    <w:rsid w:val="00E3443A"/>
    <w:rsid w:val="00E34551"/>
    <w:rsid w:val="00E36A92"/>
    <w:rsid w:val="00E37250"/>
    <w:rsid w:val="00E37969"/>
    <w:rsid w:val="00E37C0A"/>
    <w:rsid w:val="00E414A9"/>
    <w:rsid w:val="00E42C9C"/>
    <w:rsid w:val="00E43251"/>
    <w:rsid w:val="00E43C27"/>
    <w:rsid w:val="00E442F6"/>
    <w:rsid w:val="00E4563F"/>
    <w:rsid w:val="00E46D47"/>
    <w:rsid w:val="00E476DC"/>
    <w:rsid w:val="00E47D57"/>
    <w:rsid w:val="00E526E7"/>
    <w:rsid w:val="00E53128"/>
    <w:rsid w:val="00E53656"/>
    <w:rsid w:val="00E56BB1"/>
    <w:rsid w:val="00E56F77"/>
    <w:rsid w:val="00E57372"/>
    <w:rsid w:val="00E5752B"/>
    <w:rsid w:val="00E5799F"/>
    <w:rsid w:val="00E62D74"/>
    <w:rsid w:val="00E63704"/>
    <w:rsid w:val="00E639C2"/>
    <w:rsid w:val="00E654A8"/>
    <w:rsid w:val="00E66FC7"/>
    <w:rsid w:val="00E70419"/>
    <w:rsid w:val="00E70594"/>
    <w:rsid w:val="00E706DE"/>
    <w:rsid w:val="00E707B9"/>
    <w:rsid w:val="00E73868"/>
    <w:rsid w:val="00E73C71"/>
    <w:rsid w:val="00E7411F"/>
    <w:rsid w:val="00E74B58"/>
    <w:rsid w:val="00E763F6"/>
    <w:rsid w:val="00E76D73"/>
    <w:rsid w:val="00E76EF3"/>
    <w:rsid w:val="00E77490"/>
    <w:rsid w:val="00E77E8C"/>
    <w:rsid w:val="00E806A7"/>
    <w:rsid w:val="00E8151C"/>
    <w:rsid w:val="00E81DD3"/>
    <w:rsid w:val="00E82545"/>
    <w:rsid w:val="00E82FBF"/>
    <w:rsid w:val="00E84384"/>
    <w:rsid w:val="00E848CE"/>
    <w:rsid w:val="00E84D69"/>
    <w:rsid w:val="00E86FB7"/>
    <w:rsid w:val="00E87116"/>
    <w:rsid w:val="00E873BE"/>
    <w:rsid w:val="00E8796E"/>
    <w:rsid w:val="00E90783"/>
    <w:rsid w:val="00E90CB3"/>
    <w:rsid w:val="00E9253E"/>
    <w:rsid w:val="00E9258F"/>
    <w:rsid w:val="00E93AE4"/>
    <w:rsid w:val="00E94781"/>
    <w:rsid w:val="00E958F5"/>
    <w:rsid w:val="00E95F64"/>
    <w:rsid w:val="00EA02C0"/>
    <w:rsid w:val="00EA3956"/>
    <w:rsid w:val="00EA3F5F"/>
    <w:rsid w:val="00EA798A"/>
    <w:rsid w:val="00EA7C31"/>
    <w:rsid w:val="00EB1A80"/>
    <w:rsid w:val="00EB1C73"/>
    <w:rsid w:val="00EB20F8"/>
    <w:rsid w:val="00EB277B"/>
    <w:rsid w:val="00EB2833"/>
    <w:rsid w:val="00EB2DD7"/>
    <w:rsid w:val="00EB35C0"/>
    <w:rsid w:val="00EB46E9"/>
    <w:rsid w:val="00EB50C1"/>
    <w:rsid w:val="00EB6AEE"/>
    <w:rsid w:val="00EB77A0"/>
    <w:rsid w:val="00EB7DD9"/>
    <w:rsid w:val="00EC056F"/>
    <w:rsid w:val="00EC06DE"/>
    <w:rsid w:val="00EC129D"/>
    <w:rsid w:val="00EC26D5"/>
    <w:rsid w:val="00EC2AFE"/>
    <w:rsid w:val="00EC585A"/>
    <w:rsid w:val="00EC657D"/>
    <w:rsid w:val="00EC6F3B"/>
    <w:rsid w:val="00ED00E5"/>
    <w:rsid w:val="00ED0195"/>
    <w:rsid w:val="00ED11A3"/>
    <w:rsid w:val="00ED13D7"/>
    <w:rsid w:val="00ED18E0"/>
    <w:rsid w:val="00ED1F57"/>
    <w:rsid w:val="00ED26F1"/>
    <w:rsid w:val="00ED308D"/>
    <w:rsid w:val="00ED3BEF"/>
    <w:rsid w:val="00ED3ECB"/>
    <w:rsid w:val="00ED45D3"/>
    <w:rsid w:val="00ED49AA"/>
    <w:rsid w:val="00ED4A48"/>
    <w:rsid w:val="00ED528F"/>
    <w:rsid w:val="00ED67A3"/>
    <w:rsid w:val="00ED6BCB"/>
    <w:rsid w:val="00EE00AB"/>
    <w:rsid w:val="00EE17B3"/>
    <w:rsid w:val="00EE3E4D"/>
    <w:rsid w:val="00EE4F71"/>
    <w:rsid w:val="00EE5677"/>
    <w:rsid w:val="00EE671B"/>
    <w:rsid w:val="00EE6D30"/>
    <w:rsid w:val="00EF02B3"/>
    <w:rsid w:val="00EF0380"/>
    <w:rsid w:val="00EF0C05"/>
    <w:rsid w:val="00EF15A8"/>
    <w:rsid w:val="00EF50D4"/>
    <w:rsid w:val="00EF5E6A"/>
    <w:rsid w:val="00EF6F34"/>
    <w:rsid w:val="00EF7A50"/>
    <w:rsid w:val="00EF7AD8"/>
    <w:rsid w:val="00EF7FD0"/>
    <w:rsid w:val="00F009EB"/>
    <w:rsid w:val="00F00D0B"/>
    <w:rsid w:val="00F014EA"/>
    <w:rsid w:val="00F02A47"/>
    <w:rsid w:val="00F03DE0"/>
    <w:rsid w:val="00F04001"/>
    <w:rsid w:val="00F055A8"/>
    <w:rsid w:val="00F05CCC"/>
    <w:rsid w:val="00F0610A"/>
    <w:rsid w:val="00F06A6C"/>
    <w:rsid w:val="00F06D3B"/>
    <w:rsid w:val="00F133D0"/>
    <w:rsid w:val="00F134C8"/>
    <w:rsid w:val="00F15873"/>
    <w:rsid w:val="00F17608"/>
    <w:rsid w:val="00F203A9"/>
    <w:rsid w:val="00F20875"/>
    <w:rsid w:val="00F20FA3"/>
    <w:rsid w:val="00F220D5"/>
    <w:rsid w:val="00F226F1"/>
    <w:rsid w:val="00F2367E"/>
    <w:rsid w:val="00F236B5"/>
    <w:rsid w:val="00F24543"/>
    <w:rsid w:val="00F24F2F"/>
    <w:rsid w:val="00F268C6"/>
    <w:rsid w:val="00F27054"/>
    <w:rsid w:val="00F3008C"/>
    <w:rsid w:val="00F324B4"/>
    <w:rsid w:val="00F332BB"/>
    <w:rsid w:val="00F33551"/>
    <w:rsid w:val="00F33624"/>
    <w:rsid w:val="00F337D7"/>
    <w:rsid w:val="00F33855"/>
    <w:rsid w:val="00F34107"/>
    <w:rsid w:val="00F359DE"/>
    <w:rsid w:val="00F35BE6"/>
    <w:rsid w:val="00F3756E"/>
    <w:rsid w:val="00F37B8C"/>
    <w:rsid w:val="00F4122B"/>
    <w:rsid w:val="00F4294E"/>
    <w:rsid w:val="00F44A11"/>
    <w:rsid w:val="00F451B1"/>
    <w:rsid w:val="00F454AB"/>
    <w:rsid w:val="00F46314"/>
    <w:rsid w:val="00F511A5"/>
    <w:rsid w:val="00F5123F"/>
    <w:rsid w:val="00F51C24"/>
    <w:rsid w:val="00F53341"/>
    <w:rsid w:val="00F53A11"/>
    <w:rsid w:val="00F53E78"/>
    <w:rsid w:val="00F53F80"/>
    <w:rsid w:val="00F576C2"/>
    <w:rsid w:val="00F5797E"/>
    <w:rsid w:val="00F604C8"/>
    <w:rsid w:val="00F608B7"/>
    <w:rsid w:val="00F60E9A"/>
    <w:rsid w:val="00F63C6C"/>
    <w:rsid w:val="00F63F30"/>
    <w:rsid w:val="00F64786"/>
    <w:rsid w:val="00F64991"/>
    <w:rsid w:val="00F6508F"/>
    <w:rsid w:val="00F66B50"/>
    <w:rsid w:val="00F70096"/>
    <w:rsid w:val="00F70887"/>
    <w:rsid w:val="00F7151F"/>
    <w:rsid w:val="00F72E67"/>
    <w:rsid w:val="00F73560"/>
    <w:rsid w:val="00F740E8"/>
    <w:rsid w:val="00F7456A"/>
    <w:rsid w:val="00F759FA"/>
    <w:rsid w:val="00F7703D"/>
    <w:rsid w:val="00F80CB5"/>
    <w:rsid w:val="00F816F5"/>
    <w:rsid w:val="00F82102"/>
    <w:rsid w:val="00F82179"/>
    <w:rsid w:val="00F821EC"/>
    <w:rsid w:val="00F822ED"/>
    <w:rsid w:val="00F8236E"/>
    <w:rsid w:val="00F824BC"/>
    <w:rsid w:val="00F82AEF"/>
    <w:rsid w:val="00F8327A"/>
    <w:rsid w:val="00F83684"/>
    <w:rsid w:val="00F83D4D"/>
    <w:rsid w:val="00F876FF"/>
    <w:rsid w:val="00F878E5"/>
    <w:rsid w:val="00F91023"/>
    <w:rsid w:val="00F91F5E"/>
    <w:rsid w:val="00F93CC3"/>
    <w:rsid w:val="00F95983"/>
    <w:rsid w:val="00F9600B"/>
    <w:rsid w:val="00F96A66"/>
    <w:rsid w:val="00F96FB4"/>
    <w:rsid w:val="00FA1098"/>
    <w:rsid w:val="00FA3E1D"/>
    <w:rsid w:val="00FA42CB"/>
    <w:rsid w:val="00FA553C"/>
    <w:rsid w:val="00FA5F70"/>
    <w:rsid w:val="00FA6EB9"/>
    <w:rsid w:val="00FA71E5"/>
    <w:rsid w:val="00FA7A55"/>
    <w:rsid w:val="00FA7B7E"/>
    <w:rsid w:val="00FB050F"/>
    <w:rsid w:val="00FB06D1"/>
    <w:rsid w:val="00FB0D07"/>
    <w:rsid w:val="00FB12E6"/>
    <w:rsid w:val="00FB5A6C"/>
    <w:rsid w:val="00FB5B61"/>
    <w:rsid w:val="00FB61EC"/>
    <w:rsid w:val="00FB6C71"/>
    <w:rsid w:val="00FB6CB5"/>
    <w:rsid w:val="00FB7DE8"/>
    <w:rsid w:val="00FC0464"/>
    <w:rsid w:val="00FC11E3"/>
    <w:rsid w:val="00FC3F82"/>
    <w:rsid w:val="00FC4FFC"/>
    <w:rsid w:val="00FC5948"/>
    <w:rsid w:val="00FC6BA2"/>
    <w:rsid w:val="00FC75EC"/>
    <w:rsid w:val="00FC7D20"/>
    <w:rsid w:val="00FD118E"/>
    <w:rsid w:val="00FD26BB"/>
    <w:rsid w:val="00FD4B7F"/>
    <w:rsid w:val="00FD5EF1"/>
    <w:rsid w:val="00FD61EB"/>
    <w:rsid w:val="00FD6DBC"/>
    <w:rsid w:val="00FD791F"/>
    <w:rsid w:val="00FD7C89"/>
    <w:rsid w:val="00FE07AE"/>
    <w:rsid w:val="00FE1443"/>
    <w:rsid w:val="00FE2BB7"/>
    <w:rsid w:val="00FE2D31"/>
    <w:rsid w:val="00FE43F1"/>
    <w:rsid w:val="00FE46E9"/>
    <w:rsid w:val="00FE5306"/>
    <w:rsid w:val="00FE59F4"/>
    <w:rsid w:val="00FE634A"/>
    <w:rsid w:val="00FE6422"/>
    <w:rsid w:val="00FE6513"/>
    <w:rsid w:val="00FE6AF7"/>
    <w:rsid w:val="00FE7CC8"/>
    <w:rsid w:val="00FF360C"/>
    <w:rsid w:val="00FF38B7"/>
    <w:rsid w:val="00FF3A27"/>
    <w:rsid w:val="00FF42FC"/>
    <w:rsid w:val="00FF4AD0"/>
    <w:rsid w:val="00FF56E6"/>
    <w:rsid w:val="00FF5FB2"/>
    <w:rsid w:val="00FF619C"/>
    <w:rsid w:val="00FF7B5E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94BE374"/>
  <w15:docId w15:val="{BB236D4A-4F31-406F-8875-DCC73CCB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1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FC6BA2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6BA2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C6BA2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FC6BA2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FC6BA2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FC6BA2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FC6BA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FC6BA2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FC6BA2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FC6BA2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C6BA2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FC6BA2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FC6BA2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FC6BA2"/>
    <w:rPr>
      <w:rFonts w:ascii="Cambria" w:hAnsi="Cambria"/>
      <w:b/>
      <w:bCs/>
      <w:i/>
      <w:i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locked/>
    <w:rsid w:val="00FC6BA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FC6BA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FC6B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FC6BA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FC6B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a3">
    <w:name w:val="endnote reference"/>
    <w:uiPriority w:val="10"/>
    <w:rsid w:val="00FC6BA2"/>
    <w:rPr>
      <w:vertAlign w:val="superscript"/>
    </w:rPr>
  </w:style>
  <w:style w:type="paragraph" w:styleId="11">
    <w:name w:val="toc 1"/>
    <w:next w:val="a"/>
    <w:autoRedefine/>
    <w:uiPriority w:val="39"/>
    <w:unhideWhenUsed/>
    <w:qFormat/>
    <w:locked/>
    <w:rsid w:val="00FC6BA2"/>
    <w:pPr>
      <w:tabs>
        <w:tab w:val="right" w:leader="dot" w:pos="10195"/>
      </w:tabs>
    </w:pPr>
    <w:rPr>
      <w:rFonts w:ascii="Times New Roman" w:hAnsi="Times New Roman"/>
      <w:noProof/>
      <w:sz w:val="24"/>
    </w:rPr>
  </w:style>
  <w:style w:type="paragraph" w:styleId="21">
    <w:name w:val="toc 2"/>
    <w:basedOn w:val="a"/>
    <w:next w:val="a"/>
    <w:autoRedefine/>
    <w:uiPriority w:val="39"/>
    <w:unhideWhenUsed/>
    <w:locked/>
    <w:rsid w:val="00FC6BA2"/>
    <w:pPr>
      <w:tabs>
        <w:tab w:val="right" w:leader="dot" w:pos="10205"/>
      </w:tabs>
      <w:ind w:left="240"/>
    </w:pPr>
  </w:style>
  <w:style w:type="paragraph" w:styleId="a4">
    <w:name w:val="footer"/>
    <w:basedOn w:val="a"/>
    <w:link w:val="a5"/>
    <w:uiPriority w:val="99"/>
    <w:unhideWhenUsed/>
    <w:rsid w:val="00FC6BA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C6BA2"/>
    <w:rPr>
      <w:rFonts w:ascii="Times New Roman" w:hAnsi="Times New Roman"/>
      <w:bCs/>
      <w:sz w:val="24"/>
      <w:szCs w:val="24"/>
    </w:rPr>
  </w:style>
  <w:style w:type="table" w:styleId="a6">
    <w:name w:val="Table Grid"/>
    <w:basedOn w:val="a1"/>
    <w:uiPriority w:val="99"/>
    <w:locked/>
    <w:rsid w:val="00FC6B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76EF3"/>
    <w:rPr>
      <w:rFonts w:ascii="Calibri" w:hAnsi="Calibri"/>
      <w:bCs w:val="0"/>
      <w:sz w:val="20"/>
      <w:szCs w:val="20"/>
      <w:lang w:eastAsia="en-US"/>
    </w:rPr>
  </w:style>
  <w:style w:type="character" w:customStyle="1" w:styleId="a8">
    <w:name w:val="Текст сноски Знак"/>
    <w:link w:val="a7"/>
    <w:uiPriority w:val="99"/>
    <w:rsid w:val="00E76EF3"/>
    <w:rPr>
      <w:sz w:val="20"/>
      <w:szCs w:val="20"/>
      <w:lang w:eastAsia="en-US"/>
    </w:rPr>
  </w:style>
  <w:style w:type="character" w:styleId="a9">
    <w:name w:val="footnote reference"/>
    <w:uiPriority w:val="99"/>
    <w:semiHidden/>
    <w:rsid w:val="00FC6BA2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C6BA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6BA2"/>
    <w:rPr>
      <w:rFonts w:ascii="Segoe UI" w:hAnsi="Segoe UI" w:cs="Segoe UI"/>
      <w:bCs/>
      <w:sz w:val="18"/>
      <w:szCs w:val="18"/>
    </w:rPr>
  </w:style>
  <w:style w:type="character" w:styleId="ac">
    <w:name w:val="page number"/>
    <w:uiPriority w:val="99"/>
    <w:rsid w:val="00BB01A5"/>
  </w:style>
  <w:style w:type="paragraph" w:styleId="ad">
    <w:name w:val="header"/>
    <w:basedOn w:val="a"/>
    <w:link w:val="ae"/>
    <w:uiPriority w:val="99"/>
    <w:unhideWhenUsed/>
    <w:rsid w:val="00FC6BA2"/>
    <w:pPr>
      <w:jc w:val="center"/>
    </w:pPr>
  </w:style>
  <w:style w:type="character" w:customStyle="1" w:styleId="ae">
    <w:name w:val="Верхний колонтитул Знак"/>
    <w:basedOn w:val="a0"/>
    <w:link w:val="ad"/>
    <w:uiPriority w:val="99"/>
    <w:rsid w:val="00FC6BA2"/>
    <w:rPr>
      <w:rFonts w:ascii="Times New Roman" w:hAnsi="Times New Roman"/>
      <w:bCs/>
      <w:sz w:val="24"/>
      <w:szCs w:val="24"/>
    </w:rPr>
  </w:style>
  <w:style w:type="character" w:styleId="af">
    <w:name w:val="Strong"/>
    <w:uiPriority w:val="22"/>
    <w:qFormat/>
    <w:locked/>
    <w:rsid w:val="00ED308D"/>
    <w:rPr>
      <w:b/>
      <w:bCs/>
    </w:rPr>
  </w:style>
  <w:style w:type="paragraph" w:styleId="af0">
    <w:name w:val="Title"/>
    <w:basedOn w:val="a"/>
    <w:next w:val="a"/>
    <w:link w:val="af1"/>
    <w:qFormat/>
    <w:locked/>
    <w:rsid w:val="00FC6BA2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1">
    <w:name w:val="Название Знак"/>
    <w:basedOn w:val="a0"/>
    <w:link w:val="af0"/>
    <w:rsid w:val="00FC6BA2"/>
    <w:rPr>
      <w:rFonts w:ascii="Times New Roman" w:hAnsi="Times New Roman"/>
      <w:spacing w:val="5"/>
      <w:sz w:val="52"/>
      <w:szCs w:val="52"/>
    </w:rPr>
  </w:style>
  <w:style w:type="character" w:styleId="af2">
    <w:name w:val="Hyperlink"/>
    <w:basedOn w:val="a0"/>
    <w:uiPriority w:val="99"/>
    <w:unhideWhenUsed/>
    <w:rsid w:val="00BB01A5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locked/>
    <w:rsid w:val="00FC6BA2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locked/>
    <w:rsid w:val="00FC6BA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FC6BA2"/>
    <w:rPr>
      <w:rFonts w:ascii="Times New Roman" w:hAnsi="Times New Roman"/>
      <w:bCs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locked/>
    <w:rsid w:val="00FC6BA2"/>
    <w:rPr>
      <w:b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C6BA2"/>
    <w:rPr>
      <w:rFonts w:ascii="Times New Roman" w:hAnsi="Times New Roman"/>
      <w:b/>
      <w:bCs/>
      <w:sz w:val="20"/>
      <w:szCs w:val="20"/>
    </w:rPr>
  </w:style>
  <w:style w:type="character" w:customStyle="1" w:styleId="12">
    <w:name w:val="Текст концевой сноски Знак1"/>
    <w:uiPriority w:val="99"/>
    <w:semiHidden/>
    <w:locked/>
    <w:rsid w:val="00E76EF3"/>
    <w:rPr>
      <w:rFonts w:ascii="Calibri" w:hAnsi="Calibri" w:cs="Times New Roman"/>
      <w:sz w:val="20"/>
      <w:szCs w:val="20"/>
      <w:lang w:eastAsia="ru-RU"/>
    </w:rPr>
  </w:style>
  <w:style w:type="character" w:styleId="af8">
    <w:name w:val="FollowedHyperlink"/>
    <w:uiPriority w:val="99"/>
    <w:semiHidden/>
    <w:unhideWhenUsed/>
    <w:locked/>
    <w:rsid w:val="00FC6BA2"/>
    <w:rPr>
      <w:color w:val="954F72"/>
      <w:u w:val="single"/>
    </w:rPr>
  </w:style>
  <w:style w:type="paragraph" w:customStyle="1" w:styleId="af9">
    <w:name w:val="Утв"/>
    <w:basedOn w:val="a"/>
    <w:rsid w:val="00FC6BA2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a">
    <w:name w:val="Назв"/>
    <w:basedOn w:val="a"/>
    <w:rsid w:val="00FC6BA2"/>
    <w:pPr>
      <w:suppressAutoHyphens/>
      <w:spacing w:before="240" w:after="240"/>
      <w:jc w:val="center"/>
    </w:pPr>
    <w:rPr>
      <w:b/>
      <w:sz w:val="28"/>
    </w:rPr>
  </w:style>
  <w:style w:type="table" w:customStyle="1" w:styleId="13">
    <w:name w:val="Сетка таблицы светлая1"/>
    <w:basedOn w:val="a1"/>
    <w:uiPriority w:val="40"/>
    <w:rsid w:val="00FC6BA2"/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semiHidden/>
    <w:qFormat/>
    <w:locked/>
    <w:rsid w:val="00FC6BA2"/>
    <w:pPr>
      <w:spacing w:after="100"/>
      <w:ind w:left="440"/>
    </w:pPr>
    <w:rPr>
      <w:rFonts w:ascii="Calibri" w:hAnsi="Calibri"/>
    </w:rPr>
  </w:style>
  <w:style w:type="paragraph" w:styleId="afb">
    <w:name w:val="Revision"/>
    <w:hidden/>
    <w:uiPriority w:val="99"/>
    <w:semiHidden/>
    <w:rsid w:val="00FC6BA2"/>
    <w:rPr>
      <w:rFonts w:ascii="Times New Roman" w:hAnsi="Times New Roman"/>
      <w:bCs/>
      <w:sz w:val="24"/>
      <w:szCs w:val="24"/>
    </w:rPr>
  </w:style>
  <w:style w:type="paragraph" w:customStyle="1" w:styleId="afc">
    <w:name w:val="С_Т"/>
    <w:link w:val="afd"/>
    <w:qFormat/>
    <w:rsid w:val="00FC6BA2"/>
    <w:pPr>
      <w:suppressAutoHyphens/>
    </w:pPr>
    <w:rPr>
      <w:rFonts w:ascii="Times New Roman" w:hAnsi="Times New Roman"/>
      <w:bCs/>
      <w:sz w:val="24"/>
      <w:szCs w:val="24"/>
    </w:rPr>
  </w:style>
  <w:style w:type="paragraph" w:customStyle="1" w:styleId="afe">
    <w:name w:val="С_Т_Ц"/>
    <w:basedOn w:val="a"/>
    <w:qFormat/>
    <w:rsid w:val="00FC6BA2"/>
    <w:pPr>
      <w:suppressAutoHyphens/>
      <w:jc w:val="center"/>
    </w:pPr>
  </w:style>
  <w:style w:type="paragraph" w:customStyle="1" w:styleId="100">
    <w:name w:val="СМ_10"/>
    <w:basedOn w:val="a"/>
    <w:qFormat/>
    <w:rsid w:val="00FC6BA2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FC6BA2"/>
    <w:pPr>
      <w:suppressAutoHyphens/>
      <w:jc w:val="center"/>
    </w:pPr>
    <w:rPr>
      <w:sz w:val="20"/>
      <w:szCs w:val="20"/>
    </w:rPr>
  </w:style>
  <w:style w:type="character" w:customStyle="1" w:styleId="afd">
    <w:name w:val="С_Т Знак"/>
    <w:link w:val="afc"/>
    <w:rsid w:val="00FC6BA2"/>
    <w:rPr>
      <w:rFonts w:ascii="Times New Roman" w:hAnsi="Times New Roman"/>
      <w:bCs/>
      <w:sz w:val="24"/>
      <w:szCs w:val="24"/>
    </w:rPr>
  </w:style>
  <w:style w:type="paragraph" w:customStyle="1" w:styleId="22">
    <w:name w:val="Заг2"/>
    <w:uiPriority w:val="8"/>
    <w:qFormat/>
    <w:rsid w:val="00FC6BA2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character" w:customStyle="1" w:styleId="aff">
    <w:name w:val="Термин"/>
    <w:basedOn w:val="a0"/>
    <w:uiPriority w:val="1"/>
    <w:qFormat/>
    <w:rsid w:val="00FC6BA2"/>
    <w:rPr>
      <w:b/>
    </w:rPr>
  </w:style>
  <w:style w:type="paragraph" w:styleId="aff0">
    <w:name w:val="endnote text"/>
    <w:basedOn w:val="a"/>
    <w:link w:val="aff1"/>
    <w:uiPriority w:val="99"/>
    <w:rsid w:val="00FC6BA2"/>
    <w:rPr>
      <w:bCs w:val="0"/>
      <w:sz w:val="20"/>
      <w:szCs w:val="22"/>
    </w:rPr>
  </w:style>
  <w:style w:type="character" w:customStyle="1" w:styleId="aff1">
    <w:name w:val="Текст концевой сноски Знак"/>
    <w:link w:val="aff0"/>
    <w:uiPriority w:val="99"/>
    <w:rsid w:val="00FC6BA2"/>
    <w:rPr>
      <w:rFonts w:ascii="Times New Roman" w:hAnsi="Times New Roman"/>
      <w:sz w:val="20"/>
    </w:rPr>
  </w:style>
  <w:style w:type="character" w:customStyle="1" w:styleId="N">
    <w:name w:val="N"/>
    <w:basedOn w:val="a0"/>
    <w:uiPriority w:val="1"/>
    <w:qFormat/>
    <w:rsid w:val="00985000"/>
    <w:rPr>
      <w:i/>
      <w:strike/>
      <w:color w:val="FF0000"/>
    </w:rPr>
  </w:style>
  <w:style w:type="character" w:customStyle="1" w:styleId="aff2">
    <w:name w:val="СМР_Зам"/>
    <w:basedOn w:val="a0"/>
    <w:uiPriority w:val="1"/>
    <w:qFormat/>
    <w:rsid w:val="0099798D"/>
    <w:rPr>
      <w:color w:val="auto"/>
      <w:u w:val="none"/>
    </w:rPr>
  </w:style>
  <w:style w:type="paragraph" w:customStyle="1" w:styleId="aff3">
    <w:name w:val="СМР_Табл"/>
    <w:basedOn w:val="a"/>
    <w:qFormat/>
    <w:rsid w:val="0099798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51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1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1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7953/ac8cc2e9473e3ecceb4de899a16d1fde7a30826c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77953/ac8cc2e9473e3ecceb4de899a16d1fde7a30826c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_2020\&#1064;&#1072;&#1073;&#1083;&#1086;&#1085;%20&#1055;&#105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CDCCA-BFF5-4E34-AFD9-8394B4502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224</TotalTime>
  <Pages>34</Pages>
  <Words>11159</Words>
  <Characters>63611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техническому контролю качества продукции</vt:lpstr>
    </vt:vector>
  </TitlesOfParts>
  <Company>Hewlett-Packard Company</Company>
  <LinksUpToDate>false</LinksUpToDate>
  <CharactersWithSpaces>74621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техническому контролю качества продукции</dc:title>
  <dc:creator>Комшин;Союзмаш</dc:creator>
  <cp:keywords>Профстандарт</cp:keywords>
  <cp:lastModifiedBy>1403-2</cp:lastModifiedBy>
  <cp:revision>23</cp:revision>
  <cp:lastPrinted>2021-06-07T12:08:00Z</cp:lastPrinted>
  <dcterms:created xsi:type="dcterms:W3CDTF">2021-04-06T19:02:00Z</dcterms:created>
  <dcterms:modified xsi:type="dcterms:W3CDTF">2021-07-15T12:06:00Z</dcterms:modified>
</cp:coreProperties>
</file>