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F85D1" w14:textId="77777777" w:rsidR="0057516D" w:rsidRPr="000C7A42" w:rsidRDefault="0057516D" w:rsidP="0057516D">
      <w:pPr>
        <w:ind w:left="5670"/>
        <w:jc w:val="center"/>
        <w:rPr>
          <w:sz w:val="28"/>
          <w:szCs w:val="28"/>
        </w:rPr>
      </w:pPr>
      <w:bookmarkStart w:id="0" w:name="_Hlk70261277"/>
      <w:bookmarkStart w:id="1" w:name="_Hlk37674743"/>
      <w:r w:rsidRPr="000C7A42">
        <w:rPr>
          <w:sz w:val="28"/>
          <w:szCs w:val="28"/>
        </w:rPr>
        <w:t>УТВЕРЖДЕН</w:t>
      </w:r>
    </w:p>
    <w:p w14:paraId="077D53A2" w14:textId="77777777" w:rsidR="0057516D" w:rsidRPr="000C7A42" w:rsidRDefault="0057516D" w:rsidP="0057516D">
      <w:pPr>
        <w:ind w:left="5670"/>
        <w:jc w:val="center"/>
        <w:rPr>
          <w:sz w:val="28"/>
          <w:szCs w:val="28"/>
        </w:rPr>
      </w:pPr>
      <w:r w:rsidRPr="000C7A42">
        <w:rPr>
          <w:sz w:val="28"/>
          <w:szCs w:val="28"/>
        </w:rPr>
        <w:t>приказом Министерства</w:t>
      </w:r>
    </w:p>
    <w:p w14:paraId="6DFE23DF" w14:textId="77777777" w:rsidR="0057516D" w:rsidRPr="000C7A42" w:rsidRDefault="0057516D" w:rsidP="0057516D">
      <w:pPr>
        <w:ind w:left="5670"/>
        <w:jc w:val="center"/>
        <w:rPr>
          <w:sz w:val="28"/>
          <w:szCs w:val="28"/>
        </w:rPr>
      </w:pPr>
      <w:r w:rsidRPr="000C7A42">
        <w:rPr>
          <w:sz w:val="28"/>
          <w:szCs w:val="28"/>
        </w:rPr>
        <w:t>труда и социальной защиты Российской Федерации</w:t>
      </w:r>
    </w:p>
    <w:p w14:paraId="49B320CA" w14:textId="181904F1" w:rsidR="0057516D" w:rsidRPr="000C7A42" w:rsidRDefault="00DE4BB1" w:rsidP="0057516D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«16</w:t>
      </w:r>
      <w:r w:rsidR="0057516D" w:rsidRPr="000C7A42">
        <w:rPr>
          <w:sz w:val="28"/>
          <w:szCs w:val="28"/>
        </w:rPr>
        <w:t xml:space="preserve">» </w:t>
      </w:r>
      <w:r>
        <w:rPr>
          <w:sz w:val="28"/>
          <w:szCs w:val="28"/>
        </w:rPr>
        <w:t>сентября 2021 г. №</w:t>
      </w:r>
      <w:bookmarkEnd w:id="0"/>
      <w:r>
        <w:rPr>
          <w:sz w:val="28"/>
          <w:szCs w:val="28"/>
        </w:rPr>
        <w:t xml:space="preserve"> 635н</w:t>
      </w:r>
      <w:bookmarkStart w:id="2" w:name="_GoBack"/>
      <w:bookmarkEnd w:id="2"/>
    </w:p>
    <w:bookmarkEnd w:id="1"/>
    <w:p w14:paraId="77FDCC1B" w14:textId="77777777" w:rsidR="0057516D" w:rsidRPr="000C7A42" w:rsidRDefault="0057516D" w:rsidP="00F041B7">
      <w:pPr>
        <w:ind w:left="5670"/>
        <w:jc w:val="center"/>
      </w:pPr>
    </w:p>
    <w:p w14:paraId="696DF9D6" w14:textId="77777777" w:rsidR="00EF3201" w:rsidRPr="000C7A42" w:rsidRDefault="00EF3201" w:rsidP="0057516D">
      <w:pPr>
        <w:jc w:val="center"/>
        <w:rPr>
          <w:sz w:val="52"/>
          <w:szCs w:val="52"/>
        </w:rPr>
      </w:pPr>
      <w:r w:rsidRPr="000C7A42">
        <w:rPr>
          <w:sz w:val="52"/>
          <w:szCs w:val="52"/>
        </w:rPr>
        <w:t>ПРОФЕССИОНАЛЬНЫЙ СТАНДАРТ</w:t>
      </w:r>
    </w:p>
    <w:p w14:paraId="3B167BEE" w14:textId="77777777" w:rsidR="00EB35C0" w:rsidRPr="000C7A42" w:rsidRDefault="000F3BF9" w:rsidP="0057516D">
      <w:pPr>
        <w:spacing w:after="120"/>
        <w:jc w:val="center"/>
        <w:rPr>
          <w:b/>
          <w:bCs w:val="0"/>
          <w:sz w:val="28"/>
          <w:szCs w:val="28"/>
        </w:rPr>
      </w:pPr>
      <w:r w:rsidRPr="000C7A42">
        <w:rPr>
          <w:b/>
          <w:bCs w:val="0"/>
          <w:sz w:val="28"/>
          <w:szCs w:val="28"/>
        </w:rPr>
        <w:t>Монтажник электрооборудования летательных аппаратов</w:t>
      </w:r>
    </w:p>
    <w:tbl>
      <w:tblPr>
        <w:tblW w:w="1196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0"/>
      </w:tblGrid>
      <w:tr w:rsidR="000530A7" w:rsidRPr="000C7A42" w14:paraId="72445CF4" w14:textId="77777777" w:rsidTr="00172A48">
        <w:trPr>
          <w:trHeight w:val="399"/>
        </w:trPr>
        <w:tc>
          <w:tcPr>
            <w:tcW w:w="50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89D3698" w14:textId="77777777" w:rsidR="00EB35C0" w:rsidRPr="00F5606C" w:rsidRDefault="00865C2C" w:rsidP="00865C2C">
            <w:pPr>
              <w:jc w:val="center"/>
              <w:rPr>
                <w:sz w:val="22"/>
              </w:rPr>
            </w:pPr>
            <w:r w:rsidRPr="000C7A42">
              <w:t>1018</w:t>
            </w:r>
          </w:p>
        </w:tc>
      </w:tr>
      <w:tr w:rsidR="000530A7" w:rsidRPr="000C7A42" w14:paraId="26E82D1A" w14:textId="77777777" w:rsidTr="00F041B7">
        <w:trPr>
          <w:trHeight w:val="227"/>
        </w:trPr>
        <w:tc>
          <w:tcPr>
            <w:tcW w:w="5000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3AEE085" w14:textId="77777777" w:rsidR="00EB35C0" w:rsidRPr="000C7A42" w:rsidRDefault="00EB35C0" w:rsidP="00476956">
            <w:pPr>
              <w:jc w:val="center"/>
              <w:rPr>
                <w:vertAlign w:val="superscript"/>
              </w:rPr>
            </w:pPr>
            <w:r w:rsidRPr="000C7A42">
              <w:rPr>
                <w:sz w:val="20"/>
              </w:rPr>
              <w:t>Регистрационный номер</w:t>
            </w:r>
          </w:p>
        </w:tc>
      </w:tr>
    </w:tbl>
    <w:p w14:paraId="34170FAB" w14:textId="77777777" w:rsidR="00EF3201" w:rsidRPr="000C7A42" w:rsidRDefault="00EF3201" w:rsidP="000B5945">
      <w:pPr>
        <w:pStyle w:val="affa"/>
      </w:pPr>
      <w:r w:rsidRPr="000C7A42">
        <w:t>Содержание</w:t>
      </w:r>
    </w:p>
    <w:p w14:paraId="1967510B" w14:textId="67E739AA" w:rsidR="00F041B7" w:rsidRPr="000C7A42" w:rsidRDefault="00C746FE" w:rsidP="005A4F05">
      <w:pPr>
        <w:pStyle w:val="1a"/>
        <w:rPr>
          <w:rFonts w:asciiTheme="minorHAnsi" w:eastAsiaTheme="minorEastAsia" w:hAnsiTheme="minorHAnsi" w:cstheme="minorBidi"/>
          <w:sz w:val="22"/>
        </w:rPr>
      </w:pPr>
      <w:r w:rsidRPr="000C7A42">
        <w:fldChar w:fldCharType="begin"/>
      </w:r>
      <w:r w:rsidR="00CA1614" w:rsidRPr="000C7A42">
        <w:instrText xml:space="preserve"> TOC \o "1-2" \h \z \u </w:instrText>
      </w:r>
      <w:r w:rsidRPr="000C7A42">
        <w:fldChar w:fldCharType="separate"/>
      </w:r>
      <w:hyperlink w:anchor="_Toc70589532" w:history="1">
        <w:r w:rsidR="00F041B7" w:rsidRPr="000C7A42">
          <w:rPr>
            <w:rStyle w:val="aff0"/>
          </w:rPr>
          <w:t>I. Общие сведения</w:t>
        </w:r>
        <w:r w:rsidR="00F041B7" w:rsidRPr="000C7A42">
          <w:rPr>
            <w:webHidden/>
          </w:rPr>
          <w:tab/>
        </w:r>
        <w:r w:rsidR="00F041B7" w:rsidRPr="000C7A42">
          <w:rPr>
            <w:webHidden/>
          </w:rPr>
          <w:fldChar w:fldCharType="begin"/>
        </w:r>
        <w:r w:rsidR="00F041B7" w:rsidRPr="000C7A42">
          <w:rPr>
            <w:webHidden/>
          </w:rPr>
          <w:instrText xml:space="preserve"> PAGEREF _Toc70589532 \h </w:instrText>
        </w:r>
        <w:r w:rsidR="00F041B7" w:rsidRPr="000C7A42">
          <w:rPr>
            <w:webHidden/>
          </w:rPr>
        </w:r>
        <w:r w:rsidR="00F041B7" w:rsidRPr="000C7A42">
          <w:rPr>
            <w:webHidden/>
          </w:rPr>
          <w:fldChar w:fldCharType="separate"/>
        </w:r>
        <w:r w:rsidR="00A15C78">
          <w:rPr>
            <w:webHidden/>
          </w:rPr>
          <w:t>1</w:t>
        </w:r>
        <w:r w:rsidR="00F041B7" w:rsidRPr="000C7A42">
          <w:rPr>
            <w:webHidden/>
          </w:rPr>
          <w:fldChar w:fldCharType="end"/>
        </w:r>
      </w:hyperlink>
    </w:p>
    <w:p w14:paraId="2B9CE39F" w14:textId="7CC87BCC" w:rsidR="00F041B7" w:rsidRPr="000C7A42" w:rsidRDefault="00DE4BB1" w:rsidP="005A4F05">
      <w:pPr>
        <w:pStyle w:val="1a"/>
        <w:rPr>
          <w:rFonts w:asciiTheme="minorHAnsi" w:eastAsiaTheme="minorEastAsia" w:hAnsiTheme="minorHAnsi" w:cstheme="minorBidi"/>
          <w:sz w:val="22"/>
        </w:rPr>
      </w:pPr>
      <w:hyperlink w:anchor="_Toc70589533" w:history="1">
        <w:r w:rsidR="00F041B7" w:rsidRPr="000C7A42">
          <w:rPr>
            <w:rStyle w:val="aff0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F041B7" w:rsidRPr="000C7A42">
          <w:rPr>
            <w:webHidden/>
          </w:rPr>
          <w:tab/>
        </w:r>
        <w:r w:rsidR="00F041B7" w:rsidRPr="000C7A42">
          <w:rPr>
            <w:webHidden/>
          </w:rPr>
          <w:fldChar w:fldCharType="begin"/>
        </w:r>
        <w:r w:rsidR="00F041B7" w:rsidRPr="000C7A42">
          <w:rPr>
            <w:webHidden/>
          </w:rPr>
          <w:instrText xml:space="preserve"> PAGEREF _Toc70589533 \h </w:instrText>
        </w:r>
        <w:r w:rsidR="00F041B7" w:rsidRPr="000C7A42">
          <w:rPr>
            <w:webHidden/>
          </w:rPr>
        </w:r>
        <w:r w:rsidR="00F041B7" w:rsidRPr="000C7A42">
          <w:rPr>
            <w:webHidden/>
          </w:rPr>
          <w:fldChar w:fldCharType="separate"/>
        </w:r>
        <w:r w:rsidR="00A15C78">
          <w:rPr>
            <w:webHidden/>
          </w:rPr>
          <w:t>3</w:t>
        </w:r>
        <w:r w:rsidR="00F041B7" w:rsidRPr="000C7A42">
          <w:rPr>
            <w:webHidden/>
          </w:rPr>
          <w:fldChar w:fldCharType="end"/>
        </w:r>
      </w:hyperlink>
    </w:p>
    <w:p w14:paraId="3CD50F52" w14:textId="323532CB" w:rsidR="00F041B7" w:rsidRPr="000C7A42" w:rsidRDefault="00DE4BB1" w:rsidP="005A4F05">
      <w:pPr>
        <w:pStyle w:val="1a"/>
        <w:rPr>
          <w:rFonts w:asciiTheme="minorHAnsi" w:eastAsiaTheme="minorEastAsia" w:hAnsiTheme="minorHAnsi" w:cstheme="minorBidi"/>
          <w:sz w:val="22"/>
        </w:rPr>
      </w:pPr>
      <w:hyperlink w:anchor="_Toc70589534" w:history="1">
        <w:r w:rsidR="00F041B7" w:rsidRPr="000C7A42">
          <w:rPr>
            <w:rStyle w:val="aff0"/>
          </w:rPr>
          <w:t>III. Характеристика обобщенных трудовых функций</w:t>
        </w:r>
        <w:r w:rsidR="00F041B7" w:rsidRPr="000C7A42">
          <w:rPr>
            <w:webHidden/>
          </w:rPr>
          <w:tab/>
        </w:r>
        <w:r w:rsidR="00F041B7" w:rsidRPr="000C7A42">
          <w:rPr>
            <w:webHidden/>
          </w:rPr>
          <w:fldChar w:fldCharType="begin"/>
        </w:r>
        <w:r w:rsidR="00F041B7" w:rsidRPr="000C7A42">
          <w:rPr>
            <w:webHidden/>
          </w:rPr>
          <w:instrText xml:space="preserve"> PAGEREF _Toc70589534 \h </w:instrText>
        </w:r>
        <w:r w:rsidR="00F041B7" w:rsidRPr="000C7A42">
          <w:rPr>
            <w:webHidden/>
          </w:rPr>
        </w:r>
        <w:r w:rsidR="00F041B7" w:rsidRPr="000C7A42">
          <w:rPr>
            <w:webHidden/>
          </w:rPr>
          <w:fldChar w:fldCharType="separate"/>
        </w:r>
        <w:r w:rsidR="00A15C78">
          <w:rPr>
            <w:webHidden/>
          </w:rPr>
          <w:t>5</w:t>
        </w:r>
        <w:r w:rsidR="00F041B7" w:rsidRPr="000C7A42">
          <w:rPr>
            <w:webHidden/>
          </w:rPr>
          <w:fldChar w:fldCharType="end"/>
        </w:r>
      </w:hyperlink>
    </w:p>
    <w:p w14:paraId="54B99E58" w14:textId="2C42F3C0" w:rsidR="00F041B7" w:rsidRPr="000C7A42" w:rsidRDefault="00DE4BB1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70589535" w:history="1">
        <w:r w:rsidR="005A4F05">
          <w:rPr>
            <w:rStyle w:val="aff0"/>
            <w:noProof/>
          </w:rPr>
          <w:t>3.1.</w:t>
        </w:r>
        <w:r w:rsidR="005A4F05">
          <w:rPr>
            <w:rStyle w:val="aff0"/>
            <w:noProof/>
          </w:rPr>
          <w:t> </w:t>
        </w:r>
        <w:r w:rsidR="00F041B7" w:rsidRPr="000C7A42">
          <w:rPr>
            <w:rStyle w:val="aff0"/>
            <w:noProof/>
          </w:rPr>
          <w:t>Обобщенная трудовая функция «</w:t>
        </w:r>
        <w:r w:rsidR="00F041B7" w:rsidRPr="000C7A42">
          <w:rPr>
            <w:noProof/>
          </w:rPr>
          <w:t>Изготовление жгутов и электрооборудования летательных аппаратов с небольшим числом проводов»</w:t>
        </w:r>
        <w:r w:rsidR="00F041B7" w:rsidRPr="000C7A42">
          <w:rPr>
            <w:noProof/>
            <w:webHidden/>
          </w:rPr>
          <w:tab/>
        </w:r>
        <w:r w:rsidR="00F041B7" w:rsidRPr="000C7A42">
          <w:rPr>
            <w:noProof/>
            <w:webHidden/>
          </w:rPr>
          <w:fldChar w:fldCharType="begin"/>
        </w:r>
        <w:r w:rsidR="00F041B7" w:rsidRPr="000C7A42">
          <w:rPr>
            <w:noProof/>
            <w:webHidden/>
          </w:rPr>
          <w:instrText xml:space="preserve"> PAGEREF _Toc70589535 \h </w:instrText>
        </w:r>
        <w:r w:rsidR="00F041B7" w:rsidRPr="000C7A42">
          <w:rPr>
            <w:noProof/>
            <w:webHidden/>
          </w:rPr>
        </w:r>
        <w:r w:rsidR="00F041B7" w:rsidRPr="000C7A42">
          <w:rPr>
            <w:noProof/>
            <w:webHidden/>
          </w:rPr>
          <w:fldChar w:fldCharType="separate"/>
        </w:r>
        <w:r w:rsidR="00A15C78">
          <w:rPr>
            <w:noProof/>
            <w:webHidden/>
          </w:rPr>
          <w:t>5</w:t>
        </w:r>
        <w:r w:rsidR="00F041B7" w:rsidRPr="000C7A42">
          <w:rPr>
            <w:noProof/>
            <w:webHidden/>
          </w:rPr>
          <w:fldChar w:fldCharType="end"/>
        </w:r>
      </w:hyperlink>
    </w:p>
    <w:p w14:paraId="6FFC82D6" w14:textId="1F8DE398" w:rsidR="00F041B7" w:rsidRPr="000C7A42" w:rsidRDefault="00DE4BB1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70589536" w:history="1">
        <w:r w:rsidR="005A4F05">
          <w:rPr>
            <w:rStyle w:val="aff0"/>
            <w:noProof/>
          </w:rPr>
          <w:t>3.2.</w:t>
        </w:r>
        <w:r w:rsidR="005A4F05">
          <w:rPr>
            <w:rStyle w:val="aff0"/>
            <w:noProof/>
          </w:rPr>
          <w:t> </w:t>
        </w:r>
        <w:r w:rsidR="00F041B7" w:rsidRPr="000C7A42">
          <w:rPr>
            <w:rStyle w:val="aff0"/>
            <w:noProof/>
          </w:rPr>
          <w:t>Обобщенная трудовая функция</w:t>
        </w:r>
        <w:r w:rsidR="00F041B7" w:rsidRPr="000C7A42">
          <w:rPr>
            <w:noProof/>
          </w:rPr>
          <w:t xml:space="preserve"> «Монтаж бортовой кабельной сети на летательных аппаратах с небольшим числом проводов»</w:t>
        </w:r>
        <w:r w:rsidR="00F041B7" w:rsidRPr="000C7A42">
          <w:rPr>
            <w:noProof/>
            <w:webHidden/>
          </w:rPr>
          <w:tab/>
        </w:r>
        <w:r w:rsidR="00F041B7" w:rsidRPr="000C7A42">
          <w:rPr>
            <w:noProof/>
            <w:webHidden/>
          </w:rPr>
          <w:fldChar w:fldCharType="begin"/>
        </w:r>
        <w:r w:rsidR="00F041B7" w:rsidRPr="000C7A42">
          <w:rPr>
            <w:noProof/>
            <w:webHidden/>
          </w:rPr>
          <w:instrText xml:space="preserve"> PAGEREF _Toc70589536 \h </w:instrText>
        </w:r>
        <w:r w:rsidR="00F041B7" w:rsidRPr="000C7A42">
          <w:rPr>
            <w:noProof/>
            <w:webHidden/>
          </w:rPr>
        </w:r>
        <w:r w:rsidR="00F041B7" w:rsidRPr="000C7A42">
          <w:rPr>
            <w:noProof/>
            <w:webHidden/>
          </w:rPr>
          <w:fldChar w:fldCharType="separate"/>
        </w:r>
        <w:r w:rsidR="00A15C78">
          <w:rPr>
            <w:noProof/>
            <w:webHidden/>
          </w:rPr>
          <w:t>9</w:t>
        </w:r>
        <w:r w:rsidR="00F041B7" w:rsidRPr="000C7A42">
          <w:rPr>
            <w:noProof/>
            <w:webHidden/>
          </w:rPr>
          <w:fldChar w:fldCharType="end"/>
        </w:r>
      </w:hyperlink>
    </w:p>
    <w:p w14:paraId="45344906" w14:textId="4E4F8563" w:rsidR="00F041B7" w:rsidRPr="000C7A42" w:rsidRDefault="00DE4BB1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70589537" w:history="1">
        <w:r w:rsidR="005A4F05">
          <w:rPr>
            <w:rStyle w:val="aff0"/>
            <w:noProof/>
          </w:rPr>
          <w:t>3.3.</w:t>
        </w:r>
        <w:r w:rsidR="005A4F05">
          <w:rPr>
            <w:rStyle w:val="aff0"/>
            <w:noProof/>
          </w:rPr>
          <w:t> </w:t>
        </w:r>
        <w:r w:rsidR="00F041B7" w:rsidRPr="000C7A42">
          <w:rPr>
            <w:rStyle w:val="aff0"/>
            <w:noProof/>
          </w:rPr>
          <w:t>Обобщенная трудовая функция «</w:t>
        </w:r>
        <w:r w:rsidR="00F041B7" w:rsidRPr="000C7A42">
          <w:rPr>
            <w:noProof/>
          </w:rPr>
          <w:t>Изготовление жгутов и электрооборудования с небольшим количеством соединителей и электрорадиоэлементов»</w:t>
        </w:r>
        <w:r w:rsidR="00F041B7" w:rsidRPr="000C7A42">
          <w:rPr>
            <w:noProof/>
            <w:webHidden/>
          </w:rPr>
          <w:tab/>
        </w:r>
      </w:hyperlink>
      <w:r w:rsidR="00F5606C">
        <w:rPr>
          <w:noProof/>
        </w:rPr>
        <w:t>13</w:t>
      </w:r>
    </w:p>
    <w:p w14:paraId="01E239A2" w14:textId="222488CF" w:rsidR="00F041B7" w:rsidRPr="000C7A42" w:rsidRDefault="00DE4BB1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70589538" w:history="1">
        <w:r w:rsidR="005A4F05">
          <w:rPr>
            <w:rStyle w:val="aff0"/>
            <w:noProof/>
          </w:rPr>
          <w:t>3.4.</w:t>
        </w:r>
        <w:r w:rsidR="005A4F05">
          <w:rPr>
            <w:rStyle w:val="aff0"/>
            <w:noProof/>
          </w:rPr>
          <w:t> </w:t>
        </w:r>
        <w:r w:rsidR="00F041B7" w:rsidRPr="000C7A42">
          <w:rPr>
            <w:rStyle w:val="aff0"/>
            <w:noProof/>
          </w:rPr>
          <w:t>Обобщенная трудовая функция</w:t>
        </w:r>
        <w:r w:rsidR="00F041B7" w:rsidRPr="000C7A42">
          <w:rPr>
            <w:noProof/>
          </w:rPr>
          <w:t xml:space="preserve"> «Монтаж и демонтаж электрорадиооборудования с небольшим количеством соединителей»</w:t>
        </w:r>
        <w:r w:rsidR="00F041B7" w:rsidRPr="000C7A42">
          <w:rPr>
            <w:noProof/>
            <w:webHidden/>
          </w:rPr>
          <w:tab/>
        </w:r>
        <w:r w:rsidR="00F041B7" w:rsidRPr="000C7A42">
          <w:rPr>
            <w:noProof/>
            <w:webHidden/>
          </w:rPr>
          <w:fldChar w:fldCharType="begin"/>
        </w:r>
        <w:r w:rsidR="00F041B7" w:rsidRPr="000C7A42">
          <w:rPr>
            <w:noProof/>
            <w:webHidden/>
          </w:rPr>
          <w:instrText xml:space="preserve"> PAGEREF _Toc70589538 \h </w:instrText>
        </w:r>
        <w:r w:rsidR="00F041B7" w:rsidRPr="000C7A42">
          <w:rPr>
            <w:noProof/>
            <w:webHidden/>
          </w:rPr>
        </w:r>
        <w:r w:rsidR="00F041B7" w:rsidRPr="000C7A42">
          <w:rPr>
            <w:noProof/>
            <w:webHidden/>
          </w:rPr>
          <w:fldChar w:fldCharType="separate"/>
        </w:r>
        <w:r w:rsidR="00A15C78">
          <w:rPr>
            <w:noProof/>
            <w:webHidden/>
          </w:rPr>
          <w:t>16</w:t>
        </w:r>
        <w:r w:rsidR="00F041B7" w:rsidRPr="000C7A42">
          <w:rPr>
            <w:noProof/>
            <w:webHidden/>
          </w:rPr>
          <w:fldChar w:fldCharType="end"/>
        </w:r>
      </w:hyperlink>
    </w:p>
    <w:p w14:paraId="5EC9B625" w14:textId="6EA12C70" w:rsidR="00F041B7" w:rsidRPr="000C7A42" w:rsidRDefault="00DE4BB1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70589539" w:history="1">
        <w:r w:rsidR="005A4F05">
          <w:rPr>
            <w:rStyle w:val="aff0"/>
            <w:noProof/>
          </w:rPr>
          <w:t>3.5.</w:t>
        </w:r>
        <w:r w:rsidR="005A4F05">
          <w:rPr>
            <w:rStyle w:val="aff0"/>
            <w:noProof/>
          </w:rPr>
          <w:t> </w:t>
        </w:r>
        <w:r w:rsidR="00F041B7" w:rsidRPr="000C7A42">
          <w:rPr>
            <w:rStyle w:val="aff0"/>
            <w:noProof/>
          </w:rPr>
          <w:t>Обобщенная трудовая функция</w:t>
        </w:r>
        <w:r w:rsidR="0074536B" w:rsidRPr="000C7A42">
          <w:rPr>
            <w:noProof/>
          </w:rPr>
          <w:t xml:space="preserve"> «Изготовление по полумонтажным схемам жгутов, электро- и радиоэлектронного оборудования с большим количеством соединителей и электрорадиоэлементов»</w:t>
        </w:r>
        <w:r w:rsidR="00F041B7" w:rsidRPr="000C7A42">
          <w:rPr>
            <w:noProof/>
            <w:webHidden/>
          </w:rPr>
          <w:tab/>
        </w:r>
        <w:r w:rsidR="00F041B7" w:rsidRPr="000C7A42">
          <w:rPr>
            <w:noProof/>
            <w:webHidden/>
          </w:rPr>
          <w:fldChar w:fldCharType="begin"/>
        </w:r>
        <w:r w:rsidR="00F041B7" w:rsidRPr="000C7A42">
          <w:rPr>
            <w:noProof/>
            <w:webHidden/>
          </w:rPr>
          <w:instrText xml:space="preserve"> PAGEREF _Toc70589539 \h </w:instrText>
        </w:r>
        <w:r w:rsidR="00F041B7" w:rsidRPr="000C7A42">
          <w:rPr>
            <w:noProof/>
            <w:webHidden/>
          </w:rPr>
        </w:r>
        <w:r w:rsidR="00F041B7" w:rsidRPr="000C7A42">
          <w:rPr>
            <w:noProof/>
            <w:webHidden/>
          </w:rPr>
          <w:fldChar w:fldCharType="separate"/>
        </w:r>
        <w:r w:rsidR="00A15C78">
          <w:rPr>
            <w:noProof/>
            <w:webHidden/>
          </w:rPr>
          <w:t>19</w:t>
        </w:r>
        <w:r w:rsidR="00F041B7" w:rsidRPr="000C7A42">
          <w:rPr>
            <w:noProof/>
            <w:webHidden/>
          </w:rPr>
          <w:fldChar w:fldCharType="end"/>
        </w:r>
      </w:hyperlink>
    </w:p>
    <w:p w14:paraId="7B5D8F6B" w14:textId="3832AA37" w:rsidR="00F041B7" w:rsidRPr="000C7A42" w:rsidRDefault="00DE4BB1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70589540" w:history="1">
        <w:r w:rsidR="005A4F05">
          <w:rPr>
            <w:rStyle w:val="aff0"/>
            <w:noProof/>
          </w:rPr>
          <w:t>3.6.</w:t>
        </w:r>
        <w:r w:rsidR="005A4F05">
          <w:rPr>
            <w:rStyle w:val="aff0"/>
            <w:noProof/>
          </w:rPr>
          <w:t> </w:t>
        </w:r>
        <w:r w:rsidR="00F041B7" w:rsidRPr="000C7A42">
          <w:rPr>
            <w:rStyle w:val="aff0"/>
            <w:noProof/>
          </w:rPr>
          <w:t>Обобщенная трудовая функция</w:t>
        </w:r>
        <w:r w:rsidR="0074536B" w:rsidRPr="000C7A42">
          <w:rPr>
            <w:rStyle w:val="aff0"/>
            <w:noProof/>
          </w:rPr>
          <w:t xml:space="preserve"> «</w:t>
        </w:r>
        <w:r w:rsidR="0074536B" w:rsidRPr="000C7A42">
          <w:rPr>
            <w:noProof/>
          </w:rPr>
          <w:t>Монтаж по полумонтажным схемам электроприборов и электроагрегатов»</w:t>
        </w:r>
        <w:r w:rsidR="00F041B7" w:rsidRPr="000C7A42">
          <w:rPr>
            <w:noProof/>
            <w:webHidden/>
          </w:rPr>
          <w:tab/>
        </w:r>
        <w:r w:rsidR="00F041B7" w:rsidRPr="000C7A42">
          <w:rPr>
            <w:noProof/>
            <w:webHidden/>
          </w:rPr>
          <w:fldChar w:fldCharType="begin"/>
        </w:r>
        <w:r w:rsidR="00F041B7" w:rsidRPr="000C7A42">
          <w:rPr>
            <w:noProof/>
            <w:webHidden/>
          </w:rPr>
          <w:instrText xml:space="preserve"> PAGEREF _Toc70589540 \h </w:instrText>
        </w:r>
        <w:r w:rsidR="00F041B7" w:rsidRPr="000C7A42">
          <w:rPr>
            <w:noProof/>
            <w:webHidden/>
          </w:rPr>
        </w:r>
        <w:r w:rsidR="00F041B7" w:rsidRPr="000C7A42">
          <w:rPr>
            <w:noProof/>
            <w:webHidden/>
          </w:rPr>
          <w:fldChar w:fldCharType="separate"/>
        </w:r>
        <w:r w:rsidR="00A15C78">
          <w:rPr>
            <w:noProof/>
            <w:webHidden/>
          </w:rPr>
          <w:t>23</w:t>
        </w:r>
        <w:r w:rsidR="00F041B7" w:rsidRPr="000C7A42">
          <w:rPr>
            <w:noProof/>
            <w:webHidden/>
          </w:rPr>
          <w:fldChar w:fldCharType="end"/>
        </w:r>
      </w:hyperlink>
    </w:p>
    <w:p w14:paraId="4F53F4E1" w14:textId="0AB8DE9E" w:rsidR="00F041B7" w:rsidRPr="000C7A42" w:rsidRDefault="00DE4BB1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70589541" w:history="1">
        <w:r w:rsidR="005A4F05">
          <w:rPr>
            <w:rStyle w:val="aff0"/>
            <w:noProof/>
          </w:rPr>
          <w:t>3.7.</w:t>
        </w:r>
        <w:r w:rsidR="005A4F05">
          <w:rPr>
            <w:rStyle w:val="aff0"/>
            <w:noProof/>
          </w:rPr>
          <w:t> </w:t>
        </w:r>
        <w:r w:rsidR="00F041B7" w:rsidRPr="000C7A42">
          <w:rPr>
            <w:rStyle w:val="aff0"/>
            <w:noProof/>
          </w:rPr>
          <w:t>Обобщенная трудовая функция</w:t>
        </w:r>
        <w:r w:rsidR="0074536B" w:rsidRPr="000C7A42">
          <w:rPr>
            <w:rStyle w:val="aff0"/>
            <w:noProof/>
          </w:rPr>
          <w:t xml:space="preserve"> «</w:t>
        </w:r>
        <w:r w:rsidR="0074536B" w:rsidRPr="000C7A42">
          <w:rPr>
            <w:noProof/>
          </w:rPr>
          <w:t>Изготовление по монтажным схемам и чертежам сложного электро- и радиоэлектронного оборудования и жгутов»</w:t>
        </w:r>
        <w:r w:rsidR="00F041B7" w:rsidRPr="000C7A42">
          <w:rPr>
            <w:noProof/>
            <w:webHidden/>
          </w:rPr>
          <w:tab/>
        </w:r>
        <w:r w:rsidR="00F041B7" w:rsidRPr="000C7A42">
          <w:rPr>
            <w:noProof/>
            <w:webHidden/>
          </w:rPr>
          <w:fldChar w:fldCharType="begin"/>
        </w:r>
        <w:r w:rsidR="00F041B7" w:rsidRPr="000C7A42">
          <w:rPr>
            <w:noProof/>
            <w:webHidden/>
          </w:rPr>
          <w:instrText xml:space="preserve"> PAGEREF _Toc70589541 \h </w:instrText>
        </w:r>
        <w:r w:rsidR="00F041B7" w:rsidRPr="000C7A42">
          <w:rPr>
            <w:noProof/>
            <w:webHidden/>
          </w:rPr>
        </w:r>
        <w:r w:rsidR="00F041B7" w:rsidRPr="000C7A42">
          <w:rPr>
            <w:noProof/>
            <w:webHidden/>
          </w:rPr>
          <w:fldChar w:fldCharType="separate"/>
        </w:r>
        <w:r w:rsidR="00A15C78">
          <w:rPr>
            <w:noProof/>
            <w:webHidden/>
          </w:rPr>
          <w:t>27</w:t>
        </w:r>
        <w:r w:rsidR="00F041B7" w:rsidRPr="000C7A42">
          <w:rPr>
            <w:noProof/>
            <w:webHidden/>
          </w:rPr>
          <w:fldChar w:fldCharType="end"/>
        </w:r>
      </w:hyperlink>
    </w:p>
    <w:p w14:paraId="62E64310" w14:textId="7C8CD3BD" w:rsidR="00F041B7" w:rsidRPr="000C7A42" w:rsidRDefault="00DE4BB1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70589542" w:history="1">
        <w:r w:rsidR="005A4F05">
          <w:rPr>
            <w:rStyle w:val="aff0"/>
            <w:noProof/>
          </w:rPr>
          <w:t>3.8.</w:t>
        </w:r>
        <w:r w:rsidR="005A4F05">
          <w:rPr>
            <w:rStyle w:val="aff0"/>
            <w:noProof/>
          </w:rPr>
          <w:t> </w:t>
        </w:r>
        <w:r w:rsidR="00F041B7" w:rsidRPr="000C7A42">
          <w:rPr>
            <w:rStyle w:val="aff0"/>
            <w:noProof/>
          </w:rPr>
          <w:t>Обобщенная трудовая функция</w:t>
        </w:r>
        <w:r w:rsidR="0074536B" w:rsidRPr="000C7A42">
          <w:rPr>
            <w:noProof/>
          </w:rPr>
          <w:t xml:space="preserve"> «Монтаж по монтажным схемам и чертежам сложного радио- и электрооборудования летательных аппаратов»</w:t>
        </w:r>
        <w:r w:rsidR="00F041B7" w:rsidRPr="000C7A42">
          <w:rPr>
            <w:noProof/>
            <w:webHidden/>
          </w:rPr>
          <w:tab/>
        </w:r>
      </w:hyperlink>
      <w:r w:rsidR="00F5606C">
        <w:rPr>
          <w:noProof/>
        </w:rPr>
        <w:t>30</w:t>
      </w:r>
    </w:p>
    <w:p w14:paraId="36A7A929" w14:textId="691015C2" w:rsidR="00F041B7" w:rsidRPr="000C7A42" w:rsidRDefault="00DE4BB1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70589543" w:history="1">
        <w:r w:rsidR="005A4F05">
          <w:rPr>
            <w:rStyle w:val="aff0"/>
            <w:noProof/>
          </w:rPr>
          <w:t>3.9.</w:t>
        </w:r>
        <w:r w:rsidR="005A4F05">
          <w:rPr>
            <w:rStyle w:val="aff0"/>
            <w:noProof/>
          </w:rPr>
          <w:t> </w:t>
        </w:r>
        <w:r w:rsidR="00F041B7" w:rsidRPr="000C7A42">
          <w:rPr>
            <w:rStyle w:val="aff0"/>
            <w:noProof/>
          </w:rPr>
          <w:t>Обобщенная трудовая функция</w:t>
        </w:r>
        <w:r w:rsidR="0074536B" w:rsidRPr="000C7A42">
          <w:rPr>
            <w:noProof/>
          </w:rPr>
          <w:t xml:space="preserve"> «Монтаж кабелей и электрожгутов к приборам, электроагрегатам сложных систем электрооборудования летательных аппаратов»</w:t>
        </w:r>
        <w:r w:rsidR="00F041B7" w:rsidRPr="000C7A42">
          <w:rPr>
            <w:noProof/>
            <w:webHidden/>
          </w:rPr>
          <w:tab/>
        </w:r>
        <w:r w:rsidR="00F041B7" w:rsidRPr="000C7A42">
          <w:rPr>
            <w:noProof/>
            <w:webHidden/>
          </w:rPr>
          <w:fldChar w:fldCharType="begin"/>
        </w:r>
        <w:r w:rsidR="00F041B7" w:rsidRPr="000C7A42">
          <w:rPr>
            <w:noProof/>
            <w:webHidden/>
          </w:rPr>
          <w:instrText xml:space="preserve"> PAGEREF _Toc70589543 \h </w:instrText>
        </w:r>
        <w:r w:rsidR="00F041B7" w:rsidRPr="000C7A42">
          <w:rPr>
            <w:noProof/>
            <w:webHidden/>
          </w:rPr>
        </w:r>
        <w:r w:rsidR="00F041B7" w:rsidRPr="000C7A42">
          <w:rPr>
            <w:noProof/>
            <w:webHidden/>
          </w:rPr>
          <w:fldChar w:fldCharType="separate"/>
        </w:r>
        <w:r w:rsidR="00A15C78">
          <w:rPr>
            <w:noProof/>
            <w:webHidden/>
          </w:rPr>
          <w:t>34</w:t>
        </w:r>
        <w:r w:rsidR="00F041B7" w:rsidRPr="000C7A42">
          <w:rPr>
            <w:noProof/>
            <w:webHidden/>
          </w:rPr>
          <w:fldChar w:fldCharType="end"/>
        </w:r>
      </w:hyperlink>
    </w:p>
    <w:p w14:paraId="59115665" w14:textId="291F99C1" w:rsidR="00F041B7" w:rsidRPr="000C7A42" w:rsidRDefault="00DE4BB1">
      <w:pPr>
        <w:pStyle w:val="2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70589544" w:history="1">
        <w:r w:rsidR="005A4F05">
          <w:rPr>
            <w:rStyle w:val="aff0"/>
            <w:noProof/>
          </w:rPr>
          <w:t>3.10.</w:t>
        </w:r>
        <w:r w:rsidR="005A4F05">
          <w:rPr>
            <w:rStyle w:val="aff0"/>
            <w:noProof/>
          </w:rPr>
          <w:t> </w:t>
        </w:r>
        <w:r w:rsidR="00F041B7" w:rsidRPr="000C7A42">
          <w:rPr>
            <w:rStyle w:val="aff0"/>
            <w:noProof/>
          </w:rPr>
          <w:t>Обобщенная трудовая функция</w:t>
        </w:r>
        <w:r w:rsidR="0074536B" w:rsidRPr="000C7A42">
          <w:rPr>
            <w:rStyle w:val="aff0"/>
            <w:noProof/>
          </w:rPr>
          <w:t xml:space="preserve"> «</w:t>
        </w:r>
        <w:r w:rsidR="0074536B" w:rsidRPr="000C7A42">
          <w:rPr>
            <w:noProof/>
          </w:rPr>
          <w:t>Монтаж опытного и экспериментального радио- и электрооборудования на летательные аппараты»</w:t>
        </w:r>
        <w:r w:rsidR="00F041B7" w:rsidRPr="000C7A42">
          <w:rPr>
            <w:noProof/>
            <w:webHidden/>
          </w:rPr>
          <w:tab/>
        </w:r>
        <w:r w:rsidR="00F041B7" w:rsidRPr="000C7A42">
          <w:rPr>
            <w:noProof/>
            <w:webHidden/>
          </w:rPr>
          <w:fldChar w:fldCharType="begin"/>
        </w:r>
        <w:r w:rsidR="00F041B7" w:rsidRPr="000C7A42">
          <w:rPr>
            <w:noProof/>
            <w:webHidden/>
          </w:rPr>
          <w:instrText xml:space="preserve"> PAGEREF _Toc70589544 \h </w:instrText>
        </w:r>
        <w:r w:rsidR="00F041B7" w:rsidRPr="000C7A42">
          <w:rPr>
            <w:noProof/>
            <w:webHidden/>
          </w:rPr>
        </w:r>
        <w:r w:rsidR="00F041B7" w:rsidRPr="000C7A42">
          <w:rPr>
            <w:noProof/>
            <w:webHidden/>
          </w:rPr>
          <w:fldChar w:fldCharType="separate"/>
        </w:r>
        <w:r w:rsidR="00A15C78">
          <w:rPr>
            <w:noProof/>
            <w:webHidden/>
          </w:rPr>
          <w:t>37</w:t>
        </w:r>
        <w:r w:rsidR="00F041B7" w:rsidRPr="000C7A42">
          <w:rPr>
            <w:noProof/>
            <w:webHidden/>
          </w:rPr>
          <w:fldChar w:fldCharType="end"/>
        </w:r>
      </w:hyperlink>
    </w:p>
    <w:p w14:paraId="092C4BFE" w14:textId="4A4485C2" w:rsidR="00F041B7" w:rsidRPr="000C7A42" w:rsidRDefault="00DE4BB1" w:rsidP="005A4F05">
      <w:pPr>
        <w:pStyle w:val="1a"/>
        <w:rPr>
          <w:rFonts w:asciiTheme="minorHAnsi" w:eastAsiaTheme="minorEastAsia" w:hAnsiTheme="minorHAnsi" w:cstheme="minorBidi"/>
          <w:sz w:val="22"/>
        </w:rPr>
      </w:pPr>
      <w:hyperlink w:anchor="_Toc70589545" w:history="1">
        <w:r w:rsidR="00F041B7" w:rsidRPr="000C7A42">
          <w:rPr>
            <w:rStyle w:val="aff0"/>
          </w:rPr>
          <w:t>IV. Сведения об организациях – разработчиках профессионального стандарта</w:t>
        </w:r>
        <w:r w:rsidR="00F041B7" w:rsidRPr="000C7A42">
          <w:rPr>
            <w:webHidden/>
          </w:rPr>
          <w:tab/>
        </w:r>
        <w:r w:rsidR="00F041B7" w:rsidRPr="000C7A42">
          <w:rPr>
            <w:webHidden/>
          </w:rPr>
          <w:fldChar w:fldCharType="begin"/>
        </w:r>
        <w:r w:rsidR="00F041B7" w:rsidRPr="000C7A42">
          <w:rPr>
            <w:webHidden/>
          </w:rPr>
          <w:instrText xml:space="preserve"> PAGEREF _Toc70589545 \h </w:instrText>
        </w:r>
        <w:r w:rsidR="00F041B7" w:rsidRPr="000C7A42">
          <w:rPr>
            <w:webHidden/>
          </w:rPr>
        </w:r>
        <w:r w:rsidR="00F041B7" w:rsidRPr="000C7A42">
          <w:rPr>
            <w:webHidden/>
          </w:rPr>
          <w:fldChar w:fldCharType="separate"/>
        </w:r>
        <w:r w:rsidR="00A15C78">
          <w:rPr>
            <w:webHidden/>
          </w:rPr>
          <w:t>40</w:t>
        </w:r>
        <w:r w:rsidR="00F041B7" w:rsidRPr="000C7A42">
          <w:rPr>
            <w:webHidden/>
          </w:rPr>
          <w:fldChar w:fldCharType="end"/>
        </w:r>
      </w:hyperlink>
    </w:p>
    <w:p w14:paraId="0D14E64B" w14:textId="036C06F3" w:rsidR="00CA1614" w:rsidRPr="000C7A42" w:rsidRDefault="00C746FE" w:rsidP="00476956">
      <w:r w:rsidRPr="000C7A42">
        <w:fldChar w:fldCharType="end"/>
      </w:r>
    </w:p>
    <w:p w14:paraId="75D384B7" w14:textId="77777777" w:rsidR="00EF3201" w:rsidRPr="000C7A42" w:rsidRDefault="00EF3201" w:rsidP="00476956">
      <w:pPr>
        <w:pStyle w:val="1"/>
      </w:pPr>
      <w:bookmarkStart w:id="3" w:name="_Toc433309207"/>
      <w:bookmarkStart w:id="4" w:name="_Toc70589532"/>
      <w:r w:rsidRPr="000C7A42">
        <w:t>I. Общие сведения</w:t>
      </w:r>
      <w:bookmarkEnd w:id="3"/>
      <w:bookmarkEnd w:id="4"/>
    </w:p>
    <w:p w14:paraId="4E974688" w14:textId="77777777" w:rsidR="00EB35C0" w:rsidRPr="000C7A42" w:rsidRDefault="00EB35C0" w:rsidP="0047695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37"/>
        <w:gridCol w:w="496"/>
        <w:gridCol w:w="1567"/>
      </w:tblGrid>
      <w:tr w:rsidR="000530A7" w:rsidRPr="000C7A42" w14:paraId="0483AB33" w14:textId="77777777" w:rsidTr="00865C2C">
        <w:trPr>
          <w:trHeight w:val="437"/>
        </w:trPr>
        <w:tc>
          <w:tcPr>
            <w:tcW w:w="3989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C79B888" w14:textId="6AACF24A" w:rsidR="00EB35C0" w:rsidRPr="000C7A42" w:rsidRDefault="00B84E50" w:rsidP="00B45370">
            <w:pPr>
              <w:autoSpaceDE w:val="0"/>
              <w:autoSpaceDN w:val="0"/>
              <w:adjustRightInd w:val="0"/>
            </w:pPr>
            <w:r w:rsidRPr="000C7A42">
              <w:rPr>
                <w:rStyle w:val="affc"/>
                <w:color w:val="auto"/>
              </w:rPr>
              <w:t xml:space="preserve">Изготовление </w:t>
            </w:r>
            <w:r w:rsidR="003148BB" w:rsidRPr="000C7A42">
              <w:rPr>
                <w:rStyle w:val="affc"/>
                <w:color w:val="auto"/>
              </w:rPr>
              <w:t xml:space="preserve">и монтаж </w:t>
            </w:r>
            <w:r w:rsidRPr="000C7A42">
              <w:rPr>
                <w:rStyle w:val="affc"/>
                <w:color w:val="auto"/>
              </w:rPr>
              <w:t>бортовой кабельной сети, монтаж</w:t>
            </w:r>
            <w:r w:rsidR="00535458" w:rsidRPr="000C7A42">
              <w:rPr>
                <w:rStyle w:val="affc"/>
                <w:color w:val="auto"/>
              </w:rPr>
              <w:t xml:space="preserve"> и </w:t>
            </w:r>
            <w:r w:rsidRPr="000C7A42">
              <w:rPr>
                <w:rStyle w:val="affc"/>
                <w:color w:val="auto"/>
              </w:rPr>
              <w:t xml:space="preserve">демонтаж </w:t>
            </w:r>
            <w:r w:rsidR="00535458" w:rsidRPr="000C7A42">
              <w:rPr>
                <w:rStyle w:val="affc"/>
                <w:color w:val="auto"/>
              </w:rPr>
              <w:t xml:space="preserve">приборного, </w:t>
            </w:r>
            <w:r w:rsidRPr="000C7A42">
              <w:rPr>
                <w:rStyle w:val="affc"/>
                <w:color w:val="auto"/>
              </w:rPr>
              <w:t>электро- и радиоэлектронного оборудования летательных аппаратов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4A90D2E" w14:textId="77777777" w:rsidR="00EB35C0" w:rsidRPr="000C7A42" w:rsidRDefault="00EB35C0" w:rsidP="00476956">
            <w:pPr>
              <w:rPr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6B5408" w14:textId="77777777" w:rsidR="00EB35C0" w:rsidRPr="000C7A42" w:rsidRDefault="00865C2C" w:rsidP="00865C2C">
            <w:pPr>
              <w:jc w:val="center"/>
            </w:pPr>
            <w:r w:rsidRPr="000C7A42">
              <w:t>32.012</w:t>
            </w:r>
          </w:p>
        </w:tc>
      </w:tr>
      <w:tr w:rsidR="000530A7" w:rsidRPr="000C7A42" w14:paraId="037BDEE9" w14:textId="77777777" w:rsidTr="00F041B7">
        <w:trPr>
          <w:trHeight w:val="20"/>
        </w:trPr>
        <w:tc>
          <w:tcPr>
            <w:tcW w:w="423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B7368" w14:textId="77777777" w:rsidR="00EB35C0" w:rsidRPr="000C7A42" w:rsidRDefault="00EB35C0" w:rsidP="00476956">
            <w:pPr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6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97393E" w14:textId="77777777" w:rsidR="00EB35C0" w:rsidRPr="000C7A42" w:rsidRDefault="00EB35C0" w:rsidP="00476956">
            <w:pPr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</w:tr>
    </w:tbl>
    <w:p w14:paraId="5C604D51" w14:textId="77777777" w:rsidR="0057516D" w:rsidRPr="000C7A42" w:rsidRDefault="0057516D"/>
    <w:p w14:paraId="75830433" w14:textId="1F7881F4" w:rsidR="0057516D" w:rsidRPr="000C7A42" w:rsidRDefault="0057516D">
      <w:r w:rsidRPr="000C7A42">
        <w:t>Основная цель вида профессиональной деятельности:</w:t>
      </w:r>
    </w:p>
    <w:p w14:paraId="78A8D0DC" w14:textId="77777777" w:rsidR="0057516D" w:rsidRPr="000C7A42" w:rsidRDefault="0057516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0530A7" w:rsidRPr="000C7A42" w14:paraId="49836FEE" w14:textId="77777777" w:rsidTr="00172A48">
        <w:trPr>
          <w:trHeight w:val="306"/>
        </w:trPr>
        <w:tc>
          <w:tcPr>
            <w:tcW w:w="50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11F516C" w14:textId="315814BD" w:rsidR="00EB35C0" w:rsidRPr="000C7A42" w:rsidRDefault="00D01D65" w:rsidP="00910B38">
            <w:pPr>
              <w:pStyle w:val="aff2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0C7A42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="00722BD1" w:rsidRPr="000C7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2FB9" w:rsidRPr="000C7A42">
              <w:rPr>
                <w:rFonts w:ascii="Times New Roman" w:hAnsi="Times New Roman"/>
                <w:sz w:val="24"/>
                <w:szCs w:val="24"/>
              </w:rPr>
              <w:t>качества</w:t>
            </w:r>
            <w:r w:rsidR="00BD1434" w:rsidRPr="000C7A42">
              <w:rPr>
                <w:rFonts w:ascii="Times New Roman" w:hAnsi="Times New Roman"/>
                <w:sz w:val="24"/>
                <w:szCs w:val="24"/>
              </w:rPr>
              <w:t xml:space="preserve"> монтажа электро- и радиоэлектронного оборудования</w:t>
            </w:r>
            <w:r w:rsidR="00402FB9" w:rsidRPr="000C7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48BB" w:rsidRPr="000C7A42">
              <w:rPr>
                <w:rFonts w:ascii="Times New Roman" w:hAnsi="Times New Roman"/>
                <w:sz w:val="24"/>
                <w:szCs w:val="24"/>
              </w:rPr>
              <w:t>летательных аппарат</w:t>
            </w:r>
            <w:r w:rsidR="00F041B7" w:rsidRPr="000C7A4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</w:tbl>
    <w:p w14:paraId="795D0BED" w14:textId="576DCF6E" w:rsidR="0057516D" w:rsidRPr="000C7A42" w:rsidRDefault="0057516D">
      <w:r w:rsidRPr="000C7A42">
        <w:lastRenderedPageBreak/>
        <w:t>Группа занятий:</w:t>
      </w:r>
    </w:p>
    <w:p w14:paraId="5CB132FF" w14:textId="77777777" w:rsidR="0057516D" w:rsidRPr="000C7A42" w:rsidRDefault="0057516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6"/>
        <w:gridCol w:w="4302"/>
        <w:gridCol w:w="1077"/>
        <w:gridCol w:w="3604"/>
      </w:tblGrid>
      <w:tr w:rsidR="000530A7" w:rsidRPr="000C7A42" w14:paraId="1788FBD9" w14:textId="77777777" w:rsidTr="00791325">
        <w:trPr>
          <w:trHeight w:val="567"/>
        </w:trPr>
        <w:tc>
          <w:tcPr>
            <w:tcW w:w="5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13172F4" w14:textId="77777777" w:rsidR="00791325" w:rsidRPr="000C7A42" w:rsidRDefault="00791325" w:rsidP="00476956">
            <w:r w:rsidRPr="000C7A42">
              <w:t>7422</w:t>
            </w:r>
          </w:p>
        </w:tc>
        <w:tc>
          <w:tcPr>
            <w:tcW w:w="210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113C50C" w14:textId="77777777" w:rsidR="00791325" w:rsidRPr="000C7A42" w:rsidRDefault="00791325" w:rsidP="00476956">
            <w:r w:rsidRPr="000C7A42">
              <w:t>Монтажники и ремонтники по обслуживанию ИКТ и устройств связи</w:t>
            </w:r>
          </w:p>
        </w:tc>
        <w:tc>
          <w:tcPr>
            <w:tcW w:w="52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E7B1EFE" w14:textId="77777777" w:rsidR="00791325" w:rsidRPr="000C7A42" w:rsidRDefault="00791325" w:rsidP="00791325">
            <w:r w:rsidRPr="000C7A42">
              <w:t>-</w:t>
            </w:r>
          </w:p>
        </w:tc>
        <w:tc>
          <w:tcPr>
            <w:tcW w:w="176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460FAFA" w14:textId="77777777" w:rsidR="00791325" w:rsidRPr="000C7A42" w:rsidRDefault="00791325" w:rsidP="00476956">
            <w:r w:rsidRPr="000C7A42">
              <w:t>-</w:t>
            </w:r>
          </w:p>
        </w:tc>
      </w:tr>
      <w:tr w:rsidR="000530A7" w:rsidRPr="000C7A42" w14:paraId="43FE2FD1" w14:textId="77777777" w:rsidTr="00791325">
        <w:trPr>
          <w:trHeight w:val="244"/>
        </w:trPr>
        <w:tc>
          <w:tcPr>
            <w:tcW w:w="59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7D32820E" w14:textId="77777777" w:rsidR="00C3755A" w:rsidRPr="000C7A42" w:rsidRDefault="00C3755A" w:rsidP="00476956">
            <w:pPr>
              <w:jc w:val="center"/>
              <w:rPr>
                <w:sz w:val="20"/>
              </w:rPr>
            </w:pPr>
            <w:r w:rsidRPr="000C7A42">
              <w:rPr>
                <w:sz w:val="20"/>
              </w:rPr>
              <w:t>(код ОКЗ</w:t>
            </w:r>
            <w:r w:rsidRPr="000C7A42">
              <w:rPr>
                <w:rStyle w:val="af2"/>
                <w:sz w:val="20"/>
              </w:rPr>
              <w:endnoteReference w:id="1"/>
            </w:r>
            <w:r w:rsidRPr="000C7A42">
              <w:rPr>
                <w:sz w:val="20"/>
              </w:rPr>
              <w:t>)</w:t>
            </w:r>
          </w:p>
        </w:tc>
        <w:tc>
          <w:tcPr>
            <w:tcW w:w="2109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5B44534" w14:textId="77777777" w:rsidR="00C3755A" w:rsidRPr="000C7A42" w:rsidRDefault="00C3755A" w:rsidP="00476956">
            <w:pPr>
              <w:jc w:val="center"/>
              <w:rPr>
                <w:sz w:val="20"/>
              </w:rPr>
            </w:pPr>
            <w:r w:rsidRPr="000C7A42">
              <w:rPr>
                <w:sz w:val="20"/>
              </w:rPr>
              <w:t>(наименование)</w:t>
            </w:r>
          </w:p>
        </w:tc>
        <w:tc>
          <w:tcPr>
            <w:tcW w:w="52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FCFA7F1" w14:textId="77777777" w:rsidR="00C3755A" w:rsidRPr="000C7A42" w:rsidRDefault="00C3755A" w:rsidP="00476956">
            <w:pPr>
              <w:jc w:val="center"/>
              <w:rPr>
                <w:sz w:val="20"/>
              </w:rPr>
            </w:pPr>
            <w:r w:rsidRPr="000C7A42">
              <w:rPr>
                <w:sz w:val="20"/>
              </w:rPr>
              <w:t>(код ОКЗ)</w:t>
            </w:r>
          </w:p>
        </w:tc>
        <w:tc>
          <w:tcPr>
            <w:tcW w:w="1767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C6AB067" w14:textId="77777777" w:rsidR="00C3755A" w:rsidRPr="000C7A42" w:rsidRDefault="00C3755A" w:rsidP="00476956">
            <w:pPr>
              <w:jc w:val="center"/>
              <w:rPr>
                <w:sz w:val="20"/>
              </w:rPr>
            </w:pPr>
            <w:r w:rsidRPr="000C7A42">
              <w:rPr>
                <w:sz w:val="20"/>
              </w:rPr>
              <w:t>(наименование)</w:t>
            </w:r>
          </w:p>
        </w:tc>
      </w:tr>
    </w:tbl>
    <w:p w14:paraId="7F616D4C" w14:textId="77777777" w:rsidR="0057516D" w:rsidRPr="000C7A42" w:rsidRDefault="0057516D"/>
    <w:p w14:paraId="2D8ECB46" w14:textId="7B279978" w:rsidR="0057516D" w:rsidRPr="000C7A42" w:rsidRDefault="0057516D">
      <w:r w:rsidRPr="000C7A42">
        <w:t>Отнесение к видам экономической деятельности:</w:t>
      </w:r>
    </w:p>
    <w:p w14:paraId="0ACF3C69" w14:textId="77777777" w:rsidR="0057516D" w:rsidRPr="000C7A42" w:rsidRDefault="0057516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1"/>
        <w:gridCol w:w="8278"/>
      </w:tblGrid>
      <w:tr w:rsidR="000530A7" w:rsidRPr="000C7A42" w14:paraId="0C4A80F9" w14:textId="77777777" w:rsidTr="00791325">
        <w:trPr>
          <w:trHeight w:val="283"/>
        </w:trPr>
        <w:tc>
          <w:tcPr>
            <w:tcW w:w="94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0B67057" w14:textId="60F0A7A8" w:rsidR="00C3755A" w:rsidRPr="00AF0043" w:rsidRDefault="007F7D11" w:rsidP="00476956">
            <w:r w:rsidRPr="00AF0043">
              <w:t>30.30</w:t>
            </w:r>
          </w:p>
        </w:tc>
        <w:tc>
          <w:tcPr>
            <w:tcW w:w="405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2009B17" w14:textId="65BB63CD" w:rsidR="00C3755A" w:rsidRPr="00AF0043" w:rsidRDefault="007F7D11" w:rsidP="00476956">
            <w:r w:rsidRPr="00AF0043">
              <w:t xml:space="preserve">Производство </w:t>
            </w:r>
            <w:r w:rsidR="008E6635" w:rsidRPr="00AF0043">
              <w:t>летательных аппаратов, включая космические, и составляющего оборудования</w:t>
            </w:r>
          </w:p>
        </w:tc>
      </w:tr>
      <w:tr w:rsidR="000530A7" w:rsidRPr="000C7A42" w14:paraId="1CC1AC9C" w14:textId="77777777" w:rsidTr="00172A48">
        <w:trPr>
          <w:trHeight w:val="244"/>
        </w:trPr>
        <w:tc>
          <w:tcPr>
            <w:tcW w:w="94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1428C1A" w14:textId="77777777" w:rsidR="00C3755A" w:rsidRPr="000C7A42" w:rsidRDefault="00C3755A" w:rsidP="00476956">
            <w:pPr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(код ОКВЭД</w:t>
            </w:r>
            <w:r w:rsidRPr="000C7A42">
              <w:rPr>
                <w:rStyle w:val="af2"/>
                <w:sz w:val="20"/>
                <w:szCs w:val="20"/>
              </w:rPr>
              <w:endnoteReference w:id="2"/>
            </w:r>
            <w:r w:rsidRPr="000C7A42">
              <w:rPr>
                <w:sz w:val="20"/>
                <w:szCs w:val="20"/>
              </w:rPr>
              <w:t>)</w:t>
            </w:r>
          </w:p>
        </w:tc>
        <w:tc>
          <w:tcPr>
            <w:tcW w:w="405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1058B67" w14:textId="77777777" w:rsidR="00C3755A" w:rsidRPr="000C7A42" w:rsidRDefault="00C3755A" w:rsidP="00476956">
            <w:pPr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D07AD5F" w14:textId="77777777" w:rsidR="00EF3201" w:rsidRPr="000C7A42" w:rsidRDefault="00EF3201" w:rsidP="00476956">
      <w:pPr>
        <w:sectPr w:rsidR="00EF3201" w:rsidRPr="000C7A42" w:rsidSect="00F041B7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3A92E10A" w14:textId="77777777" w:rsidR="00EF3201" w:rsidRPr="000C7A42" w:rsidRDefault="00EF3201" w:rsidP="00476956">
      <w:pPr>
        <w:pStyle w:val="1"/>
        <w:jc w:val="center"/>
      </w:pPr>
      <w:bookmarkStart w:id="5" w:name="_Toc70589533"/>
      <w:r w:rsidRPr="000C7A42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</w:p>
    <w:p w14:paraId="2FD01A12" w14:textId="77777777" w:rsidR="00476956" w:rsidRPr="000C7A42" w:rsidRDefault="00476956" w:rsidP="0047695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08"/>
        <w:gridCol w:w="4152"/>
        <w:gridCol w:w="1694"/>
        <w:gridCol w:w="5536"/>
        <w:gridCol w:w="876"/>
        <w:gridCol w:w="1694"/>
      </w:tblGrid>
      <w:tr w:rsidR="000530A7" w:rsidRPr="000C7A42" w14:paraId="26D63DB3" w14:textId="77777777" w:rsidTr="00BF6E16">
        <w:trPr>
          <w:trHeight w:val="20"/>
        </w:trPr>
        <w:tc>
          <w:tcPr>
            <w:tcW w:w="2194" w:type="pct"/>
            <w:gridSpan w:val="3"/>
            <w:vAlign w:val="center"/>
          </w:tcPr>
          <w:p w14:paraId="5D84EB6B" w14:textId="7CFCC8EC" w:rsidR="00EB35C0" w:rsidRPr="000C7A42" w:rsidRDefault="0064227A" w:rsidP="00476956">
            <w:pPr>
              <w:jc w:val="center"/>
            </w:pPr>
            <w:r w:rsidRPr="000C7A42">
              <w:t>Обобщ</w:t>
            </w:r>
            <w:r w:rsidR="0057516D" w:rsidRPr="000C7A42">
              <w:t>е</w:t>
            </w:r>
            <w:r w:rsidRPr="000C7A42">
              <w:t>нные</w:t>
            </w:r>
            <w:r w:rsidR="00EB35C0" w:rsidRPr="000C7A42">
              <w:t xml:space="preserve"> трудовые функции</w:t>
            </w:r>
          </w:p>
        </w:tc>
        <w:tc>
          <w:tcPr>
            <w:tcW w:w="2806" w:type="pct"/>
            <w:gridSpan w:val="3"/>
            <w:vAlign w:val="center"/>
          </w:tcPr>
          <w:p w14:paraId="4F4861A1" w14:textId="77777777" w:rsidR="00EB35C0" w:rsidRPr="000C7A42" w:rsidRDefault="00EB35C0" w:rsidP="00476956">
            <w:pPr>
              <w:jc w:val="center"/>
            </w:pPr>
            <w:r w:rsidRPr="000C7A42">
              <w:t>Трудовые функции</w:t>
            </w:r>
          </w:p>
        </w:tc>
      </w:tr>
      <w:tr w:rsidR="000530A7" w:rsidRPr="000C7A42" w14:paraId="2ECA0DC3" w14:textId="77777777" w:rsidTr="00BF6E16">
        <w:trPr>
          <w:trHeight w:val="20"/>
        </w:trPr>
        <w:tc>
          <w:tcPr>
            <w:tcW w:w="225" w:type="pct"/>
            <w:vAlign w:val="center"/>
          </w:tcPr>
          <w:p w14:paraId="0409B833" w14:textId="77777777" w:rsidR="00F34107" w:rsidRPr="000C7A42" w:rsidRDefault="00F34107" w:rsidP="00126F8F">
            <w:pPr>
              <w:pStyle w:val="aff8"/>
            </w:pPr>
            <w:r w:rsidRPr="000C7A42">
              <w:t>код</w:t>
            </w:r>
          </w:p>
        </w:tc>
        <w:tc>
          <w:tcPr>
            <w:tcW w:w="1442" w:type="pct"/>
            <w:vAlign w:val="center"/>
          </w:tcPr>
          <w:p w14:paraId="03EC2A8A" w14:textId="77777777" w:rsidR="00F34107" w:rsidRPr="000C7A42" w:rsidRDefault="00F34107" w:rsidP="00476956">
            <w:pPr>
              <w:jc w:val="center"/>
            </w:pPr>
            <w:r w:rsidRPr="000C7A42">
              <w:t>наименование</w:t>
            </w:r>
          </w:p>
        </w:tc>
        <w:tc>
          <w:tcPr>
            <w:tcW w:w="528" w:type="pct"/>
            <w:vAlign w:val="center"/>
          </w:tcPr>
          <w:p w14:paraId="1628917B" w14:textId="77777777" w:rsidR="00F34107" w:rsidRPr="000C7A42" w:rsidRDefault="00F543D9" w:rsidP="00476956">
            <w:pPr>
              <w:jc w:val="center"/>
            </w:pPr>
            <w:r w:rsidRPr="000C7A42">
              <w:t>у</w:t>
            </w:r>
            <w:r w:rsidR="00F34107" w:rsidRPr="000C7A42">
              <w:t>ровень</w:t>
            </w:r>
            <w:r w:rsidR="00476956" w:rsidRPr="000C7A42">
              <w:t xml:space="preserve"> </w:t>
            </w:r>
            <w:r w:rsidR="00F34107" w:rsidRPr="000C7A42">
              <w:t>квалификации</w:t>
            </w:r>
          </w:p>
        </w:tc>
        <w:tc>
          <w:tcPr>
            <w:tcW w:w="1917" w:type="pct"/>
            <w:vAlign w:val="center"/>
          </w:tcPr>
          <w:p w14:paraId="2D61C8A4" w14:textId="77777777" w:rsidR="00F34107" w:rsidRPr="000C7A42" w:rsidRDefault="00F34107" w:rsidP="00476956">
            <w:pPr>
              <w:jc w:val="center"/>
            </w:pPr>
            <w:r w:rsidRPr="000C7A42">
              <w:t>наименование</w:t>
            </w:r>
          </w:p>
        </w:tc>
        <w:tc>
          <w:tcPr>
            <w:tcW w:w="307" w:type="pct"/>
            <w:vAlign w:val="center"/>
          </w:tcPr>
          <w:p w14:paraId="1B5B14D2" w14:textId="77777777" w:rsidR="00F34107" w:rsidRPr="000C7A42" w:rsidRDefault="00F34107" w:rsidP="00126F8F">
            <w:pPr>
              <w:pStyle w:val="affa"/>
            </w:pPr>
            <w:r w:rsidRPr="000C7A42">
              <w:t>код</w:t>
            </w:r>
          </w:p>
        </w:tc>
        <w:tc>
          <w:tcPr>
            <w:tcW w:w="582" w:type="pct"/>
            <w:vAlign w:val="center"/>
          </w:tcPr>
          <w:p w14:paraId="103A7C95" w14:textId="77777777" w:rsidR="00F34107" w:rsidRPr="000C7A42" w:rsidRDefault="00172A48" w:rsidP="00126F8F">
            <w:pPr>
              <w:pStyle w:val="affa"/>
            </w:pPr>
            <w:r w:rsidRPr="000C7A42">
              <w:t>у</w:t>
            </w:r>
            <w:r w:rsidR="00F34107" w:rsidRPr="000C7A42">
              <w:t>ровень</w:t>
            </w:r>
            <w:r w:rsidRPr="000C7A42">
              <w:t xml:space="preserve"> </w:t>
            </w:r>
            <w:r w:rsidR="00FB5A6C" w:rsidRPr="000C7A42">
              <w:t>(подуровень)</w:t>
            </w:r>
            <w:r w:rsidR="00F34107" w:rsidRPr="000C7A42">
              <w:t xml:space="preserve"> квалификации</w:t>
            </w:r>
          </w:p>
        </w:tc>
      </w:tr>
      <w:tr w:rsidR="000530A7" w:rsidRPr="000C7A42" w14:paraId="4E49EE1E" w14:textId="77777777" w:rsidTr="00BF6E16">
        <w:trPr>
          <w:trHeight w:val="20"/>
        </w:trPr>
        <w:tc>
          <w:tcPr>
            <w:tcW w:w="225" w:type="pct"/>
            <w:vMerge w:val="restart"/>
          </w:tcPr>
          <w:p w14:paraId="187EBD12" w14:textId="543312B3" w:rsidR="002B1229" w:rsidRPr="000C7A42" w:rsidRDefault="000C7A42" w:rsidP="00126F8F">
            <w:pPr>
              <w:pStyle w:val="aff8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42" w:type="pct"/>
            <w:vMerge w:val="restart"/>
          </w:tcPr>
          <w:p w14:paraId="51281D1A" w14:textId="2E3BBCAA" w:rsidR="002B1229" w:rsidRPr="000C7A42" w:rsidRDefault="00BD1434" w:rsidP="00126F8F">
            <w:pPr>
              <w:pStyle w:val="aff8"/>
            </w:pPr>
            <w:r w:rsidRPr="000C7A42">
              <w:t>Изготовление жгутов и электрооборудования летательных аппаратов</w:t>
            </w:r>
            <w:r w:rsidR="00571B6F" w:rsidRPr="000C7A42">
              <w:t xml:space="preserve"> с небольшим числом проводов</w:t>
            </w:r>
          </w:p>
        </w:tc>
        <w:tc>
          <w:tcPr>
            <w:tcW w:w="528" w:type="pct"/>
            <w:vMerge w:val="restart"/>
          </w:tcPr>
          <w:p w14:paraId="0AF145D1" w14:textId="2927A42F" w:rsidR="002B1229" w:rsidRPr="000C7A42" w:rsidRDefault="004447D6" w:rsidP="00126F8F">
            <w:pPr>
              <w:pStyle w:val="affa"/>
            </w:pPr>
            <w:r w:rsidRPr="000C7A42">
              <w:t>2</w:t>
            </w:r>
          </w:p>
        </w:tc>
        <w:tc>
          <w:tcPr>
            <w:tcW w:w="1917" w:type="pct"/>
          </w:tcPr>
          <w:p w14:paraId="65100E75" w14:textId="38FB410D" w:rsidR="002B1229" w:rsidRPr="000C7A42" w:rsidRDefault="00571B6F" w:rsidP="00126F8F">
            <w:pPr>
              <w:pStyle w:val="aff8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Изготовление высокочастотных кабелей, силовых проводов и электрожгутов</w:t>
            </w:r>
          </w:p>
        </w:tc>
        <w:tc>
          <w:tcPr>
            <w:tcW w:w="307" w:type="pct"/>
          </w:tcPr>
          <w:p w14:paraId="34078CCD" w14:textId="1D87F189" w:rsidR="002B1229" w:rsidRPr="000C7A42" w:rsidRDefault="000C7A42" w:rsidP="004447D6">
            <w:pPr>
              <w:pStyle w:val="affa"/>
            </w:pPr>
            <w:r>
              <w:rPr>
                <w:lang w:val="en-US"/>
              </w:rPr>
              <w:t>A</w:t>
            </w:r>
            <w:r w:rsidR="002B1229" w:rsidRPr="000C7A42">
              <w:t>/01.</w:t>
            </w:r>
            <w:r w:rsidR="009311EF" w:rsidRPr="000C7A42">
              <w:t>2</w:t>
            </w:r>
          </w:p>
        </w:tc>
        <w:tc>
          <w:tcPr>
            <w:tcW w:w="582" w:type="pct"/>
          </w:tcPr>
          <w:p w14:paraId="20B15656" w14:textId="6A5CCE2D" w:rsidR="002B1229" w:rsidRPr="000C7A42" w:rsidRDefault="00D33AEE" w:rsidP="004447D6">
            <w:pPr>
              <w:pStyle w:val="affa"/>
            </w:pPr>
            <w:r w:rsidRPr="000C7A42">
              <w:t>2</w:t>
            </w:r>
          </w:p>
        </w:tc>
      </w:tr>
      <w:tr w:rsidR="000530A7" w:rsidRPr="000C7A42" w14:paraId="4865656E" w14:textId="77777777" w:rsidTr="00BF6E16">
        <w:trPr>
          <w:trHeight w:val="20"/>
        </w:trPr>
        <w:tc>
          <w:tcPr>
            <w:tcW w:w="225" w:type="pct"/>
            <w:vMerge/>
          </w:tcPr>
          <w:p w14:paraId="0540DCAE" w14:textId="77777777" w:rsidR="002B1229" w:rsidRPr="000C7A42" w:rsidRDefault="002B1229" w:rsidP="00126F8F">
            <w:pPr>
              <w:pStyle w:val="aff8"/>
            </w:pPr>
          </w:p>
        </w:tc>
        <w:tc>
          <w:tcPr>
            <w:tcW w:w="1442" w:type="pct"/>
            <w:vMerge/>
          </w:tcPr>
          <w:p w14:paraId="245EA248" w14:textId="77777777" w:rsidR="002B1229" w:rsidRPr="000C7A42" w:rsidRDefault="002B1229" w:rsidP="00126F8F">
            <w:pPr>
              <w:pStyle w:val="aff8"/>
            </w:pPr>
          </w:p>
        </w:tc>
        <w:tc>
          <w:tcPr>
            <w:tcW w:w="528" w:type="pct"/>
            <w:vMerge/>
          </w:tcPr>
          <w:p w14:paraId="5D8457EE" w14:textId="77777777" w:rsidR="002B1229" w:rsidRPr="000C7A42" w:rsidRDefault="002B1229" w:rsidP="00126F8F">
            <w:pPr>
              <w:pStyle w:val="affa"/>
            </w:pPr>
          </w:p>
        </w:tc>
        <w:tc>
          <w:tcPr>
            <w:tcW w:w="1917" w:type="pct"/>
          </w:tcPr>
          <w:p w14:paraId="392E3302" w14:textId="5B7587A6" w:rsidR="002B1229" w:rsidRPr="000C7A42" w:rsidRDefault="00571B6F" w:rsidP="00126F8F">
            <w:pPr>
              <w:pStyle w:val="aff8"/>
            </w:pPr>
            <w:r w:rsidRPr="000C7A42">
              <w:t>Изготовление радиоэлектронного и приборного оборудования</w:t>
            </w:r>
          </w:p>
        </w:tc>
        <w:tc>
          <w:tcPr>
            <w:tcW w:w="307" w:type="pct"/>
          </w:tcPr>
          <w:p w14:paraId="3C679CA2" w14:textId="411B047B" w:rsidR="002B1229" w:rsidRPr="000C7A42" w:rsidRDefault="000C7A42" w:rsidP="004447D6">
            <w:pPr>
              <w:pStyle w:val="affa"/>
            </w:pPr>
            <w:r>
              <w:rPr>
                <w:lang w:val="en-US"/>
              </w:rPr>
              <w:t>A</w:t>
            </w:r>
            <w:r w:rsidR="002B1229" w:rsidRPr="000C7A42">
              <w:t>/02.</w:t>
            </w:r>
            <w:r w:rsidR="009311EF" w:rsidRPr="000C7A42">
              <w:t>2</w:t>
            </w:r>
          </w:p>
        </w:tc>
        <w:tc>
          <w:tcPr>
            <w:tcW w:w="582" w:type="pct"/>
          </w:tcPr>
          <w:p w14:paraId="6DF0C293" w14:textId="17CEFE66" w:rsidR="002B1229" w:rsidRPr="000C7A42" w:rsidRDefault="00D33AEE" w:rsidP="004447D6">
            <w:pPr>
              <w:pStyle w:val="affa"/>
            </w:pPr>
            <w:r w:rsidRPr="000C7A42">
              <w:t>2</w:t>
            </w:r>
          </w:p>
        </w:tc>
      </w:tr>
      <w:tr w:rsidR="000530A7" w:rsidRPr="000C7A42" w14:paraId="3CA7AB33" w14:textId="77777777" w:rsidTr="00BF6E16">
        <w:trPr>
          <w:trHeight w:val="20"/>
        </w:trPr>
        <w:tc>
          <w:tcPr>
            <w:tcW w:w="225" w:type="pct"/>
            <w:vMerge w:val="restart"/>
          </w:tcPr>
          <w:p w14:paraId="0C3E1CE3" w14:textId="25FF2D5E" w:rsidR="00B65FE3" w:rsidRPr="000C7A42" w:rsidRDefault="000C7A42" w:rsidP="00126F8F">
            <w:pPr>
              <w:pStyle w:val="aff8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42" w:type="pct"/>
            <w:vMerge w:val="restart"/>
          </w:tcPr>
          <w:p w14:paraId="45E6EBE2" w14:textId="3BC1EE80" w:rsidR="00B65FE3" w:rsidRPr="000C7A42" w:rsidRDefault="00B65FE3" w:rsidP="00126F8F">
            <w:pPr>
              <w:pStyle w:val="aff8"/>
            </w:pPr>
            <w:r w:rsidRPr="000C7A42">
              <w:t>Монтаж бортовой кабельной сети на летательных аппаратах с небольшим числом проводов</w:t>
            </w:r>
          </w:p>
        </w:tc>
        <w:tc>
          <w:tcPr>
            <w:tcW w:w="528" w:type="pct"/>
            <w:vMerge w:val="restart"/>
          </w:tcPr>
          <w:p w14:paraId="46F41884" w14:textId="523F5FAB" w:rsidR="00B65FE3" w:rsidRPr="000C7A42" w:rsidRDefault="004447D6" w:rsidP="00126F8F">
            <w:pPr>
              <w:pStyle w:val="affa"/>
            </w:pPr>
            <w:r w:rsidRPr="000C7A42">
              <w:t>2</w:t>
            </w:r>
          </w:p>
        </w:tc>
        <w:tc>
          <w:tcPr>
            <w:tcW w:w="1917" w:type="pct"/>
          </w:tcPr>
          <w:p w14:paraId="1D5D4A82" w14:textId="21148895" w:rsidR="00B65FE3" w:rsidRPr="000C7A42" w:rsidRDefault="00B65FE3" w:rsidP="00126F8F">
            <w:pPr>
              <w:pStyle w:val="aff8"/>
            </w:pPr>
            <w:r w:rsidRPr="000C7A42">
              <w:t>Прокладывание магистральных трасс и крепление электрожгутов</w:t>
            </w:r>
          </w:p>
        </w:tc>
        <w:tc>
          <w:tcPr>
            <w:tcW w:w="307" w:type="pct"/>
          </w:tcPr>
          <w:p w14:paraId="1F002CCE" w14:textId="3AC1E05E" w:rsidR="00B65FE3" w:rsidRPr="000C7A42" w:rsidRDefault="000C7A42" w:rsidP="004447D6">
            <w:pPr>
              <w:pStyle w:val="affa"/>
            </w:pPr>
            <w:r>
              <w:rPr>
                <w:lang w:val="en-US"/>
              </w:rPr>
              <w:t>B</w:t>
            </w:r>
            <w:r w:rsidR="00B65FE3" w:rsidRPr="000C7A42">
              <w:t>/01.</w:t>
            </w:r>
            <w:r w:rsidR="009311EF" w:rsidRPr="000C7A42">
              <w:t>2</w:t>
            </w:r>
          </w:p>
        </w:tc>
        <w:tc>
          <w:tcPr>
            <w:tcW w:w="582" w:type="pct"/>
          </w:tcPr>
          <w:p w14:paraId="64C38A90" w14:textId="22011E99" w:rsidR="00B65FE3" w:rsidRPr="000C7A42" w:rsidRDefault="009311EF" w:rsidP="004447D6">
            <w:pPr>
              <w:pStyle w:val="affa"/>
            </w:pPr>
            <w:r w:rsidRPr="000C7A42">
              <w:t>2</w:t>
            </w:r>
          </w:p>
        </w:tc>
      </w:tr>
      <w:tr w:rsidR="000530A7" w:rsidRPr="000C7A42" w14:paraId="0A325DDE" w14:textId="77777777" w:rsidTr="00BF6E16">
        <w:trPr>
          <w:trHeight w:val="20"/>
        </w:trPr>
        <w:tc>
          <w:tcPr>
            <w:tcW w:w="225" w:type="pct"/>
            <w:vMerge/>
          </w:tcPr>
          <w:p w14:paraId="38E8125D" w14:textId="77777777" w:rsidR="00B65FE3" w:rsidRPr="000C7A42" w:rsidRDefault="00B65FE3" w:rsidP="00126F8F">
            <w:pPr>
              <w:pStyle w:val="aff8"/>
            </w:pPr>
          </w:p>
        </w:tc>
        <w:tc>
          <w:tcPr>
            <w:tcW w:w="1442" w:type="pct"/>
            <w:vMerge/>
          </w:tcPr>
          <w:p w14:paraId="3A15416B" w14:textId="77777777" w:rsidR="00B65FE3" w:rsidRPr="000C7A42" w:rsidRDefault="00B65FE3" w:rsidP="00126F8F">
            <w:pPr>
              <w:pStyle w:val="aff8"/>
            </w:pPr>
          </w:p>
        </w:tc>
        <w:tc>
          <w:tcPr>
            <w:tcW w:w="528" w:type="pct"/>
            <w:vMerge/>
          </w:tcPr>
          <w:p w14:paraId="5C7B7239" w14:textId="77777777" w:rsidR="00B65FE3" w:rsidRPr="000C7A42" w:rsidRDefault="00B65FE3" w:rsidP="00126F8F">
            <w:pPr>
              <w:pStyle w:val="affa"/>
            </w:pPr>
          </w:p>
        </w:tc>
        <w:tc>
          <w:tcPr>
            <w:tcW w:w="1917" w:type="pct"/>
          </w:tcPr>
          <w:p w14:paraId="06D9D212" w14:textId="3D8EAF1D" w:rsidR="00B65FE3" w:rsidRPr="000C7A42" w:rsidRDefault="00B65FE3" w:rsidP="00126F8F">
            <w:pPr>
              <w:pStyle w:val="aff8"/>
            </w:pPr>
            <w:r w:rsidRPr="000C7A42">
              <w:t>Монтаж и демонтаж приборного оборудования</w:t>
            </w:r>
          </w:p>
        </w:tc>
        <w:tc>
          <w:tcPr>
            <w:tcW w:w="307" w:type="pct"/>
          </w:tcPr>
          <w:p w14:paraId="6D5CBC73" w14:textId="550C113E" w:rsidR="00B65FE3" w:rsidRPr="000C7A42" w:rsidRDefault="000C7A42" w:rsidP="004447D6">
            <w:pPr>
              <w:pStyle w:val="affa"/>
            </w:pPr>
            <w:r>
              <w:rPr>
                <w:lang w:val="en-US"/>
              </w:rPr>
              <w:t>B</w:t>
            </w:r>
            <w:r w:rsidR="00B65FE3" w:rsidRPr="000C7A42">
              <w:t>/02.</w:t>
            </w:r>
            <w:r w:rsidR="009311EF" w:rsidRPr="000C7A42">
              <w:t>2</w:t>
            </w:r>
          </w:p>
        </w:tc>
        <w:tc>
          <w:tcPr>
            <w:tcW w:w="582" w:type="pct"/>
          </w:tcPr>
          <w:p w14:paraId="19B685A9" w14:textId="28B39EB6" w:rsidR="00B65FE3" w:rsidRPr="000C7A42" w:rsidRDefault="009311EF" w:rsidP="004447D6">
            <w:pPr>
              <w:pStyle w:val="affa"/>
            </w:pPr>
            <w:r w:rsidRPr="000C7A42">
              <w:t>2</w:t>
            </w:r>
          </w:p>
        </w:tc>
      </w:tr>
      <w:tr w:rsidR="000530A7" w:rsidRPr="000C7A42" w14:paraId="682A9F9B" w14:textId="77777777" w:rsidTr="00BF6E16">
        <w:trPr>
          <w:trHeight w:val="20"/>
        </w:trPr>
        <w:tc>
          <w:tcPr>
            <w:tcW w:w="225" w:type="pct"/>
            <w:vMerge w:val="restart"/>
          </w:tcPr>
          <w:p w14:paraId="0289BDA9" w14:textId="183C7D34" w:rsidR="00E53CB3" w:rsidRPr="000C7A42" w:rsidRDefault="000C7A42" w:rsidP="00126F8F">
            <w:pPr>
              <w:pStyle w:val="aff8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442" w:type="pct"/>
            <w:vMerge w:val="restart"/>
          </w:tcPr>
          <w:p w14:paraId="793DB8B5" w14:textId="33C6AD8B" w:rsidR="00E53CB3" w:rsidRPr="000C7A42" w:rsidRDefault="00B65FE3" w:rsidP="00126F8F">
            <w:pPr>
              <w:pStyle w:val="aff8"/>
            </w:pPr>
            <w:r w:rsidRPr="000C7A42">
              <w:t>Изготовление жгутов и электрооборудования с небольшим количеством соед</w:t>
            </w:r>
            <w:r w:rsidR="009B29D9" w:rsidRPr="000C7A42">
              <w:t>инителей и электрорадиоэлементов</w:t>
            </w:r>
            <w:r w:rsidR="005479BE" w:rsidRPr="000C7A42">
              <w:t xml:space="preserve"> (</w:t>
            </w:r>
            <w:r w:rsidR="005A4F05">
              <w:t xml:space="preserve">далее – </w:t>
            </w:r>
            <w:r w:rsidR="005479BE" w:rsidRPr="000C7A42">
              <w:t>ЭРЭ)</w:t>
            </w:r>
          </w:p>
        </w:tc>
        <w:tc>
          <w:tcPr>
            <w:tcW w:w="528" w:type="pct"/>
            <w:vMerge w:val="restart"/>
          </w:tcPr>
          <w:p w14:paraId="4FE4006D" w14:textId="77777777" w:rsidR="00E53CB3" w:rsidRPr="000C7A42" w:rsidRDefault="00E53CB3" w:rsidP="00126F8F">
            <w:pPr>
              <w:pStyle w:val="affa"/>
            </w:pPr>
            <w:r w:rsidRPr="000C7A42">
              <w:t>3</w:t>
            </w:r>
          </w:p>
        </w:tc>
        <w:tc>
          <w:tcPr>
            <w:tcW w:w="1917" w:type="pct"/>
          </w:tcPr>
          <w:p w14:paraId="78F12C23" w14:textId="05AD9E9F" w:rsidR="00E53CB3" w:rsidRPr="000C7A42" w:rsidRDefault="00F27E66" w:rsidP="00126F8F">
            <w:pPr>
              <w:pStyle w:val="aff8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 xml:space="preserve">Изготовление </w:t>
            </w:r>
            <w:r w:rsidR="009E064C" w:rsidRPr="000C7A42">
              <w:rPr>
                <w:rStyle w:val="affc"/>
                <w:color w:val="auto"/>
              </w:rPr>
              <w:t>по</w:t>
            </w:r>
            <w:r w:rsidRPr="000C7A42">
              <w:rPr>
                <w:rStyle w:val="affc"/>
                <w:color w:val="auto"/>
              </w:rPr>
              <w:t xml:space="preserve"> электромонтажным схемам электрожгутов</w:t>
            </w:r>
            <w:r w:rsidR="00EB4CF4" w:rsidRPr="000C7A42">
              <w:rPr>
                <w:rStyle w:val="affc"/>
                <w:color w:val="auto"/>
              </w:rPr>
              <w:t xml:space="preserve"> </w:t>
            </w:r>
            <w:r w:rsidR="007362FD" w:rsidRPr="000C7A42">
              <w:rPr>
                <w:rStyle w:val="affc"/>
                <w:color w:val="auto"/>
              </w:rPr>
              <w:t>с числом соединителей от 5 до 6</w:t>
            </w:r>
          </w:p>
        </w:tc>
        <w:tc>
          <w:tcPr>
            <w:tcW w:w="307" w:type="pct"/>
          </w:tcPr>
          <w:p w14:paraId="5737330C" w14:textId="7060C34C" w:rsidR="00E53CB3" w:rsidRPr="000C7A42" w:rsidRDefault="000C7A42" w:rsidP="00126F8F">
            <w:pPr>
              <w:pStyle w:val="affa"/>
            </w:pPr>
            <w:r>
              <w:rPr>
                <w:lang w:val="en-US"/>
              </w:rPr>
              <w:t>C</w:t>
            </w:r>
            <w:r w:rsidR="00E53CB3" w:rsidRPr="000C7A42">
              <w:t>/01.3</w:t>
            </w:r>
          </w:p>
        </w:tc>
        <w:tc>
          <w:tcPr>
            <w:tcW w:w="582" w:type="pct"/>
          </w:tcPr>
          <w:p w14:paraId="7BAE48C5" w14:textId="77777777" w:rsidR="00E53CB3" w:rsidRPr="000C7A42" w:rsidRDefault="00E53CB3" w:rsidP="00126F8F">
            <w:pPr>
              <w:pStyle w:val="affa"/>
            </w:pPr>
            <w:r w:rsidRPr="000C7A42">
              <w:t>3</w:t>
            </w:r>
          </w:p>
        </w:tc>
      </w:tr>
      <w:tr w:rsidR="000530A7" w:rsidRPr="000C7A42" w14:paraId="0C270F69" w14:textId="77777777" w:rsidTr="00BF6E16">
        <w:trPr>
          <w:trHeight w:val="20"/>
        </w:trPr>
        <w:tc>
          <w:tcPr>
            <w:tcW w:w="225" w:type="pct"/>
            <w:vMerge/>
          </w:tcPr>
          <w:p w14:paraId="4639E8D5" w14:textId="77777777" w:rsidR="00507217" w:rsidRPr="000C7A42" w:rsidRDefault="00507217" w:rsidP="00126F8F">
            <w:pPr>
              <w:pStyle w:val="aff8"/>
              <w:rPr>
                <w:i/>
              </w:rPr>
            </w:pPr>
          </w:p>
        </w:tc>
        <w:tc>
          <w:tcPr>
            <w:tcW w:w="1442" w:type="pct"/>
            <w:vMerge/>
          </w:tcPr>
          <w:p w14:paraId="36A5FFF5" w14:textId="77777777" w:rsidR="00507217" w:rsidRPr="000C7A42" w:rsidRDefault="00507217" w:rsidP="00126F8F">
            <w:pPr>
              <w:pStyle w:val="aff8"/>
              <w:rPr>
                <w:i/>
              </w:rPr>
            </w:pPr>
          </w:p>
        </w:tc>
        <w:tc>
          <w:tcPr>
            <w:tcW w:w="528" w:type="pct"/>
            <w:vMerge/>
          </w:tcPr>
          <w:p w14:paraId="195925E9" w14:textId="77777777" w:rsidR="00507217" w:rsidRPr="000C7A42" w:rsidRDefault="00507217" w:rsidP="00126F8F">
            <w:pPr>
              <w:pStyle w:val="affa"/>
              <w:rPr>
                <w:i/>
              </w:rPr>
            </w:pPr>
          </w:p>
        </w:tc>
        <w:tc>
          <w:tcPr>
            <w:tcW w:w="1917" w:type="pct"/>
            <w:vAlign w:val="center"/>
          </w:tcPr>
          <w:p w14:paraId="0C100F33" w14:textId="4C497179" w:rsidR="00507217" w:rsidRPr="000C7A42" w:rsidRDefault="00B65FE3" w:rsidP="00126F8F">
            <w:pPr>
              <w:pStyle w:val="aff8"/>
            </w:pPr>
            <w:r w:rsidRPr="000C7A42">
              <w:t>Изготовление радио</w:t>
            </w:r>
            <w:r w:rsidR="009E064C" w:rsidRPr="000C7A42">
              <w:t>электронного и приборного оборудования</w:t>
            </w:r>
            <w:r w:rsidR="005479BE" w:rsidRPr="000C7A42">
              <w:t>, имеющих жгуты с небольшим количеством соединителей и ЭРЭ</w:t>
            </w:r>
          </w:p>
        </w:tc>
        <w:tc>
          <w:tcPr>
            <w:tcW w:w="307" w:type="pct"/>
          </w:tcPr>
          <w:p w14:paraId="5F23C9CD" w14:textId="3B39C8D8" w:rsidR="00507217" w:rsidRPr="000C7A42" w:rsidRDefault="000C7A42" w:rsidP="00126F8F">
            <w:pPr>
              <w:pStyle w:val="affa"/>
            </w:pPr>
            <w:r>
              <w:rPr>
                <w:lang w:val="en-US"/>
              </w:rPr>
              <w:t>C</w:t>
            </w:r>
            <w:r w:rsidR="00E05461" w:rsidRPr="000C7A42">
              <w:t>/0</w:t>
            </w:r>
            <w:r w:rsidR="009910F7" w:rsidRPr="000C7A42">
              <w:t>2</w:t>
            </w:r>
            <w:r w:rsidR="00E05461" w:rsidRPr="000C7A42">
              <w:t>.3</w:t>
            </w:r>
          </w:p>
        </w:tc>
        <w:tc>
          <w:tcPr>
            <w:tcW w:w="582" w:type="pct"/>
          </w:tcPr>
          <w:p w14:paraId="7B01B91A" w14:textId="77777777" w:rsidR="00507217" w:rsidRPr="000C7A42" w:rsidRDefault="00123361" w:rsidP="00126F8F">
            <w:pPr>
              <w:pStyle w:val="affa"/>
            </w:pPr>
            <w:r w:rsidRPr="000C7A42">
              <w:t>3</w:t>
            </w:r>
          </w:p>
        </w:tc>
      </w:tr>
      <w:tr w:rsidR="000530A7" w:rsidRPr="000C7A42" w14:paraId="43874B59" w14:textId="77777777" w:rsidTr="00BF6E16">
        <w:trPr>
          <w:trHeight w:val="20"/>
        </w:trPr>
        <w:tc>
          <w:tcPr>
            <w:tcW w:w="225" w:type="pct"/>
            <w:vMerge w:val="restart"/>
          </w:tcPr>
          <w:p w14:paraId="73759E25" w14:textId="10B3F5B2" w:rsidR="00E75F21" w:rsidRPr="000C7A42" w:rsidRDefault="000C7A42" w:rsidP="00126F8F">
            <w:pPr>
              <w:pStyle w:val="aff8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442" w:type="pct"/>
            <w:vMerge w:val="restart"/>
          </w:tcPr>
          <w:p w14:paraId="0240DE17" w14:textId="40EA13FD" w:rsidR="00E75F21" w:rsidRPr="000C7A42" w:rsidRDefault="009E064C" w:rsidP="00126F8F">
            <w:pPr>
              <w:pStyle w:val="aff8"/>
            </w:pPr>
            <w:r w:rsidRPr="000C7A42">
              <w:t xml:space="preserve">Монтаж и демонтаж электрорадиооборудования с небольшим количеством </w:t>
            </w:r>
            <w:r w:rsidR="009B29D9" w:rsidRPr="000C7A42">
              <w:t>соединителей</w:t>
            </w:r>
          </w:p>
        </w:tc>
        <w:tc>
          <w:tcPr>
            <w:tcW w:w="528" w:type="pct"/>
            <w:vMerge w:val="restart"/>
          </w:tcPr>
          <w:p w14:paraId="0D94DA85" w14:textId="77777777" w:rsidR="00E75F21" w:rsidRPr="000C7A42" w:rsidRDefault="00A029B8" w:rsidP="00126F8F">
            <w:pPr>
              <w:pStyle w:val="affa"/>
            </w:pPr>
            <w:r w:rsidRPr="000C7A42">
              <w:t>3</w:t>
            </w:r>
          </w:p>
        </w:tc>
        <w:tc>
          <w:tcPr>
            <w:tcW w:w="1917" w:type="pct"/>
            <w:vAlign w:val="center"/>
          </w:tcPr>
          <w:p w14:paraId="228FE2B5" w14:textId="6F526B34" w:rsidR="00E75F21" w:rsidRPr="000C7A42" w:rsidRDefault="00BB13D5" w:rsidP="00126F8F">
            <w:pPr>
              <w:pStyle w:val="aff8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Монтаж на летательные аппа</w:t>
            </w:r>
            <w:r w:rsidR="00FB4A6D" w:rsidRPr="000C7A42">
              <w:rPr>
                <w:rStyle w:val="affc"/>
                <w:color w:val="auto"/>
              </w:rPr>
              <w:t>раты радио- и электрооборудования</w:t>
            </w:r>
          </w:p>
        </w:tc>
        <w:tc>
          <w:tcPr>
            <w:tcW w:w="307" w:type="pct"/>
          </w:tcPr>
          <w:p w14:paraId="04F901B0" w14:textId="151A1043" w:rsidR="00E75F21" w:rsidRPr="000C7A42" w:rsidRDefault="000C7A42" w:rsidP="00126F8F">
            <w:pPr>
              <w:pStyle w:val="affa"/>
            </w:pPr>
            <w:r>
              <w:rPr>
                <w:lang w:val="en-US"/>
              </w:rPr>
              <w:t>D</w:t>
            </w:r>
            <w:r w:rsidR="00E75F21" w:rsidRPr="000C7A42">
              <w:t>/01.</w:t>
            </w:r>
            <w:r w:rsidR="00A029B8" w:rsidRPr="000C7A42">
              <w:t>3</w:t>
            </w:r>
          </w:p>
        </w:tc>
        <w:tc>
          <w:tcPr>
            <w:tcW w:w="582" w:type="pct"/>
          </w:tcPr>
          <w:p w14:paraId="5FC27ECC" w14:textId="77777777" w:rsidR="00E75F21" w:rsidRPr="000C7A42" w:rsidRDefault="00A029B8" w:rsidP="00126F8F">
            <w:pPr>
              <w:pStyle w:val="affa"/>
            </w:pPr>
            <w:r w:rsidRPr="000C7A42">
              <w:t>3</w:t>
            </w:r>
          </w:p>
        </w:tc>
      </w:tr>
      <w:tr w:rsidR="000530A7" w:rsidRPr="000C7A42" w14:paraId="66B62024" w14:textId="77777777" w:rsidTr="00BF6E16">
        <w:trPr>
          <w:trHeight w:val="20"/>
        </w:trPr>
        <w:tc>
          <w:tcPr>
            <w:tcW w:w="225" w:type="pct"/>
            <w:vMerge/>
          </w:tcPr>
          <w:p w14:paraId="38627D1C" w14:textId="1D48AB76" w:rsidR="00E75F21" w:rsidRPr="000C7A42" w:rsidRDefault="00E75F21" w:rsidP="00126F8F">
            <w:pPr>
              <w:pStyle w:val="aff8"/>
              <w:rPr>
                <w:b/>
              </w:rPr>
            </w:pPr>
          </w:p>
        </w:tc>
        <w:tc>
          <w:tcPr>
            <w:tcW w:w="1442" w:type="pct"/>
            <w:vMerge/>
          </w:tcPr>
          <w:p w14:paraId="3566649A" w14:textId="77777777" w:rsidR="00E75F21" w:rsidRPr="000C7A42" w:rsidRDefault="00E75F21" w:rsidP="00126F8F">
            <w:pPr>
              <w:pStyle w:val="aff8"/>
            </w:pPr>
          </w:p>
        </w:tc>
        <w:tc>
          <w:tcPr>
            <w:tcW w:w="528" w:type="pct"/>
            <w:vMerge/>
          </w:tcPr>
          <w:p w14:paraId="342E4216" w14:textId="77777777" w:rsidR="00E75F21" w:rsidRPr="000C7A42" w:rsidRDefault="00E75F21" w:rsidP="00126F8F">
            <w:pPr>
              <w:pStyle w:val="affa"/>
            </w:pPr>
          </w:p>
        </w:tc>
        <w:tc>
          <w:tcPr>
            <w:tcW w:w="1917" w:type="pct"/>
          </w:tcPr>
          <w:p w14:paraId="6DAA0D2C" w14:textId="6E154EF2" w:rsidR="00E75F21" w:rsidRPr="000C7A42" w:rsidRDefault="002048A6" w:rsidP="00126F8F">
            <w:pPr>
              <w:pStyle w:val="aff8"/>
            </w:pPr>
            <w:r w:rsidRPr="000C7A42">
              <w:t>Выполнение вспомогательных работ при монтаже и демонтаже электро- и радиоэлектронного оборудования</w:t>
            </w:r>
          </w:p>
        </w:tc>
        <w:tc>
          <w:tcPr>
            <w:tcW w:w="307" w:type="pct"/>
          </w:tcPr>
          <w:p w14:paraId="2FC84041" w14:textId="1244B6C8" w:rsidR="00E75F21" w:rsidRPr="000C7A42" w:rsidRDefault="000C7A42" w:rsidP="00126F8F">
            <w:pPr>
              <w:pStyle w:val="affa"/>
            </w:pPr>
            <w:r>
              <w:rPr>
                <w:lang w:val="en-US"/>
              </w:rPr>
              <w:t>D</w:t>
            </w:r>
            <w:r w:rsidR="00E75F21" w:rsidRPr="000C7A42">
              <w:t>/0</w:t>
            </w:r>
            <w:r w:rsidR="007141D2" w:rsidRPr="000C7A42">
              <w:t>2</w:t>
            </w:r>
            <w:r w:rsidR="00E75F21" w:rsidRPr="000C7A42">
              <w:t>.</w:t>
            </w:r>
            <w:r w:rsidR="00A029B8" w:rsidRPr="000C7A42">
              <w:t>3</w:t>
            </w:r>
          </w:p>
        </w:tc>
        <w:tc>
          <w:tcPr>
            <w:tcW w:w="582" w:type="pct"/>
          </w:tcPr>
          <w:p w14:paraId="3055CD6A" w14:textId="77777777" w:rsidR="00E75F21" w:rsidRPr="000C7A42" w:rsidRDefault="00A029B8" w:rsidP="00126F8F">
            <w:pPr>
              <w:pStyle w:val="affa"/>
            </w:pPr>
            <w:r w:rsidRPr="000C7A42">
              <w:t>3</w:t>
            </w:r>
          </w:p>
        </w:tc>
      </w:tr>
      <w:tr w:rsidR="000530A7" w:rsidRPr="000C7A42" w14:paraId="01C68A36" w14:textId="77777777" w:rsidTr="00BF6E16">
        <w:trPr>
          <w:trHeight w:val="20"/>
        </w:trPr>
        <w:tc>
          <w:tcPr>
            <w:tcW w:w="225" w:type="pct"/>
            <w:vMerge w:val="restart"/>
          </w:tcPr>
          <w:p w14:paraId="73FBED9A" w14:textId="2C4E61CF" w:rsidR="00FB4A6D" w:rsidRPr="000C7A42" w:rsidRDefault="000C7A42" w:rsidP="00126F8F">
            <w:pPr>
              <w:pStyle w:val="aff8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442" w:type="pct"/>
            <w:vMerge w:val="restart"/>
          </w:tcPr>
          <w:p w14:paraId="22D715B2" w14:textId="0D141D72" w:rsidR="004D3006" w:rsidRPr="000C7A42" w:rsidRDefault="00FB4A6D" w:rsidP="00126F8F">
            <w:pPr>
              <w:pStyle w:val="aff8"/>
            </w:pPr>
            <w:r w:rsidRPr="000C7A42">
              <w:t xml:space="preserve">Изготовление по полумонтажным </w:t>
            </w:r>
            <w:r w:rsidR="002048A6" w:rsidRPr="000C7A42">
              <w:t xml:space="preserve">схемам </w:t>
            </w:r>
            <w:r w:rsidRPr="000C7A42">
              <w:t>жгутов, электро- и радиоэлектронного оборудования</w:t>
            </w:r>
            <w:r w:rsidR="00D60314" w:rsidRPr="000C7A42">
              <w:t xml:space="preserve"> с большим количеством соединителей и ЭРЭ</w:t>
            </w:r>
          </w:p>
        </w:tc>
        <w:tc>
          <w:tcPr>
            <w:tcW w:w="528" w:type="pct"/>
            <w:vMerge w:val="restart"/>
          </w:tcPr>
          <w:p w14:paraId="3068251B" w14:textId="33499EB3" w:rsidR="004D3006" w:rsidRPr="000C7A42" w:rsidRDefault="00824333" w:rsidP="00126F8F">
            <w:pPr>
              <w:pStyle w:val="affa"/>
            </w:pPr>
            <w:r w:rsidRPr="000C7A42">
              <w:t>4</w:t>
            </w:r>
          </w:p>
        </w:tc>
        <w:tc>
          <w:tcPr>
            <w:tcW w:w="1917" w:type="pct"/>
            <w:vAlign w:val="center"/>
          </w:tcPr>
          <w:p w14:paraId="266455AD" w14:textId="3BC327C4" w:rsidR="004D3006" w:rsidRPr="000C7A42" w:rsidRDefault="002048A6" w:rsidP="00126F8F">
            <w:pPr>
              <w:pStyle w:val="aff8"/>
            </w:pPr>
            <w:r w:rsidRPr="000C7A42">
              <w:rPr>
                <w:rStyle w:val="affc"/>
                <w:color w:val="auto"/>
              </w:rPr>
              <w:t>Изготовление по электромонтажным схемам и чертежам электрожгутов из большого количества проводов различных диаметров и марок</w:t>
            </w:r>
          </w:p>
        </w:tc>
        <w:tc>
          <w:tcPr>
            <w:tcW w:w="307" w:type="pct"/>
          </w:tcPr>
          <w:p w14:paraId="723791A8" w14:textId="00655E28" w:rsidR="004D3006" w:rsidRPr="000C7A42" w:rsidRDefault="000C7A42" w:rsidP="00126F8F">
            <w:pPr>
              <w:pStyle w:val="affa"/>
            </w:pPr>
            <w:r>
              <w:rPr>
                <w:lang w:val="en-US"/>
              </w:rPr>
              <w:t>E</w:t>
            </w:r>
            <w:r w:rsidR="004D3006" w:rsidRPr="000C7A42">
              <w:t>/01.</w:t>
            </w:r>
            <w:r w:rsidR="007D54BC" w:rsidRPr="000C7A42">
              <w:t>4</w:t>
            </w:r>
          </w:p>
        </w:tc>
        <w:tc>
          <w:tcPr>
            <w:tcW w:w="582" w:type="pct"/>
          </w:tcPr>
          <w:p w14:paraId="58DBC2A1" w14:textId="0305D731" w:rsidR="004D3006" w:rsidRPr="000C7A42" w:rsidRDefault="007D54BC" w:rsidP="00126F8F">
            <w:pPr>
              <w:pStyle w:val="affa"/>
            </w:pPr>
            <w:r w:rsidRPr="000C7A42">
              <w:t>4</w:t>
            </w:r>
          </w:p>
        </w:tc>
      </w:tr>
      <w:tr w:rsidR="000530A7" w:rsidRPr="000C7A42" w14:paraId="5D73E25E" w14:textId="77777777" w:rsidTr="00BF6E16">
        <w:trPr>
          <w:trHeight w:val="20"/>
        </w:trPr>
        <w:tc>
          <w:tcPr>
            <w:tcW w:w="225" w:type="pct"/>
            <w:vMerge/>
          </w:tcPr>
          <w:p w14:paraId="38B0E66D" w14:textId="6A9845BF" w:rsidR="004D3006" w:rsidRPr="000C7A42" w:rsidRDefault="004D3006" w:rsidP="00126F8F">
            <w:pPr>
              <w:pStyle w:val="aff8"/>
              <w:rPr>
                <w:b/>
              </w:rPr>
            </w:pPr>
          </w:p>
        </w:tc>
        <w:tc>
          <w:tcPr>
            <w:tcW w:w="1442" w:type="pct"/>
            <w:vMerge/>
          </w:tcPr>
          <w:p w14:paraId="7584AEE6" w14:textId="77777777" w:rsidR="004D3006" w:rsidRPr="000C7A42" w:rsidRDefault="004D3006" w:rsidP="00126F8F">
            <w:pPr>
              <w:pStyle w:val="aff8"/>
            </w:pPr>
          </w:p>
        </w:tc>
        <w:tc>
          <w:tcPr>
            <w:tcW w:w="528" w:type="pct"/>
            <w:vMerge/>
          </w:tcPr>
          <w:p w14:paraId="7E36B373" w14:textId="77777777" w:rsidR="004D3006" w:rsidRPr="000C7A42" w:rsidRDefault="004D3006" w:rsidP="00126F8F">
            <w:pPr>
              <w:pStyle w:val="affa"/>
            </w:pPr>
          </w:p>
        </w:tc>
        <w:tc>
          <w:tcPr>
            <w:tcW w:w="1917" w:type="pct"/>
          </w:tcPr>
          <w:p w14:paraId="138F3366" w14:textId="69254E4D" w:rsidR="004D3006" w:rsidRPr="000C7A42" w:rsidRDefault="009D77B8" w:rsidP="00126F8F">
            <w:pPr>
              <w:pStyle w:val="aff8"/>
            </w:pPr>
            <w:r>
              <w:t xml:space="preserve">Изготовление электро- и радиоэлектронного оборудования, имеющего </w:t>
            </w:r>
            <w:r w:rsidR="000B7078" w:rsidRPr="000C7A42">
              <w:t>жгуты с большим количеством соединителей и ЭРЭ</w:t>
            </w:r>
          </w:p>
        </w:tc>
        <w:tc>
          <w:tcPr>
            <w:tcW w:w="307" w:type="pct"/>
          </w:tcPr>
          <w:p w14:paraId="77B383D4" w14:textId="00D3044C" w:rsidR="004D3006" w:rsidRPr="000C7A42" w:rsidRDefault="000C7A42" w:rsidP="00126F8F">
            <w:pPr>
              <w:pStyle w:val="affa"/>
            </w:pPr>
            <w:r>
              <w:rPr>
                <w:lang w:val="en-US"/>
              </w:rPr>
              <w:t>E</w:t>
            </w:r>
            <w:r w:rsidR="004D3006" w:rsidRPr="000C7A42">
              <w:t>/02.</w:t>
            </w:r>
            <w:r w:rsidR="007D54BC" w:rsidRPr="000C7A42">
              <w:t>4</w:t>
            </w:r>
          </w:p>
        </w:tc>
        <w:tc>
          <w:tcPr>
            <w:tcW w:w="582" w:type="pct"/>
          </w:tcPr>
          <w:p w14:paraId="3CD54990" w14:textId="223D68B6" w:rsidR="004D3006" w:rsidRPr="000C7A42" w:rsidRDefault="007D54BC" w:rsidP="00126F8F">
            <w:pPr>
              <w:pStyle w:val="affa"/>
            </w:pPr>
            <w:r w:rsidRPr="000C7A42">
              <w:t>4</w:t>
            </w:r>
          </w:p>
        </w:tc>
      </w:tr>
      <w:tr w:rsidR="000530A7" w:rsidRPr="000C7A42" w14:paraId="424FFAD9" w14:textId="77777777" w:rsidTr="00BF6E16">
        <w:trPr>
          <w:trHeight w:val="20"/>
        </w:trPr>
        <w:tc>
          <w:tcPr>
            <w:tcW w:w="225" w:type="pct"/>
            <w:vMerge w:val="restart"/>
          </w:tcPr>
          <w:p w14:paraId="0571A0A0" w14:textId="73B9C732" w:rsidR="00B15DA1" w:rsidRPr="000C7A42" w:rsidRDefault="000C7A42" w:rsidP="00126F8F">
            <w:pPr>
              <w:pStyle w:val="aff8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442" w:type="pct"/>
            <w:vMerge w:val="restart"/>
          </w:tcPr>
          <w:p w14:paraId="732BC402" w14:textId="5F44282E" w:rsidR="00B15DA1" w:rsidRPr="000C7A42" w:rsidRDefault="00B15DA1" w:rsidP="00126F8F">
            <w:pPr>
              <w:pStyle w:val="aff8"/>
            </w:pPr>
            <w:r w:rsidRPr="000C7A42">
              <w:t>Монтаж по полумонтажным схемам электроприборов и электроагрегатов</w:t>
            </w:r>
          </w:p>
        </w:tc>
        <w:tc>
          <w:tcPr>
            <w:tcW w:w="528" w:type="pct"/>
            <w:vMerge w:val="restart"/>
          </w:tcPr>
          <w:p w14:paraId="710B6F2B" w14:textId="56ECA02D" w:rsidR="00B15DA1" w:rsidRPr="000C7A42" w:rsidRDefault="00824333" w:rsidP="00126F8F">
            <w:pPr>
              <w:pStyle w:val="affa"/>
            </w:pPr>
            <w:r w:rsidRPr="000C7A42">
              <w:t>4</w:t>
            </w:r>
          </w:p>
        </w:tc>
        <w:tc>
          <w:tcPr>
            <w:tcW w:w="1917" w:type="pct"/>
          </w:tcPr>
          <w:p w14:paraId="5EB4BAEE" w14:textId="6796B2A0" w:rsidR="00B15DA1" w:rsidRPr="000C7A42" w:rsidRDefault="00B15DA1" w:rsidP="00126F8F">
            <w:pPr>
              <w:pStyle w:val="aff8"/>
            </w:pPr>
            <w:r w:rsidRPr="000C7A42">
              <w:t>Монтаж и демонтаж магистральных высокочастотных, низкочастотных и силовых жгутов</w:t>
            </w:r>
          </w:p>
        </w:tc>
        <w:tc>
          <w:tcPr>
            <w:tcW w:w="307" w:type="pct"/>
          </w:tcPr>
          <w:p w14:paraId="56743578" w14:textId="76E6F0E6" w:rsidR="00B15DA1" w:rsidRPr="000C7A42" w:rsidRDefault="000C7A42" w:rsidP="00126F8F">
            <w:pPr>
              <w:pStyle w:val="affa"/>
            </w:pPr>
            <w:r>
              <w:rPr>
                <w:lang w:val="en-US"/>
              </w:rPr>
              <w:t>F</w:t>
            </w:r>
            <w:r w:rsidR="00B15DA1" w:rsidRPr="000C7A42">
              <w:t>/01.</w:t>
            </w:r>
            <w:r w:rsidR="00824333" w:rsidRPr="000C7A42">
              <w:t>4</w:t>
            </w:r>
          </w:p>
        </w:tc>
        <w:tc>
          <w:tcPr>
            <w:tcW w:w="582" w:type="pct"/>
          </w:tcPr>
          <w:p w14:paraId="433423D8" w14:textId="7DB75C9B" w:rsidR="00B15DA1" w:rsidRPr="000C7A42" w:rsidRDefault="00824333" w:rsidP="00126F8F">
            <w:pPr>
              <w:pStyle w:val="affa"/>
            </w:pPr>
            <w:r w:rsidRPr="000C7A42">
              <w:t>4</w:t>
            </w:r>
          </w:p>
        </w:tc>
      </w:tr>
      <w:tr w:rsidR="000530A7" w:rsidRPr="000C7A42" w14:paraId="561917D5" w14:textId="77777777" w:rsidTr="00BF6E16">
        <w:trPr>
          <w:trHeight w:val="20"/>
        </w:trPr>
        <w:tc>
          <w:tcPr>
            <w:tcW w:w="225" w:type="pct"/>
            <w:vMerge/>
          </w:tcPr>
          <w:p w14:paraId="0B40E16F" w14:textId="77777777" w:rsidR="00D5639D" w:rsidRPr="000C7A42" w:rsidRDefault="00D5639D" w:rsidP="00126F8F">
            <w:pPr>
              <w:pStyle w:val="aff8"/>
            </w:pPr>
          </w:p>
        </w:tc>
        <w:tc>
          <w:tcPr>
            <w:tcW w:w="1442" w:type="pct"/>
            <w:vMerge/>
          </w:tcPr>
          <w:p w14:paraId="531506D0" w14:textId="77777777" w:rsidR="00D5639D" w:rsidRPr="000C7A42" w:rsidRDefault="00D5639D" w:rsidP="00126F8F">
            <w:pPr>
              <w:pStyle w:val="aff8"/>
            </w:pPr>
          </w:p>
        </w:tc>
        <w:tc>
          <w:tcPr>
            <w:tcW w:w="528" w:type="pct"/>
            <w:vMerge/>
          </w:tcPr>
          <w:p w14:paraId="68B328D6" w14:textId="77777777" w:rsidR="00D5639D" w:rsidRPr="000C7A42" w:rsidRDefault="00D5639D" w:rsidP="00126F8F">
            <w:pPr>
              <w:pStyle w:val="affa"/>
            </w:pPr>
          </w:p>
        </w:tc>
        <w:tc>
          <w:tcPr>
            <w:tcW w:w="1917" w:type="pct"/>
          </w:tcPr>
          <w:p w14:paraId="3C327A53" w14:textId="43F02F11" w:rsidR="00D5639D" w:rsidRPr="000C7A42" w:rsidRDefault="00D5639D" w:rsidP="00126F8F">
            <w:pPr>
              <w:pStyle w:val="aff8"/>
            </w:pPr>
            <w:r w:rsidRPr="000C7A42">
              <w:t>Монтаж и демонтаж электро- и радиоэлектронного оборудования</w:t>
            </w:r>
          </w:p>
        </w:tc>
        <w:tc>
          <w:tcPr>
            <w:tcW w:w="307" w:type="pct"/>
          </w:tcPr>
          <w:p w14:paraId="778BA129" w14:textId="71583203" w:rsidR="00D5639D" w:rsidRPr="000C7A42" w:rsidRDefault="000C7A42" w:rsidP="00126F8F">
            <w:pPr>
              <w:pStyle w:val="affa"/>
            </w:pPr>
            <w:r>
              <w:rPr>
                <w:lang w:val="en-US"/>
              </w:rPr>
              <w:t>F</w:t>
            </w:r>
            <w:r w:rsidR="00D5639D" w:rsidRPr="000C7A42">
              <w:t>/02.</w:t>
            </w:r>
            <w:r w:rsidR="00824333" w:rsidRPr="000C7A42">
              <w:t>4</w:t>
            </w:r>
          </w:p>
        </w:tc>
        <w:tc>
          <w:tcPr>
            <w:tcW w:w="582" w:type="pct"/>
          </w:tcPr>
          <w:p w14:paraId="42B28806" w14:textId="7622BDE2" w:rsidR="00D5639D" w:rsidRPr="000C7A42" w:rsidRDefault="00824333" w:rsidP="00126F8F">
            <w:pPr>
              <w:pStyle w:val="affa"/>
            </w:pPr>
            <w:r w:rsidRPr="000C7A42">
              <w:t>4</w:t>
            </w:r>
          </w:p>
        </w:tc>
      </w:tr>
      <w:tr w:rsidR="000530A7" w:rsidRPr="000C7A42" w14:paraId="037986BF" w14:textId="77777777" w:rsidTr="00BF6E16">
        <w:trPr>
          <w:trHeight w:val="20"/>
        </w:trPr>
        <w:tc>
          <w:tcPr>
            <w:tcW w:w="225" w:type="pct"/>
            <w:vMerge w:val="restart"/>
          </w:tcPr>
          <w:p w14:paraId="7965853C" w14:textId="54F45210" w:rsidR="008D75F5" w:rsidRPr="000C7A42" w:rsidRDefault="000C7A42" w:rsidP="00126F8F">
            <w:pPr>
              <w:pStyle w:val="aff8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442" w:type="pct"/>
            <w:vMerge w:val="restart"/>
          </w:tcPr>
          <w:p w14:paraId="46B54C4D" w14:textId="1E3C90B5" w:rsidR="003A1278" w:rsidRPr="000C7A42" w:rsidRDefault="008D75F5" w:rsidP="00126F8F">
            <w:pPr>
              <w:pStyle w:val="aff8"/>
            </w:pPr>
            <w:r w:rsidRPr="000C7A42">
              <w:t>Изготовление по монтажным схемам и чертежам сложного электро- и радиоэлектронного оборудования и жгутов</w:t>
            </w:r>
          </w:p>
        </w:tc>
        <w:tc>
          <w:tcPr>
            <w:tcW w:w="528" w:type="pct"/>
            <w:vMerge w:val="restart"/>
          </w:tcPr>
          <w:p w14:paraId="343D0967" w14:textId="77777777" w:rsidR="003A1278" w:rsidRPr="000C7A42" w:rsidRDefault="00CA1614" w:rsidP="00126F8F">
            <w:pPr>
              <w:pStyle w:val="affa"/>
            </w:pPr>
            <w:r w:rsidRPr="000C7A42">
              <w:t>4</w:t>
            </w:r>
          </w:p>
        </w:tc>
        <w:tc>
          <w:tcPr>
            <w:tcW w:w="1917" w:type="pct"/>
          </w:tcPr>
          <w:p w14:paraId="249E8FAF" w14:textId="54464813" w:rsidR="003A1278" w:rsidRPr="000C7A42" w:rsidRDefault="0074536B" w:rsidP="00E53BBA">
            <w:pPr>
              <w:pStyle w:val="aff8"/>
            </w:pPr>
            <w:r w:rsidRPr="000C7A42">
              <w:t>Изготовление сложного электро- и радиоэлектронного оборудования</w:t>
            </w:r>
          </w:p>
        </w:tc>
        <w:tc>
          <w:tcPr>
            <w:tcW w:w="307" w:type="pct"/>
          </w:tcPr>
          <w:p w14:paraId="71FAE930" w14:textId="7514C116" w:rsidR="003A1278" w:rsidRPr="000C7A42" w:rsidRDefault="000C7A42" w:rsidP="00126F8F">
            <w:pPr>
              <w:pStyle w:val="affa"/>
            </w:pPr>
            <w:r>
              <w:rPr>
                <w:lang w:val="en-US"/>
              </w:rPr>
              <w:t>G</w:t>
            </w:r>
            <w:r w:rsidR="003A1278" w:rsidRPr="000C7A42">
              <w:t>/01.</w:t>
            </w:r>
            <w:r w:rsidR="00A029B8" w:rsidRPr="000C7A42">
              <w:t>4</w:t>
            </w:r>
          </w:p>
        </w:tc>
        <w:tc>
          <w:tcPr>
            <w:tcW w:w="582" w:type="pct"/>
          </w:tcPr>
          <w:p w14:paraId="41D0D49E" w14:textId="77777777" w:rsidR="003A1278" w:rsidRPr="000C7A42" w:rsidRDefault="00A029B8" w:rsidP="00126F8F">
            <w:pPr>
              <w:pStyle w:val="affa"/>
            </w:pPr>
            <w:r w:rsidRPr="000C7A42">
              <w:t>4</w:t>
            </w:r>
          </w:p>
        </w:tc>
      </w:tr>
      <w:tr w:rsidR="000530A7" w:rsidRPr="000C7A42" w14:paraId="70B3E519" w14:textId="77777777" w:rsidTr="00BF6E16">
        <w:trPr>
          <w:trHeight w:val="20"/>
        </w:trPr>
        <w:tc>
          <w:tcPr>
            <w:tcW w:w="225" w:type="pct"/>
            <w:vMerge/>
            <w:vAlign w:val="center"/>
          </w:tcPr>
          <w:p w14:paraId="6832FC97" w14:textId="77777777" w:rsidR="00E05461" w:rsidRPr="000C7A42" w:rsidRDefault="00E05461" w:rsidP="00126F8F">
            <w:pPr>
              <w:pStyle w:val="aff8"/>
              <w:rPr>
                <w:b/>
              </w:rPr>
            </w:pPr>
          </w:p>
        </w:tc>
        <w:tc>
          <w:tcPr>
            <w:tcW w:w="1442" w:type="pct"/>
            <w:vMerge/>
            <w:vAlign w:val="center"/>
          </w:tcPr>
          <w:p w14:paraId="07111755" w14:textId="77777777" w:rsidR="00E05461" w:rsidRPr="000C7A42" w:rsidRDefault="00E05461" w:rsidP="00126F8F">
            <w:pPr>
              <w:pStyle w:val="aff8"/>
            </w:pPr>
          </w:p>
        </w:tc>
        <w:tc>
          <w:tcPr>
            <w:tcW w:w="528" w:type="pct"/>
            <w:vMerge/>
          </w:tcPr>
          <w:p w14:paraId="35B8CFA0" w14:textId="77777777" w:rsidR="00E05461" w:rsidRPr="000C7A42" w:rsidRDefault="00E05461" w:rsidP="00126F8F">
            <w:pPr>
              <w:pStyle w:val="affa"/>
            </w:pPr>
          </w:p>
        </w:tc>
        <w:tc>
          <w:tcPr>
            <w:tcW w:w="1917" w:type="pct"/>
          </w:tcPr>
          <w:p w14:paraId="0E020C5D" w14:textId="131AD38C" w:rsidR="00E05461" w:rsidRPr="000C7A42" w:rsidRDefault="008D75F5" w:rsidP="00126F8F">
            <w:pPr>
              <w:pStyle w:val="aff8"/>
            </w:pPr>
            <w:r w:rsidRPr="000C7A42">
              <w:t>Изготовление электрожгутов из большого количества проводов разного типа</w:t>
            </w:r>
          </w:p>
        </w:tc>
        <w:tc>
          <w:tcPr>
            <w:tcW w:w="307" w:type="pct"/>
          </w:tcPr>
          <w:p w14:paraId="7FA0FA16" w14:textId="1AA8CDFC" w:rsidR="00E05461" w:rsidRPr="000C7A42" w:rsidRDefault="000C7A42" w:rsidP="00126F8F">
            <w:pPr>
              <w:pStyle w:val="affa"/>
            </w:pPr>
            <w:r>
              <w:rPr>
                <w:lang w:val="en-US"/>
              </w:rPr>
              <w:t>G</w:t>
            </w:r>
            <w:r w:rsidR="00E05461" w:rsidRPr="000C7A42">
              <w:t>/02.</w:t>
            </w:r>
            <w:r w:rsidR="00A029B8" w:rsidRPr="000C7A42">
              <w:t>4</w:t>
            </w:r>
          </w:p>
        </w:tc>
        <w:tc>
          <w:tcPr>
            <w:tcW w:w="582" w:type="pct"/>
          </w:tcPr>
          <w:p w14:paraId="5DA727EF" w14:textId="77777777" w:rsidR="00E05461" w:rsidRPr="000C7A42" w:rsidRDefault="00A029B8" w:rsidP="00126F8F">
            <w:pPr>
              <w:pStyle w:val="affa"/>
            </w:pPr>
            <w:r w:rsidRPr="000C7A42">
              <w:t>4</w:t>
            </w:r>
          </w:p>
        </w:tc>
      </w:tr>
      <w:tr w:rsidR="000530A7" w:rsidRPr="000C7A42" w14:paraId="44614B9A" w14:textId="77777777" w:rsidTr="00BF6E16">
        <w:trPr>
          <w:trHeight w:val="20"/>
        </w:trPr>
        <w:tc>
          <w:tcPr>
            <w:tcW w:w="225" w:type="pct"/>
            <w:vMerge w:val="restart"/>
          </w:tcPr>
          <w:p w14:paraId="04467EB2" w14:textId="7CA0F452" w:rsidR="00C75640" w:rsidRPr="000C7A42" w:rsidRDefault="000C7A42" w:rsidP="00126F8F">
            <w:pPr>
              <w:pStyle w:val="aff8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442" w:type="pct"/>
            <w:vMerge w:val="restart"/>
          </w:tcPr>
          <w:p w14:paraId="1F77229F" w14:textId="340D6E01" w:rsidR="00B56362" w:rsidRPr="000C7A42" w:rsidRDefault="00C75640" w:rsidP="00126F8F">
            <w:pPr>
              <w:pStyle w:val="aff8"/>
            </w:pPr>
            <w:r w:rsidRPr="000C7A42">
              <w:t>Монтаж по монтажным схемам и чертежам сложного радио- и электрооборудования летательных аппаратов</w:t>
            </w:r>
          </w:p>
        </w:tc>
        <w:tc>
          <w:tcPr>
            <w:tcW w:w="528" w:type="pct"/>
            <w:vMerge w:val="restart"/>
          </w:tcPr>
          <w:p w14:paraId="3877EAD4" w14:textId="51E7AE3C" w:rsidR="00B56362" w:rsidRPr="000C7A42" w:rsidRDefault="00BA7062" w:rsidP="00126F8F">
            <w:pPr>
              <w:pStyle w:val="affa"/>
            </w:pPr>
            <w:r w:rsidRPr="000C7A42">
              <w:t>4</w:t>
            </w:r>
          </w:p>
        </w:tc>
        <w:tc>
          <w:tcPr>
            <w:tcW w:w="1917" w:type="pct"/>
          </w:tcPr>
          <w:p w14:paraId="6B78A247" w14:textId="1E1D0D22" w:rsidR="00B56362" w:rsidRPr="000C7A42" w:rsidRDefault="00C75640" w:rsidP="00126F8F">
            <w:pPr>
              <w:pStyle w:val="aff8"/>
            </w:pPr>
            <w:r w:rsidRPr="000C7A42">
              <w:t>Монтаж связного, радиоэлектронного и радиолокационного оборудования и жгутов по монтажным и принципиальным схемам</w:t>
            </w:r>
          </w:p>
        </w:tc>
        <w:tc>
          <w:tcPr>
            <w:tcW w:w="307" w:type="pct"/>
          </w:tcPr>
          <w:p w14:paraId="0DF660C7" w14:textId="6D65EA55" w:rsidR="00B56362" w:rsidRPr="000C7A42" w:rsidRDefault="000C7A42" w:rsidP="00126F8F">
            <w:pPr>
              <w:pStyle w:val="affa"/>
            </w:pPr>
            <w:r>
              <w:rPr>
                <w:lang w:val="en-US"/>
              </w:rPr>
              <w:t>H</w:t>
            </w:r>
            <w:r w:rsidR="00B56362" w:rsidRPr="000C7A42">
              <w:t>/01.</w:t>
            </w:r>
            <w:r w:rsidR="00BA7062" w:rsidRPr="000C7A42">
              <w:t>4</w:t>
            </w:r>
          </w:p>
        </w:tc>
        <w:tc>
          <w:tcPr>
            <w:tcW w:w="582" w:type="pct"/>
          </w:tcPr>
          <w:p w14:paraId="3FEB63D2" w14:textId="13EA90D3" w:rsidR="00B56362" w:rsidRPr="000C7A42" w:rsidRDefault="00BA7062" w:rsidP="00126F8F">
            <w:pPr>
              <w:pStyle w:val="affa"/>
            </w:pPr>
            <w:r w:rsidRPr="000C7A42">
              <w:t>4</w:t>
            </w:r>
          </w:p>
        </w:tc>
      </w:tr>
      <w:tr w:rsidR="000530A7" w:rsidRPr="000C7A42" w14:paraId="0201A694" w14:textId="77777777" w:rsidTr="00BF6E16">
        <w:trPr>
          <w:trHeight w:val="20"/>
        </w:trPr>
        <w:tc>
          <w:tcPr>
            <w:tcW w:w="225" w:type="pct"/>
            <w:vMerge/>
            <w:vAlign w:val="center"/>
          </w:tcPr>
          <w:p w14:paraId="639E2464" w14:textId="437A824D" w:rsidR="00B56362" w:rsidRPr="000C7A42" w:rsidRDefault="00B56362" w:rsidP="00126F8F">
            <w:pPr>
              <w:pStyle w:val="aff8"/>
            </w:pPr>
          </w:p>
        </w:tc>
        <w:tc>
          <w:tcPr>
            <w:tcW w:w="1442" w:type="pct"/>
            <w:vMerge/>
            <w:vAlign w:val="center"/>
          </w:tcPr>
          <w:p w14:paraId="44E6FB2D" w14:textId="77777777" w:rsidR="00B56362" w:rsidRPr="000C7A42" w:rsidRDefault="00B56362" w:rsidP="00126F8F">
            <w:pPr>
              <w:pStyle w:val="aff8"/>
            </w:pPr>
          </w:p>
        </w:tc>
        <w:tc>
          <w:tcPr>
            <w:tcW w:w="528" w:type="pct"/>
            <w:vMerge/>
          </w:tcPr>
          <w:p w14:paraId="6C3EC7EF" w14:textId="77777777" w:rsidR="00B56362" w:rsidRPr="000C7A42" w:rsidRDefault="00B56362" w:rsidP="00126F8F">
            <w:pPr>
              <w:pStyle w:val="affa"/>
            </w:pPr>
          </w:p>
        </w:tc>
        <w:tc>
          <w:tcPr>
            <w:tcW w:w="1917" w:type="pct"/>
          </w:tcPr>
          <w:p w14:paraId="3F890CD1" w14:textId="70BA168A" w:rsidR="00B56362" w:rsidRPr="000C7A42" w:rsidRDefault="00C75640" w:rsidP="00126F8F">
            <w:pPr>
              <w:pStyle w:val="aff8"/>
            </w:pPr>
            <w:r w:rsidRPr="000C7A42">
              <w:t>Монтаж серийного и специального электрооборудования по монтажным и принципиальным схемам</w:t>
            </w:r>
          </w:p>
        </w:tc>
        <w:tc>
          <w:tcPr>
            <w:tcW w:w="307" w:type="pct"/>
          </w:tcPr>
          <w:p w14:paraId="07BD8479" w14:textId="7CEE0994" w:rsidR="00B56362" w:rsidRPr="000C7A42" w:rsidRDefault="000C7A42" w:rsidP="00126F8F">
            <w:pPr>
              <w:pStyle w:val="affa"/>
            </w:pPr>
            <w:r>
              <w:rPr>
                <w:lang w:val="en-US"/>
              </w:rPr>
              <w:t>H</w:t>
            </w:r>
            <w:r w:rsidR="00B56362" w:rsidRPr="000C7A42">
              <w:t>/02.</w:t>
            </w:r>
            <w:r w:rsidR="00BA7062" w:rsidRPr="000C7A42">
              <w:t>4</w:t>
            </w:r>
          </w:p>
        </w:tc>
        <w:tc>
          <w:tcPr>
            <w:tcW w:w="582" w:type="pct"/>
          </w:tcPr>
          <w:p w14:paraId="0C8FC192" w14:textId="4C5FCE58" w:rsidR="00B56362" w:rsidRPr="000C7A42" w:rsidRDefault="00BA7062" w:rsidP="00126F8F">
            <w:pPr>
              <w:pStyle w:val="affa"/>
            </w:pPr>
            <w:r w:rsidRPr="000C7A42">
              <w:t>4</w:t>
            </w:r>
          </w:p>
        </w:tc>
      </w:tr>
      <w:tr w:rsidR="000530A7" w:rsidRPr="002F6A67" w14:paraId="0BD5B59D" w14:textId="77777777" w:rsidTr="00BF6E16">
        <w:trPr>
          <w:trHeight w:val="20"/>
        </w:trPr>
        <w:tc>
          <w:tcPr>
            <w:tcW w:w="225" w:type="pct"/>
            <w:vMerge w:val="restart"/>
          </w:tcPr>
          <w:p w14:paraId="2BB402BE" w14:textId="39BE6B04" w:rsidR="003A5F38" w:rsidRPr="002F6A67" w:rsidRDefault="000C7A42" w:rsidP="0057516D">
            <w:pPr>
              <w:pStyle w:val="aff8"/>
              <w:rPr>
                <w:lang w:val="en-US"/>
              </w:rPr>
            </w:pPr>
            <w:r w:rsidRPr="002F6A67">
              <w:rPr>
                <w:lang w:val="en-US"/>
              </w:rPr>
              <w:t>I</w:t>
            </w:r>
          </w:p>
        </w:tc>
        <w:tc>
          <w:tcPr>
            <w:tcW w:w="1442" w:type="pct"/>
            <w:vMerge w:val="restart"/>
          </w:tcPr>
          <w:p w14:paraId="33D9FB08" w14:textId="418AAC31" w:rsidR="003A5F38" w:rsidRPr="002F6A67" w:rsidRDefault="003A5F38" w:rsidP="00126F8F">
            <w:pPr>
              <w:pStyle w:val="aff8"/>
            </w:pPr>
            <w:r w:rsidRPr="002F6A67">
              <w:t>Монтаж кабелей и электрожгутов к приборам, электроагрегатам сложных систем электрооборудования летательных аппаратов</w:t>
            </w:r>
          </w:p>
        </w:tc>
        <w:tc>
          <w:tcPr>
            <w:tcW w:w="528" w:type="pct"/>
            <w:vMerge w:val="restart"/>
          </w:tcPr>
          <w:p w14:paraId="4C802ABC" w14:textId="7660978C" w:rsidR="003A5F38" w:rsidRPr="002F6A67" w:rsidRDefault="002F6A67" w:rsidP="00126F8F">
            <w:pPr>
              <w:pStyle w:val="affa"/>
            </w:pPr>
            <w:r w:rsidRPr="002F6A67">
              <w:t>4</w:t>
            </w:r>
          </w:p>
        </w:tc>
        <w:tc>
          <w:tcPr>
            <w:tcW w:w="1917" w:type="pct"/>
          </w:tcPr>
          <w:p w14:paraId="6BF45D6A" w14:textId="06B560A9" w:rsidR="003A5F38" w:rsidRPr="002F6A67" w:rsidRDefault="003A5F38" w:rsidP="00126F8F">
            <w:pPr>
              <w:pStyle w:val="aff8"/>
            </w:pPr>
            <w:r w:rsidRPr="002F6A67">
              <w:t>Выполнение сложных монтажных работ по бюллетеням промышленности</w:t>
            </w:r>
          </w:p>
        </w:tc>
        <w:tc>
          <w:tcPr>
            <w:tcW w:w="307" w:type="pct"/>
          </w:tcPr>
          <w:p w14:paraId="18B093A9" w14:textId="2B7D1C3A" w:rsidR="003A5F38" w:rsidRPr="002F6A67" w:rsidRDefault="000C7A42" w:rsidP="00126F8F">
            <w:pPr>
              <w:pStyle w:val="affa"/>
              <w:rPr>
                <w:strike/>
              </w:rPr>
            </w:pPr>
            <w:r w:rsidRPr="002F6A67">
              <w:rPr>
                <w:lang w:val="en-US"/>
              </w:rPr>
              <w:t>I</w:t>
            </w:r>
            <w:r w:rsidR="003A5F38" w:rsidRPr="002F6A67">
              <w:t>/01.</w:t>
            </w:r>
            <w:r w:rsidR="0013211C" w:rsidRPr="002F6A67">
              <w:t>4</w:t>
            </w:r>
          </w:p>
        </w:tc>
        <w:tc>
          <w:tcPr>
            <w:tcW w:w="582" w:type="pct"/>
          </w:tcPr>
          <w:p w14:paraId="491D8074" w14:textId="13042C9B" w:rsidR="003A5F38" w:rsidRPr="002F6A67" w:rsidRDefault="002F6A67" w:rsidP="00126F8F">
            <w:pPr>
              <w:pStyle w:val="affa"/>
              <w:rPr>
                <w:strike/>
              </w:rPr>
            </w:pPr>
            <w:r w:rsidRPr="002F6A67">
              <w:t>4</w:t>
            </w:r>
          </w:p>
        </w:tc>
      </w:tr>
      <w:tr w:rsidR="000530A7" w:rsidRPr="002F6A67" w14:paraId="06D99C01" w14:textId="77777777" w:rsidTr="00BF6E16">
        <w:trPr>
          <w:trHeight w:val="20"/>
        </w:trPr>
        <w:tc>
          <w:tcPr>
            <w:tcW w:w="225" w:type="pct"/>
            <w:vMerge/>
            <w:vAlign w:val="center"/>
          </w:tcPr>
          <w:p w14:paraId="67726E9D" w14:textId="77777777" w:rsidR="003A5F38" w:rsidRPr="002F6A67" w:rsidRDefault="003A5F38" w:rsidP="00126F8F">
            <w:pPr>
              <w:pStyle w:val="aff8"/>
            </w:pPr>
          </w:p>
        </w:tc>
        <w:tc>
          <w:tcPr>
            <w:tcW w:w="1442" w:type="pct"/>
            <w:vMerge/>
            <w:vAlign w:val="center"/>
          </w:tcPr>
          <w:p w14:paraId="2C0A68DC" w14:textId="77777777" w:rsidR="003A5F38" w:rsidRPr="002F6A67" w:rsidRDefault="003A5F38" w:rsidP="00126F8F">
            <w:pPr>
              <w:pStyle w:val="aff8"/>
            </w:pPr>
          </w:p>
        </w:tc>
        <w:tc>
          <w:tcPr>
            <w:tcW w:w="528" w:type="pct"/>
            <w:vMerge/>
          </w:tcPr>
          <w:p w14:paraId="26658203" w14:textId="77777777" w:rsidR="003A5F38" w:rsidRPr="002F6A67" w:rsidRDefault="003A5F38" w:rsidP="00126F8F">
            <w:pPr>
              <w:pStyle w:val="affa"/>
            </w:pPr>
          </w:p>
        </w:tc>
        <w:tc>
          <w:tcPr>
            <w:tcW w:w="1917" w:type="pct"/>
          </w:tcPr>
          <w:p w14:paraId="1F396883" w14:textId="05F856C2" w:rsidR="003A5F38" w:rsidRPr="002F6A67" w:rsidRDefault="003A5F38" w:rsidP="00126F8F">
            <w:pPr>
              <w:pStyle w:val="aff8"/>
            </w:pPr>
            <w:r w:rsidRPr="002F6A67">
              <w:t>Монтаж сложных радиолокационных и опознавательных систем</w:t>
            </w:r>
          </w:p>
        </w:tc>
        <w:tc>
          <w:tcPr>
            <w:tcW w:w="307" w:type="pct"/>
          </w:tcPr>
          <w:p w14:paraId="786B1EA3" w14:textId="0774E7B7" w:rsidR="003A5F38" w:rsidRPr="002F6A67" w:rsidRDefault="000C7A42" w:rsidP="00126F8F">
            <w:pPr>
              <w:pStyle w:val="affa"/>
              <w:rPr>
                <w:strike/>
              </w:rPr>
            </w:pPr>
            <w:r w:rsidRPr="002F6A67">
              <w:rPr>
                <w:lang w:val="en-US"/>
              </w:rPr>
              <w:t>I</w:t>
            </w:r>
            <w:r w:rsidR="003A5F38" w:rsidRPr="002F6A67">
              <w:t>/02.</w:t>
            </w:r>
            <w:r w:rsidR="0013211C" w:rsidRPr="002F6A67">
              <w:t>4</w:t>
            </w:r>
          </w:p>
        </w:tc>
        <w:tc>
          <w:tcPr>
            <w:tcW w:w="582" w:type="pct"/>
          </w:tcPr>
          <w:p w14:paraId="40834422" w14:textId="1F1553B0" w:rsidR="003A5F38" w:rsidRPr="002F6A67" w:rsidRDefault="002F6A67" w:rsidP="00126F8F">
            <w:pPr>
              <w:pStyle w:val="affa"/>
              <w:rPr>
                <w:strike/>
              </w:rPr>
            </w:pPr>
            <w:r w:rsidRPr="002F6A67">
              <w:t>4</w:t>
            </w:r>
          </w:p>
        </w:tc>
      </w:tr>
      <w:tr w:rsidR="000530A7" w:rsidRPr="000C7A42" w14:paraId="41F6BE2A" w14:textId="77777777" w:rsidTr="00BF6E16">
        <w:trPr>
          <w:trHeight w:val="20"/>
        </w:trPr>
        <w:tc>
          <w:tcPr>
            <w:tcW w:w="225" w:type="pct"/>
            <w:vMerge w:val="restart"/>
          </w:tcPr>
          <w:p w14:paraId="4F094CF7" w14:textId="263A36AD" w:rsidR="00BA7062" w:rsidRPr="002F6A67" w:rsidRDefault="00DF6577" w:rsidP="00126F8F">
            <w:pPr>
              <w:pStyle w:val="aff8"/>
              <w:rPr>
                <w:lang w:val="en-US"/>
              </w:rPr>
            </w:pPr>
            <w:r w:rsidRPr="002F6A67">
              <w:rPr>
                <w:lang w:val="en-US"/>
              </w:rPr>
              <w:t>J</w:t>
            </w:r>
          </w:p>
        </w:tc>
        <w:tc>
          <w:tcPr>
            <w:tcW w:w="1442" w:type="pct"/>
            <w:vMerge w:val="restart"/>
          </w:tcPr>
          <w:p w14:paraId="32DA90CC" w14:textId="0E223E53" w:rsidR="00BA7062" w:rsidRPr="002F6A67" w:rsidRDefault="00BA7062" w:rsidP="00126F8F">
            <w:pPr>
              <w:pStyle w:val="aff8"/>
            </w:pPr>
            <w:r w:rsidRPr="002F6A67">
              <w:t>Монтаж опытного и экспериментального радио- и электрооборудования на летательные аппараты</w:t>
            </w:r>
          </w:p>
        </w:tc>
        <w:tc>
          <w:tcPr>
            <w:tcW w:w="528" w:type="pct"/>
            <w:vMerge w:val="restart"/>
          </w:tcPr>
          <w:p w14:paraId="05F1BFA0" w14:textId="4C3FD98B" w:rsidR="00BA7062" w:rsidRPr="002F6A67" w:rsidRDefault="00BA7062" w:rsidP="00126F8F">
            <w:pPr>
              <w:pStyle w:val="affa"/>
            </w:pPr>
            <w:r w:rsidRPr="002F6A67">
              <w:t>5</w:t>
            </w:r>
          </w:p>
        </w:tc>
        <w:tc>
          <w:tcPr>
            <w:tcW w:w="1917" w:type="pct"/>
          </w:tcPr>
          <w:p w14:paraId="2651049D" w14:textId="7451E14E" w:rsidR="00BA7062" w:rsidRPr="002F6A67" w:rsidRDefault="00696561" w:rsidP="00126F8F">
            <w:pPr>
              <w:pStyle w:val="aff8"/>
            </w:pPr>
            <w:r w:rsidRPr="002F6A67">
              <w:t xml:space="preserve">Отработка </w:t>
            </w:r>
            <w:r w:rsidR="00BA7062" w:rsidRPr="002F6A67">
              <w:t xml:space="preserve">систем электро- и радиоэлектронного оборудования </w:t>
            </w:r>
            <w:r w:rsidRPr="002F6A67">
              <w:t xml:space="preserve">опытных </w:t>
            </w:r>
            <w:r w:rsidR="00BA7062" w:rsidRPr="002F6A67">
              <w:t>летательных аппаратов</w:t>
            </w:r>
          </w:p>
        </w:tc>
        <w:tc>
          <w:tcPr>
            <w:tcW w:w="307" w:type="pct"/>
          </w:tcPr>
          <w:p w14:paraId="0D2ACA50" w14:textId="7C5F7D37" w:rsidR="00BA7062" w:rsidRPr="002F6A67" w:rsidRDefault="00DF6577" w:rsidP="00126F8F">
            <w:pPr>
              <w:pStyle w:val="affa"/>
            </w:pPr>
            <w:r w:rsidRPr="002F6A67">
              <w:rPr>
                <w:lang w:val="en-US"/>
              </w:rPr>
              <w:t>J</w:t>
            </w:r>
            <w:r w:rsidR="00BA7062" w:rsidRPr="002F6A67">
              <w:t>/01.5</w:t>
            </w:r>
          </w:p>
        </w:tc>
        <w:tc>
          <w:tcPr>
            <w:tcW w:w="582" w:type="pct"/>
          </w:tcPr>
          <w:p w14:paraId="3DA01948" w14:textId="7B14D180" w:rsidR="00BA7062" w:rsidRPr="000C7A42" w:rsidRDefault="00BA7062" w:rsidP="00126F8F">
            <w:pPr>
              <w:pStyle w:val="affa"/>
            </w:pPr>
            <w:r w:rsidRPr="002F6A67">
              <w:t>5</w:t>
            </w:r>
          </w:p>
        </w:tc>
      </w:tr>
      <w:tr w:rsidR="000530A7" w:rsidRPr="000C7A42" w14:paraId="5CF87EE1" w14:textId="77777777" w:rsidTr="00BF6E16">
        <w:trPr>
          <w:trHeight w:val="20"/>
        </w:trPr>
        <w:tc>
          <w:tcPr>
            <w:tcW w:w="225" w:type="pct"/>
            <w:vMerge/>
          </w:tcPr>
          <w:p w14:paraId="09DAB48D" w14:textId="77777777" w:rsidR="00BA7062" w:rsidRPr="000C7A42" w:rsidRDefault="00BA7062" w:rsidP="00BA7062">
            <w:pPr>
              <w:jc w:val="center"/>
            </w:pPr>
          </w:p>
        </w:tc>
        <w:tc>
          <w:tcPr>
            <w:tcW w:w="1442" w:type="pct"/>
            <w:vMerge/>
          </w:tcPr>
          <w:p w14:paraId="264D407E" w14:textId="77777777" w:rsidR="00BA7062" w:rsidRPr="000C7A42" w:rsidRDefault="00BA7062" w:rsidP="00BA7062"/>
        </w:tc>
        <w:tc>
          <w:tcPr>
            <w:tcW w:w="528" w:type="pct"/>
            <w:vMerge/>
          </w:tcPr>
          <w:p w14:paraId="7CAFEF3F" w14:textId="77777777" w:rsidR="00BA7062" w:rsidRPr="000C7A42" w:rsidRDefault="00BA7062" w:rsidP="00476956">
            <w:pPr>
              <w:jc w:val="center"/>
            </w:pPr>
          </w:p>
        </w:tc>
        <w:tc>
          <w:tcPr>
            <w:tcW w:w="1917" w:type="pct"/>
          </w:tcPr>
          <w:p w14:paraId="047A3D0D" w14:textId="02DC8F3C" w:rsidR="00BA7062" w:rsidRPr="000C7A42" w:rsidRDefault="00BA7062" w:rsidP="00126F8F">
            <w:pPr>
              <w:pStyle w:val="aff8"/>
            </w:pPr>
            <w:r w:rsidRPr="000C7A42">
              <w:t xml:space="preserve">Монтаж электрооборудования на опытные </w:t>
            </w:r>
            <w:r w:rsidR="00967017" w:rsidRPr="000C7A42">
              <w:t>летательные аппараты</w:t>
            </w:r>
          </w:p>
        </w:tc>
        <w:tc>
          <w:tcPr>
            <w:tcW w:w="307" w:type="pct"/>
          </w:tcPr>
          <w:p w14:paraId="6084C442" w14:textId="0349FBED" w:rsidR="00BA7062" w:rsidRPr="000C7A42" w:rsidRDefault="00DF6577" w:rsidP="00126F8F">
            <w:pPr>
              <w:pStyle w:val="affa"/>
            </w:pPr>
            <w:r>
              <w:rPr>
                <w:lang w:val="en-US"/>
              </w:rPr>
              <w:t>J</w:t>
            </w:r>
            <w:r w:rsidR="00BA7062" w:rsidRPr="000C7A42">
              <w:t>/02.5</w:t>
            </w:r>
          </w:p>
        </w:tc>
        <w:tc>
          <w:tcPr>
            <w:tcW w:w="582" w:type="pct"/>
          </w:tcPr>
          <w:p w14:paraId="6069FC14" w14:textId="2A551378" w:rsidR="00BA7062" w:rsidRPr="000C7A42" w:rsidRDefault="00BA7062" w:rsidP="00126F8F">
            <w:pPr>
              <w:pStyle w:val="affa"/>
            </w:pPr>
            <w:r w:rsidRPr="000C7A42">
              <w:t>5</w:t>
            </w:r>
          </w:p>
        </w:tc>
      </w:tr>
    </w:tbl>
    <w:p w14:paraId="41952574" w14:textId="77777777" w:rsidR="007B09BE" w:rsidRPr="000C7A42" w:rsidRDefault="007B09BE" w:rsidP="00476956">
      <w:pPr>
        <w:sectPr w:rsidR="007B09BE" w:rsidRPr="000C7A42" w:rsidSect="0057516D">
          <w:headerReference w:type="default" r:id="rId12"/>
          <w:headerReference w:type="first" r:id="rId13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11CABCA5" w14:textId="578D8E06" w:rsidR="006C19D1" w:rsidRPr="000C7A42" w:rsidRDefault="00DA4382" w:rsidP="00476956">
      <w:pPr>
        <w:pStyle w:val="1"/>
        <w:jc w:val="center"/>
      </w:pPr>
      <w:bookmarkStart w:id="6" w:name="_Toc70589534"/>
      <w:r w:rsidRPr="000C7A42">
        <w:t xml:space="preserve">III. Характеристика </w:t>
      </w:r>
      <w:r w:rsidR="0064227A" w:rsidRPr="000C7A42">
        <w:t>обобщ</w:t>
      </w:r>
      <w:r w:rsidR="0057516D" w:rsidRPr="000C7A42">
        <w:t>е</w:t>
      </w:r>
      <w:r w:rsidR="0064227A" w:rsidRPr="000C7A42">
        <w:t>нных</w:t>
      </w:r>
      <w:r w:rsidRPr="000C7A42">
        <w:t xml:space="preserve"> трудовых функций</w:t>
      </w:r>
      <w:bookmarkEnd w:id="6"/>
    </w:p>
    <w:p w14:paraId="46CF75DE" w14:textId="77777777" w:rsidR="0057516D" w:rsidRPr="000C7A42" w:rsidRDefault="0057516D" w:rsidP="0057516D"/>
    <w:p w14:paraId="29B3AFD4" w14:textId="6D99E392" w:rsidR="00DA4382" w:rsidRPr="000C7A42" w:rsidRDefault="00DA4382" w:rsidP="007E7561">
      <w:pPr>
        <w:pStyle w:val="2"/>
      </w:pPr>
      <w:bookmarkStart w:id="7" w:name="_Toc70589535"/>
      <w:r w:rsidRPr="000C7A42">
        <w:t xml:space="preserve">3.1. </w:t>
      </w:r>
      <w:r w:rsidR="0064227A" w:rsidRPr="000C7A42">
        <w:t>Обобщ</w:t>
      </w:r>
      <w:r w:rsidR="0057516D" w:rsidRPr="000C7A42">
        <w:t>е</w:t>
      </w:r>
      <w:r w:rsidR="0064227A" w:rsidRPr="000C7A42">
        <w:t>нная</w:t>
      </w:r>
      <w:r w:rsidRPr="000C7A42">
        <w:t xml:space="preserve"> трудовая функция</w:t>
      </w:r>
      <w:bookmarkEnd w:id="7"/>
    </w:p>
    <w:p w14:paraId="6D6D2018" w14:textId="77777777" w:rsidR="00476956" w:rsidRPr="000C7A42" w:rsidRDefault="00476956" w:rsidP="0047695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5126"/>
        <w:gridCol w:w="552"/>
        <w:gridCol w:w="936"/>
        <w:gridCol w:w="1447"/>
        <w:gridCol w:w="651"/>
      </w:tblGrid>
      <w:tr w:rsidR="000530A7" w:rsidRPr="000C7A42" w14:paraId="51AB0580" w14:textId="77777777" w:rsidTr="00620D6A">
        <w:trPr>
          <w:trHeight w:val="278"/>
        </w:trPr>
        <w:tc>
          <w:tcPr>
            <w:tcW w:w="73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752EE2" w14:textId="77777777" w:rsidR="002B1229" w:rsidRPr="000C7A42" w:rsidRDefault="002B1229" w:rsidP="002B1229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9458D0" w14:textId="55870607" w:rsidR="002B1229" w:rsidRPr="000C7A42" w:rsidRDefault="00E9780C" w:rsidP="002B1229">
            <w:r w:rsidRPr="000C7A42">
              <w:t>Изготовление жгутов и электрооборудования летательных аппаратов с небольшим числом проводов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1FECB2" w14:textId="77777777" w:rsidR="002B1229" w:rsidRPr="000C7A42" w:rsidRDefault="002B1229" w:rsidP="002B12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C826EE" w14:textId="19182605" w:rsidR="002B1229" w:rsidRPr="000C7A42" w:rsidRDefault="000C7A42" w:rsidP="002B12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8A5020" w14:textId="77777777" w:rsidR="002B1229" w:rsidRPr="000C7A42" w:rsidRDefault="002B1229" w:rsidP="002B12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30C966" w14:textId="18331859" w:rsidR="002B1229" w:rsidRPr="000C7A42" w:rsidRDefault="000530A7" w:rsidP="002B1229">
            <w:pPr>
              <w:jc w:val="center"/>
            </w:pPr>
            <w:r w:rsidRPr="000C7A42">
              <w:t>2</w:t>
            </w:r>
          </w:p>
        </w:tc>
      </w:tr>
    </w:tbl>
    <w:p w14:paraId="08B4F95A" w14:textId="77777777" w:rsidR="0057516D" w:rsidRPr="000C7A42" w:rsidRDefault="0057516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47"/>
        <w:gridCol w:w="1361"/>
        <w:gridCol w:w="390"/>
        <w:gridCol w:w="2891"/>
        <w:gridCol w:w="1111"/>
        <w:gridCol w:w="1902"/>
      </w:tblGrid>
      <w:tr w:rsidR="000530A7" w:rsidRPr="000C7A42" w14:paraId="02E02948" w14:textId="77777777" w:rsidTr="0057516D">
        <w:trPr>
          <w:trHeight w:val="412"/>
        </w:trPr>
        <w:tc>
          <w:tcPr>
            <w:tcW w:w="1253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599B1E00" w14:textId="4F35A93B" w:rsidR="002B1229" w:rsidRPr="000C7A42" w:rsidRDefault="002B1229" w:rsidP="002B1229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обобщ</w:t>
            </w:r>
            <w:r w:rsidR="0057516D" w:rsidRPr="000C7A42">
              <w:rPr>
                <w:sz w:val="20"/>
                <w:szCs w:val="20"/>
              </w:rPr>
              <w:t>е</w:t>
            </w:r>
            <w:r w:rsidRPr="000C7A42">
              <w:rPr>
                <w:sz w:val="20"/>
                <w:szCs w:val="20"/>
              </w:rPr>
              <w:t>нной трудовой функции</w:t>
            </w:r>
          </w:p>
        </w:tc>
        <w:tc>
          <w:tcPr>
            <w:tcW w:w="6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2EDADD4A" w14:textId="77777777" w:rsidR="002B1229" w:rsidRPr="000C7A42" w:rsidRDefault="002B1229" w:rsidP="002B1229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D6819F4" w14:textId="77777777" w:rsidR="002B1229" w:rsidRPr="000C7A42" w:rsidRDefault="002B1229" w:rsidP="002B1229">
            <w:pPr>
              <w:rPr>
                <w:sz w:val="20"/>
                <w:szCs w:val="20"/>
              </w:rPr>
            </w:pPr>
            <w:r w:rsidRPr="000C7A42">
              <w:rPr>
                <w:szCs w:val="20"/>
              </w:rPr>
              <w:t>Х</w:t>
            </w:r>
          </w:p>
        </w:tc>
        <w:tc>
          <w:tcPr>
            <w:tcW w:w="142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DB876B7" w14:textId="77777777" w:rsidR="002B1229" w:rsidRPr="000C7A42" w:rsidRDefault="002B1229" w:rsidP="002B1229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8AF127C" w14:textId="77777777" w:rsidR="002B1229" w:rsidRPr="000C7A42" w:rsidRDefault="002B1229" w:rsidP="002B1229">
            <w:pPr>
              <w:jc w:val="center"/>
              <w:rPr>
                <w:sz w:val="20"/>
              </w:rPr>
            </w:pPr>
          </w:p>
        </w:tc>
        <w:tc>
          <w:tcPr>
            <w:tcW w:w="9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F650E3E" w14:textId="77777777" w:rsidR="002B1229" w:rsidRPr="000C7A42" w:rsidRDefault="002B1229" w:rsidP="002B1229">
            <w:pPr>
              <w:jc w:val="center"/>
              <w:rPr>
                <w:sz w:val="20"/>
              </w:rPr>
            </w:pPr>
          </w:p>
        </w:tc>
      </w:tr>
      <w:tr w:rsidR="000530A7" w:rsidRPr="000C7A42" w14:paraId="7F3207C9" w14:textId="77777777" w:rsidTr="0057516D">
        <w:trPr>
          <w:trHeight w:val="479"/>
        </w:trPr>
        <w:tc>
          <w:tcPr>
            <w:tcW w:w="3535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6C9C70F1" w14:textId="77777777" w:rsidR="002B1229" w:rsidRPr="000C7A42" w:rsidRDefault="002B1229" w:rsidP="002B1229">
            <w:pPr>
              <w:rPr>
                <w:sz w:val="18"/>
                <w:szCs w:val="16"/>
              </w:rPr>
            </w:pPr>
          </w:p>
        </w:tc>
        <w:tc>
          <w:tcPr>
            <w:tcW w:w="549" w:type="pct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</w:tcPr>
          <w:p w14:paraId="48A5B9D3" w14:textId="77777777" w:rsidR="002B1229" w:rsidRPr="000C7A42" w:rsidRDefault="002B1229" w:rsidP="002B1229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16" w:type="pct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8D6B031" w14:textId="77777777" w:rsidR="002B1229" w:rsidRPr="000C7A42" w:rsidRDefault="002B1229" w:rsidP="002B1229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1CEAFAA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55"/>
        <w:gridCol w:w="7640"/>
      </w:tblGrid>
      <w:tr w:rsidR="000530A7" w:rsidRPr="000C7A42" w14:paraId="24EE5337" w14:textId="77777777" w:rsidTr="00BF6E16">
        <w:trPr>
          <w:trHeight w:val="680"/>
        </w:trPr>
        <w:tc>
          <w:tcPr>
            <w:tcW w:w="1253" w:type="pct"/>
          </w:tcPr>
          <w:p w14:paraId="74C6CDB7" w14:textId="77777777" w:rsidR="002B1229" w:rsidRPr="000C7A42" w:rsidRDefault="002B1229" w:rsidP="007E7561">
            <w:pPr>
              <w:rPr>
                <w:sz w:val="20"/>
                <w:szCs w:val="20"/>
              </w:rPr>
            </w:pPr>
            <w:r w:rsidRPr="000C7A42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747" w:type="pct"/>
          </w:tcPr>
          <w:p w14:paraId="626DAF63" w14:textId="4188E4A9" w:rsidR="002B1229" w:rsidRPr="000C7A42" w:rsidRDefault="002B1229" w:rsidP="007E7561">
            <w:r w:rsidRPr="000C7A42">
              <w:t>Монтажник электрооборудования летательных аппаратов 2-го разряда</w:t>
            </w:r>
          </w:p>
        </w:tc>
      </w:tr>
    </w:tbl>
    <w:p w14:paraId="1135C88E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55"/>
        <w:gridCol w:w="7640"/>
      </w:tblGrid>
      <w:tr w:rsidR="000530A7" w:rsidRPr="000C7A42" w14:paraId="2C813219" w14:textId="77777777" w:rsidTr="00BF6E16">
        <w:trPr>
          <w:trHeight w:val="170"/>
        </w:trPr>
        <w:tc>
          <w:tcPr>
            <w:tcW w:w="1253" w:type="pct"/>
          </w:tcPr>
          <w:p w14:paraId="3D181608" w14:textId="77777777" w:rsidR="002B1229" w:rsidRPr="000C7A42" w:rsidRDefault="002B1229" w:rsidP="002B1229">
            <w:r w:rsidRPr="000C7A42">
              <w:t>Требования к образованию и обучению</w:t>
            </w:r>
          </w:p>
        </w:tc>
        <w:tc>
          <w:tcPr>
            <w:tcW w:w="3747" w:type="pct"/>
          </w:tcPr>
          <w:p w14:paraId="6011F8C3" w14:textId="0F289705" w:rsidR="002B1229" w:rsidRPr="000C7A42" w:rsidRDefault="00AF2C36">
            <w:pPr>
              <w:pStyle w:val="aff8"/>
            </w:pPr>
            <w:r w:rsidRPr="000C7A42">
              <w:rPr>
                <w:rStyle w:val="affc"/>
                <w:color w:val="auto"/>
              </w:rPr>
              <w:t>Профессиональное обучение</w:t>
            </w:r>
            <w:r w:rsidR="002B1229" w:rsidRPr="000C7A42">
              <w:rPr>
                <w:rStyle w:val="affc"/>
                <w:color w:val="auto"/>
              </w:rPr>
              <w:t xml:space="preserve">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0530A7" w:rsidRPr="000C7A42" w14:paraId="39F80513" w14:textId="77777777" w:rsidTr="00BF6E16">
        <w:trPr>
          <w:trHeight w:val="170"/>
        </w:trPr>
        <w:tc>
          <w:tcPr>
            <w:tcW w:w="1253" w:type="pct"/>
          </w:tcPr>
          <w:p w14:paraId="736BBA14" w14:textId="77777777" w:rsidR="002B1229" w:rsidRPr="000C7A42" w:rsidRDefault="002B1229" w:rsidP="002B1229">
            <w:r w:rsidRPr="000C7A42">
              <w:t>Требования к опыту практической работы</w:t>
            </w:r>
          </w:p>
        </w:tc>
        <w:tc>
          <w:tcPr>
            <w:tcW w:w="3747" w:type="pct"/>
          </w:tcPr>
          <w:p w14:paraId="06CE78AC" w14:textId="77777777" w:rsidR="002B1229" w:rsidRPr="000C7A42" w:rsidRDefault="002B1229" w:rsidP="002B1229">
            <w:r w:rsidRPr="000C7A42">
              <w:t>-</w:t>
            </w:r>
          </w:p>
        </w:tc>
      </w:tr>
      <w:tr w:rsidR="000530A7" w:rsidRPr="000C7A42" w14:paraId="29FAB3BB" w14:textId="77777777" w:rsidTr="00BF6E16">
        <w:trPr>
          <w:trHeight w:val="170"/>
        </w:trPr>
        <w:tc>
          <w:tcPr>
            <w:tcW w:w="1253" w:type="pct"/>
          </w:tcPr>
          <w:p w14:paraId="7AE77248" w14:textId="77777777" w:rsidR="002B1229" w:rsidRPr="000C7A42" w:rsidRDefault="002B1229" w:rsidP="002B1229">
            <w:r w:rsidRPr="000C7A42">
              <w:t>Особые условия допуска к работе</w:t>
            </w:r>
          </w:p>
        </w:tc>
        <w:tc>
          <w:tcPr>
            <w:tcW w:w="3747" w:type="pct"/>
          </w:tcPr>
          <w:p w14:paraId="661E0806" w14:textId="6F25CCC8" w:rsidR="002B1229" w:rsidRPr="000C7A42" w:rsidRDefault="002B1229" w:rsidP="002B1229">
            <w:pPr>
              <w:rPr>
                <w:rStyle w:val="affc"/>
                <w:color w:val="auto"/>
              </w:rPr>
            </w:pPr>
            <w:r w:rsidRPr="000C7A42">
              <w:t>Лица не моложе 18 лет (для монтажников радио- и специального оборудования летательных аппаратов, занятых на пайке сплавами, содержащими свинец)</w:t>
            </w:r>
            <w:r w:rsidRPr="000C7A42">
              <w:rPr>
                <w:rStyle w:val="af2"/>
              </w:rPr>
              <w:endnoteReference w:id="3"/>
            </w:r>
          </w:p>
          <w:p w14:paraId="1C181FD5" w14:textId="167EDE44" w:rsidR="002B1229" w:rsidRPr="000C7A42" w:rsidRDefault="000C7A42" w:rsidP="002B1229">
            <w:pPr>
              <w:rPr>
                <w:rFonts w:eastAsia="Calibri"/>
              </w:rPr>
            </w:pPr>
            <w:r>
              <w:t>Прохождение обязательных предварительных и периодических медицинских осмотров</w:t>
            </w:r>
            <w:r w:rsidR="002B1229" w:rsidRPr="000C7A42">
              <w:rPr>
                <w:rStyle w:val="af2"/>
              </w:rPr>
              <w:endnoteReference w:id="4"/>
            </w:r>
          </w:p>
          <w:p w14:paraId="6489E29A" w14:textId="0B5CBF5C" w:rsidR="002B1229" w:rsidRPr="000C7A42" w:rsidRDefault="00656F73" w:rsidP="002B1229">
            <w:pPr>
              <w:rPr>
                <w:rFonts w:eastAsia="Calibri"/>
                <w:shd w:val="clear" w:color="auto" w:fill="FFFFFF"/>
              </w:rPr>
            </w:pPr>
            <w:r>
              <w:rPr>
                <w:shd w:val="clear" w:color="auto" w:fill="FFFFFF"/>
              </w:rPr>
              <w:t>Обучение мерам пожарной безопасности</w:t>
            </w:r>
            <w:r w:rsidR="002B1229" w:rsidRPr="000C7A42">
              <w:rPr>
                <w:rStyle w:val="af2"/>
                <w:shd w:val="clear" w:color="auto" w:fill="FFFFFF"/>
              </w:rPr>
              <w:endnoteReference w:id="5"/>
            </w:r>
          </w:p>
          <w:p w14:paraId="18C71EF1" w14:textId="77777777" w:rsidR="002B1229" w:rsidRPr="000C7A42" w:rsidRDefault="002B1229" w:rsidP="002B1229">
            <w:r w:rsidRPr="000C7A42">
              <w:rPr>
                <w:shd w:val="clear" w:color="auto" w:fill="FFFFFF"/>
              </w:rPr>
              <w:t>Прохождение инструктажа по охране труда на рабочем месте</w:t>
            </w:r>
            <w:r w:rsidRPr="000C7A42">
              <w:rPr>
                <w:rStyle w:val="af2"/>
                <w:shd w:val="clear" w:color="auto" w:fill="FFFFFF"/>
              </w:rPr>
              <w:endnoteReference w:id="6"/>
            </w:r>
          </w:p>
        </w:tc>
      </w:tr>
      <w:tr w:rsidR="00BF6E16" w:rsidRPr="000C7A42" w14:paraId="03FE565F" w14:textId="77777777" w:rsidTr="00BF6E16">
        <w:trPr>
          <w:trHeight w:val="170"/>
        </w:trPr>
        <w:tc>
          <w:tcPr>
            <w:tcW w:w="1253" w:type="pct"/>
          </w:tcPr>
          <w:p w14:paraId="5F3DFECD" w14:textId="170DD61F" w:rsidR="00BF6E16" w:rsidRPr="000C7A42" w:rsidRDefault="00BF6E16" w:rsidP="002B1229">
            <w:r w:rsidRPr="000C7A42">
              <w:t>Другие характеристики</w:t>
            </w:r>
          </w:p>
        </w:tc>
        <w:tc>
          <w:tcPr>
            <w:tcW w:w="3747" w:type="pct"/>
          </w:tcPr>
          <w:p w14:paraId="6864F455" w14:textId="08DC1145" w:rsidR="00BF6E16" w:rsidRPr="000C7A42" w:rsidRDefault="00BF6E16" w:rsidP="002B1229">
            <w:r w:rsidRPr="000C7A42">
              <w:t>-</w:t>
            </w:r>
          </w:p>
        </w:tc>
      </w:tr>
    </w:tbl>
    <w:p w14:paraId="45CD4381" w14:textId="77777777" w:rsidR="0057516D" w:rsidRPr="000C7A42" w:rsidRDefault="0057516D"/>
    <w:p w14:paraId="6EA38434" w14:textId="0F6D869C" w:rsidR="0057516D" w:rsidRPr="000C7A42" w:rsidRDefault="007E7561">
      <w:r w:rsidRPr="000C7A42">
        <w:t>Дополнительные характеристики</w:t>
      </w:r>
    </w:p>
    <w:p w14:paraId="15BA258B" w14:textId="77777777" w:rsidR="0057516D" w:rsidRPr="000C7A42" w:rsidRDefault="0057516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6"/>
        <w:gridCol w:w="1274"/>
        <w:gridCol w:w="7075"/>
      </w:tblGrid>
      <w:tr w:rsidR="000530A7" w:rsidRPr="000C7A42" w14:paraId="7D169121" w14:textId="77777777" w:rsidTr="00BF6E16">
        <w:trPr>
          <w:trHeight w:val="20"/>
        </w:trPr>
        <w:tc>
          <w:tcPr>
            <w:tcW w:w="9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B77DD1" w14:textId="77777777" w:rsidR="002B1229" w:rsidRPr="000C7A42" w:rsidRDefault="002B1229" w:rsidP="002B1229">
            <w:pPr>
              <w:jc w:val="center"/>
            </w:pPr>
            <w:r w:rsidRPr="000C7A42">
              <w:t>Наименование документа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62882E" w14:textId="77777777" w:rsidR="002B1229" w:rsidRPr="000C7A42" w:rsidRDefault="002B1229" w:rsidP="002B1229">
            <w:pPr>
              <w:jc w:val="center"/>
            </w:pPr>
            <w:r w:rsidRPr="000C7A42">
              <w:t>Код</w:t>
            </w:r>
          </w:p>
        </w:tc>
        <w:tc>
          <w:tcPr>
            <w:tcW w:w="3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0F0A9B" w14:textId="77777777" w:rsidR="002B1229" w:rsidRPr="000C7A42" w:rsidRDefault="002B1229" w:rsidP="002B1229">
            <w:pPr>
              <w:jc w:val="center"/>
            </w:pPr>
            <w:r w:rsidRPr="000C7A42">
              <w:t>Наименование базовой группы, должности (профессии) или специальности</w:t>
            </w:r>
          </w:p>
        </w:tc>
      </w:tr>
      <w:tr w:rsidR="000530A7" w:rsidRPr="000C7A42" w14:paraId="0088B571" w14:textId="77777777" w:rsidTr="00BF6E16">
        <w:trPr>
          <w:trHeight w:val="20"/>
        </w:trPr>
        <w:tc>
          <w:tcPr>
            <w:tcW w:w="9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CAA15D" w14:textId="77777777" w:rsidR="002B1229" w:rsidRPr="000C7A42" w:rsidRDefault="002B1229" w:rsidP="005D7999">
            <w:pPr>
              <w:rPr>
                <w:vertAlign w:val="superscript"/>
              </w:rPr>
            </w:pPr>
            <w:r w:rsidRPr="000C7A42">
              <w:t>ОКЗ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9D48B9" w14:textId="0B679AFF" w:rsidR="002B1229" w:rsidRPr="000C7A42" w:rsidRDefault="002B1229" w:rsidP="005D7999">
            <w:r w:rsidRPr="000C7A42">
              <w:t>7422</w:t>
            </w:r>
          </w:p>
        </w:tc>
        <w:tc>
          <w:tcPr>
            <w:tcW w:w="3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FBB62E" w14:textId="61C37CCD" w:rsidR="002B1229" w:rsidRPr="000C7A42" w:rsidRDefault="002B1229" w:rsidP="005D7999">
            <w:pPr>
              <w:rPr>
                <w:strike/>
              </w:rPr>
            </w:pPr>
            <w:r w:rsidRPr="000C7A42">
              <w:t>Монтажники и ремонтники по обслуживанию ИКТ и устройств связи</w:t>
            </w:r>
          </w:p>
        </w:tc>
      </w:tr>
      <w:tr w:rsidR="000530A7" w:rsidRPr="000C7A42" w14:paraId="1B8BEF2F" w14:textId="77777777" w:rsidTr="00BF6E16">
        <w:trPr>
          <w:trHeight w:val="20"/>
        </w:trPr>
        <w:tc>
          <w:tcPr>
            <w:tcW w:w="9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43E39E" w14:textId="77777777" w:rsidR="002B1229" w:rsidRPr="000C7A42" w:rsidRDefault="002B1229" w:rsidP="005D7999">
            <w:r w:rsidRPr="000C7A42">
              <w:t>ЕТКС</w:t>
            </w:r>
            <w:r w:rsidRPr="000C7A42">
              <w:rPr>
                <w:vertAlign w:val="superscript"/>
              </w:rPr>
              <w:endnoteReference w:id="7"/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7FEA15" w14:textId="77777777" w:rsidR="002B1229" w:rsidRPr="000C7A42" w:rsidRDefault="002B1229" w:rsidP="005D7999">
            <w:r w:rsidRPr="000C7A42">
              <w:t>§ 88</w:t>
            </w:r>
          </w:p>
        </w:tc>
        <w:tc>
          <w:tcPr>
            <w:tcW w:w="3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43FEA0" w14:textId="77777777" w:rsidR="002B1229" w:rsidRPr="000C7A42" w:rsidRDefault="002B1229" w:rsidP="005D7999">
            <w:r w:rsidRPr="000C7A42">
              <w:t>Монтажник электрооборудования летательных аппаратов 2-го разряда</w:t>
            </w:r>
          </w:p>
        </w:tc>
      </w:tr>
      <w:tr w:rsidR="000530A7" w:rsidRPr="000C7A42" w14:paraId="0FB9F248" w14:textId="77777777" w:rsidTr="00BF6E16">
        <w:trPr>
          <w:trHeight w:val="20"/>
        </w:trPr>
        <w:tc>
          <w:tcPr>
            <w:tcW w:w="9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EC2719" w14:textId="77777777" w:rsidR="002B1229" w:rsidRPr="000C7A42" w:rsidRDefault="002B1229" w:rsidP="005D7999">
            <w:r w:rsidRPr="000C7A42">
              <w:t>ОКПДТР</w:t>
            </w:r>
            <w:r w:rsidRPr="000C7A42">
              <w:rPr>
                <w:rStyle w:val="af2"/>
              </w:rPr>
              <w:endnoteReference w:id="8"/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A4A92B" w14:textId="77777777" w:rsidR="002B1229" w:rsidRPr="000C7A42" w:rsidRDefault="002B1229" w:rsidP="005D7999">
            <w:r w:rsidRPr="000C7A42">
              <w:t>14658</w:t>
            </w:r>
          </w:p>
        </w:tc>
        <w:tc>
          <w:tcPr>
            <w:tcW w:w="3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FAD493" w14:textId="77777777" w:rsidR="002B1229" w:rsidRPr="000C7A42" w:rsidRDefault="002B1229" w:rsidP="005D7999">
            <w:r w:rsidRPr="000C7A42">
              <w:t>Монтажник электрооборудования летательных аппаратов</w:t>
            </w:r>
          </w:p>
        </w:tc>
      </w:tr>
    </w:tbl>
    <w:p w14:paraId="3B2E1BE9" w14:textId="77777777" w:rsidR="007E7561" w:rsidRPr="000C7A42" w:rsidRDefault="007E7561" w:rsidP="007E7561"/>
    <w:p w14:paraId="3B15087E" w14:textId="72F18817" w:rsidR="00503CA9" w:rsidRPr="000C7A42" w:rsidRDefault="00503CA9" w:rsidP="007E7561">
      <w:pPr>
        <w:rPr>
          <w:b/>
          <w:bCs w:val="0"/>
        </w:rPr>
      </w:pPr>
      <w:r w:rsidRPr="000C7A42">
        <w:rPr>
          <w:b/>
          <w:bCs w:val="0"/>
        </w:rPr>
        <w:t>3.1.1. Трудовая функция</w:t>
      </w:r>
    </w:p>
    <w:p w14:paraId="36FEE161" w14:textId="77777777" w:rsidR="007E7561" w:rsidRPr="000C7A42" w:rsidRDefault="007E7561" w:rsidP="007E7561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94"/>
        <w:gridCol w:w="4717"/>
        <w:gridCol w:w="696"/>
        <w:gridCol w:w="971"/>
        <w:gridCol w:w="1526"/>
        <w:gridCol w:w="798"/>
      </w:tblGrid>
      <w:tr w:rsidR="000530A7" w:rsidRPr="000C7A42" w14:paraId="1E095DEE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30F3A915" w14:textId="77777777" w:rsidR="00A2530A" w:rsidRPr="000C7A42" w:rsidRDefault="00A2530A" w:rsidP="00476956">
            <w:pPr>
              <w:rPr>
                <w:sz w:val="20"/>
                <w:szCs w:val="16"/>
              </w:rPr>
            </w:pPr>
            <w:r w:rsidRPr="000C7A4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1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</w:tcPr>
          <w:p w14:paraId="0EAA6645" w14:textId="11B21819" w:rsidR="00A2530A" w:rsidRPr="000C7A42" w:rsidRDefault="00E9780C" w:rsidP="005B61F2">
            <w:pPr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Изготовление высокочастотных кабелей, силовых проводов и электрожгутов</w:t>
            </w:r>
          </w:p>
        </w:tc>
        <w:tc>
          <w:tcPr>
            <w:tcW w:w="341" w:type="pct"/>
            <w:tcBorders>
              <w:top w:val="nil"/>
              <w:bottom w:val="nil"/>
            </w:tcBorders>
            <w:vAlign w:val="center"/>
          </w:tcPr>
          <w:p w14:paraId="3A221E2A" w14:textId="77777777" w:rsidR="00A2530A" w:rsidRPr="000C7A42" w:rsidRDefault="00A2530A" w:rsidP="00476956">
            <w:pPr>
              <w:jc w:val="center"/>
              <w:rPr>
                <w:sz w:val="20"/>
                <w:szCs w:val="16"/>
                <w:vertAlign w:val="superscript"/>
              </w:rPr>
            </w:pPr>
            <w:r w:rsidRPr="000C7A42">
              <w:rPr>
                <w:sz w:val="20"/>
                <w:szCs w:val="16"/>
              </w:rPr>
              <w:t>Код</w:t>
            </w:r>
          </w:p>
        </w:tc>
        <w:tc>
          <w:tcPr>
            <w:tcW w:w="476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49EBF478" w14:textId="53E1FFF2" w:rsidR="00A2530A" w:rsidRPr="000C7A42" w:rsidRDefault="000C7A42" w:rsidP="00620D6A">
            <w:pPr>
              <w:jc w:val="center"/>
            </w:pPr>
            <w:r>
              <w:rPr>
                <w:lang w:val="en-US"/>
              </w:rPr>
              <w:t>A</w:t>
            </w:r>
            <w:r w:rsidR="000530A7" w:rsidRPr="000C7A42">
              <w:t>/01.2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center"/>
          </w:tcPr>
          <w:p w14:paraId="7C0E76CF" w14:textId="77777777" w:rsidR="00A2530A" w:rsidRPr="000C7A42" w:rsidRDefault="00A2530A" w:rsidP="00476956">
            <w:pPr>
              <w:jc w:val="center"/>
              <w:rPr>
                <w:sz w:val="20"/>
                <w:szCs w:val="16"/>
                <w:vertAlign w:val="superscript"/>
              </w:rPr>
            </w:pPr>
            <w:r w:rsidRPr="000C7A42">
              <w:rPr>
                <w:sz w:val="20"/>
                <w:szCs w:val="16"/>
              </w:rPr>
              <w:t>Уровень</w:t>
            </w:r>
            <w:r w:rsidR="00476956" w:rsidRPr="000C7A42">
              <w:rPr>
                <w:sz w:val="20"/>
                <w:szCs w:val="16"/>
              </w:rPr>
              <w:t xml:space="preserve"> </w:t>
            </w:r>
            <w:r w:rsidR="00A46FAC" w:rsidRPr="000C7A42">
              <w:rPr>
                <w:sz w:val="20"/>
                <w:szCs w:val="16"/>
              </w:rPr>
              <w:t>(подуровень)</w:t>
            </w:r>
            <w:r w:rsidR="00476956" w:rsidRPr="000C7A42">
              <w:rPr>
                <w:sz w:val="20"/>
                <w:szCs w:val="16"/>
              </w:rPr>
              <w:t xml:space="preserve"> </w:t>
            </w:r>
            <w:r w:rsidRPr="000C7A42">
              <w:rPr>
                <w:sz w:val="20"/>
                <w:szCs w:val="16"/>
              </w:rPr>
              <w:t>квалификации</w:t>
            </w:r>
          </w:p>
        </w:tc>
        <w:tc>
          <w:tcPr>
            <w:tcW w:w="391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51F0CD86" w14:textId="2131EBCC" w:rsidR="00A2530A" w:rsidRPr="000C7A42" w:rsidRDefault="000530A7" w:rsidP="002B1229">
            <w:pPr>
              <w:jc w:val="center"/>
            </w:pPr>
            <w:r w:rsidRPr="000C7A42">
              <w:t>2</w:t>
            </w:r>
          </w:p>
        </w:tc>
      </w:tr>
    </w:tbl>
    <w:p w14:paraId="213EF3CE" w14:textId="77777777" w:rsidR="0057516D" w:rsidRPr="000C7A42" w:rsidRDefault="0057516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23"/>
        <w:gridCol w:w="1152"/>
        <w:gridCol w:w="390"/>
        <w:gridCol w:w="2743"/>
        <w:gridCol w:w="1192"/>
        <w:gridCol w:w="1894"/>
        <w:gridCol w:w="8"/>
      </w:tblGrid>
      <w:tr w:rsidR="000530A7" w:rsidRPr="000C7A42" w14:paraId="3732F3EF" w14:textId="77777777" w:rsidTr="007E7561">
        <w:trPr>
          <w:gridAfter w:val="1"/>
          <w:wAfter w:w="4" w:type="pct"/>
          <w:trHeight w:val="488"/>
        </w:trPr>
        <w:tc>
          <w:tcPr>
            <w:tcW w:w="1386" w:type="pct"/>
            <w:tcBorders>
              <w:top w:val="nil"/>
              <w:left w:val="nil"/>
              <w:bottom w:val="nil"/>
            </w:tcBorders>
            <w:vAlign w:val="center"/>
          </w:tcPr>
          <w:p w14:paraId="2DB30F3F" w14:textId="77777777" w:rsidR="00A2530A" w:rsidRPr="000C7A42" w:rsidRDefault="00A46FAC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</w:t>
            </w:r>
            <w:r w:rsidR="00476956" w:rsidRPr="000C7A42">
              <w:rPr>
                <w:sz w:val="20"/>
                <w:szCs w:val="20"/>
              </w:rPr>
              <w:t xml:space="preserve"> </w:t>
            </w:r>
            <w:r w:rsidR="00A2530A" w:rsidRPr="000C7A42">
              <w:rPr>
                <w:sz w:val="20"/>
                <w:szCs w:val="20"/>
              </w:rPr>
              <w:t>трудовой функции</w:t>
            </w:r>
          </w:p>
        </w:tc>
        <w:tc>
          <w:tcPr>
            <w:tcW w:w="567" w:type="pct"/>
            <w:tcBorders>
              <w:top w:val="single" w:sz="2" w:space="0" w:color="808080" w:themeColor="background1" w:themeShade="80"/>
              <w:right w:val="nil"/>
            </w:tcBorders>
            <w:vAlign w:val="center"/>
          </w:tcPr>
          <w:p w14:paraId="495CA60C" w14:textId="77777777" w:rsidR="00A2530A" w:rsidRPr="000C7A42" w:rsidRDefault="00A2530A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 w:themeColor="background1" w:themeShade="80"/>
              <w:left w:val="nil"/>
            </w:tcBorders>
            <w:vAlign w:val="center"/>
          </w:tcPr>
          <w:p w14:paraId="025B031D" w14:textId="77777777" w:rsidR="00A2530A" w:rsidRPr="000C7A42" w:rsidRDefault="00E05F42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Х</w:t>
            </w:r>
          </w:p>
        </w:tc>
        <w:tc>
          <w:tcPr>
            <w:tcW w:w="1347" w:type="pct"/>
            <w:tcBorders>
              <w:top w:val="single" w:sz="2" w:space="0" w:color="808080" w:themeColor="background1" w:themeShade="80"/>
            </w:tcBorders>
            <w:vAlign w:val="center"/>
          </w:tcPr>
          <w:p w14:paraId="78932076" w14:textId="77777777" w:rsidR="00A2530A" w:rsidRPr="000C7A42" w:rsidRDefault="00A2530A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86" w:type="pct"/>
            <w:tcBorders>
              <w:top w:val="single" w:sz="2" w:space="0" w:color="808080" w:themeColor="background1" w:themeShade="80"/>
            </w:tcBorders>
            <w:vAlign w:val="center"/>
          </w:tcPr>
          <w:p w14:paraId="3F514029" w14:textId="77777777" w:rsidR="00A2530A" w:rsidRPr="000C7A42" w:rsidRDefault="00A2530A" w:rsidP="00476956">
            <w:pPr>
              <w:rPr>
                <w:sz w:val="20"/>
              </w:rPr>
            </w:pPr>
          </w:p>
        </w:tc>
        <w:tc>
          <w:tcPr>
            <w:tcW w:w="919" w:type="pct"/>
            <w:tcBorders>
              <w:top w:val="single" w:sz="2" w:space="0" w:color="808080" w:themeColor="background1" w:themeShade="80"/>
            </w:tcBorders>
            <w:vAlign w:val="center"/>
          </w:tcPr>
          <w:p w14:paraId="2B174807" w14:textId="77777777" w:rsidR="00A2530A" w:rsidRPr="000C7A42" w:rsidRDefault="00A2530A" w:rsidP="00476956">
            <w:pPr>
              <w:rPr>
                <w:sz w:val="20"/>
              </w:rPr>
            </w:pPr>
          </w:p>
        </w:tc>
      </w:tr>
      <w:tr w:rsidR="00DC197C" w:rsidRPr="000C7A42" w14:paraId="45438186" w14:textId="77777777" w:rsidTr="007E7561">
        <w:trPr>
          <w:trHeight w:val="479"/>
        </w:trPr>
        <w:tc>
          <w:tcPr>
            <w:tcW w:w="349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4E4ED" w14:textId="77777777" w:rsidR="002534C8" w:rsidRPr="000C7A42" w:rsidRDefault="002534C8" w:rsidP="00476956">
            <w:pPr>
              <w:rPr>
                <w:sz w:val="20"/>
                <w:szCs w:val="16"/>
              </w:rPr>
            </w:pP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vAlign w:val="center"/>
          </w:tcPr>
          <w:p w14:paraId="748F2E6A" w14:textId="77777777" w:rsidR="002534C8" w:rsidRPr="000C7A42" w:rsidRDefault="002534C8" w:rsidP="0047695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</w:t>
            </w:r>
            <w:r w:rsidR="00E05F42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оригинала</w:t>
            </w:r>
          </w:p>
        </w:tc>
        <w:tc>
          <w:tcPr>
            <w:tcW w:w="923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3F47BF0" w14:textId="77777777" w:rsidR="002534C8" w:rsidRPr="000C7A42" w:rsidRDefault="002534C8" w:rsidP="00476956">
            <w:pPr>
              <w:ind w:right="-104"/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</w:t>
            </w:r>
            <w:r w:rsidR="00E05F42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номер</w:t>
            </w:r>
            <w:r w:rsidR="00E05F42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профессионального стандарта</w:t>
            </w:r>
          </w:p>
        </w:tc>
      </w:tr>
    </w:tbl>
    <w:p w14:paraId="49CCDBA1" w14:textId="2C940279" w:rsidR="0057516D" w:rsidRPr="000C7A42" w:rsidRDefault="0057516D" w:rsidP="0047695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56"/>
        <w:gridCol w:w="7643"/>
      </w:tblGrid>
      <w:tr w:rsidR="000530A7" w:rsidRPr="000C7A42" w14:paraId="05E378CC" w14:textId="77777777" w:rsidTr="005D7999">
        <w:trPr>
          <w:trHeight w:val="20"/>
        </w:trPr>
        <w:tc>
          <w:tcPr>
            <w:tcW w:w="1253" w:type="pct"/>
            <w:vMerge w:val="restart"/>
          </w:tcPr>
          <w:p w14:paraId="5312832F" w14:textId="452FB486" w:rsidR="00717F7E" w:rsidRPr="000C7A42" w:rsidRDefault="0057516D" w:rsidP="00951C98">
            <w:pPr>
              <w:pStyle w:val="aff8"/>
            </w:pPr>
            <w:r w:rsidRPr="000C7A42">
              <w:br w:type="column"/>
            </w:r>
            <w:r w:rsidR="00717F7E" w:rsidRPr="000C7A42">
              <w:t>Трудовые действия</w:t>
            </w:r>
          </w:p>
        </w:tc>
        <w:tc>
          <w:tcPr>
            <w:tcW w:w="3747" w:type="pct"/>
            <w:vAlign w:val="center"/>
          </w:tcPr>
          <w:p w14:paraId="083F77CC" w14:textId="00299D10" w:rsidR="00717F7E" w:rsidRPr="000C7A42" w:rsidRDefault="004447D6" w:rsidP="005D7999">
            <w:pPr>
              <w:pStyle w:val="aff8"/>
              <w:jc w:val="both"/>
            </w:pPr>
            <w:r w:rsidRPr="000C7A42">
              <w:t xml:space="preserve">Анализ сменного задания, подготовка </w:t>
            </w:r>
            <w:r w:rsidR="00AF2DEF" w:rsidRPr="000C7A42">
              <w:t>технической документации</w:t>
            </w:r>
            <w:r w:rsidRPr="000C7A42">
              <w:t xml:space="preserve"> и средств индивидуальной защиты (</w:t>
            </w:r>
            <w:r w:rsidR="00656F73">
              <w:t xml:space="preserve">далее – </w:t>
            </w:r>
            <w:r w:rsidRPr="000C7A42">
              <w:t>СИЗ) к выполнению работы</w:t>
            </w:r>
          </w:p>
        </w:tc>
      </w:tr>
      <w:tr w:rsidR="000530A7" w:rsidRPr="000C7A42" w14:paraId="5CB55971" w14:textId="77777777" w:rsidTr="005D7999">
        <w:trPr>
          <w:trHeight w:val="20"/>
        </w:trPr>
        <w:tc>
          <w:tcPr>
            <w:tcW w:w="1253" w:type="pct"/>
            <w:vMerge/>
          </w:tcPr>
          <w:p w14:paraId="029DD99E" w14:textId="77777777" w:rsidR="00717F7E" w:rsidRPr="000C7A42" w:rsidRDefault="00717F7E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7CB23C04" w14:textId="35397A0D" w:rsidR="00717F7E" w:rsidRPr="000C7A42" w:rsidRDefault="00717F7E" w:rsidP="005D7999">
            <w:pPr>
              <w:pStyle w:val="aff8"/>
              <w:jc w:val="both"/>
            </w:pPr>
            <w:r w:rsidRPr="000C7A42">
              <w:t>Подготовка проводов и их подбор по типу</w:t>
            </w:r>
            <w:r w:rsidR="00E9780C" w:rsidRPr="000C7A42">
              <w:t>, цвету оболочки</w:t>
            </w:r>
            <w:r w:rsidR="00126F8F" w:rsidRPr="000C7A42">
              <w:t xml:space="preserve"> </w:t>
            </w:r>
            <w:r w:rsidRPr="000C7A42">
              <w:t>и сечению</w:t>
            </w:r>
          </w:p>
        </w:tc>
      </w:tr>
      <w:tr w:rsidR="000530A7" w:rsidRPr="000C7A42" w14:paraId="19BBCD28" w14:textId="77777777" w:rsidTr="005D7999">
        <w:trPr>
          <w:trHeight w:val="20"/>
        </w:trPr>
        <w:tc>
          <w:tcPr>
            <w:tcW w:w="1253" w:type="pct"/>
            <w:vMerge/>
          </w:tcPr>
          <w:p w14:paraId="34353BDD" w14:textId="77777777" w:rsidR="00717F7E" w:rsidRPr="000C7A42" w:rsidRDefault="00717F7E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794651C4" w14:textId="371AA3B4" w:rsidR="00717F7E" w:rsidRPr="000C7A42" w:rsidRDefault="00717F7E" w:rsidP="005D7999">
            <w:pPr>
              <w:pStyle w:val="aff8"/>
              <w:jc w:val="both"/>
            </w:pPr>
            <w:r w:rsidRPr="000C7A42">
              <w:t>Заготовка электрожгутов</w:t>
            </w:r>
            <w:r w:rsidR="00E9780C" w:rsidRPr="000C7A42">
              <w:t xml:space="preserve"> средней сложности</w:t>
            </w:r>
          </w:p>
        </w:tc>
      </w:tr>
      <w:tr w:rsidR="000530A7" w:rsidRPr="000C7A42" w14:paraId="1B00914B" w14:textId="77777777" w:rsidTr="005D7999">
        <w:trPr>
          <w:trHeight w:val="20"/>
        </w:trPr>
        <w:tc>
          <w:tcPr>
            <w:tcW w:w="1253" w:type="pct"/>
            <w:vMerge/>
          </w:tcPr>
          <w:p w14:paraId="409448EF" w14:textId="77777777" w:rsidR="0068218D" w:rsidRPr="000C7A42" w:rsidRDefault="0068218D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13BED510" w14:textId="3428296F" w:rsidR="0068218D" w:rsidRPr="000C7A42" w:rsidRDefault="0068218D" w:rsidP="005D7999">
            <w:pPr>
              <w:pStyle w:val="aff8"/>
              <w:jc w:val="both"/>
            </w:pPr>
            <w:r w:rsidRPr="000C7A42">
              <w:t xml:space="preserve">Изготовление </w:t>
            </w:r>
            <w:r w:rsidR="001C341D" w:rsidRPr="000C7A42">
              <w:t xml:space="preserve">простых </w:t>
            </w:r>
            <w:r w:rsidRPr="000C7A42">
              <w:t>жгутов по чертежам и электрическим схемам</w:t>
            </w:r>
          </w:p>
        </w:tc>
      </w:tr>
      <w:tr w:rsidR="000530A7" w:rsidRPr="000C7A42" w14:paraId="7783058C" w14:textId="77777777" w:rsidTr="005D7999">
        <w:trPr>
          <w:trHeight w:val="20"/>
        </w:trPr>
        <w:tc>
          <w:tcPr>
            <w:tcW w:w="1253" w:type="pct"/>
            <w:vMerge/>
          </w:tcPr>
          <w:p w14:paraId="54BA423C" w14:textId="77777777" w:rsidR="00717F7E" w:rsidRPr="000C7A42" w:rsidRDefault="00717F7E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088BD550" w14:textId="6E81DB32" w:rsidR="00717F7E" w:rsidRPr="000C7A42" w:rsidRDefault="00BD2DC8" w:rsidP="005D7999">
            <w:pPr>
              <w:pStyle w:val="aff8"/>
              <w:jc w:val="both"/>
            </w:pPr>
            <w:r w:rsidRPr="000C7A42">
              <w:rPr>
                <w:rStyle w:val="affc"/>
                <w:color w:val="auto"/>
              </w:rPr>
              <w:t>Резка</w:t>
            </w:r>
            <w:r w:rsidR="0068218D" w:rsidRPr="000C7A42">
              <w:rPr>
                <w:rStyle w:val="affc"/>
                <w:color w:val="auto"/>
              </w:rPr>
              <w:t xml:space="preserve"> </w:t>
            </w:r>
            <w:r w:rsidR="00717F7E" w:rsidRPr="000C7A42">
              <w:t>проводов на заданную длину</w:t>
            </w:r>
          </w:p>
        </w:tc>
      </w:tr>
      <w:tr w:rsidR="000530A7" w:rsidRPr="000C7A42" w14:paraId="336BCFC6" w14:textId="77777777" w:rsidTr="005D7999">
        <w:trPr>
          <w:trHeight w:val="20"/>
        </w:trPr>
        <w:tc>
          <w:tcPr>
            <w:tcW w:w="1253" w:type="pct"/>
            <w:vMerge/>
          </w:tcPr>
          <w:p w14:paraId="1AF7A391" w14:textId="77777777" w:rsidR="0068218D" w:rsidRPr="000C7A42" w:rsidRDefault="0068218D" w:rsidP="00951C98">
            <w:pPr>
              <w:pStyle w:val="aff8"/>
            </w:pPr>
          </w:p>
        </w:tc>
        <w:tc>
          <w:tcPr>
            <w:tcW w:w="3747" w:type="pct"/>
            <w:shd w:val="clear" w:color="auto" w:fill="auto"/>
            <w:vAlign w:val="center"/>
          </w:tcPr>
          <w:p w14:paraId="294ABE1B" w14:textId="55E8AC34" w:rsidR="0068218D" w:rsidRPr="000C7A42" w:rsidRDefault="00011CF4" w:rsidP="005D7999">
            <w:pPr>
              <w:pStyle w:val="aff8"/>
              <w:jc w:val="both"/>
            </w:pPr>
            <w:r w:rsidRPr="000C7A42">
              <w:t>Раскладка проводов на специализированном плаз-шаблоне</w:t>
            </w:r>
          </w:p>
        </w:tc>
      </w:tr>
      <w:tr w:rsidR="000530A7" w:rsidRPr="000C7A42" w14:paraId="53EFCF1A" w14:textId="77777777" w:rsidTr="005D7999">
        <w:trPr>
          <w:trHeight w:val="20"/>
        </w:trPr>
        <w:tc>
          <w:tcPr>
            <w:tcW w:w="1253" w:type="pct"/>
            <w:vMerge/>
          </w:tcPr>
          <w:p w14:paraId="4C8B3FCC" w14:textId="77777777" w:rsidR="00EA35BB" w:rsidRPr="000C7A42" w:rsidRDefault="00EA35BB" w:rsidP="00951C98">
            <w:pPr>
              <w:pStyle w:val="aff8"/>
            </w:pPr>
          </w:p>
        </w:tc>
        <w:tc>
          <w:tcPr>
            <w:tcW w:w="3747" w:type="pct"/>
            <w:shd w:val="clear" w:color="auto" w:fill="auto"/>
            <w:vAlign w:val="center"/>
          </w:tcPr>
          <w:p w14:paraId="151B509A" w14:textId="74ED589A" w:rsidR="00EA35BB" w:rsidRPr="000C7A42" w:rsidRDefault="00EA35BB" w:rsidP="005D7999">
            <w:pPr>
              <w:pStyle w:val="aff8"/>
              <w:jc w:val="both"/>
            </w:pPr>
            <w:r w:rsidRPr="000C7A42">
              <w:t xml:space="preserve">Вязка проводов </w:t>
            </w:r>
            <w:r w:rsidR="00066AE4" w:rsidRPr="000C7A42">
              <w:t xml:space="preserve">в </w:t>
            </w:r>
            <w:r w:rsidRPr="000C7A42">
              <w:t>электрожгут</w:t>
            </w:r>
          </w:p>
        </w:tc>
      </w:tr>
      <w:tr w:rsidR="000530A7" w:rsidRPr="000C7A42" w14:paraId="2EFD8700" w14:textId="77777777" w:rsidTr="005D7999">
        <w:trPr>
          <w:trHeight w:val="20"/>
        </w:trPr>
        <w:tc>
          <w:tcPr>
            <w:tcW w:w="1253" w:type="pct"/>
            <w:vMerge/>
          </w:tcPr>
          <w:p w14:paraId="7DB4179C" w14:textId="77777777" w:rsidR="00EA35BB" w:rsidRPr="000C7A42" w:rsidRDefault="00EA35BB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00FAC252" w14:textId="506CF691" w:rsidR="00EA35BB" w:rsidRPr="000C7A42" w:rsidRDefault="00EA35BB" w:rsidP="005D7999">
            <w:pPr>
              <w:pStyle w:val="aff8"/>
              <w:jc w:val="both"/>
            </w:pPr>
            <w:r w:rsidRPr="000C7A42">
              <w:t>Защита электрожгутов изоляционными материалами</w:t>
            </w:r>
          </w:p>
        </w:tc>
      </w:tr>
      <w:tr w:rsidR="000530A7" w:rsidRPr="000C7A42" w14:paraId="2B197D75" w14:textId="77777777" w:rsidTr="005D7999">
        <w:trPr>
          <w:trHeight w:val="20"/>
        </w:trPr>
        <w:tc>
          <w:tcPr>
            <w:tcW w:w="1253" w:type="pct"/>
            <w:vMerge/>
          </w:tcPr>
          <w:p w14:paraId="79ACB6B1" w14:textId="77777777" w:rsidR="00EA35BB" w:rsidRPr="000C7A42" w:rsidRDefault="00EA35BB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71E9A2DA" w14:textId="69A3BAFD" w:rsidR="00EA35BB" w:rsidRPr="000C7A42" w:rsidRDefault="00EA35BB" w:rsidP="005D7999">
            <w:pPr>
              <w:pStyle w:val="aff8"/>
              <w:jc w:val="both"/>
            </w:pPr>
            <w:r w:rsidRPr="000C7A42">
              <w:t>Усадка термоусаживаемых материалов</w:t>
            </w:r>
          </w:p>
        </w:tc>
      </w:tr>
      <w:tr w:rsidR="000530A7" w:rsidRPr="000C7A42" w14:paraId="00B43FEE" w14:textId="77777777" w:rsidTr="005D7999">
        <w:trPr>
          <w:trHeight w:val="20"/>
        </w:trPr>
        <w:tc>
          <w:tcPr>
            <w:tcW w:w="1253" w:type="pct"/>
            <w:vMerge/>
          </w:tcPr>
          <w:p w14:paraId="0580A1BF" w14:textId="77777777" w:rsidR="00EA35BB" w:rsidRPr="000C7A42" w:rsidRDefault="00EA35BB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32C9BF14" w14:textId="244C61BF" w:rsidR="00EA35BB" w:rsidRPr="000C7A42" w:rsidRDefault="00EA35BB" w:rsidP="005D7999">
            <w:pPr>
              <w:pStyle w:val="aff8"/>
              <w:jc w:val="both"/>
            </w:pPr>
            <w:r w:rsidRPr="000C7A42">
              <w:t>Маркировка проводов, электрожгутов, соединителей</w:t>
            </w:r>
          </w:p>
        </w:tc>
      </w:tr>
      <w:tr w:rsidR="000530A7" w:rsidRPr="000C7A42" w14:paraId="4C26CB44" w14:textId="77777777" w:rsidTr="005D7999">
        <w:trPr>
          <w:trHeight w:val="20"/>
        </w:trPr>
        <w:tc>
          <w:tcPr>
            <w:tcW w:w="1253" w:type="pct"/>
            <w:vMerge/>
          </w:tcPr>
          <w:p w14:paraId="16FC2EF2" w14:textId="77777777" w:rsidR="00EA35BB" w:rsidRPr="000C7A42" w:rsidRDefault="00EA35BB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63A1AAEA" w14:textId="45687AF5" w:rsidR="00EA35BB" w:rsidRPr="000C7A42" w:rsidRDefault="00EA35BB" w:rsidP="005D7999">
            <w:pPr>
              <w:pStyle w:val="aff8"/>
              <w:jc w:val="both"/>
            </w:pPr>
            <w:r w:rsidRPr="000C7A42">
              <w:t>Снятие изоляции с концов проводов</w:t>
            </w:r>
          </w:p>
        </w:tc>
      </w:tr>
      <w:tr w:rsidR="000530A7" w:rsidRPr="000C7A42" w14:paraId="73AFF825" w14:textId="77777777" w:rsidTr="005D7999">
        <w:trPr>
          <w:trHeight w:val="20"/>
        </w:trPr>
        <w:tc>
          <w:tcPr>
            <w:tcW w:w="1253" w:type="pct"/>
            <w:vMerge/>
          </w:tcPr>
          <w:p w14:paraId="3E284AAC" w14:textId="77777777" w:rsidR="00EA35BB" w:rsidRPr="000C7A42" w:rsidRDefault="00EA35BB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2AC571EA" w14:textId="40CF90FD" w:rsidR="00EA35BB" w:rsidRPr="000C7A42" w:rsidRDefault="00EA35BB" w:rsidP="005D7999">
            <w:pPr>
              <w:pStyle w:val="aff8"/>
              <w:jc w:val="both"/>
            </w:pPr>
            <w:r w:rsidRPr="000C7A42">
              <w:t>Обезжиривание деталей</w:t>
            </w:r>
          </w:p>
        </w:tc>
      </w:tr>
      <w:tr w:rsidR="000530A7" w:rsidRPr="000C7A42" w14:paraId="3F328248" w14:textId="77777777" w:rsidTr="005D7999">
        <w:trPr>
          <w:trHeight w:val="20"/>
        </w:trPr>
        <w:tc>
          <w:tcPr>
            <w:tcW w:w="1253" w:type="pct"/>
            <w:vMerge/>
          </w:tcPr>
          <w:p w14:paraId="1D8A57FD" w14:textId="77777777" w:rsidR="00066AE4" w:rsidRPr="000C7A42" w:rsidRDefault="00066AE4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5F5E4965" w14:textId="41746D3B" w:rsidR="00066AE4" w:rsidRPr="000C7A42" w:rsidRDefault="00066AE4" w:rsidP="005D7999">
            <w:pPr>
              <w:pStyle w:val="aff8"/>
              <w:jc w:val="both"/>
            </w:pPr>
            <w:r w:rsidRPr="000C7A42">
              <w:t>Лужение и пайка проводов всех сечений</w:t>
            </w:r>
          </w:p>
        </w:tc>
      </w:tr>
      <w:tr w:rsidR="000530A7" w:rsidRPr="000C7A42" w14:paraId="148387F1" w14:textId="77777777" w:rsidTr="005D7999">
        <w:trPr>
          <w:trHeight w:val="20"/>
        </w:trPr>
        <w:tc>
          <w:tcPr>
            <w:tcW w:w="1253" w:type="pct"/>
            <w:vMerge/>
          </w:tcPr>
          <w:p w14:paraId="0CD4BE96" w14:textId="77777777" w:rsidR="00F8317A" w:rsidRPr="000C7A42" w:rsidRDefault="00F8317A" w:rsidP="00951C98">
            <w:pPr>
              <w:pStyle w:val="aff8"/>
            </w:pPr>
          </w:p>
        </w:tc>
        <w:tc>
          <w:tcPr>
            <w:tcW w:w="3747" w:type="pct"/>
          </w:tcPr>
          <w:p w14:paraId="58A030F8" w14:textId="2017F959" w:rsidR="00F8317A" w:rsidRPr="000C7A42" w:rsidRDefault="00F8317A" w:rsidP="005D7999">
            <w:pPr>
              <w:pStyle w:val="aff8"/>
              <w:jc w:val="both"/>
            </w:pPr>
            <w:r w:rsidRPr="000C7A42">
              <w:t>Заделка проводов в муфты сращивания</w:t>
            </w:r>
          </w:p>
        </w:tc>
      </w:tr>
      <w:tr w:rsidR="000530A7" w:rsidRPr="000C7A42" w14:paraId="624B9549" w14:textId="77777777" w:rsidTr="005D7999">
        <w:trPr>
          <w:trHeight w:val="20"/>
        </w:trPr>
        <w:tc>
          <w:tcPr>
            <w:tcW w:w="1253" w:type="pct"/>
            <w:vMerge/>
          </w:tcPr>
          <w:p w14:paraId="21E5DD69" w14:textId="77777777" w:rsidR="00F8317A" w:rsidRPr="000C7A42" w:rsidRDefault="00F8317A" w:rsidP="00951C98">
            <w:pPr>
              <w:pStyle w:val="aff8"/>
            </w:pPr>
          </w:p>
        </w:tc>
        <w:tc>
          <w:tcPr>
            <w:tcW w:w="3747" w:type="pct"/>
          </w:tcPr>
          <w:p w14:paraId="0A6BBD58" w14:textId="77410F92" w:rsidR="00F8317A" w:rsidRPr="000C7A42" w:rsidRDefault="00F8317A" w:rsidP="005D7999">
            <w:pPr>
              <w:pStyle w:val="aff8"/>
              <w:jc w:val="both"/>
            </w:pPr>
            <w:r w:rsidRPr="000C7A42">
              <w:t xml:space="preserve">Заделка проводов в контакты </w:t>
            </w:r>
            <w:r w:rsidR="00EA35BB" w:rsidRPr="000C7A42">
              <w:t xml:space="preserve">методом </w:t>
            </w:r>
            <w:r w:rsidRPr="000C7A42">
              <w:t>обжати</w:t>
            </w:r>
            <w:r w:rsidR="00EA35BB" w:rsidRPr="000C7A42">
              <w:t>я</w:t>
            </w:r>
          </w:p>
        </w:tc>
      </w:tr>
      <w:tr w:rsidR="000530A7" w:rsidRPr="000C7A42" w14:paraId="574B2251" w14:textId="77777777" w:rsidTr="005D7999">
        <w:trPr>
          <w:trHeight w:val="20"/>
        </w:trPr>
        <w:tc>
          <w:tcPr>
            <w:tcW w:w="1253" w:type="pct"/>
            <w:vMerge/>
          </w:tcPr>
          <w:p w14:paraId="5A823443" w14:textId="77777777" w:rsidR="00F8317A" w:rsidRPr="000C7A42" w:rsidRDefault="00F8317A" w:rsidP="00951C98">
            <w:pPr>
              <w:pStyle w:val="aff8"/>
            </w:pPr>
          </w:p>
        </w:tc>
        <w:tc>
          <w:tcPr>
            <w:tcW w:w="3747" w:type="pct"/>
          </w:tcPr>
          <w:p w14:paraId="501BD870" w14:textId="7D41CC20" w:rsidR="00F8317A" w:rsidRPr="000C7A42" w:rsidRDefault="00F8317A" w:rsidP="005D7999">
            <w:pPr>
              <w:pStyle w:val="aff8"/>
              <w:jc w:val="both"/>
            </w:pPr>
            <w:r w:rsidRPr="000C7A42">
              <w:t xml:space="preserve">Заделка проводов в наконечники </w:t>
            </w:r>
            <w:r w:rsidR="00EA35BB" w:rsidRPr="000C7A42">
              <w:t>методом обжатия</w:t>
            </w:r>
          </w:p>
        </w:tc>
      </w:tr>
      <w:tr w:rsidR="000530A7" w:rsidRPr="000C7A42" w14:paraId="1764B529" w14:textId="77777777" w:rsidTr="005D7999">
        <w:trPr>
          <w:trHeight w:val="20"/>
        </w:trPr>
        <w:tc>
          <w:tcPr>
            <w:tcW w:w="1253" w:type="pct"/>
            <w:vMerge/>
          </w:tcPr>
          <w:p w14:paraId="501443C5" w14:textId="77777777" w:rsidR="00EA35BB" w:rsidRPr="000C7A42" w:rsidRDefault="00EA35BB" w:rsidP="00951C98">
            <w:pPr>
              <w:pStyle w:val="aff8"/>
            </w:pPr>
          </w:p>
        </w:tc>
        <w:tc>
          <w:tcPr>
            <w:tcW w:w="3747" w:type="pct"/>
          </w:tcPr>
          <w:p w14:paraId="3478BFD9" w14:textId="6190D117" w:rsidR="00EA35BB" w:rsidRPr="000C7A42" w:rsidRDefault="00EA35BB" w:rsidP="005D7999">
            <w:pPr>
              <w:pStyle w:val="aff8"/>
              <w:jc w:val="both"/>
            </w:pPr>
            <w:r w:rsidRPr="000C7A42">
              <w:t>Заделка проводов в наконечники методом пайки</w:t>
            </w:r>
          </w:p>
        </w:tc>
      </w:tr>
      <w:tr w:rsidR="000530A7" w:rsidRPr="000C7A42" w14:paraId="72C0B8F2" w14:textId="77777777" w:rsidTr="005D7999">
        <w:trPr>
          <w:trHeight w:val="20"/>
        </w:trPr>
        <w:tc>
          <w:tcPr>
            <w:tcW w:w="1253" w:type="pct"/>
            <w:vMerge/>
          </w:tcPr>
          <w:p w14:paraId="1793AFB3" w14:textId="77777777" w:rsidR="00EA35BB" w:rsidRPr="000C7A42" w:rsidRDefault="00EA35BB" w:rsidP="00951C98">
            <w:pPr>
              <w:pStyle w:val="aff8"/>
            </w:pPr>
          </w:p>
        </w:tc>
        <w:tc>
          <w:tcPr>
            <w:tcW w:w="3747" w:type="pct"/>
          </w:tcPr>
          <w:p w14:paraId="17C81B01" w14:textId="0A72245B" w:rsidR="00EA35BB" w:rsidRPr="000C7A42" w:rsidRDefault="00EA35BB" w:rsidP="005D7999">
            <w:pPr>
              <w:pStyle w:val="aff8"/>
              <w:jc w:val="both"/>
            </w:pPr>
            <w:r w:rsidRPr="000C7A42">
              <w:t>Заделка про</w:t>
            </w:r>
            <w:r w:rsidR="00066AE4" w:rsidRPr="000C7A42">
              <w:t xml:space="preserve">водов в неэкранированные </w:t>
            </w:r>
            <w:r w:rsidRPr="000C7A42">
              <w:t>соединители</w:t>
            </w:r>
          </w:p>
        </w:tc>
      </w:tr>
      <w:tr w:rsidR="000530A7" w:rsidRPr="000C7A42" w14:paraId="6DBB0022" w14:textId="77777777" w:rsidTr="005D7999">
        <w:trPr>
          <w:trHeight w:val="20"/>
        </w:trPr>
        <w:tc>
          <w:tcPr>
            <w:tcW w:w="1253" w:type="pct"/>
            <w:vMerge/>
          </w:tcPr>
          <w:p w14:paraId="27430E51" w14:textId="77777777" w:rsidR="00B24F6D" w:rsidRPr="000C7A42" w:rsidRDefault="00B24F6D" w:rsidP="00951C98">
            <w:pPr>
              <w:pStyle w:val="aff8"/>
            </w:pPr>
          </w:p>
        </w:tc>
        <w:tc>
          <w:tcPr>
            <w:tcW w:w="3747" w:type="pct"/>
          </w:tcPr>
          <w:p w14:paraId="52890614" w14:textId="567C9851" w:rsidR="00B24F6D" w:rsidRPr="000C7A42" w:rsidRDefault="00B24F6D" w:rsidP="005D7999">
            <w:pPr>
              <w:pStyle w:val="aff8"/>
              <w:jc w:val="both"/>
            </w:pPr>
            <w:r w:rsidRPr="000C7A42">
              <w:t>Разборка и сборка соединителей</w:t>
            </w:r>
          </w:p>
        </w:tc>
      </w:tr>
      <w:tr w:rsidR="000530A7" w:rsidRPr="000C7A42" w14:paraId="75B3486B" w14:textId="77777777" w:rsidTr="005D7999">
        <w:trPr>
          <w:trHeight w:val="20"/>
        </w:trPr>
        <w:tc>
          <w:tcPr>
            <w:tcW w:w="1253" w:type="pct"/>
            <w:vMerge/>
          </w:tcPr>
          <w:p w14:paraId="32395EE8" w14:textId="77777777" w:rsidR="00B24F6D" w:rsidRPr="000C7A42" w:rsidRDefault="00B24F6D" w:rsidP="00951C98">
            <w:pPr>
              <w:pStyle w:val="aff8"/>
            </w:pPr>
          </w:p>
        </w:tc>
        <w:tc>
          <w:tcPr>
            <w:tcW w:w="3747" w:type="pct"/>
          </w:tcPr>
          <w:p w14:paraId="5DFAB309" w14:textId="3EE0DA0D" w:rsidR="00B24F6D" w:rsidRPr="000C7A42" w:rsidRDefault="00B24F6D" w:rsidP="005D7999">
            <w:pPr>
              <w:pStyle w:val="aff8"/>
              <w:jc w:val="both"/>
            </w:pPr>
            <w:r w:rsidRPr="000C7A42">
              <w:t>Извлечение проводов с обжатыми контактами из соединителя</w:t>
            </w:r>
          </w:p>
        </w:tc>
      </w:tr>
      <w:tr w:rsidR="000530A7" w:rsidRPr="000C7A42" w14:paraId="2A4BB44B" w14:textId="77777777" w:rsidTr="005D7999">
        <w:trPr>
          <w:trHeight w:val="20"/>
        </w:trPr>
        <w:tc>
          <w:tcPr>
            <w:tcW w:w="1253" w:type="pct"/>
            <w:vMerge/>
          </w:tcPr>
          <w:p w14:paraId="03DBF627" w14:textId="77777777" w:rsidR="00B24F6D" w:rsidRPr="000C7A42" w:rsidRDefault="00B24F6D" w:rsidP="00951C98">
            <w:pPr>
              <w:pStyle w:val="aff8"/>
            </w:pPr>
          </w:p>
        </w:tc>
        <w:tc>
          <w:tcPr>
            <w:tcW w:w="3747" w:type="pct"/>
          </w:tcPr>
          <w:p w14:paraId="287EFA0E" w14:textId="3550667B" w:rsidR="00B24F6D" w:rsidRPr="000C7A42" w:rsidRDefault="00B24F6D" w:rsidP="005D7999">
            <w:pPr>
              <w:pStyle w:val="aff8"/>
              <w:jc w:val="both"/>
            </w:pPr>
            <w:r w:rsidRPr="000C7A42">
              <w:t>Извлечение паяных проводов из контакта соединителя</w:t>
            </w:r>
          </w:p>
        </w:tc>
      </w:tr>
      <w:tr w:rsidR="000530A7" w:rsidRPr="000C7A42" w14:paraId="4C5C311A" w14:textId="77777777" w:rsidTr="005D7999">
        <w:trPr>
          <w:trHeight w:val="20"/>
        </w:trPr>
        <w:tc>
          <w:tcPr>
            <w:tcW w:w="1253" w:type="pct"/>
            <w:vMerge/>
          </w:tcPr>
          <w:p w14:paraId="3110AB45" w14:textId="77777777" w:rsidR="00B24F6D" w:rsidRPr="000C7A42" w:rsidRDefault="00B24F6D" w:rsidP="00951C98">
            <w:pPr>
              <w:pStyle w:val="aff8"/>
            </w:pPr>
          </w:p>
        </w:tc>
        <w:tc>
          <w:tcPr>
            <w:tcW w:w="3747" w:type="pct"/>
          </w:tcPr>
          <w:p w14:paraId="67874B2F" w14:textId="7EAF4E5B" w:rsidR="00B24F6D" w:rsidRPr="000C7A42" w:rsidRDefault="00B24F6D" w:rsidP="005D7999">
            <w:pPr>
              <w:pStyle w:val="aff8"/>
              <w:jc w:val="both"/>
            </w:pPr>
            <w:r w:rsidRPr="000C7A42">
              <w:t>Контровка и пломбирование низкочастотных соединителей</w:t>
            </w:r>
          </w:p>
        </w:tc>
      </w:tr>
      <w:tr w:rsidR="000530A7" w:rsidRPr="000C7A42" w14:paraId="1E04C355" w14:textId="77777777" w:rsidTr="005D7999">
        <w:trPr>
          <w:trHeight w:val="20"/>
        </w:trPr>
        <w:tc>
          <w:tcPr>
            <w:tcW w:w="1253" w:type="pct"/>
            <w:vMerge w:val="restart"/>
          </w:tcPr>
          <w:p w14:paraId="3FE0AB08" w14:textId="77777777" w:rsidR="00EA35BB" w:rsidRPr="000C7A42" w:rsidDel="002A1D54" w:rsidRDefault="00EA35BB" w:rsidP="00951C98">
            <w:pPr>
              <w:pStyle w:val="aff8"/>
            </w:pPr>
            <w:r w:rsidRPr="000C7A42" w:rsidDel="002A1D54">
              <w:t>Необходимые умения</w:t>
            </w:r>
          </w:p>
        </w:tc>
        <w:tc>
          <w:tcPr>
            <w:tcW w:w="3747" w:type="pct"/>
            <w:vAlign w:val="center"/>
          </w:tcPr>
          <w:p w14:paraId="290E2095" w14:textId="2B5624AC" w:rsidR="00EA35BB" w:rsidRPr="000C7A42" w:rsidRDefault="00EA35BB" w:rsidP="005D7999">
            <w:pPr>
              <w:pStyle w:val="aff8"/>
              <w:jc w:val="both"/>
            </w:pPr>
            <w:r w:rsidRPr="000C7A42">
              <w:t xml:space="preserve">Читать </w:t>
            </w:r>
            <w:r w:rsidR="0022132F" w:rsidRPr="000C7A42">
              <w:t xml:space="preserve">электромонтажные схемы, </w:t>
            </w:r>
            <w:r w:rsidRPr="000C7A42">
              <w:t>чертежи электрожгутов</w:t>
            </w:r>
          </w:p>
        </w:tc>
      </w:tr>
      <w:tr w:rsidR="000530A7" w:rsidRPr="000C7A42" w14:paraId="3C4284A7" w14:textId="77777777" w:rsidTr="005D7999">
        <w:trPr>
          <w:trHeight w:val="20"/>
        </w:trPr>
        <w:tc>
          <w:tcPr>
            <w:tcW w:w="1253" w:type="pct"/>
            <w:vMerge/>
          </w:tcPr>
          <w:p w14:paraId="37C64721" w14:textId="77777777" w:rsidR="00EA35BB" w:rsidRPr="000C7A42" w:rsidDel="002A1D54" w:rsidRDefault="00EA35BB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4CA3A01E" w14:textId="3E0403A2" w:rsidR="00EA35BB" w:rsidRPr="000C7A42" w:rsidRDefault="00EA35BB" w:rsidP="005D7999">
            <w:pPr>
              <w:pStyle w:val="aff8"/>
              <w:jc w:val="both"/>
            </w:pPr>
            <w:r w:rsidRPr="000C7A42">
              <w:t>Читать маркировку проводов, кабелей</w:t>
            </w:r>
            <w:r w:rsidR="0060210F" w:rsidRPr="000C7A42">
              <w:t xml:space="preserve">, </w:t>
            </w:r>
            <w:r w:rsidR="0060210F" w:rsidRPr="000C7A42">
              <w:rPr>
                <w:rStyle w:val="affc"/>
                <w:color w:val="auto"/>
              </w:rPr>
              <w:t>соединителей</w:t>
            </w:r>
          </w:p>
        </w:tc>
      </w:tr>
      <w:tr w:rsidR="000530A7" w:rsidRPr="000C7A42" w14:paraId="5DFA0F88" w14:textId="77777777" w:rsidTr="005D7999">
        <w:trPr>
          <w:trHeight w:val="20"/>
        </w:trPr>
        <w:tc>
          <w:tcPr>
            <w:tcW w:w="1253" w:type="pct"/>
            <w:vMerge/>
          </w:tcPr>
          <w:p w14:paraId="5EE7C7C5" w14:textId="77777777" w:rsidR="00EA35BB" w:rsidRPr="000C7A42" w:rsidDel="002A1D54" w:rsidRDefault="00EA35BB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7CE7A6E1" w14:textId="57E966C9" w:rsidR="00EA35BB" w:rsidRPr="000C7A42" w:rsidRDefault="00EA35BB" w:rsidP="005D7999">
            <w:pPr>
              <w:pStyle w:val="aff8"/>
              <w:jc w:val="both"/>
            </w:pPr>
            <w:r w:rsidRPr="000C7A42">
              <w:t xml:space="preserve">Выбирать необходимые материалы, инструменты и приспособления для </w:t>
            </w:r>
            <w:r w:rsidR="0060210F" w:rsidRPr="000C7A42">
              <w:rPr>
                <w:rStyle w:val="affc"/>
                <w:color w:val="auto"/>
              </w:rPr>
              <w:t xml:space="preserve">раскладки </w:t>
            </w:r>
            <w:r w:rsidR="00066AE4" w:rsidRPr="000C7A42">
              <w:rPr>
                <w:rStyle w:val="affc"/>
                <w:color w:val="auto"/>
              </w:rPr>
              <w:t xml:space="preserve">и защиты </w:t>
            </w:r>
            <w:r w:rsidR="0060210F" w:rsidRPr="000C7A42">
              <w:rPr>
                <w:rStyle w:val="affc"/>
                <w:color w:val="auto"/>
              </w:rPr>
              <w:t>жгутов</w:t>
            </w:r>
          </w:p>
        </w:tc>
      </w:tr>
      <w:tr w:rsidR="000530A7" w:rsidRPr="000C7A42" w14:paraId="46C52527" w14:textId="77777777" w:rsidTr="005D7999">
        <w:trPr>
          <w:trHeight w:val="20"/>
        </w:trPr>
        <w:tc>
          <w:tcPr>
            <w:tcW w:w="1253" w:type="pct"/>
            <w:vMerge/>
          </w:tcPr>
          <w:p w14:paraId="5D32AFBE" w14:textId="77777777" w:rsidR="00EA35BB" w:rsidRPr="000C7A42" w:rsidDel="002A1D54" w:rsidRDefault="00EA35BB" w:rsidP="00951C98">
            <w:pPr>
              <w:pStyle w:val="aff8"/>
            </w:pPr>
          </w:p>
        </w:tc>
        <w:tc>
          <w:tcPr>
            <w:tcW w:w="3747" w:type="pct"/>
          </w:tcPr>
          <w:p w14:paraId="7C8CF5F8" w14:textId="1422E086" w:rsidR="00EA35BB" w:rsidRPr="000C7A42" w:rsidRDefault="0065277C" w:rsidP="005D7999">
            <w:pPr>
              <w:pStyle w:val="aff8"/>
              <w:jc w:val="both"/>
            </w:pPr>
            <w:r w:rsidRPr="000C7A42">
              <w:t>Применять специализированные плаз-шаблоны</w:t>
            </w:r>
            <w:r w:rsidR="00EB7502" w:rsidRPr="000C7A42">
              <w:t xml:space="preserve"> </w:t>
            </w:r>
            <w:r w:rsidR="0022132F" w:rsidRPr="000C7A42">
              <w:t>при</w:t>
            </w:r>
            <w:r w:rsidR="00EB7502" w:rsidRPr="000C7A42">
              <w:t xml:space="preserve"> </w:t>
            </w:r>
            <w:r w:rsidR="00254503" w:rsidRPr="000C7A42">
              <w:t>укладке</w:t>
            </w:r>
            <w:r w:rsidR="00EB7502" w:rsidRPr="000C7A42">
              <w:t xml:space="preserve"> </w:t>
            </w:r>
            <w:r w:rsidR="00CA06DB" w:rsidRPr="000C7A42">
              <w:t>жгутов</w:t>
            </w:r>
          </w:p>
        </w:tc>
      </w:tr>
      <w:tr w:rsidR="000530A7" w:rsidRPr="000C7A42" w14:paraId="6BA1D0D9" w14:textId="77777777" w:rsidTr="005D7999">
        <w:trPr>
          <w:trHeight w:val="20"/>
        </w:trPr>
        <w:tc>
          <w:tcPr>
            <w:tcW w:w="1253" w:type="pct"/>
            <w:vMerge/>
          </w:tcPr>
          <w:p w14:paraId="5793E470" w14:textId="77777777" w:rsidR="00055BB8" w:rsidRPr="000C7A42" w:rsidDel="002A1D54" w:rsidRDefault="00055BB8" w:rsidP="00951C98">
            <w:pPr>
              <w:pStyle w:val="aff8"/>
            </w:pPr>
          </w:p>
        </w:tc>
        <w:tc>
          <w:tcPr>
            <w:tcW w:w="3747" w:type="pct"/>
          </w:tcPr>
          <w:p w14:paraId="5FAF8583" w14:textId="281D4F5F" w:rsidR="00055BB8" w:rsidRPr="000C7A42" w:rsidRDefault="00055BB8" w:rsidP="005D7999">
            <w:pPr>
              <w:pStyle w:val="aff8"/>
              <w:jc w:val="both"/>
              <w:rPr>
                <w:strike/>
              </w:rPr>
            </w:pPr>
            <w:r w:rsidRPr="000C7A42">
              <w:t>Заделывать концы</w:t>
            </w:r>
            <w:r w:rsidR="00CA104B" w:rsidRPr="000C7A42">
              <w:t xml:space="preserve"> </w:t>
            </w:r>
            <w:r w:rsidRPr="000C7A42">
              <w:rPr>
                <w:rStyle w:val="af9"/>
                <w:color w:val="auto"/>
              </w:rPr>
              <w:t>проводов</w:t>
            </w:r>
            <w:r w:rsidRPr="000C7A42">
              <w:t xml:space="preserve"> в наконечники</w:t>
            </w:r>
          </w:p>
        </w:tc>
      </w:tr>
      <w:tr w:rsidR="000530A7" w:rsidRPr="000C7A42" w14:paraId="36FAE95F" w14:textId="77777777" w:rsidTr="005D7999">
        <w:trPr>
          <w:trHeight w:val="20"/>
        </w:trPr>
        <w:tc>
          <w:tcPr>
            <w:tcW w:w="1253" w:type="pct"/>
            <w:vMerge/>
          </w:tcPr>
          <w:p w14:paraId="12AFB541" w14:textId="77777777" w:rsidR="00F971F6" w:rsidRPr="000C7A42" w:rsidDel="002A1D54" w:rsidRDefault="00F971F6" w:rsidP="00951C98">
            <w:pPr>
              <w:pStyle w:val="aff8"/>
            </w:pPr>
          </w:p>
        </w:tc>
        <w:tc>
          <w:tcPr>
            <w:tcW w:w="3747" w:type="pct"/>
          </w:tcPr>
          <w:p w14:paraId="79C934C9" w14:textId="52D7C025" w:rsidR="00F971F6" w:rsidRPr="000C7A42" w:rsidRDefault="00F971F6" w:rsidP="005D7999">
            <w:pPr>
              <w:pStyle w:val="aff8"/>
              <w:jc w:val="both"/>
            </w:pPr>
            <w:r w:rsidRPr="000C7A42">
              <w:t>Наносить маркировку на разъем</w:t>
            </w:r>
          </w:p>
        </w:tc>
      </w:tr>
      <w:tr w:rsidR="000530A7" w:rsidRPr="000C7A42" w14:paraId="6C87BACE" w14:textId="77777777" w:rsidTr="005D7999">
        <w:trPr>
          <w:trHeight w:val="20"/>
        </w:trPr>
        <w:tc>
          <w:tcPr>
            <w:tcW w:w="1253" w:type="pct"/>
            <w:vMerge/>
          </w:tcPr>
          <w:p w14:paraId="357A8D56" w14:textId="77777777" w:rsidR="00E81107" w:rsidRPr="000C7A42" w:rsidDel="002A1D54" w:rsidRDefault="00E81107" w:rsidP="00951C98">
            <w:pPr>
              <w:pStyle w:val="aff8"/>
            </w:pPr>
          </w:p>
        </w:tc>
        <w:tc>
          <w:tcPr>
            <w:tcW w:w="3747" w:type="pct"/>
          </w:tcPr>
          <w:p w14:paraId="398CE05A" w14:textId="290A9749" w:rsidR="00E81107" w:rsidRPr="000C7A42" w:rsidRDefault="00E81107" w:rsidP="005D7999">
            <w:pPr>
              <w:pStyle w:val="aff8"/>
              <w:jc w:val="both"/>
            </w:pPr>
            <w:r w:rsidRPr="000C7A42">
              <w:t>Выполнять разборку и сборку соединителя</w:t>
            </w:r>
          </w:p>
        </w:tc>
      </w:tr>
      <w:tr w:rsidR="000530A7" w:rsidRPr="000C7A42" w14:paraId="56CA313E" w14:textId="77777777" w:rsidTr="005D7999">
        <w:trPr>
          <w:trHeight w:val="20"/>
        </w:trPr>
        <w:tc>
          <w:tcPr>
            <w:tcW w:w="1253" w:type="pct"/>
            <w:vMerge/>
          </w:tcPr>
          <w:p w14:paraId="7D3BC3B4" w14:textId="77777777" w:rsidR="00E81107" w:rsidRPr="000C7A42" w:rsidDel="002A1D54" w:rsidRDefault="00E81107" w:rsidP="00951C98">
            <w:pPr>
              <w:pStyle w:val="aff8"/>
            </w:pPr>
          </w:p>
        </w:tc>
        <w:tc>
          <w:tcPr>
            <w:tcW w:w="3747" w:type="pct"/>
          </w:tcPr>
          <w:p w14:paraId="78CFCBCB" w14:textId="35B04B5B" w:rsidR="00E81107" w:rsidRPr="000C7A42" w:rsidRDefault="00E81107" w:rsidP="005D7999">
            <w:pPr>
              <w:pStyle w:val="aff8"/>
              <w:jc w:val="both"/>
            </w:pPr>
            <w:r w:rsidRPr="000C7A42">
              <w:t>Паять провода в клемму соединителя</w:t>
            </w:r>
          </w:p>
        </w:tc>
      </w:tr>
      <w:tr w:rsidR="000530A7" w:rsidRPr="000C7A42" w14:paraId="2651DD03" w14:textId="77777777" w:rsidTr="005D7999">
        <w:trPr>
          <w:trHeight w:val="20"/>
        </w:trPr>
        <w:tc>
          <w:tcPr>
            <w:tcW w:w="1253" w:type="pct"/>
            <w:vMerge/>
          </w:tcPr>
          <w:p w14:paraId="447EB2E7" w14:textId="77777777" w:rsidR="00EA35BB" w:rsidRPr="000C7A42" w:rsidDel="002A1D54" w:rsidRDefault="00EA35BB" w:rsidP="00951C98">
            <w:pPr>
              <w:pStyle w:val="aff8"/>
            </w:pPr>
          </w:p>
        </w:tc>
        <w:tc>
          <w:tcPr>
            <w:tcW w:w="3747" w:type="pct"/>
          </w:tcPr>
          <w:p w14:paraId="4BA22428" w14:textId="1B208230" w:rsidR="00EA35BB" w:rsidRPr="000C7A42" w:rsidRDefault="00EA35BB" w:rsidP="005D7999">
            <w:pPr>
              <w:pStyle w:val="aff8"/>
              <w:jc w:val="both"/>
            </w:pPr>
            <w:r w:rsidRPr="000C7A42">
              <w:t>Обжимать</w:t>
            </w:r>
            <w:r w:rsidR="00E81107" w:rsidRPr="000C7A42">
              <w:t xml:space="preserve"> провода в клемму и вставлять</w:t>
            </w:r>
            <w:r w:rsidR="00126F8F" w:rsidRPr="000C7A42">
              <w:t xml:space="preserve"> </w:t>
            </w:r>
            <w:r w:rsidR="00E81107" w:rsidRPr="000C7A42">
              <w:t>в контакт соединителя</w:t>
            </w:r>
          </w:p>
        </w:tc>
      </w:tr>
      <w:tr w:rsidR="000530A7" w:rsidRPr="000C7A42" w14:paraId="1CEADD69" w14:textId="77777777" w:rsidTr="005D7999">
        <w:trPr>
          <w:trHeight w:val="20"/>
        </w:trPr>
        <w:tc>
          <w:tcPr>
            <w:tcW w:w="1253" w:type="pct"/>
            <w:vMerge/>
          </w:tcPr>
          <w:p w14:paraId="0E0A4414" w14:textId="07EAF9DC" w:rsidR="00EA35BB" w:rsidRPr="000C7A42" w:rsidDel="002A1D54" w:rsidRDefault="00EA35BB" w:rsidP="00951C98">
            <w:pPr>
              <w:pStyle w:val="aff8"/>
            </w:pPr>
          </w:p>
        </w:tc>
        <w:tc>
          <w:tcPr>
            <w:tcW w:w="3747" w:type="pct"/>
          </w:tcPr>
          <w:p w14:paraId="3AE2768D" w14:textId="7D52A988" w:rsidR="00EA35BB" w:rsidRPr="000C7A42" w:rsidRDefault="00EA35BB" w:rsidP="005D7999">
            <w:pPr>
              <w:pStyle w:val="aff8"/>
              <w:jc w:val="both"/>
            </w:pPr>
            <w:r w:rsidRPr="000C7A42">
              <w:t xml:space="preserve">Заделывать </w:t>
            </w:r>
            <w:r w:rsidR="00E81107" w:rsidRPr="000C7A42">
              <w:t>соединители уплотняющими материалами и бандажами</w:t>
            </w:r>
          </w:p>
        </w:tc>
      </w:tr>
      <w:tr w:rsidR="000530A7" w:rsidRPr="000C7A42" w14:paraId="3DD9E69C" w14:textId="77777777" w:rsidTr="005D7999">
        <w:trPr>
          <w:trHeight w:val="20"/>
        </w:trPr>
        <w:tc>
          <w:tcPr>
            <w:tcW w:w="1253" w:type="pct"/>
            <w:vMerge/>
          </w:tcPr>
          <w:p w14:paraId="0566CD7E" w14:textId="77777777" w:rsidR="00E81107" w:rsidRPr="000C7A42" w:rsidDel="002A1D54" w:rsidRDefault="00E81107" w:rsidP="00951C98">
            <w:pPr>
              <w:pStyle w:val="aff8"/>
            </w:pPr>
          </w:p>
        </w:tc>
        <w:tc>
          <w:tcPr>
            <w:tcW w:w="3747" w:type="pct"/>
          </w:tcPr>
          <w:p w14:paraId="53E61C56" w14:textId="6B70C091" w:rsidR="00E81107" w:rsidRPr="000C7A42" w:rsidRDefault="00E81107" w:rsidP="005D7999">
            <w:pPr>
              <w:pStyle w:val="aff8"/>
              <w:jc w:val="both"/>
            </w:pPr>
            <w:r w:rsidRPr="000C7A42">
              <w:t>Контрить и пломбировать соединители</w:t>
            </w:r>
          </w:p>
        </w:tc>
      </w:tr>
      <w:tr w:rsidR="000530A7" w:rsidRPr="000C7A42" w14:paraId="39BDD5F1" w14:textId="77777777" w:rsidTr="005D7999">
        <w:trPr>
          <w:trHeight w:val="20"/>
        </w:trPr>
        <w:tc>
          <w:tcPr>
            <w:tcW w:w="1253" w:type="pct"/>
            <w:vMerge/>
          </w:tcPr>
          <w:p w14:paraId="166748AB" w14:textId="77777777" w:rsidR="00E81107" w:rsidRPr="000C7A42" w:rsidDel="002A1D54" w:rsidRDefault="00E81107" w:rsidP="00951C98">
            <w:pPr>
              <w:pStyle w:val="aff8"/>
            </w:pPr>
          </w:p>
        </w:tc>
        <w:tc>
          <w:tcPr>
            <w:tcW w:w="3747" w:type="pct"/>
          </w:tcPr>
          <w:p w14:paraId="135B89B0" w14:textId="327CEEFB" w:rsidR="00E81107" w:rsidRPr="000C7A42" w:rsidRDefault="00E81107" w:rsidP="005D7999">
            <w:pPr>
              <w:pStyle w:val="aff8"/>
              <w:jc w:val="both"/>
            </w:pPr>
            <w:r w:rsidRPr="000C7A42">
              <w:t>Выполнять резку проводов</w:t>
            </w:r>
          </w:p>
        </w:tc>
      </w:tr>
      <w:tr w:rsidR="000530A7" w:rsidRPr="000C7A42" w14:paraId="4A3019A6" w14:textId="77777777" w:rsidTr="005D7999">
        <w:trPr>
          <w:trHeight w:val="20"/>
        </w:trPr>
        <w:tc>
          <w:tcPr>
            <w:tcW w:w="1253" w:type="pct"/>
            <w:vMerge/>
          </w:tcPr>
          <w:p w14:paraId="18988594" w14:textId="77777777" w:rsidR="00E81107" w:rsidRPr="000C7A42" w:rsidDel="002A1D54" w:rsidRDefault="00E81107" w:rsidP="00951C98">
            <w:pPr>
              <w:pStyle w:val="aff8"/>
            </w:pPr>
          </w:p>
        </w:tc>
        <w:tc>
          <w:tcPr>
            <w:tcW w:w="3747" w:type="pct"/>
          </w:tcPr>
          <w:p w14:paraId="2E493983" w14:textId="3254E4F3" w:rsidR="00E81107" w:rsidRPr="000C7A42" w:rsidRDefault="00E81107" w:rsidP="005D7999">
            <w:pPr>
              <w:pStyle w:val="aff8"/>
              <w:jc w:val="both"/>
            </w:pPr>
            <w:r w:rsidRPr="000C7A42">
              <w:t>Лудить провода</w:t>
            </w:r>
          </w:p>
        </w:tc>
      </w:tr>
      <w:tr w:rsidR="000530A7" w:rsidRPr="000C7A42" w14:paraId="08803B49" w14:textId="77777777" w:rsidTr="005D7999">
        <w:trPr>
          <w:trHeight w:val="20"/>
        </w:trPr>
        <w:tc>
          <w:tcPr>
            <w:tcW w:w="1253" w:type="pct"/>
            <w:vMerge/>
          </w:tcPr>
          <w:p w14:paraId="47D224BF" w14:textId="77777777" w:rsidR="00EA35BB" w:rsidRPr="000C7A42" w:rsidDel="002A1D54" w:rsidRDefault="00EA35BB" w:rsidP="00951C98">
            <w:pPr>
              <w:pStyle w:val="aff8"/>
            </w:pPr>
          </w:p>
        </w:tc>
        <w:tc>
          <w:tcPr>
            <w:tcW w:w="3747" w:type="pct"/>
          </w:tcPr>
          <w:p w14:paraId="63D8A008" w14:textId="7573BC2A" w:rsidR="00EA35BB" w:rsidRPr="000C7A42" w:rsidRDefault="00EA35BB" w:rsidP="005D7999">
            <w:pPr>
              <w:pStyle w:val="aff8"/>
              <w:jc w:val="both"/>
            </w:pPr>
            <w:r w:rsidRPr="000C7A42">
              <w:t>Проводить проверку обжимного инструмента калибрами</w:t>
            </w:r>
          </w:p>
        </w:tc>
      </w:tr>
      <w:tr w:rsidR="000530A7" w:rsidRPr="000C7A42" w14:paraId="2E9392D6" w14:textId="77777777" w:rsidTr="005D7999">
        <w:trPr>
          <w:trHeight w:val="20"/>
        </w:trPr>
        <w:tc>
          <w:tcPr>
            <w:tcW w:w="1253" w:type="pct"/>
            <w:vMerge/>
          </w:tcPr>
          <w:p w14:paraId="130B247E" w14:textId="77777777" w:rsidR="00EA35BB" w:rsidRPr="000C7A42" w:rsidDel="002A1D54" w:rsidRDefault="00EA35BB" w:rsidP="00951C98">
            <w:pPr>
              <w:pStyle w:val="aff8"/>
            </w:pPr>
          </w:p>
        </w:tc>
        <w:tc>
          <w:tcPr>
            <w:tcW w:w="3747" w:type="pct"/>
          </w:tcPr>
          <w:p w14:paraId="2D83A667" w14:textId="463E208F" w:rsidR="00EA35BB" w:rsidRPr="000C7A42" w:rsidRDefault="00EA35BB" w:rsidP="005D7999">
            <w:pPr>
              <w:pStyle w:val="aff8"/>
              <w:jc w:val="both"/>
            </w:pPr>
            <w:r w:rsidRPr="000C7A42">
              <w:t xml:space="preserve">Выполнять вязку бандажей для жгутов </w:t>
            </w:r>
            <w:r w:rsidR="00254503" w:rsidRPr="000C7A42">
              <w:t xml:space="preserve">с установленной защитой </w:t>
            </w:r>
            <w:r w:rsidRPr="000C7A42">
              <w:t>и на провода без защиты</w:t>
            </w:r>
          </w:p>
        </w:tc>
      </w:tr>
      <w:tr w:rsidR="000530A7" w:rsidRPr="000C7A42" w14:paraId="549B98D5" w14:textId="77777777" w:rsidTr="005D7999">
        <w:trPr>
          <w:trHeight w:val="20"/>
        </w:trPr>
        <w:tc>
          <w:tcPr>
            <w:tcW w:w="1253" w:type="pct"/>
            <w:vMerge w:val="restart"/>
          </w:tcPr>
          <w:p w14:paraId="047BD7B9" w14:textId="77777777" w:rsidR="00FC021B" w:rsidRPr="000C7A42" w:rsidDel="002A1D54" w:rsidRDefault="00FC021B" w:rsidP="00951C98">
            <w:pPr>
              <w:pStyle w:val="aff8"/>
            </w:pPr>
            <w:r w:rsidRPr="000C7A42">
              <w:t>Необходимые знания</w:t>
            </w:r>
          </w:p>
        </w:tc>
        <w:tc>
          <w:tcPr>
            <w:tcW w:w="3747" w:type="pct"/>
            <w:vAlign w:val="center"/>
          </w:tcPr>
          <w:p w14:paraId="1E0F8630" w14:textId="0138BFCF" w:rsidR="00FC021B" w:rsidRPr="000C7A42" w:rsidRDefault="00E74EDD" w:rsidP="005D7999">
            <w:pPr>
              <w:pStyle w:val="aff8"/>
              <w:jc w:val="both"/>
            </w:pPr>
            <w:r w:rsidRPr="000C7A42">
              <w:t>Точность изготовления</w:t>
            </w:r>
            <w:r w:rsidR="0022132F" w:rsidRPr="000C7A42">
              <w:t xml:space="preserve"> </w:t>
            </w:r>
            <w:r w:rsidR="00FC021B" w:rsidRPr="000C7A42">
              <w:rPr>
                <w:rStyle w:val="af9"/>
                <w:color w:val="auto"/>
              </w:rPr>
              <w:t>электрожгутов</w:t>
            </w:r>
          </w:p>
        </w:tc>
      </w:tr>
      <w:tr w:rsidR="000530A7" w:rsidRPr="000C7A42" w14:paraId="701C152F" w14:textId="77777777" w:rsidTr="005D7999">
        <w:trPr>
          <w:trHeight w:val="20"/>
        </w:trPr>
        <w:tc>
          <w:tcPr>
            <w:tcW w:w="1253" w:type="pct"/>
            <w:vMerge/>
          </w:tcPr>
          <w:p w14:paraId="5EB5EBA0" w14:textId="77777777" w:rsidR="00E74EDD" w:rsidRPr="000C7A42" w:rsidRDefault="00E74EDD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041D38E3" w14:textId="0065992D" w:rsidR="00E74EDD" w:rsidRPr="000C7A42" w:rsidRDefault="00E74EDD" w:rsidP="005D7999">
            <w:pPr>
              <w:pStyle w:val="aff8"/>
              <w:jc w:val="both"/>
            </w:pPr>
            <w:r w:rsidRPr="000C7A42">
              <w:t>Способы подготовки проводов для изготовления электрожгутов</w:t>
            </w:r>
          </w:p>
        </w:tc>
      </w:tr>
      <w:tr w:rsidR="000530A7" w:rsidRPr="000C7A42" w14:paraId="1C355C9A" w14:textId="77777777" w:rsidTr="005D7999">
        <w:trPr>
          <w:trHeight w:val="20"/>
        </w:trPr>
        <w:tc>
          <w:tcPr>
            <w:tcW w:w="1253" w:type="pct"/>
            <w:vMerge/>
          </w:tcPr>
          <w:p w14:paraId="50423BAB" w14:textId="77777777" w:rsidR="00E74EDD" w:rsidRPr="000C7A42" w:rsidRDefault="00E74EDD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17F7E5BE" w14:textId="6B58E040" w:rsidR="00E74EDD" w:rsidRPr="000C7A42" w:rsidRDefault="00BD2DC8" w:rsidP="005D7999">
            <w:pPr>
              <w:pStyle w:val="aff8"/>
              <w:jc w:val="both"/>
            </w:pPr>
            <w:r w:rsidRPr="000C7A42">
              <w:t>М</w:t>
            </w:r>
            <w:r w:rsidR="00E74EDD" w:rsidRPr="000C7A42">
              <w:t>арки проводов, соединителей</w:t>
            </w:r>
          </w:p>
        </w:tc>
      </w:tr>
      <w:tr w:rsidR="000530A7" w:rsidRPr="000C7A42" w14:paraId="178B07C4" w14:textId="77777777" w:rsidTr="005D7999">
        <w:trPr>
          <w:trHeight w:val="20"/>
        </w:trPr>
        <w:tc>
          <w:tcPr>
            <w:tcW w:w="1253" w:type="pct"/>
            <w:vMerge/>
          </w:tcPr>
          <w:p w14:paraId="40FA0BC5" w14:textId="77777777" w:rsidR="00E74EDD" w:rsidRPr="000C7A42" w:rsidRDefault="00E74EDD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53A261B4" w14:textId="4BB5A7B8" w:rsidR="00E74EDD" w:rsidRPr="000C7A42" w:rsidRDefault="00E74EDD" w:rsidP="005D7999">
            <w:pPr>
              <w:pStyle w:val="aff8"/>
              <w:jc w:val="both"/>
            </w:pPr>
            <w:r w:rsidRPr="000C7A42">
              <w:t>Марки припоев, зоны применения</w:t>
            </w:r>
          </w:p>
        </w:tc>
      </w:tr>
      <w:tr w:rsidR="000530A7" w:rsidRPr="000C7A42" w14:paraId="1415BC8E" w14:textId="77777777" w:rsidTr="005D7999">
        <w:trPr>
          <w:trHeight w:val="20"/>
        </w:trPr>
        <w:tc>
          <w:tcPr>
            <w:tcW w:w="1253" w:type="pct"/>
            <w:vMerge/>
          </w:tcPr>
          <w:p w14:paraId="0C453B2C" w14:textId="77777777" w:rsidR="00E74EDD" w:rsidRPr="000C7A42" w:rsidRDefault="00E74EDD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56FBC732" w14:textId="20EF62F0" w:rsidR="00E74EDD" w:rsidRPr="000C7A42" w:rsidRDefault="00E74EDD" w:rsidP="005D7999">
            <w:pPr>
              <w:pStyle w:val="aff8"/>
              <w:jc w:val="both"/>
            </w:pPr>
            <w:r w:rsidRPr="000C7A42">
              <w:t>Марки флюсов, зоны применения</w:t>
            </w:r>
          </w:p>
        </w:tc>
      </w:tr>
      <w:tr w:rsidR="000530A7" w:rsidRPr="000C7A42" w14:paraId="2489B804" w14:textId="77777777" w:rsidTr="005D7999">
        <w:trPr>
          <w:trHeight w:val="20"/>
        </w:trPr>
        <w:tc>
          <w:tcPr>
            <w:tcW w:w="1253" w:type="pct"/>
            <w:vMerge/>
          </w:tcPr>
          <w:p w14:paraId="0772AA58" w14:textId="77777777" w:rsidR="00E74EDD" w:rsidRPr="000C7A42" w:rsidRDefault="00E74EDD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54FDB807" w14:textId="598F09CA" w:rsidR="00E74EDD" w:rsidRPr="000C7A42" w:rsidRDefault="00E74EDD" w:rsidP="005D7999">
            <w:pPr>
              <w:pStyle w:val="aff8"/>
              <w:jc w:val="both"/>
            </w:pPr>
            <w:r w:rsidRPr="000C7A42">
              <w:t>Требования к выполнению работ по снятию изоляции, лужению, пайке, обжати</w:t>
            </w:r>
            <w:r w:rsidR="00BD2DC8" w:rsidRPr="000C7A42">
              <w:t>ю</w:t>
            </w:r>
            <w:r w:rsidRPr="000C7A42">
              <w:t xml:space="preserve"> в контакты и наконечники проводов</w:t>
            </w:r>
          </w:p>
        </w:tc>
      </w:tr>
      <w:tr w:rsidR="000530A7" w:rsidRPr="000C7A42" w14:paraId="4AFC72B0" w14:textId="77777777" w:rsidTr="005D7999">
        <w:trPr>
          <w:trHeight w:val="20"/>
        </w:trPr>
        <w:tc>
          <w:tcPr>
            <w:tcW w:w="1253" w:type="pct"/>
            <w:vMerge/>
          </w:tcPr>
          <w:p w14:paraId="5A3AA857" w14:textId="77777777" w:rsidR="00E74EDD" w:rsidRPr="000C7A42" w:rsidRDefault="00E74EDD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1758F6B0" w14:textId="51C89EFB" w:rsidR="00E74EDD" w:rsidRPr="000C7A42" w:rsidRDefault="00E74EDD" w:rsidP="005D7999">
            <w:pPr>
              <w:pStyle w:val="aff8"/>
              <w:jc w:val="both"/>
            </w:pPr>
            <w:r w:rsidRPr="000C7A42">
              <w:t>Методы заделки низкочастотных соединителей</w:t>
            </w:r>
          </w:p>
        </w:tc>
      </w:tr>
      <w:tr w:rsidR="000530A7" w:rsidRPr="000C7A42" w14:paraId="2B12FE39" w14:textId="77777777" w:rsidTr="005D7999">
        <w:trPr>
          <w:trHeight w:val="20"/>
        </w:trPr>
        <w:tc>
          <w:tcPr>
            <w:tcW w:w="1253" w:type="pct"/>
            <w:vMerge/>
          </w:tcPr>
          <w:p w14:paraId="2CFCD983" w14:textId="77777777" w:rsidR="00E74EDD" w:rsidRPr="000C7A42" w:rsidRDefault="00E74EDD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7B313D8B" w14:textId="2FC6708C" w:rsidR="00E74EDD" w:rsidRPr="000C7A42" w:rsidRDefault="00E74EDD" w:rsidP="005D7999">
            <w:pPr>
              <w:pStyle w:val="aff8"/>
              <w:jc w:val="both"/>
            </w:pPr>
            <w:r w:rsidRPr="000C7A42">
              <w:t>Способы раскладки и вязки электрожгутов с ответвлениями</w:t>
            </w:r>
          </w:p>
        </w:tc>
      </w:tr>
      <w:tr w:rsidR="000530A7" w:rsidRPr="000C7A42" w14:paraId="1D754F75" w14:textId="77777777" w:rsidTr="005D7999">
        <w:trPr>
          <w:trHeight w:val="20"/>
        </w:trPr>
        <w:tc>
          <w:tcPr>
            <w:tcW w:w="1253" w:type="pct"/>
            <w:vMerge/>
          </w:tcPr>
          <w:p w14:paraId="7BC6F6E5" w14:textId="77777777" w:rsidR="00E74EDD" w:rsidRPr="000C7A42" w:rsidRDefault="00E74EDD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1AFAAAC0" w14:textId="5E8BBCD4" w:rsidR="00E74EDD" w:rsidRPr="000C7A42" w:rsidRDefault="00E74EDD" w:rsidP="005D7999">
            <w:pPr>
              <w:pStyle w:val="aff8"/>
              <w:jc w:val="both"/>
            </w:pPr>
            <w:r w:rsidRPr="000C7A42">
              <w:t>Порядок применения технической документации при изготовлении электрожгутов</w:t>
            </w:r>
          </w:p>
        </w:tc>
      </w:tr>
      <w:tr w:rsidR="000530A7" w:rsidRPr="000C7A42" w14:paraId="6355C309" w14:textId="77777777" w:rsidTr="005D7999">
        <w:trPr>
          <w:trHeight w:val="20"/>
        </w:trPr>
        <w:tc>
          <w:tcPr>
            <w:tcW w:w="1253" w:type="pct"/>
            <w:vMerge/>
          </w:tcPr>
          <w:p w14:paraId="067EB21C" w14:textId="77777777" w:rsidR="00E74EDD" w:rsidRPr="000C7A42" w:rsidRDefault="00E74EDD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458390C6" w14:textId="6C281891" w:rsidR="00E74EDD" w:rsidRPr="000C7A42" w:rsidRDefault="00E74EDD" w:rsidP="005D7999">
            <w:pPr>
              <w:pStyle w:val="aff8"/>
              <w:jc w:val="both"/>
            </w:pPr>
            <w:r w:rsidRPr="000C7A42">
              <w:t>Порядок чтения чертежей и электрических схем</w:t>
            </w:r>
          </w:p>
        </w:tc>
      </w:tr>
      <w:tr w:rsidR="000530A7" w:rsidRPr="000C7A42" w14:paraId="071828A6" w14:textId="77777777" w:rsidTr="005D7999">
        <w:trPr>
          <w:trHeight w:val="20"/>
        </w:trPr>
        <w:tc>
          <w:tcPr>
            <w:tcW w:w="1253" w:type="pct"/>
            <w:vMerge/>
          </w:tcPr>
          <w:p w14:paraId="48BAC920" w14:textId="77777777" w:rsidR="00E74EDD" w:rsidRPr="000C7A42" w:rsidRDefault="00E74EDD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40C2AA9D" w14:textId="51E2B15B" w:rsidR="00E74EDD" w:rsidRPr="000C7A42" w:rsidRDefault="00947AFF" w:rsidP="005D7999">
            <w:pPr>
              <w:pStyle w:val="aff8"/>
              <w:jc w:val="both"/>
            </w:pPr>
            <w:r w:rsidRPr="000C7A42">
              <w:t>Сведения об электрических измерениях в объеме выполняемой работы</w:t>
            </w:r>
          </w:p>
        </w:tc>
      </w:tr>
      <w:tr w:rsidR="000530A7" w:rsidRPr="000C7A42" w14:paraId="5B1F77FD" w14:textId="77777777" w:rsidTr="005D7999">
        <w:trPr>
          <w:trHeight w:val="20"/>
        </w:trPr>
        <w:tc>
          <w:tcPr>
            <w:tcW w:w="1253" w:type="pct"/>
            <w:vMerge/>
          </w:tcPr>
          <w:p w14:paraId="7FD97565" w14:textId="77777777" w:rsidR="00947AFF" w:rsidRPr="000C7A42" w:rsidRDefault="00947AFF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5479AE45" w14:textId="614B0677" w:rsidR="00947AFF" w:rsidRPr="000C7A42" w:rsidRDefault="00947AFF" w:rsidP="005D7999">
            <w:pPr>
              <w:pStyle w:val="aff8"/>
              <w:jc w:val="both"/>
            </w:pPr>
            <w:r w:rsidRPr="000C7A42">
              <w:t>Основные сведения о коррозии металлов</w:t>
            </w:r>
          </w:p>
        </w:tc>
      </w:tr>
      <w:tr w:rsidR="000530A7" w:rsidRPr="000C7A42" w14:paraId="0A83B81F" w14:textId="77777777" w:rsidTr="005D7999">
        <w:trPr>
          <w:trHeight w:val="20"/>
        </w:trPr>
        <w:tc>
          <w:tcPr>
            <w:tcW w:w="1253" w:type="pct"/>
            <w:vMerge/>
          </w:tcPr>
          <w:p w14:paraId="1F9E7A3D" w14:textId="77777777" w:rsidR="00947AFF" w:rsidRPr="000C7A42" w:rsidRDefault="00947AFF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1DC43075" w14:textId="7A3B38E7" w:rsidR="00947AFF" w:rsidRPr="000C7A42" w:rsidRDefault="00947AFF" w:rsidP="005D7999">
            <w:pPr>
              <w:pStyle w:val="aff8"/>
              <w:jc w:val="both"/>
            </w:pPr>
            <w:r w:rsidRPr="000C7A42">
              <w:t>Виды дефектов электрожгутов, способы их предупреждения и устранения</w:t>
            </w:r>
          </w:p>
        </w:tc>
      </w:tr>
      <w:tr w:rsidR="000530A7" w:rsidRPr="000C7A42" w14:paraId="006391EC" w14:textId="77777777" w:rsidTr="005D7999">
        <w:trPr>
          <w:trHeight w:val="20"/>
        </w:trPr>
        <w:tc>
          <w:tcPr>
            <w:tcW w:w="1253" w:type="pct"/>
            <w:vMerge/>
          </w:tcPr>
          <w:p w14:paraId="7CC15D9E" w14:textId="77777777" w:rsidR="00FC021B" w:rsidRPr="000C7A42" w:rsidDel="002A1D54" w:rsidRDefault="00FC021B" w:rsidP="00951C98">
            <w:pPr>
              <w:pStyle w:val="aff8"/>
            </w:pPr>
          </w:p>
        </w:tc>
        <w:tc>
          <w:tcPr>
            <w:tcW w:w="3747" w:type="pct"/>
          </w:tcPr>
          <w:p w14:paraId="21316E5C" w14:textId="6ABAEDF6" w:rsidR="00FC021B" w:rsidRPr="000C7A42" w:rsidRDefault="00FC021B" w:rsidP="005D7999">
            <w:pPr>
              <w:pStyle w:val="aff8"/>
              <w:jc w:val="both"/>
            </w:pPr>
            <w:r w:rsidRPr="000C7A42">
              <w:t xml:space="preserve">Виды низкочастотных электрических соединителей </w:t>
            </w:r>
          </w:p>
        </w:tc>
      </w:tr>
      <w:tr w:rsidR="000530A7" w:rsidRPr="000C7A42" w14:paraId="4903F004" w14:textId="77777777" w:rsidTr="005D7999">
        <w:trPr>
          <w:trHeight w:val="20"/>
        </w:trPr>
        <w:tc>
          <w:tcPr>
            <w:tcW w:w="1253" w:type="pct"/>
            <w:vMerge/>
          </w:tcPr>
          <w:p w14:paraId="43F1D812" w14:textId="77777777" w:rsidR="00FC021B" w:rsidRPr="000C7A42" w:rsidDel="002A1D54" w:rsidRDefault="00FC021B" w:rsidP="00951C98">
            <w:pPr>
              <w:pStyle w:val="aff8"/>
            </w:pPr>
          </w:p>
        </w:tc>
        <w:tc>
          <w:tcPr>
            <w:tcW w:w="3747" w:type="pct"/>
            <w:vAlign w:val="center"/>
          </w:tcPr>
          <w:p w14:paraId="2FFAF133" w14:textId="77777777" w:rsidR="00FC021B" w:rsidRPr="000C7A42" w:rsidRDefault="00FC021B" w:rsidP="005D7999">
            <w:pPr>
              <w:pStyle w:val="aff8"/>
              <w:jc w:val="both"/>
            </w:pPr>
            <w:r w:rsidRPr="000C7A42">
              <w:t>Основы электротехники, материаловедения, радиотехники в объеме выполняемой работы</w:t>
            </w:r>
          </w:p>
        </w:tc>
      </w:tr>
      <w:tr w:rsidR="000530A7" w:rsidRPr="000C7A42" w14:paraId="7ECE8A6C" w14:textId="77777777" w:rsidTr="005D7999">
        <w:trPr>
          <w:trHeight w:val="20"/>
        </w:trPr>
        <w:tc>
          <w:tcPr>
            <w:tcW w:w="1253" w:type="pct"/>
            <w:vMerge/>
          </w:tcPr>
          <w:p w14:paraId="371BB606" w14:textId="77777777" w:rsidR="00FC021B" w:rsidRPr="000C7A42" w:rsidDel="002A1D54" w:rsidRDefault="00FC021B" w:rsidP="00951C98">
            <w:pPr>
              <w:pStyle w:val="aff8"/>
            </w:pPr>
          </w:p>
        </w:tc>
        <w:tc>
          <w:tcPr>
            <w:tcW w:w="3747" w:type="pct"/>
          </w:tcPr>
          <w:p w14:paraId="3D22E596" w14:textId="37761D6E" w:rsidR="00FC021B" w:rsidRPr="000C7A42" w:rsidRDefault="00FC021B" w:rsidP="005D7999">
            <w:pPr>
              <w:pStyle w:val="aff8"/>
              <w:jc w:val="both"/>
            </w:pPr>
            <w:r w:rsidRPr="000C7A42">
              <w:t xml:space="preserve">Требования охраны труда, промышленной, экологической и электробезопасности при выполнении работ по изготовлению электрожгутов </w:t>
            </w:r>
            <w:r w:rsidR="00957B5E">
              <w:t>для</w:t>
            </w:r>
            <w:r w:rsidRPr="000C7A42">
              <w:t xml:space="preserve"> летательных аппарат</w:t>
            </w:r>
            <w:r w:rsidR="00957B5E">
              <w:t>ов</w:t>
            </w:r>
          </w:p>
        </w:tc>
      </w:tr>
      <w:tr w:rsidR="000530A7" w:rsidRPr="000C7A42" w14:paraId="7CEFDD87" w14:textId="77777777" w:rsidTr="005D7999">
        <w:trPr>
          <w:trHeight w:val="20"/>
        </w:trPr>
        <w:tc>
          <w:tcPr>
            <w:tcW w:w="1253" w:type="pct"/>
            <w:vMerge/>
          </w:tcPr>
          <w:p w14:paraId="2CA86782" w14:textId="77777777" w:rsidR="00FC021B" w:rsidRPr="000C7A42" w:rsidDel="002A1D54" w:rsidRDefault="00FC021B" w:rsidP="00951C98">
            <w:pPr>
              <w:pStyle w:val="aff8"/>
            </w:pPr>
          </w:p>
        </w:tc>
        <w:tc>
          <w:tcPr>
            <w:tcW w:w="3747" w:type="pct"/>
          </w:tcPr>
          <w:p w14:paraId="5397ADB5" w14:textId="4953C660" w:rsidR="00FC021B" w:rsidRPr="000C7A42" w:rsidRDefault="00FC021B" w:rsidP="005D7999">
            <w:pPr>
              <w:pStyle w:val="aff8"/>
              <w:jc w:val="both"/>
            </w:pPr>
            <w:r w:rsidRPr="000C7A42">
              <w:t xml:space="preserve">Требования к организации рабочего места по изготовлению электрожгутов </w:t>
            </w:r>
            <w:r w:rsidR="00BD2DC8" w:rsidRPr="000C7A42">
              <w:t>для</w:t>
            </w:r>
            <w:r w:rsidRPr="000C7A42">
              <w:t xml:space="preserve"> летательных аппарат</w:t>
            </w:r>
            <w:r w:rsidR="00BD2DC8" w:rsidRPr="000C7A42">
              <w:t>ов</w:t>
            </w:r>
          </w:p>
        </w:tc>
      </w:tr>
      <w:tr w:rsidR="000530A7" w:rsidRPr="000C7A42" w14:paraId="69BA4BCA" w14:textId="77777777" w:rsidTr="005D7999">
        <w:trPr>
          <w:trHeight w:val="20"/>
        </w:trPr>
        <w:tc>
          <w:tcPr>
            <w:tcW w:w="1253" w:type="pct"/>
          </w:tcPr>
          <w:p w14:paraId="54A156C1" w14:textId="77777777" w:rsidR="006F5D6F" w:rsidRPr="000C7A42" w:rsidDel="002A1D54" w:rsidRDefault="006F5D6F" w:rsidP="00951C98">
            <w:pPr>
              <w:pStyle w:val="aff8"/>
            </w:pPr>
            <w:r w:rsidRPr="000C7A42" w:rsidDel="002A1D54">
              <w:t>Другие</w:t>
            </w:r>
            <w:r w:rsidRPr="000C7A42">
              <w:t xml:space="preserve"> </w:t>
            </w:r>
            <w:r w:rsidRPr="000C7A42" w:rsidDel="002A1D54">
              <w:t>характеристики</w:t>
            </w:r>
          </w:p>
        </w:tc>
        <w:tc>
          <w:tcPr>
            <w:tcW w:w="3747" w:type="pct"/>
          </w:tcPr>
          <w:p w14:paraId="4C8A1E54" w14:textId="1F4D1415" w:rsidR="006F5D6F" w:rsidRPr="000C7A42" w:rsidRDefault="0001159B" w:rsidP="005D7999">
            <w:pPr>
              <w:pStyle w:val="aff8"/>
              <w:jc w:val="both"/>
            </w:pPr>
            <w:r w:rsidRPr="000C7A42">
              <w:t>Трудовые действия выполняются под руководством монтажника электрооборудования более высокой квалификации</w:t>
            </w:r>
          </w:p>
        </w:tc>
      </w:tr>
    </w:tbl>
    <w:p w14:paraId="737F352B" w14:textId="77777777" w:rsidR="007E7561" w:rsidRPr="000C7A42" w:rsidRDefault="007E7561" w:rsidP="007E7561">
      <w:pPr>
        <w:ind w:left="-11"/>
      </w:pPr>
    </w:p>
    <w:p w14:paraId="2AFA64F8" w14:textId="72279A65" w:rsidR="00DF25CB" w:rsidRPr="000C7A42" w:rsidRDefault="00DF25CB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3.1.2. Трудовая функция</w:t>
      </w:r>
    </w:p>
    <w:p w14:paraId="745B048E" w14:textId="77777777" w:rsidR="007E7561" w:rsidRPr="000C7A42" w:rsidRDefault="007E7561" w:rsidP="007E7561">
      <w:pPr>
        <w:ind w:left="-11"/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7"/>
        <w:gridCol w:w="4850"/>
        <w:gridCol w:w="552"/>
        <w:gridCol w:w="1213"/>
        <w:gridCol w:w="1447"/>
        <w:gridCol w:w="653"/>
      </w:tblGrid>
      <w:tr w:rsidR="000530A7" w:rsidRPr="000C7A42" w14:paraId="4490612A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630036BD" w14:textId="77777777" w:rsidR="00AE3E19" w:rsidRPr="000C7A42" w:rsidRDefault="00AE3E19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bottom w:val="single" w:sz="2" w:space="0" w:color="808080" w:themeColor="background1" w:themeShade="80"/>
            </w:tcBorders>
          </w:tcPr>
          <w:p w14:paraId="1A40D6CA" w14:textId="447BC471" w:rsidR="00510324" w:rsidRPr="000C7A42" w:rsidRDefault="00D86244" w:rsidP="005D7999">
            <w:pPr>
              <w:rPr>
                <w:szCs w:val="20"/>
              </w:rPr>
            </w:pPr>
            <w:r w:rsidRPr="000C7A42">
              <w:rPr>
                <w:szCs w:val="20"/>
              </w:rPr>
              <w:t>Изготовление радиоэлектронного и приборного оборудования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447CCCF6" w14:textId="77777777" w:rsidR="00AE3E19" w:rsidRPr="000C7A42" w:rsidRDefault="00AE3E19" w:rsidP="00476956">
            <w:pPr>
              <w:jc w:val="center"/>
              <w:rPr>
                <w:sz w:val="20"/>
                <w:szCs w:val="16"/>
                <w:vertAlign w:val="superscript"/>
              </w:rPr>
            </w:pPr>
            <w:r w:rsidRPr="000C7A42">
              <w:rPr>
                <w:sz w:val="20"/>
                <w:szCs w:val="16"/>
              </w:rPr>
              <w:t>Код</w:t>
            </w:r>
          </w:p>
        </w:tc>
        <w:tc>
          <w:tcPr>
            <w:tcW w:w="598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02CFE172" w14:textId="3FAF9F02" w:rsidR="00AE3E19" w:rsidRPr="000C7A42" w:rsidRDefault="000C7A42" w:rsidP="00620D6A">
            <w:pPr>
              <w:jc w:val="center"/>
              <w:rPr>
                <w:szCs w:val="16"/>
              </w:rPr>
            </w:pPr>
            <w:r>
              <w:rPr>
                <w:lang w:val="en-US"/>
              </w:rPr>
              <w:t>A</w:t>
            </w:r>
            <w:r w:rsidR="00AE3E19" w:rsidRPr="000C7A42">
              <w:t>/02.</w:t>
            </w:r>
            <w:r w:rsidR="000530A7" w:rsidRPr="000C7A42">
              <w:t>2</w:t>
            </w:r>
          </w:p>
        </w:tc>
        <w:tc>
          <w:tcPr>
            <w:tcW w:w="694" w:type="pct"/>
            <w:tcBorders>
              <w:top w:val="nil"/>
              <w:bottom w:val="nil"/>
            </w:tcBorders>
            <w:vAlign w:val="center"/>
          </w:tcPr>
          <w:p w14:paraId="7C08915A" w14:textId="77777777" w:rsidR="00AE3E19" w:rsidRPr="000C7A42" w:rsidRDefault="002534C8" w:rsidP="00476956">
            <w:pPr>
              <w:jc w:val="center"/>
              <w:rPr>
                <w:sz w:val="20"/>
                <w:szCs w:val="16"/>
                <w:vertAlign w:val="superscript"/>
              </w:rPr>
            </w:pPr>
            <w:r w:rsidRPr="000C7A42">
              <w:rPr>
                <w:sz w:val="20"/>
                <w:szCs w:val="16"/>
              </w:rPr>
              <w:t>Уровень</w:t>
            </w:r>
            <w:r w:rsidR="00E05F42" w:rsidRPr="000C7A42">
              <w:rPr>
                <w:sz w:val="20"/>
                <w:szCs w:val="16"/>
              </w:rPr>
              <w:t xml:space="preserve"> </w:t>
            </w:r>
            <w:r w:rsidR="00A46FAC" w:rsidRPr="000C7A42">
              <w:rPr>
                <w:sz w:val="20"/>
                <w:szCs w:val="16"/>
              </w:rPr>
              <w:t>(подуровень)</w:t>
            </w:r>
            <w:r w:rsidR="00E05F42" w:rsidRPr="000C7A42">
              <w:rPr>
                <w:sz w:val="20"/>
                <w:szCs w:val="16"/>
              </w:rPr>
              <w:t xml:space="preserve"> </w:t>
            </w:r>
            <w:r w:rsidR="00AE3E19" w:rsidRPr="000C7A42">
              <w:rPr>
                <w:sz w:val="20"/>
                <w:szCs w:val="16"/>
              </w:rPr>
              <w:t>квалификации</w:t>
            </w:r>
          </w:p>
        </w:tc>
        <w:tc>
          <w:tcPr>
            <w:tcW w:w="323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6FBD19B6" w14:textId="3EAD8CA6" w:rsidR="00AE3E19" w:rsidRPr="000C7A42" w:rsidRDefault="000530A7" w:rsidP="00476956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2</w:t>
            </w:r>
          </w:p>
        </w:tc>
      </w:tr>
    </w:tbl>
    <w:p w14:paraId="522D46FB" w14:textId="77777777" w:rsidR="0057516D" w:rsidRPr="000C7A42" w:rsidRDefault="0057516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6"/>
        <w:gridCol w:w="1304"/>
        <w:gridCol w:w="392"/>
        <w:gridCol w:w="2765"/>
        <w:gridCol w:w="1153"/>
        <w:gridCol w:w="2002"/>
      </w:tblGrid>
      <w:tr w:rsidR="000530A7" w:rsidRPr="000C7A42" w14:paraId="0F635E07" w14:textId="77777777" w:rsidTr="00E05F42">
        <w:trPr>
          <w:trHeight w:val="488"/>
        </w:trPr>
        <w:tc>
          <w:tcPr>
            <w:tcW w:w="1268" w:type="pct"/>
            <w:tcBorders>
              <w:top w:val="nil"/>
              <w:left w:val="nil"/>
              <w:bottom w:val="nil"/>
            </w:tcBorders>
            <w:vAlign w:val="center"/>
          </w:tcPr>
          <w:p w14:paraId="0073EDEA" w14:textId="77777777" w:rsidR="00AE3E19" w:rsidRPr="000C7A42" w:rsidRDefault="00AE3E19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9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7A7AC9A0" w14:textId="77777777" w:rsidR="00AE3E19" w:rsidRPr="000C7A42" w:rsidRDefault="00AE3E19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</w:tcBorders>
            <w:vAlign w:val="center"/>
          </w:tcPr>
          <w:p w14:paraId="5395F1FE" w14:textId="77777777" w:rsidR="00AE3E19" w:rsidRPr="000C7A42" w:rsidRDefault="00E05F42" w:rsidP="00476956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355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3A716DD2" w14:textId="77777777" w:rsidR="00AE3E19" w:rsidRPr="000C7A42" w:rsidRDefault="00AE3E19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2C8EF53F" w14:textId="77777777" w:rsidR="00AE3E19" w:rsidRPr="000C7A42" w:rsidRDefault="00AE3E19" w:rsidP="004769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03633135" w14:textId="77777777" w:rsidR="00AE3E19" w:rsidRPr="000C7A42" w:rsidRDefault="00AE3E19" w:rsidP="00476956">
            <w:pPr>
              <w:jc w:val="center"/>
              <w:rPr>
                <w:sz w:val="18"/>
                <w:szCs w:val="18"/>
              </w:rPr>
            </w:pPr>
          </w:p>
        </w:tc>
      </w:tr>
      <w:tr w:rsidR="00DC197C" w:rsidRPr="000C7A42" w14:paraId="00EEE311" w14:textId="77777777" w:rsidTr="00E05F42">
        <w:trPr>
          <w:trHeight w:val="479"/>
        </w:trPr>
        <w:tc>
          <w:tcPr>
            <w:tcW w:w="34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AE69E" w14:textId="77777777" w:rsidR="00EE3F64" w:rsidRPr="000C7A42" w:rsidRDefault="00EE3F64" w:rsidP="00476956">
            <w:pPr>
              <w:rPr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</w:tcPr>
          <w:p w14:paraId="0D0E1E75" w14:textId="77777777" w:rsidR="00EE3F64" w:rsidRPr="000C7A42" w:rsidRDefault="00EE3F64" w:rsidP="0047695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14:paraId="71B32712" w14:textId="77777777" w:rsidR="00EE3F64" w:rsidRPr="000C7A42" w:rsidRDefault="00EE3F64" w:rsidP="00476956">
            <w:pPr>
              <w:ind w:right="-104"/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</w:t>
            </w:r>
            <w:r w:rsidR="00476956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номер</w:t>
            </w:r>
            <w:r w:rsidR="00476956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профессионального стандарта</w:t>
            </w:r>
          </w:p>
        </w:tc>
      </w:tr>
    </w:tbl>
    <w:p w14:paraId="6789AAA9" w14:textId="77777777" w:rsidR="00E05F42" w:rsidRPr="000C7A42" w:rsidRDefault="00E05F42" w:rsidP="00476956"/>
    <w:tbl>
      <w:tblPr>
        <w:tblW w:w="5001" w:type="pct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7"/>
        <w:gridCol w:w="7614"/>
      </w:tblGrid>
      <w:tr w:rsidR="000530A7" w:rsidRPr="000C7A42" w14:paraId="443AF0A2" w14:textId="77777777" w:rsidTr="005D7999">
        <w:trPr>
          <w:trHeight w:val="20"/>
        </w:trPr>
        <w:tc>
          <w:tcPr>
            <w:tcW w:w="1268" w:type="pct"/>
            <w:vMerge w:val="restart"/>
          </w:tcPr>
          <w:p w14:paraId="27650B09" w14:textId="059671AF" w:rsidR="00190CA8" w:rsidRPr="000C7A42" w:rsidRDefault="00190CA8" w:rsidP="00951C98">
            <w:pPr>
              <w:pStyle w:val="aff8"/>
            </w:pPr>
            <w:r w:rsidRPr="000C7A42">
              <w:t>Трудовые действия</w:t>
            </w:r>
          </w:p>
        </w:tc>
        <w:tc>
          <w:tcPr>
            <w:tcW w:w="3732" w:type="pct"/>
            <w:vAlign w:val="center"/>
          </w:tcPr>
          <w:p w14:paraId="6A651DF3" w14:textId="32DB9062" w:rsidR="00190CA8" w:rsidRPr="000C7A42" w:rsidRDefault="004447D6" w:rsidP="005D7999">
            <w:pPr>
              <w:pStyle w:val="aff8"/>
              <w:jc w:val="both"/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2E992D4C" w14:textId="77777777" w:rsidTr="005D7999">
        <w:trPr>
          <w:trHeight w:val="20"/>
        </w:trPr>
        <w:tc>
          <w:tcPr>
            <w:tcW w:w="1268" w:type="pct"/>
            <w:vMerge/>
          </w:tcPr>
          <w:p w14:paraId="242E4C46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1F30CF9B" w14:textId="3300834E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Подготовка </w:t>
            </w:r>
            <w:r w:rsidR="00CF3128" w:rsidRPr="000C7A42">
              <w:t xml:space="preserve">и резка </w:t>
            </w:r>
            <w:r w:rsidRPr="000C7A42">
              <w:t xml:space="preserve">проводов </w:t>
            </w:r>
            <w:r w:rsidR="00CF3128" w:rsidRPr="000C7A42">
              <w:t>на заданную длину,</w:t>
            </w:r>
            <w:r w:rsidRPr="000C7A42">
              <w:t xml:space="preserve"> их подбор по типу, цвету оболочки</w:t>
            </w:r>
            <w:r w:rsidR="00126F8F" w:rsidRPr="000C7A42">
              <w:t xml:space="preserve"> </w:t>
            </w:r>
            <w:r w:rsidRPr="000C7A42">
              <w:t>и сечению</w:t>
            </w:r>
            <w:r w:rsidR="00CF3128" w:rsidRPr="000C7A42">
              <w:t xml:space="preserve"> для изготовления радиоэлектронного и приборного оборудования</w:t>
            </w:r>
          </w:p>
        </w:tc>
      </w:tr>
      <w:tr w:rsidR="000530A7" w:rsidRPr="000C7A42" w14:paraId="793B3962" w14:textId="77777777" w:rsidTr="005D7999">
        <w:trPr>
          <w:trHeight w:val="20"/>
        </w:trPr>
        <w:tc>
          <w:tcPr>
            <w:tcW w:w="1268" w:type="pct"/>
            <w:vMerge/>
          </w:tcPr>
          <w:p w14:paraId="456B9B18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4C29C36E" w14:textId="17B48ED2" w:rsidR="00190CA8" w:rsidRPr="000C7A42" w:rsidRDefault="00190CA8" w:rsidP="005D7999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>Изготовление простого радиоэлектронного и приборного оборудования с числом проводов по чертежам и электрическим схемам</w:t>
            </w:r>
          </w:p>
        </w:tc>
      </w:tr>
      <w:tr w:rsidR="000530A7" w:rsidRPr="000C7A42" w14:paraId="11674D58" w14:textId="77777777" w:rsidTr="005D7999">
        <w:trPr>
          <w:trHeight w:val="20"/>
        </w:trPr>
        <w:tc>
          <w:tcPr>
            <w:tcW w:w="1268" w:type="pct"/>
            <w:vMerge/>
          </w:tcPr>
          <w:p w14:paraId="56E766B4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065BF8E0" w14:textId="020DF0D7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>Вязка и прокладка трассы внутри радиоэлектронного и приборного оборудования</w:t>
            </w:r>
          </w:p>
        </w:tc>
      </w:tr>
      <w:tr w:rsidR="000530A7" w:rsidRPr="000C7A42" w14:paraId="02B581E4" w14:textId="77777777" w:rsidTr="005D7999">
        <w:trPr>
          <w:trHeight w:val="20"/>
        </w:trPr>
        <w:tc>
          <w:tcPr>
            <w:tcW w:w="1268" w:type="pct"/>
            <w:vMerge/>
          </w:tcPr>
          <w:p w14:paraId="430EE3A3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2D3FC6AC" w14:textId="6244C4D3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Защита электрожгутов </w:t>
            </w:r>
            <w:r w:rsidR="00CF3128" w:rsidRPr="000C7A42">
              <w:t xml:space="preserve">радиоэлектронного и приборного оборудования </w:t>
            </w:r>
            <w:r w:rsidRPr="000C7A42">
              <w:t>изоляционными материалами</w:t>
            </w:r>
          </w:p>
        </w:tc>
      </w:tr>
      <w:tr w:rsidR="000530A7" w:rsidRPr="000C7A42" w14:paraId="32EA0299" w14:textId="77777777" w:rsidTr="005D7999">
        <w:trPr>
          <w:trHeight w:val="20"/>
        </w:trPr>
        <w:tc>
          <w:tcPr>
            <w:tcW w:w="1268" w:type="pct"/>
            <w:vMerge/>
          </w:tcPr>
          <w:p w14:paraId="02E7E345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15066F56" w14:textId="350ED164" w:rsidR="00190CA8" w:rsidRPr="000C7A42" w:rsidRDefault="00190CA8" w:rsidP="005D7999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>Усадка термоусаживаемых материалов</w:t>
            </w:r>
            <w:r w:rsidR="005C1430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5B678BF2" w14:textId="77777777" w:rsidTr="005D7999">
        <w:trPr>
          <w:trHeight w:val="20"/>
        </w:trPr>
        <w:tc>
          <w:tcPr>
            <w:tcW w:w="1268" w:type="pct"/>
            <w:vMerge/>
          </w:tcPr>
          <w:p w14:paraId="56727595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0015B258" w14:textId="2126585F" w:rsidR="00190CA8" w:rsidRPr="000C7A42" w:rsidRDefault="00190CA8" w:rsidP="005D7999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>Маркировка проводов, соединителей</w:t>
            </w:r>
            <w:r w:rsidR="005C1430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32BEF33C" w14:textId="77777777" w:rsidTr="005D7999">
        <w:trPr>
          <w:trHeight w:val="20"/>
        </w:trPr>
        <w:tc>
          <w:tcPr>
            <w:tcW w:w="1268" w:type="pct"/>
            <w:vMerge/>
          </w:tcPr>
          <w:p w14:paraId="2E70A2AD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321D8D35" w14:textId="16BE7969" w:rsidR="00190CA8" w:rsidRPr="000C7A42" w:rsidRDefault="00190CA8" w:rsidP="005D7999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>Снятие изоляции с концов проводов</w:t>
            </w:r>
            <w:r w:rsidR="005C1430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28D09273" w14:textId="77777777" w:rsidTr="005D7999">
        <w:trPr>
          <w:trHeight w:val="20"/>
        </w:trPr>
        <w:tc>
          <w:tcPr>
            <w:tcW w:w="1268" w:type="pct"/>
            <w:vMerge/>
          </w:tcPr>
          <w:p w14:paraId="62861B7D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4DD96A51" w14:textId="6902EDA3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Обезжиривание </w:t>
            </w:r>
            <w:r w:rsidR="008E6635">
              <w:t xml:space="preserve">контактов </w:t>
            </w:r>
            <w:r w:rsidRPr="000C7A42">
              <w:t>деталей</w:t>
            </w:r>
            <w:r w:rsidR="005C1430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67090BD6" w14:textId="77777777" w:rsidTr="005D7999">
        <w:trPr>
          <w:trHeight w:val="20"/>
        </w:trPr>
        <w:tc>
          <w:tcPr>
            <w:tcW w:w="1268" w:type="pct"/>
            <w:vMerge/>
          </w:tcPr>
          <w:p w14:paraId="648F0444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5DA39146" w14:textId="0C56B6EF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>Лужение и пайка проводов всех сечений</w:t>
            </w:r>
            <w:r w:rsidR="005C1430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72AADD6D" w14:textId="77777777" w:rsidTr="005D7999">
        <w:trPr>
          <w:trHeight w:val="20"/>
        </w:trPr>
        <w:tc>
          <w:tcPr>
            <w:tcW w:w="1268" w:type="pct"/>
            <w:vMerge/>
          </w:tcPr>
          <w:p w14:paraId="6117EFAD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</w:tcPr>
          <w:p w14:paraId="6E529F01" w14:textId="596EC1B0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Заделка проводов </w:t>
            </w:r>
            <w:r w:rsidR="005C1430" w:rsidRPr="000C7A42">
              <w:t xml:space="preserve">радиоэлектронного и приборного оборудования </w:t>
            </w:r>
            <w:r w:rsidRPr="000C7A42">
              <w:t>в контакты методом обжатия</w:t>
            </w:r>
          </w:p>
        </w:tc>
      </w:tr>
      <w:tr w:rsidR="000530A7" w:rsidRPr="000C7A42" w14:paraId="407E9C58" w14:textId="77777777" w:rsidTr="005D7999">
        <w:trPr>
          <w:trHeight w:val="20"/>
        </w:trPr>
        <w:tc>
          <w:tcPr>
            <w:tcW w:w="1268" w:type="pct"/>
            <w:vMerge/>
          </w:tcPr>
          <w:p w14:paraId="1FFD8660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</w:tcPr>
          <w:p w14:paraId="5C18DA61" w14:textId="65CB88E9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Заделка проводов </w:t>
            </w:r>
            <w:r w:rsidR="005C1430" w:rsidRPr="000C7A42">
              <w:t xml:space="preserve">радиоэлектронного и приборного </w:t>
            </w:r>
            <w:r w:rsidRPr="000C7A42">
              <w:t>в наконечники методом обжатия</w:t>
            </w:r>
          </w:p>
        </w:tc>
      </w:tr>
      <w:tr w:rsidR="000530A7" w:rsidRPr="000C7A42" w14:paraId="0C8428AA" w14:textId="77777777" w:rsidTr="005D7999">
        <w:trPr>
          <w:trHeight w:val="20"/>
        </w:trPr>
        <w:tc>
          <w:tcPr>
            <w:tcW w:w="1268" w:type="pct"/>
            <w:vMerge/>
          </w:tcPr>
          <w:p w14:paraId="5440C564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</w:tcPr>
          <w:p w14:paraId="53E17CF8" w14:textId="4D353BFA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Заделка проводов </w:t>
            </w:r>
            <w:r w:rsidR="00F61BC9" w:rsidRPr="000C7A42">
              <w:t xml:space="preserve">радиоэлектронного и приборного оборудования </w:t>
            </w:r>
            <w:r w:rsidRPr="000C7A42">
              <w:t>в наконечники методом пайки</w:t>
            </w:r>
          </w:p>
        </w:tc>
      </w:tr>
      <w:tr w:rsidR="000530A7" w:rsidRPr="000C7A42" w14:paraId="5790A62E" w14:textId="77777777" w:rsidTr="005D7999">
        <w:trPr>
          <w:trHeight w:val="20"/>
        </w:trPr>
        <w:tc>
          <w:tcPr>
            <w:tcW w:w="1268" w:type="pct"/>
            <w:vMerge/>
          </w:tcPr>
          <w:p w14:paraId="4518AAD2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</w:tcPr>
          <w:p w14:paraId="5E5E0272" w14:textId="7F36F1B6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>Заделка проводов в неэкранированные соединители</w:t>
            </w:r>
            <w:r w:rsidR="00F61BC9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194DE180" w14:textId="77777777" w:rsidTr="005D7999">
        <w:trPr>
          <w:trHeight w:val="20"/>
        </w:trPr>
        <w:tc>
          <w:tcPr>
            <w:tcW w:w="1268" w:type="pct"/>
            <w:vMerge/>
          </w:tcPr>
          <w:p w14:paraId="42B8F901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</w:tcPr>
          <w:p w14:paraId="4D358576" w14:textId="640578ED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>Разборка и сборка соединителей</w:t>
            </w:r>
            <w:r w:rsidR="00F61BC9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36885E2F" w14:textId="77777777" w:rsidTr="005D7999">
        <w:trPr>
          <w:trHeight w:val="20"/>
        </w:trPr>
        <w:tc>
          <w:tcPr>
            <w:tcW w:w="1268" w:type="pct"/>
            <w:vMerge/>
          </w:tcPr>
          <w:p w14:paraId="7CC17539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</w:tcPr>
          <w:p w14:paraId="24BB0A56" w14:textId="040E2D58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>Извлечение проводов с обжатыми контактами из соединителя</w:t>
            </w:r>
            <w:r w:rsidR="00F61BC9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6D3A9A6B" w14:textId="77777777" w:rsidTr="005D7999">
        <w:trPr>
          <w:trHeight w:val="20"/>
        </w:trPr>
        <w:tc>
          <w:tcPr>
            <w:tcW w:w="1268" w:type="pct"/>
            <w:vMerge/>
          </w:tcPr>
          <w:p w14:paraId="13D56B49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</w:tcPr>
          <w:p w14:paraId="7D818790" w14:textId="109C949D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>Извлечение паяных проводов из контакта соединителя</w:t>
            </w:r>
            <w:r w:rsidR="00F61BC9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7C3C54D6" w14:textId="77777777" w:rsidTr="005D7999">
        <w:trPr>
          <w:trHeight w:val="20"/>
        </w:trPr>
        <w:tc>
          <w:tcPr>
            <w:tcW w:w="1268" w:type="pct"/>
            <w:vMerge/>
          </w:tcPr>
          <w:p w14:paraId="6F50CBA1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</w:tcPr>
          <w:p w14:paraId="09A0E34A" w14:textId="6DD43794" w:rsidR="00190CA8" w:rsidRPr="000C7A42" w:rsidRDefault="00190CA8" w:rsidP="005D7999">
            <w:pPr>
              <w:pStyle w:val="aff8"/>
              <w:jc w:val="both"/>
            </w:pPr>
            <w:r w:rsidRPr="000C7A42">
              <w:t>Контровка и пломбирование низкочастотных соединителей</w:t>
            </w:r>
            <w:r w:rsidR="00F61BC9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5EC596DB" w14:textId="77777777" w:rsidTr="005D7999">
        <w:trPr>
          <w:trHeight w:val="20"/>
        </w:trPr>
        <w:tc>
          <w:tcPr>
            <w:tcW w:w="1268" w:type="pct"/>
            <w:vMerge/>
          </w:tcPr>
          <w:p w14:paraId="318F9678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</w:tcPr>
          <w:p w14:paraId="6C8C55D4" w14:textId="2A4972D2" w:rsidR="00190CA8" w:rsidRPr="000C7A42" w:rsidRDefault="00190CA8" w:rsidP="005D7999">
            <w:pPr>
              <w:pStyle w:val="aff8"/>
              <w:jc w:val="both"/>
            </w:pPr>
            <w:r w:rsidRPr="000C7A42">
              <w:t xml:space="preserve">Пайка простых </w:t>
            </w:r>
            <w:r w:rsidR="00683D72" w:rsidRPr="000C7A42">
              <w:t>ЭРЭ</w:t>
            </w:r>
          </w:p>
        </w:tc>
      </w:tr>
      <w:tr w:rsidR="000530A7" w:rsidRPr="000C7A42" w14:paraId="727DD4E8" w14:textId="77777777" w:rsidTr="005D7999">
        <w:trPr>
          <w:trHeight w:val="20"/>
        </w:trPr>
        <w:tc>
          <w:tcPr>
            <w:tcW w:w="1268" w:type="pct"/>
            <w:vMerge/>
          </w:tcPr>
          <w:p w14:paraId="5D393EAD" w14:textId="77777777" w:rsidR="00190CA8" w:rsidRPr="000C7A42" w:rsidRDefault="00190CA8" w:rsidP="00DB5EC6">
            <w:pPr>
              <w:pStyle w:val="aff8"/>
            </w:pPr>
          </w:p>
        </w:tc>
        <w:tc>
          <w:tcPr>
            <w:tcW w:w="3732" w:type="pct"/>
          </w:tcPr>
          <w:p w14:paraId="78265AFF" w14:textId="7FA68382" w:rsidR="00190CA8" w:rsidRPr="000C7A42" w:rsidRDefault="00190CA8" w:rsidP="005D7999">
            <w:pPr>
              <w:pStyle w:val="aff8"/>
              <w:jc w:val="both"/>
            </w:pPr>
            <w:r w:rsidRPr="000C7A42">
              <w:t>Подключение проводов с наконечниками к ЭРЭ и их контровка</w:t>
            </w:r>
          </w:p>
        </w:tc>
      </w:tr>
      <w:tr w:rsidR="000530A7" w:rsidRPr="000C7A42" w14:paraId="25F68C4C" w14:textId="77777777" w:rsidTr="005D7999">
        <w:trPr>
          <w:trHeight w:val="20"/>
        </w:trPr>
        <w:tc>
          <w:tcPr>
            <w:tcW w:w="1268" w:type="pct"/>
            <w:vMerge w:val="restart"/>
          </w:tcPr>
          <w:p w14:paraId="051D5CC8" w14:textId="77777777" w:rsidR="00DB5EC6" w:rsidRPr="000C7A42" w:rsidRDefault="00DB5EC6" w:rsidP="00DB5EC6">
            <w:pPr>
              <w:pStyle w:val="aff8"/>
            </w:pPr>
            <w:r w:rsidRPr="000C7A42" w:rsidDel="002A1D54">
              <w:t>Необходимые умения</w:t>
            </w:r>
          </w:p>
        </w:tc>
        <w:tc>
          <w:tcPr>
            <w:tcW w:w="3732" w:type="pct"/>
            <w:vAlign w:val="center"/>
          </w:tcPr>
          <w:p w14:paraId="527D24B8" w14:textId="20196240" w:rsidR="00DB5EC6" w:rsidRPr="000C7A42" w:rsidRDefault="00DB5EC6" w:rsidP="005D7999">
            <w:pPr>
              <w:pStyle w:val="aff8"/>
              <w:jc w:val="both"/>
              <w:rPr>
                <w:strike/>
              </w:rPr>
            </w:pPr>
            <w:r w:rsidRPr="000C7A42">
              <w:t>Читать электромонтажные схемы, чертежи радиоэлектронного и приборного оборудования</w:t>
            </w:r>
          </w:p>
        </w:tc>
      </w:tr>
      <w:tr w:rsidR="000530A7" w:rsidRPr="000C7A42" w14:paraId="6BF80672" w14:textId="77777777" w:rsidTr="005D7999">
        <w:trPr>
          <w:trHeight w:val="20"/>
        </w:trPr>
        <w:tc>
          <w:tcPr>
            <w:tcW w:w="1268" w:type="pct"/>
            <w:vMerge/>
          </w:tcPr>
          <w:p w14:paraId="7E711732" w14:textId="77777777" w:rsidR="00DB5EC6" w:rsidRPr="000C7A42" w:rsidDel="002A1D54" w:rsidRDefault="00DB5EC6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5393E654" w14:textId="23CC3967" w:rsidR="00DB5EC6" w:rsidRPr="000C7A42" w:rsidRDefault="00DB5EC6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Читать маркировку проводов, кабелей, </w:t>
            </w:r>
            <w:r w:rsidRPr="000C7A42">
              <w:rPr>
                <w:rStyle w:val="affc"/>
                <w:color w:val="auto"/>
              </w:rPr>
              <w:t>соединителей</w:t>
            </w:r>
            <w:r w:rsidR="00C73CB1" w:rsidRPr="000C7A42">
              <w:rPr>
                <w:rStyle w:val="affc"/>
                <w:color w:val="auto"/>
              </w:rPr>
              <w:t xml:space="preserve"> радиоэлектронного и приборного оборудования</w:t>
            </w:r>
          </w:p>
        </w:tc>
      </w:tr>
      <w:tr w:rsidR="000530A7" w:rsidRPr="000C7A42" w14:paraId="7DF4E104" w14:textId="77777777" w:rsidTr="005D7999">
        <w:trPr>
          <w:trHeight w:val="20"/>
        </w:trPr>
        <w:tc>
          <w:tcPr>
            <w:tcW w:w="1268" w:type="pct"/>
            <w:vMerge/>
          </w:tcPr>
          <w:p w14:paraId="251C2CC4" w14:textId="77777777" w:rsidR="00DB5EC6" w:rsidRPr="000C7A42" w:rsidDel="002A1D54" w:rsidRDefault="00DB5EC6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44EE1DAA" w14:textId="322F503B" w:rsidR="00DB5EC6" w:rsidRPr="000C7A42" w:rsidRDefault="00DB5EC6" w:rsidP="005D7999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 xml:space="preserve">Выбирать необходимые материалы, инструменты и приспособления для </w:t>
            </w:r>
            <w:r w:rsidRPr="000C7A42">
              <w:rPr>
                <w:rStyle w:val="affc"/>
                <w:color w:val="auto"/>
              </w:rPr>
              <w:t xml:space="preserve">изготовления </w:t>
            </w:r>
            <w:r w:rsidRPr="000C7A42">
              <w:t>радиоэлектронного и приборного оборудования</w:t>
            </w:r>
          </w:p>
        </w:tc>
      </w:tr>
      <w:tr w:rsidR="000530A7" w:rsidRPr="000C7A42" w14:paraId="57DF03AB" w14:textId="77777777" w:rsidTr="005D7999">
        <w:trPr>
          <w:trHeight w:val="20"/>
        </w:trPr>
        <w:tc>
          <w:tcPr>
            <w:tcW w:w="1268" w:type="pct"/>
            <w:vMerge/>
          </w:tcPr>
          <w:p w14:paraId="26F60345" w14:textId="77777777" w:rsidR="00DB5EC6" w:rsidRPr="000C7A42" w:rsidDel="002A1D54" w:rsidRDefault="00DB5EC6" w:rsidP="00DB5EC6">
            <w:pPr>
              <w:pStyle w:val="aff8"/>
            </w:pPr>
          </w:p>
        </w:tc>
        <w:tc>
          <w:tcPr>
            <w:tcW w:w="3732" w:type="pct"/>
          </w:tcPr>
          <w:p w14:paraId="46E84655" w14:textId="321019B3" w:rsidR="00DB5EC6" w:rsidRPr="000C7A42" w:rsidRDefault="00C73CB1" w:rsidP="005D7999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 xml:space="preserve">Производить заделку концов проводов радиоэлектронного и приборного оборудования </w:t>
            </w:r>
            <w:r w:rsidR="00DB5EC6" w:rsidRPr="000C7A42">
              <w:rPr>
                <w:rStyle w:val="af9"/>
                <w:color w:val="auto"/>
              </w:rPr>
              <w:t>проводов</w:t>
            </w:r>
            <w:r w:rsidR="00DB5EC6" w:rsidRPr="000C7A42">
              <w:t xml:space="preserve"> в наконечники</w:t>
            </w:r>
          </w:p>
        </w:tc>
      </w:tr>
      <w:tr w:rsidR="000530A7" w:rsidRPr="000C7A42" w14:paraId="1EB3B05C" w14:textId="77777777" w:rsidTr="005D7999">
        <w:trPr>
          <w:trHeight w:val="20"/>
        </w:trPr>
        <w:tc>
          <w:tcPr>
            <w:tcW w:w="1268" w:type="pct"/>
            <w:vMerge/>
          </w:tcPr>
          <w:p w14:paraId="219C9A54" w14:textId="77777777" w:rsidR="00DB5EC6" w:rsidRPr="000C7A42" w:rsidDel="002A1D54" w:rsidRDefault="00DB5EC6" w:rsidP="00DB5EC6">
            <w:pPr>
              <w:pStyle w:val="aff8"/>
            </w:pPr>
          </w:p>
        </w:tc>
        <w:tc>
          <w:tcPr>
            <w:tcW w:w="3732" w:type="pct"/>
          </w:tcPr>
          <w:p w14:paraId="0FD94EE0" w14:textId="6276408B" w:rsidR="00DB5EC6" w:rsidRPr="000C7A42" w:rsidRDefault="00DB5EC6" w:rsidP="005D7999">
            <w:pPr>
              <w:pStyle w:val="aff8"/>
              <w:jc w:val="both"/>
              <w:rPr>
                <w:strike/>
              </w:rPr>
            </w:pPr>
            <w:r w:rsidRPr="000C7A42">
              <w:t>Наносить маркировку на разъем</w:t>
            </w:r>
            <w:r w:rsidR="00C73CB1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76BCEEBB" w14:textId="77777777" w:rsidTr="005D7999">
        <w:trPr>
          <w:trHeight w:val="20"/>
        </w:trPr>
        <w:tc>
          <w:tcPr>
            <w:tcW w:w="1268" w:type="pct"/>
            <w:vMerge/>
          </w:tcPr>
          <w:p w14:paraId="681D8F69" w14:textId="77777777" w:rsidR="00DB5EC6" w:rsidRPr="000C7A42" w:rsidDel="002A1D54" w:rsidRDefault="00DB5EC6" w:rsidP="00DB5EC6">
            <w:pPr>
              <w:pStyle w:val="aff8"/>
            </w:pPr>
          </w:p>
        </w:tc>
        <w:tc>
          <w:tcPr>
            <w:tcW w:w="3732" w:type="pct"/>
          </w:tcPr>
          <w:p w14:paraId="51139160" w14:textId="2EB6AB17" w:rsidR="00DB5EC6" w:rsidRPr="000C7A42" w:rsidRDefault="00C73CB1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Производить </w:t>
            </w:r>
            <w:r w:rsidR="00DB5EC6" w:rsidRPr="000C7A42">
              <w:t>разборку и сборку соединителя</w:t>
            </w:r>
            <w:r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4DC6D152" w14:textId="77777777" w:rsidTr="005D7999">
        <w:trPr>
          <w:trHeight w:val="20"/>
        </w:trPr>
        <w:tc>
          <w:tcPr>
            <w:tcW w:w="1268" w:type="pct"/>
            <w:vMerge/>
          </w:tcPr>
          <w:p w14:paraId="5F75B8AA" w14:textId="77777777" w:rsidR="00DB5EC6" w:rsidRPr="000C7A42" w:rsidDel="002A1D54" w:rsidRDefault="00DB5EC6" w:rsidP="00DB5EC6">
            <w:pPr>
              <w:pStyle w:val="aff8"/>
            </w:pPr>
          </w:p>
        </w:tc>
        <w:tc>
          <w:tcPr>
            <w:tcW w:w="3732" w:type="pct"/>
          </w:tcPr>
          <w:p w14:paraId="423A3317" w14:textId="4C3A5827" w:rsidR="00DB5EC6" w:rsidRPr="000C7A42" w:rsidRDefault="00DB5EC6" w:rsidP="005D7999">
            <w:pPr>
              <w:pStyle w:val="aff8"/>
              <w:jc w:val="both"/>
              <w:rPr>
                <w:strike/>
              </w:rPr>
            </w:pPr>
            <w:r w:rsidRPr="000C7A42">
              <w:t>Паять провода в клемму соединителя и к контактам ЭРЭ</w:t>
            </w:r>
          </w:p>
        </w:tc>
      </w:tr>
      <w:tr w:rsidR="000530A7" w:rsidRPr="000C7A42" w14:paraId="1BC16484" w14:textId="77777777" w:rsidTr="005D7999">
        <w:trPr>
          <w:trHeight w:val="20"/>
        </w:trPr>
        <w:tc>
          <w:tcPr>
            <w:tcW w:w="1268" w:type="pct"/>
            <w:vMerge/>
          </w:tcPr>
          <w:p w14:paraId="1F660530" w14:textId="77777777" w:rsidR="00DB5EC6" w:rsidRPr="000C7A42" w:rsidDel="002A1D54" w:rsidRDefault="00DB5EC6" w:rsidP="00DB5EC6">
            <w:pPr>
              <w:pStyle w:val="aff8"/>
            </w:pPr>
          </w:p>
        </w:tc>
        <w:tc>
          <w:tcPr>
            <w:tcW w:w="3732" w:type="pct"/>
          </w:tcPr>
          <w:p w14:paraId="27E1C7F9" w14:textId="4E8F374B" w:rsidR="00DB5EC6" w:rsidRPr="000C7A42" w:rsidRDefault="000B4D0F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Производить резку и обжимку </w:t>
            </w:r>
            <w:r w:rsidR="00DB5EC6" w:rsidRPr="000C7A42">
              <w:t>провода в клемму и вставлять в контакт соединителя</w:t>
            </w:r>
          </w:p>
        </w:tc>
      </w:tr>
      <w:tr w:rsidR="000530A7" w:rsidRPr="000C7A42" w14:paraId="5FB19BB6" w14:textId="77777777" w:rsidTr="005D7999">
        <w:trPr>
          <w:trHeight w:val="20"/>
        </w:trPr>
        <w:tc>
          <w:tcPr>
            <w:tcW w:w="1268" w:type="pct"/>
            <w:vMerge/>
          </w:tcPr>
          <w:p w14:paraId="219CE0E8" w14:textId="77777777" w:rsidR="00DB5EC6" w:rsidRPr="000C7A42" w:rsidDel="002A1D54" w:rsidRDefault="00DB5EC6" w:rsidP="00DB5EC6">
            <w:pPr>
              <w:pStyle w:val="aff8"/>
            </w:pPr>
          </w:p>
        </w:tc>
        <w:tc>
          <w:tcPr>
            <w:tcW w:w="3732" w:type="pct"/>
          </w:tcPr>
          <w:p w14:paraId="1A6CEC4A" w14:textId="7C6103F7" w:rsidR="00DB5EC6" w:rsidRPr="000C7A42" w:rsidRDefault="00C73CB1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Производить заделку соединителей радиоэлектронного и приборного </w:t>
            </w:r>
            <w:r w:rsidR="000B4D0F" w:rsidRPr="000C7A42">
              <w:t>оборудования</w:t>
            </w:r>
            <w:r w:rsidR="00DB5EC6" w:rsidRPr="000C7A42">
              <w:t xml:space="preserve"> уплотняющими материалами и бандажами</w:t>
            </w:r>
          </w:p>
        </w:tc>
      </w:tr>
      <w:tr w:rsidR="000530A7" w:rsidRPr="000C7A42" w14:paraId="4D548A5B" w14:textId="77777777" w:rsidTr="005D7999">
        <w:trPr>
          <w:trHeight w:val="20"/>
        </w:trPr>
        <w:tc>
          <w:tcPr>
            <w:tcW w:w="1268" w:type="pct"/>
            <w:vMerge/>
          </w:tcPr>
          <w:p w14:paraId="5145A1A1" w14:textId="77777777" w:rsidR="00DB5EC6" w:rsidRPr="000C7A42" w:rsidDel="002A1D54" w:rsidRDefault="00DB5EC6" w:rsidP="00DB5EC6">
            <w:pPr>
              <w:pStyle w:val="aff8"/>
            </w:pPr>
          </w:p>
        </w:tc>
        <w:tc>
          <w:tcPr>
            <w:tcW w:w="3732" w:type="pct"/>
          </w:tcPr>
          <w:p w14:paraId="775685B6" w14:textId="6F243E11" w:rsidR="00DB5EC6" w:rsidRPr="000C7A42" w:rsidRDefault="000B4D0F" w:rsidP="005D7999">
            <w:pPr>
              <w:pStyle w:val="aff8"/>
              <w:jc w:val="both"/>
              <w:rPr>
                <w:strike/>
              </w:rPr>
            </w:pPr>
            <w:r w:rsidRPr="000C7A42">
              <w:t>Производить контровку и пломбировку соединителей радиоэлектронного и приборного оборудования</w:t>
            </w:r>
          </w:p>
        </w:tc>
      </w:tr>
      <w:tr w:rsidR="000530A7" w:rsidRPr="000C7A42" w14:paraId="2EFA1DC1" w14:textId="77777777" w:rsidTr="005D7999">
        <w:trPr>
          <w:trHeight w:val="20"/>
        </w:trPr>
        <w:tc>
          <w:tcPr>
            <w:tcW w:w="1268" w:type="pct"/>
            <w:vMerge/>
          </w:tcPr>
          <w:p w14:paraId="1AD4E3A7" w14:textId="77777777" w:rsidR="00DB5EC6" w:rsidRPr="000C7A42" w:rsidDel="002A1D54" w:rsidRDefault="00DB5EC6" w:rsidP="00DB5EC6">
            <w:pPr>
              <w:pStyle w:val="aff8"/>
            </w:pPr>
          </w:p>
        </w:tc>
        <w:tc>
          <w:tcPr>
            <w:tcW w:w="3732" w:type="pct"/>
          </w:tcPr>
          <w:p w14:paraId="742E4AD7" w14:textId="071ADFEA" w:rsidR="00DB5EC6" w:rsidRPr="000C7A42" w:rsidRDefault="00DB5EC6" w:rsidP="005D7999">
            <w:pPr>
              <w:pStyle w:val="aff8"/>
              <w:jc w:val="both"/>
              <w:rPr>
                <w:strike/>
              </w:rPr>
            </w:pPr>
            <w:r w:rsidRPr="000C7A42">
              <w:t>Лудить провода</w:t>
            </w:r>
            <w:r w:rsidR="000B4D0F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0EB74A5D" w14:textId="77777777" w:rsidTr="005D7999">
        <w:trPr>
          <w:trHeight w:val="20"/>
        </w:trPr>
        <w:tc>
          <w:tcPr>
            <w:tcW w:w="1268" w:type="pct"/>
            <w:vMerge/>
          </w:tcPr>
          <w:p w14:paraId="4C54547F" w14:textId="77777777" w:rsidR="00DB5EC6" w:rsidRPr="000C7A42" w:rsidDel="002A1D54" w:rsidRDefault="00DB5EC6" w:rsidP="00DB5EC6">
            <w:pPr>
              <w:pStyle w:val="aff8"/>
            </w:pPr>
          </w:p>
        </w:tc>
        <w:tc>
          <w:tcPr>
            <w:tcW w:w="3732" w:type="pct"/>
          </w:tcPr>
          <w:p w14:paraId="5A3A6EBE" w14:textId="0BB57E27" w:rsidR="00DB5EC6" w:rsidRPr="000C7A42" w:rsidRDefault="00DB5EC6" w:rsidP="005D7999">
            <w:pPr>
              <w:pStyle w:val="aff8"/>
              <w:jc w:val="both"/>
              <w:rPr>
                <w:strike/>
              </w:rPr>
            </w:pPr>
            <w:r w:rsidRPr="000C7A42">
              <w:t>Проводить проверку обжимного инструмента калибрами</w:t>
            </w:r>
          </w:p>
        </w:tc>
      </w:tr>
      <w:tr w:rsidR="000530A7" w:rsidRPr="000C7A42" w14:paraId="7CCB93F8" w14:textId="77777777" w:rsidTr="005D7999">
        <w:trPr>
          <w:trHeight w:val="20"/>
        </w:trPr>
        <w:tc>
          <w:tcPr>
            <w:tcW w:w="1268" w:type="pct"/>
            <w:vMerge/>
          </w:tcPr>
          <w:p w14:paraId="28AC955F" w14:textId="77777777" w:rsidR="00DB5EC6" w:rsidRPr="000C7A42" w:rsidDel="002A1D54" w:rsidRDefault="00DB5EC6" w:rsidP="00DB5EC6">
            <w:pPr>
              <w:pStyle w:val="aff8"/>
            </w:pPr>
          </w:p>
        </w:tc>
        <w:tc>
          <w:tcPr>
            <w:tcW w:w="3732" w:type="pct"/>
          </w:tcPr>
          <w:p w14:paraId="7FEB3134" w14:textId="3EAAF1FA" w:rsidR="00DB5EC6" w:rsidRPr="000C7A42" w:rsidRDefault="00F63ADA" w:rsidP="005D7999">
            <w:pPr>
              <w:pStyle w:val="aff8"/>
              <w:jc w:val="both"/>
              <w:rPr>
                <w:strike/>
              </w:rPr>
            </w:pPr>
            <w:r w:rsidRPr="000C7A42">
              <w:t>Производить</w:t>
            </w:r>
            <w:r w:rsidR="00DB5EC6" w:rsidRPr="000C7A42">
              <w:t xml:space="preserve"> вязку бандажей на провода </w:t>
            </w:r>
            <w:r w:rsidR="000B4D0F" w:rsidRPr="000C7A42">
              <w:t xml:space="preserve">радиоэлектронного и приборного оборудования </w:t>
            </w:r>
            <w:r w:rsidR="00DB5EC6" w:rsidRPr="000C7A42">
              <w:t>без защиты</w:t>
            </w:r>
          </w:p>
        </w:tc>
      </w:tr>
      <w:tr w:rsidR="000530A7" w:rsidRPr="000C7A42" w14:paraId="09B4A2CA" w14:textId="77777777" w:rsidTr="005D7999">
        <w:trPr>
          <w:trHeight w:val="20"/>
        </w:trPr>
        <w:tc>
          <w:tcPr>
            <w:tcW w:w="1268" w:type="pct"/>
            <w:vMerge w:val="restart"/>
          </w:tcPr>
          <w:p w14:paraId="769B2B82" w14:textId="77777777" w:rsidR="005445F2" w:rsidRPr="000C7A42" w:rsidDel="002A1D54" w:rsidRDefault="005445F2" w:rsidP="00DB5EC6">
            <w:pPr>
              <w:pStyle w:val="aff8"/>
            </w:pPr>
            <w:r w:rsidRPr="000C7A42">
              <w:t>Необходимые знания</w:t>
            </w:r>
          </w:p>
        </w:tc>
        <w:tc>
          <w:tcPr>
            <w:tcW w:w="3732" w:type="pct"/>
            <w:vAlign w:val="center"/>
          </w:tcPr>
          <w:p w14:paraId="39E10CCB" w14:textId="02C46772" w:rsidR="005445F2" w:rsidRPr="000C7A42" w:rsidRDefault="00D41D68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Порядок </w:t>
            </w:r>
            <w:r w:rsidR="005445F2" w:rsidRPr="000C7A42">
              <w:t>изготовления радиоэлектронного и приборного оборудования</w:t>
            </w:r>
          </w:p>
        </w:tc>
      </w:tr>
      <w:tr w:rsidR="000530A7" w:rsidRPr="000C7A42" w14:paraId="105896DA" w14:textId="77777777" w:rsidTr="005D7999">
        <w:trPr>
          <w:trHeight w:val="20"/>
        </w:trPr>
        <w:tc>
          <w:tcPr>
            <w:tcW w:w="1268" w:type="pct"/>
            <w:vMerge/>
          </w:tcPr>
          <w:p w14:paraId="71D5C718" w14:textId="77777777" w:rsidR="005445F2" w:rsidRPr="000C7A42" w:rsidRDefault="005445F2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3143C7E6" w14:textId="70942B57" w:rsidR="005445F2" w:rsidRPr="000C7A42" w:rsidRDefault="005445F2" w:rsidP="005D7999">
            <w:pPr>
              <w:pStyle w:val="aff8"/>
              <w:jc w:val="both"/>
              <w:rPr>
                <w:strike/>
              </w:rPr>
            </w:pPr>
            <w:r w:rsidRPr="000C7A42">
              <w:t>Способы подготовки проводов для изготовления радиоэлектронного и приборного оборудования</w:t>
            </w:r>
          </w:p>
        </w:tc>
      </w:tr>
      <w:tr w:rsidR="000530A7" w:rsidRPr="000C7A42" w14:paraId="209E59F4" w14:textId="77777777" w:rsidTr="005D7999">
        <w:trPr>
          <w:trHeight w:val="20"/>
        </w:trPr>
        <w:tc>
          <w:tcPr>
            <w:tcW w:w="1268" w:type="pct"/>
            <w:vMerge/>
          </w:tcPr>
          <w:p w14:paraId="46875AC1" w14:textId="77777777" w:rsidR="005445F2" w:rsidRPr="000C7A42" w:rsidRDefault="005445F2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51B179E6" w14:textId="7D5C1363" w:rsidR="005445F2" w:rsidRPr="000C7A42" w:rsidRDefault="005445F2" w:rsidP="005D7999">
            <w:pPr>
              <w:pStyle w:val="aff8"/>
              <w:jc w:val="both"/>
              <w:rPr>
                <w:strike/>
              </w:rPr>
            </w:pPr>
            <w:r w:rsidRPr="000C7A42">
              <w:t>Марки проводов</w:t>
            </w:r>
            <w:r w:rsidR="00292030" w:rsidRPr="000C7A42">
              <w:t xml:space="preserve">, </w:t>
            </w:r>
            <w:r w:rsidRPr="000C7A42">
              <w:t>соединителей, ЭРЭ</w:t>
            </w:r>
          </w:p>
        </w:tc>
      </w:tr>
      <w:tr w:rsidR="000530A7" w:rsidRPr="000C7A42" w14:paraId="707FAC34" w14:textId="77777777" w:rsidTr="005D7999">
        <w:trPr>
          <w:trHeight w:val="20"/>
        </w:trPr>
        <w:tc>
          <w:tcPr>
            <w:tcW w:w="1268" w:type="pct"/>
            <w:vMerge/>
          </w:tcPr>
          <w:p w14:paraId="54E5ED96" w14:textId="77777777" w:rsidR="005445F2" w:rsidRPr="000C7A42" w:rsidRDefault="005445F2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13D86AA3" w14:textId="3A42CA8B" w:rsidR="005445F2" w:rsidRPr="000C7A42" w:rsidRDefault="005445F2" w:rsidP="005D7999">
            <w:pPr>
              <w:pStyle w:val="aff8"/>
              <w:jc w:val="both"/>
              <w:rPr>
                <w:strike/>
              </w:rPr>
            </w:pPr>
            <w:r w:rsidRPr="000C7A42">
              <w:t>Марки припоев, зоны применения</w:t>
            </w:r>
          </w:p>
        </w:tc>
      </w:tr>
      <w:tr w:rsidR="000530A7" w:rsidRPr="000C7A42" w14:paraId="11470292" w14:textId="77777777" w:rsidTr="005D7999">
        <w:trPr>
          <w:trHeight w:val="20"/>
        </w:trPr>
        <w:tc>
          <w:tcPr>
            <w:tcW w:w="1268" w:type="pct"/>
            <w:vMerge/>
          </w:tcPr>
          <w:p w14:paraId="319FE9EF" w14:textId="77777777" w:rsidR="005445F2" w:rsidRPr="000C7A42" w:rsidRDefault="005445F2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5EDE4D44" w14:textId="2F610300" w:rsidR="005445F2" w:rsidRPr="000C7A42" w:rsidRDefault="005445F2" w:rsidP="005D7999">
            <w:pPr>
              <w:pStyle w:val="aff8"/>
              <w:jc w:val="both"/>
              <w:rPr>
                <w:strike/>
              </w:rPr>
            </w:pPr>
            <w:r w:rsidRPr="000C7A42">
              <w:t>Марки флюсов, зоны применения</w:t>
            </w:r>
          </w:p>
        </w:tc>
      </w:tr>
      <w:tr w:rsidR="000530A7" w:rsidRPr="000C7A42" w14:paraId="6C05D2AD" w14:textId="77777777" w:rsidTr="005D7999">
        <w:trPr>
          <w:trHeight w:val="20"/>
        </w:trPr>
        <w:tc>
          <w:tcPr>
            <w:tcW w:w="1268" w:type="pct"/>
            <w:vMerge/>
          </w:tcPr>
          <w:p w14:paraId="6C3A5ED9" w14:textId="77777777" w:rsidR="005445F2" w:rsidRPr="000C7A42" w:rsidDel="002A1D54" w:rsidRDefault="005445F2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1655936F" w14:textId="4B389894" w:rsidR="005445F2" w:rsidRPr="000C7A42" w:rsidRDefault="005445F2" w:rsidP="005D7999">
            <w:pPr>
              <w:pStyle w:val="aff8"/>
              <w:jc w:val="both"/>
              <w:rPr>
                <w:strike/>
              </w:rPr>
            </w:pPr>
            <w:r w:rsidRPr="000C7A42">
              <w:t>Требования к выполнению работ по снятию изоляции, лужению, пайке, обжатию в контакты и наконечники проводов</w:t>
            </w:r>
            <w:r w:rsidR="00D41D68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69D24E8D" w14:textId="77777777" w:rsidTr="005D7999">
        <w:trPr>
          <w:trHeight w:val="20"/>
        </w:trPr>
        <w:tc>
          <w:tcPr>
            <w:tcW w:w="1268" w:type="pct"/>
            <w:vMerge/>
          </w:tcPr>
          <w:p w14:paraId="36703062" w14:textId="77777777" w:rsidR="005445F2" w:rsidRPr="000C7A42" w:rsidDel="002A1D54" w:rsidRDefault="005445F2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08FCEB0F" w14:textId="1908401C" w:rsidR="005445F2" w:rsidRPr="000C7A42" w:rsidRDefault="005445F2" w:rsidP="005D7999">
            <w:pPr>
              <w:pStyle w:val="aff8"/>
              <w:jc w:val="both"/>
              <w:rPr>
                <w:strike/>
              </w:rPr>
            </w:pPr>
            <w:r w:rsidRPr="000C7A42">
              <w:t>Методы заделки низкочастотных соединителей</w:t>
            </w:r>
            <w:r w:rsidR="00D41D68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4536E41B" w14:textId="77777777" w:rsidTr="005D7999">
        <w:trPr>
          <w:trHeight w:val="20"/>
        </w:trPr>
        <w:tc>
          <w:tcPr>
            <w:tcW w:w="1268" w:type="pct"/>
            <w:vMerge/>
          </w:tcPr>
          <w:p w14:paraId="441C6897" w14:textId="77777777" w:rsidR="005445F2" w:rsidRPr="000C7A42" w:rsidDel="002A1D54" w:rsidRDefault="005445F2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10E53BE1" w14:textId="70275ACD" w:rsidR="005445F2" w:rsidRPr="000C7A42" w:rsidRDefault="005445F2" w:rsidP="005D7999">
            <w:pPr>
              <w:pStyle w:val="aff8"/>
              <w:jc w:val="both"/>
              <w:rPr>
                <w:strike/>
              </w:rPr>
            </w:pPr>
            <w:r w:rsidRPr="000C7A42">
              <w:t>Способы прокладки и вязки трассы в радиоэлектронном и приборном оборудовании</w:t>
            </w:r>
          </w:p>
        </w:tc>
      </w:tr>
      <w:tr w:rsidR="000530A7" w:rsidRPr="000C7A42" w14:paraId="2D68D171" w14:textId="77777777" w:rsidTr="005D7999">
        <w:trPr>
          <w:trHeight w:val="20"/>
        </w:trPr>
        <w:tc>
          <w:tcPr>
            <w:tcW w:w="1268" w:type="pct"/>
            <w:vMerge/>
          </w:tcPr>
          <w:p w14:paraId="65D9B094" w14:textId="77777777" w:rsidR="005445F2" w:rsidRPr="000C7A42" w:rsidDel="002A1D54" w:rsidRDefault="005445F2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6B58169F" w14:textId="126EA7B9" w:rsidR="005445F2" w:rsidRPr="000C7A42" w:rsidRDefault="005445F2" w:rsidP="005D7999">
            <w:pPr>
              <w:pStyle w:val="aff8"/>
              <w:jc w:val="both"/>
              <w:rPr>
                <w:strike/>
              </w:rPr>
            </w:pPr>
            <w:r w:rsidRPr="000C7A42">
              <w:t>Порядок применения технической документации при изготовлении радиоэлектронного и приборного оборудования</w:t>
            </w:r>
          </w:p>
        </w:tc>
      </w:tr>
      <w:tr w:rsidR="000530A7" w:rsidRPr="000C7A42" w14:paraId="28C11C02" w14:textId="77777777" w:rsidTr="005D7999">
        <w:trPr>
          <w:trHeight w:val="20"/>
        </w:trPr>
        <w:tc>
          <w:tcPr>
            <w:tcW w:w="1268" w:type="pct"/>
            <w:vMerge/>
          </w:tcPr>
          <w:p w14:paraId="2937A34F" w14:textId="77777777" w:rsidR="005445F2" w:rsidRPr="000C7A42" w:rsidDel="002A1D54" w:rsidRDefault="005445F2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5680DD92" w14:textId="1B90B747" w:rsidR="005445F2" w:rsidRPr="000C7A42" w:rsidRDefault="005445F2" w:rsidP="005D7999">
            <w:pPr>
              <w:pStyle w:val="aff8"/>
              <w:jc w:val="both"/>
              <w:rPr>
                <w:strike/>
              </w:rPr>
            </w:pPr>
            <w:r w:rsidRPr="000C7A42">
              <w:t>Порядок чтения чертежей и электрических схем</w:t>
            </w:r>
          </w:p>
        </w:tc>
      </w:tr>
      <w:tr w:rsidR="000530A7" w:rsidRPr="000C7A42" w14:paraId="5169F849" w14:textId="77777777" w:rsidTr="005D7999">
        <w:trPr>
          <w:trHeight w:val="20"/>
        </w:trPr>
        <w:tc>
          <w:tcPr>
            <w:tcW w:w="1268" w:type="pct"/>
            <w:vMerge/>
          </w:tcPr>
          <w:p w14:paraId="135C36C5" w14:textId="77777777" w:rsidR="005445F2" w:rsidRPr="000C7A42" w:rsidDel="002A1D54" w:rsidRDefault="005445F2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53ADE654" w14:textId="19D3E527" w:rsidR="005445F2" w:rsidRPr="000C7A42" w:rsidRDefault="005445F2" w:rsidP="005D7999">
            <w:pPr>
              <w:pStyle w:val="aff8"/>
              <w:jc w:val="both"/>
              <w:rPr>
                <w:strike/>
              </w:rPr>
            </w:pPr>
            <w:r w:rsidRPr="000C7A42">
              <w:t>Сведения об электрических измерениях в объеме выполняемой работы</w:t>
            </w:r>
          </w:p>
        </w:tc>
      </w:tr>
      <w:tr w:rsidR="000530A7" w:rsidRPr="000C7A42" w14:paraId="19D1EAF5" w14:textId="77777777" w:rsidTr="005D7999">
        <w:trPr>
          <w:trHeight w:val="20"/>
        </w:trPr>
        <w:tc>
          <w:tcPr>
            <w:tcW w:w="1268" w:type="pct"/>
            <w:vMerge/>
          </w:tcPr>
          <w:p w14:paraId="6966E534" w14:textId="77777777" w:rsidR="005445F2" w:rsidRPr="000C7A42" w:rsidDel="002A1D54" w:rsidRDefault="005445F2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2B73F02E" w14:textId="710AD225" w:rsidR="005445F2" w:rsidRPr="000C7A42" w:rsidRDefault="005445F2" w:rsidP="005D7999">
            <w:pPr>
              <w:pStyle w:val="aff8"/>
              <w:jc w:val="both"/>
              <w:rPr>
                <w:strike/>
              </w:rPr>
            </w:pPr>
            <w:r w:rsidRPr="000C7A42">
              <w:t>Основные сведения о коррозии металлов</w:t>
            </w:r>
          </w:p>
        </w:tc>
      </w:tr>
      <w:tr w:rsidR="000530A7" w:rsidRPr="000C7A42" w14:paraId="758D029E" w14:textId="77777777" w:rsidTr="005D7999">
        <w:trPr>
          <w:trHeight w:val="20"/>
        </w:trPr>
        <w:tc>
          <w:tcPr>
            <w:tcW w:w="1268" w:type="pct"/>
            <w:vMerge/>
          </w:tcPr>
          <w:p w14:paraId="252F6F1B" w14:textId="77777777" w:rsidR="005445F2" w:rsidRPr="000C7A42" w:rsidDel="002A1D54" w:rsidRDefault="005445F2" w:rsidP="00DB5EC6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27C617D5" w14:textId="7B538EEE" w:rsidR="005445F2" w:rsidRPr="000C7A42" w:rsidRDefault="005445F2" w:rsidP="005D7999">
            <w:pPr>
              <w:pStyle w:val="aff8"/>
              <w:jc w:val="both"/>
            </w:pPr>
            <w:r w:rsidRPr="000C7A42">
              <w:t>Виды дефектов радиоэлектронного и приборного оборудования, способы их предупреждения и устранения</w:t>
            </w:r>
          </w:p>
        </w:tc>
      </w:tr>
      <w:tr w:rsidR="000530A7" w:rsidRPr="000C7A42" w14:paraId="02A26D2B" w14:textId="77777777" w:rsidTr="005D7999">
        <w:trPr>
          <w:trHeight w:val="20"/>
        </w:trPr>
        <w:tc>
          <w:tcPr>
            <w:tcW w:w="1268" w:type="pct"/>
            <w:vMerge/>
          </w:tcPr>
          <w:p w14:paraId="69ECA71E" w14:textId="77777777" w:rsidR="005445F2" w:rsidRPr="000C7A42" w:rsidDel="002A1D54" w:rsidRDefault="005445F2" w:rsidP="00DB5EC6">
            <w:pPr>
              <w:pStyle w:val="aff8"/>
            </w:pPr>
          </w:p>
        </w:tc>
        <w:tc>
          <w:tcPr>
            <w:tcW w:w="3732" w:type="pct"/>
          </w:tcPr>
          <w:p w14:paraId="36D41E7D" w14:textId="43C1273A" w:rsidR="005445F2" w:rsidRPr="000C7A42" w:rsidRDefault="005445F2" w:rsidP="005D7999">
            <w:pPr>
              <w:pStyle w:val="aff8"/>
              <w:jc w:val="both"/>
            </w:pPr>
            <w:r w:rsidRPr="000C7A42">
              <w:t>Виды низкочастотных электрических соединителей</w:t>
            </w:r>
          </w:p>
        </w:tc>
      </w:tr>
      <w:tr w:rsidR="000530A7" w:rsidRPr="000C7A42" w14:paraId="5C8A360B" w14:textId="77777777" w:rsidTr="005D7999">
        <w:trPr>
          <w:trHeight w:val="20"/>
        </w:trPr>
        <w:tc>
          <w:tcPr>
            <w:tcW w:w="1268" w:type="pct"/>
            <w:vMerge/>
          </w:tcPr>
          <w:p w14:paraId="51F13C24" w14:textId="77777777" w:rsidR="005445F2" w:rsidRPr="000C7A42" w:rsidDel="002A1D54" w:rsidRDefault="005445F2" w:rsidP="005445F2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2E9D1DBA" w14:textId="03EDA892" w:rsidR="005445F2" w:rsidRPr="000C7A42" w:rsidRDefault="005445F2" w:rsidP="005D7999">
            <w:pPr>
              <w:pStyle w:val="aff8"/>
              <w:jc w:val="both"/>
            </w:pPr>
            <w:r w:rsidRPr="000C7A42">
              <w:t>Основы электротехники, материаловедения, радиотехники в объеме выполняемой работы</w:t>
            </w:r>
          </w:p>
        </w:tc>
      </w:tr>
      <w:tr w:rsidR="000530A7" w:rsidRPr="000C7A42" w14:paraId="311DDE32" w14:textId="77777777" w:rsidTr="005D7999">
        <w:trPr>
          <w:trHeight w:val="20"/>
        </w:trPr>
        <w:tc>
          <w:tcPr>
            <w:tcW w:w="1268" w:type="pct"/>
            <w:vMerge/>
          </w:tcPr>
          <w:p w14:paraId="3D483D28" w14:textId="77777777" w:rsidR="005445F2" w:rsidRPr="000C7A42" w:rsidDel="002A1D54" w:rsidRDefault="005445F2" w:rsidP="005445F2">
            <w:pPr>
              <w:pStyle w:val="aff8"/>
            </w:pPr>
          </w:p>
        </w:tc>
        <w:tc>
          <w:tcPr>
            <w:tcW w:w="3732" w:type="pct"/>
          </w:tcPr>
          <w:p w14:paraId="175EF65C" w14:textId="0A75CE60" w:rsidR="005445F2" w:rsidRPr="000C7A42" w:rsidRDefault="005445F2" w:rsidP="005D7999">
            <w:pPr>
              <w:pStyle w:val="aff8"/>
              <w:jc w:val="both"/>
            </w:pPr>
            <w:r w:rsidRPr="000C7A42">
              <w:t>Требования охраны труда, промышленной, экологической и электробезопасности при выполнении работ по изготовлению радиоэлектронного и приборного оборудования для летательных аппаратов</w:t>
            </w:r>
          </w:p>
        </w:tc>
      </w:tr>
      <w:tr w:rsidR="000530A7" w:rsidRPr="000C7A42" w14:paraId="6375FB03" w14:textId="77777777" w:rsidTr="005D7999">
        <w:trPr>
          <w:trHeight w:val="20"/>
        </w:trPr>
        <w:tc>
          <w:tcPr>
            <w:tcW w:w="1268" w:type="pct"/>
            <w:vMerge/>
          </w:tcPr>
          <w:p w14:paraId="61E1F589" w14:textId="77777777" w:rsidR="005445F2" w:rsidRPr="000C7A42" w:rsidDel="002A1D54" w:rsidRDefault="005445F2" w:rsidP="005445F2">
            <w:pPr>
              <w:pStyle w:val="aff8"/>
            </w:pPr>
          </w:p>
        </w:tc>
        <w:tc>
          <w:tcPr>
            <w:tcW w:w="3732" w:type="pct"/>
          </w:tcPr>
          <w:p w14:paraId="34956CA6" w14:textId="59B336E9" w:rsidR="005445F2" w:rsidRPr="000C7A42" w:rsidRDefault="005445F2" w:rsidP="005D7999">
            <w:pPr>
              <w:pStyle w:val="aff8"/>
              <w:jc w:val="both"/>
            </w:pPr>
            <w:r w:rsidRPr="000C7A42">
              <w:t>Требования к организации рабочего места по изготовлению радиоэлектронного и приборного оборудования для летательных аппаратов</w:t>
            </w:r>
          </w:p>
        </w:tc>
      </w:tr>
      <w:tr w:rsidR="000530A7" w:rsidRPr="000C7A42" w14:paraId="7A85BC78" w14:textId="77777777" w:rsidTr="005D7999">
        <w:trPr>
          <w:trHeight w:val="20"/>
        </w:trPr>
        <w:tc>
          <w:tcPr>
            <w:tcW w:w="1268" w:type="pct"/>
          </w:tcPr>
          <w:p w14:paraId="3DAA691A" w14:textId="77777777" w:rsidR="0001159B" w:rsidRPr="000C7A42" w:rsidDel="002A1D54" w:rsidRDefault="0001159B" w:rsidP="005445F2">
            <w:pPr>
              <w:pStyle w:val="aff8"/>
            </w:pPr>
            <w:r w:rsidRPr="000C7A42" w:rsidDel="002A1D54">
              <w:t>Другие</w:t>
            </w:r>
            <w:r w:rsidRPr="000C7A42">
              <w:t xml:space="preserve"> </w:t>
            </w:r>
            <w:r w:rsidRPr="000C7A42" w:rsidDel="002A1D54">
              <w:t>характеристики</w:t>
            </w:r>
          </w:p>
        </w:tc>
        <w:tc>
          <w:tcPr>
            <w:tcW w:w="3732" w:type="pct"/>
          </w:tcPr>
          <w:p w14:paraId="4D8ECE1B" w14:textId="5E6B41B6" w:rsidR="0001159B" w:rsidRPr="000C7A42" w:rsidRDefault="0001159B" w:rsidP="005D7999">
            <w:pPr>
              <w:pStyle w:val="aff8"/>
              <w:jc w:val="both"/>
            </w:pPr>
            <w:r w:rsidRPr="000C7A42">
              <w:t>Трудовые действия выполняются под руководством монтажника электрооборудования более высокой квалификации</w:t>
            </w:r>
          </w:p>
        </w:tc>
      </w:tr>
    </w:tbl>
    <w:p w14:paraId="17D3D44F" w14:textId="77777777" w:rsidR="007E7561" w:rsidRPr="000C7A42" w:rsidRDefault="007E7561" w:rsidP="007E7561">
      <w:pPr>
        <w:pStyle w:val="aff8"/>
      </w:pPr>
      <w:bookmarkStart w:id="14" w:name="_Toc444268758"/>
    </w:p>
    <w:p w14:paraId="493AE741" w14:textId="3484A6FA" w:rsidR="00DA4382" w:rsidRPr="000C7A42" w:rsidRDefault="00DA4382" w:rsidP="007E7561">
      <w:pPr>
        <w:pStyle w:val="2"/>
      </w:pPr>
      <w:bookmarkStart w:id="15" w:name="_Toc70589536"/>
      <w:r w:rsidRPr="000C7A42">
        <w:t>3.</w:t>
      </w:r>
      <w:r w:rsidR="00114E03" w:rsidRPr="000C7A42">
        <w:t>2</w:t>
      </w:r>
      <w:r w:rsidRPr="000C7A42">
        <w:t xml:space="preserve">. </w:t>
      </w:r>
      <w:r w:rsidR="00495466" w:rsidRPr="000C7A42">
        <w:t>Обобщ</w:t>
      </w:r>
      <w:r w:rsidR="0057516D" w:rsidRPr="000C7A42">
        <w:t>е</w:t>
      </w:r>
      <w:r w:rsidR="00495466" w:rsidRPr="000C7A42">
        <w:t>нная</w:t>
      </w:r>
      <w:r w:rsidRPr="000C7A42">
        <w:t xml:space="preserve"> трудовая функция</w:t>
      </w:r>
      <w:bookmarkEnd w:id="14"/>
      <w:bookmarkEnd w:id="15"/>
    </w:p>
    <w:p w14:paraId="60069B36" w14:textId="77777777" w:rsidR="007E7561" w:rsidRPr="000C7A42" w:rsidRDefault="007E7561" w:rsidP="007E7561">
      <w:pPr>
        <w:pStyle w:val="aff8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6"/>
        <w:gridCol w:w="4988"/>
        <w:gridCol w:w="552"/>
        <w:gridCol w:w="933"/>
        <w:gridCol w:w="1447"/>
        <w:gridCol w:w="654"/>
      </w:tblGrid>
      <w:tr w:rsidR="000530A7" w:rsidRPr="000C7A42" w14:paraId="352F578B" w14:textId="77777777" w:rsidTr="00620D6A">
        <w:trPr>
          <w:trHeight w:val="278"/>
        </w:trPr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C67BB5" w14:textId="77777777" w:rsidR="00F44A56" w:rsidRPr="000C7A42" w:rsidRDefault="00F44A56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84B974" w14:textId="22182EAF" w:rsidR="00F44A56" w:rsidRPr="000C7A42" w:rsidRDefault="00D86244" w:rsidP="00476956">
            <w:r w:rsidRPr="000C7A42">
              <w:t>Монтаж бортовой кабельной сети на летательных аппаратах с небольшим числом проводов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CB63CB" w14:textId="77777777" w:rsidR="00F44A56" w:rsidRPr="000C7A42" w:rsidRDefault="00F44A56" w:rsidP="0047695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C0359D" w14:textId="298157A1" w:rsidR="00F44A56" w:rsidRPr="000C7A42" w:rsidRDefault="000C7A42" w:rsidP="00476956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B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D5C432" w14:textId="77777777" w:rsidR="00F44A56" w:rsidRPr="000C7A42" w:rsidRDefault="00F44A56" w:rsidP="0047695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</w:t>
            </w:r>
            <w:r w:rsidR="00E05F42" w:rsidRPr="000C7A42">
              <w:rPr>
                <w:sz w:val="20"/>
                <w:szCs w:val="20"/>
              </w:rPr>
              <w:t xml:space="preserve"> </w:t>
            </w:r>
            <w:r w:rsidRPr="000C7A4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D464E3" w14:textId="70DC60F0" w:rsidR="00F44A56" w:rsidRPr="000C7A42" w:rsidRDefault="000530A7" w:rsidP="00476956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2</w:t>
            </w:r>
          </w:p>
        </w:tc>
      </w:tr>
    </w:tbl>
    <w:p w14:paraId="2E08DDE8" w14:textId="77777777" w:rsidR="0057516D" w:rsidRPr="000C7A42" w:rsidRDefault="0057516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8"/>
        <w:gridCol w:w="1140"/>
        <w:gridCol w:w="390"/>
        <w:gridCol w:w="2762"/>
        <w:gridCol w:w="1157"/>
        <w:gridCol w:w="1903"/>
      </w:tblGrid>
      <w:tr w:rsidR="000530A7" w:rsidRPr="000C7A42" w14:paraId="01C68D39" w14:textId="77777777" w:rsidTr="000530A7">
        <w:trPr>
          <w:trHeight w:val="283"/>
        </w:trPr>
        <w:tc>
          <w:tcPr>
            <w:tcW w:w="13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D7DC0C" w14:textId="00C6CD65" w:rsidR="00F44A56" w:rsidRPr="000C7A42" w:rsidRDefault="00F44A56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 xml:space="preserve">Происхождение </w:t>
            </w:r>
            <w:r w:rsidR="00495466" w:rsidRPr="000C7A42">
              <w:rPr>
                <w:sz w:val="20"/>
                <w:szCs w:val="20"/>
              </w:rPr>
              <w:t>обобщ</w:t>
            </w:r>
            <w:r w:rsidR="0057516D" w:rsidRPr="000C7A42">
              <w:rPr>
                <w:sz w:val="20"/>
                <w:szCs w:val="20"/>
              </w:rPr>
              <w:t>е</w:t>
            </w:r>
            <w:r w:rsidR="00495466" w:rsidRPr="000C7A42">
              <w:rPr>
                <w:sz w:val="20"/>
                <w:szCs w:val="20"/>
              </w:rPr>
              <w:t>нной</w:t>
            </w:r>
            <w:r w:rsidRPr="000C7A42">
              <w:rPr>
                <w:sz w:val="20"/>
                <w:szCs w:val="20"/>
              </w:rPr>
              <w:t xml:space="preserve"> трудовой функции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821A083" w14:textId="77777777" w:rsidR="00F44A56" w:rsidRPr="000C7A42" w:rsidRDefault="00F44A56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178780" w14:textId="77777777" w:rsidR="00F44A56" w:rsidRPr="000C7A42" w:rsidRDefault="00E05F42" w:rsidP="00476956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B5FF08" w14:textId="77777777" w:rsidR="00F44A56" w:rsidRPr="000C7A42" w:rsidRDefault="00F44A56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05C553" w14:textId="77777777" w:rsidR="00F44A56" w:rsidRPr="000C7A42" w:rsidRDefault="00F44A56" w:rsidP="00476956">
            <w:pPr>
              <w:jc w:val="center"/>
            </w:pPr>
          </w:p>
        </w:tc>
        <w:tc>
          <w:tcPr>
            <w:tcW w:w="9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6FDEE2" w14:textId="77777777" w:rsidR="00F44A56" w:rsidRPr="000C7A42" w:rsidRDefault="00F44A56" w:rsidP="00476956">
            <w:pPr>
              <w:jc w:val="center"/>
            </w:pPr>
          </w:p>
        </w:tc>
      </w:tr>
      <w:tr w:rsidR="000530A7" w:rsidRPr="000C7A42" w14:paraId="1230E9FE" w14:textId="77777777" w:rsidTr="00674E1C">
        <w:trPr>
          <w:trHeight w:val="479"/>
        </w:trPr>
        <w:tc>
          <w:tcPr>
            <w:tcW w:w="3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486C5" w14:textId="77777777" w:rsidR="00D04E2A" w:rsidRPr="000C7A42" w:rsidRDefault="00D04E2A" w:rsidP="00476956">
            <w:pPr>
              <w:rPr>
                <w:sz w:val="18"/>
                <w:szCs w:val="16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4952FCD9" w14:textId="77777777" w:rsidR="00D04E2A" w:rsidRPr="000C7A42" w:rsidRDefault="00D04E2A" w:rsidP="0047695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</w:t>
            </w:r>
            <w:r w:rsidR="00E05F42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оригинала</w:t>
            </w:r>
          </w:p>
        </w:tc>
        <w:tc>
          <w:tcPr>
            <w:tcW w:w="933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FBAF40A" w14:textId="77777777" w:rsidR="00D04E2A" w:rsidRPr="000C7A42" w:rsidRDefault="00D04E2A" w:rsidP="0047695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</w:t>
            </w:r>
            <w:r w:rsidR="00E05F42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номер</w:t>
            </w:r>
            <w:r w:rsidR="00E05F42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профессионального</w:t>
            </w:r>
            <w:r w:rsidR="00E05F42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стандарта</w:t>
            </w:r>
          </w:p>
        </w:tc>
      </w:tr>
    </w:tbl>
    <w:p w14:paraId="2535D524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46"/>
        <w:gridCol w:w="7349"/>
      </w:tblGrid>
      <w:tr w:rsidR="000530A7" w:rsidRPr="000C7A42" w14:paraId="5E6286B1" w14:textId="77777777" w:rsidTr="005D7999">
        <w:trPr>
          <w:trHeight w:val="20"/>
        </w:trPr>
        <w:tc>
          <w:tcPr>
            <w:tcW w:w="1396" w:type="pct"/>
          </w:tcPr>
          <w:p w14:paraId="34624252" w14:textId="77777777" w:rsidR="00D21864" w:rsidRPr="000C7A42" w:rsidRDefault="00D21864" w:rsidP="005D7999">
            <w:pPr>
              <w:rPr>
                <w:szCs w:val="20"/>
              </w:rPr>
            </w:pPr>
            <w:r w:rsidRPr="000C7A42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604" w:type="pct"/>
          </w:tcPr>
          <w:p w14:paraId="5EA4411B" w14:textId="689266A5" w:rsidR="00D21864" w:rsidRPr="000C7A42" w:rsidRDefault="00D21864" w:rsidP="005D7999">
            <w:r w:rsidRPr="000C7A42">
              <w:t xml:space="preserve">Слесарь-монтажник приборного оборудования </w:t>
            </w:r>
            <w:r w:rsidR="009B29D9" w:rsidRPr="000C7A42">
              <w:t>2</w:t>
            </w:r>
            <w:r w:rsidRPr="000C7A42">
              <w:t>-го разряда</w:t>
            </w:r>
          </w:p>
        </w:tc>
      </w:tr>
    </w:tbl>
    <w:p w14:paraId="1D3E80F9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46"/>
        <w:gridCol w:w="7349"/>
      </w:tblGrid>
      <w:tr w:rsidR="000530A7" w:rsidRPr="000C7A42" w14:paraId="4EE6EDA2" w14:textId="77777777" w:rsidTr="005D7999">
        <w:trPr>
          <w:trHeight w:val="20"/>
        </w:trPr>
        <w:tc>
          <w:tcPr>
            <w:tcW w:w="1396" w:type="pct"/>
          </w:tcPr>
          <w:p w14:paraId="4D1663CB" w14:textId="77777777" w:rsidR="00D21864" w:rsidRPr="000C7A42" w:rsidRDefault="00D21864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604" w:type="pct"/>
          </w:tcPr>
          <w:p w14:paraId="6EFF3025" w14:textId="5FB6741D" w:rsidR="00D21864" w:rsidRPr="000C7A42" w:rsidRDefault="00AF2C36" w:rsidP="00656F73">
            <w:pPr>
              <w:pStyle w:val="aff8"/>
            </w:pPr>
            <w:r w:rsidRPr="000C7A42">
              <w:rPr>
                <w:rFonts w:eastAsia="Calibri"/>
                <w:lang w:bidi="en-US"/>
              </w:rPr>
              <w:t>Профессиональное обучение</w:t>
            </w:r>
            <w:r w:rsidR="00D21864" w:rsidRPr="000C7A42">
              <w:t xml:space="preserve"> – программы профессиональной подготовки по профессиям рабочих, должностям служащих</w:t>
            </w:r>
            <w:r w:rsidR="00656F73">
              <w:t>,</w:t>
            </w:r>
            <w:r w:rsidR="00F71371">
              <w:t xml:space="preserve"> </w:t>
            </w:r>
            <w:r w:rsidR="00D21864" w:rsidRPr="000C7A42">
              <w:t>программы переподготовки рабочих, служащих</w:t>
            </w:r>
            <w:r w:rsidR="00656F73">
              <w:t>,</w:t>
            </w:r>
            <w:r w:rsidR="00D21864" w:rsidRPr="000C7A42">
              <w:t xml:space="preserve"> программы повышения квалификации рабочих, служащих</w:t>
            </w:r>
          </w:p>
        </w:tc>
      </w:tr>
      <w:tr w:rsidR="000530A7" w:rsidRPr="000C7A42" w14:paraId="118977E9" w14:textId="77777777" w:rsidTr="005D7999">
        <w:trPr>
          <w:trHeight w:val="20"/>
        </w:trPr>
        <w:tc>
          <w:tcPr>
            <w:tcW w:w="1396" w:type="pct"/>
            <w:vAlign w:val="center"/>
          </w:tcPr>
          <w:p w14:paraId="0C3732CD" w14:textId="77777777" w:rsidR="00D21864" w:rsidRPr="000C7A42" w:rsidRDefault="00D21864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604" w:type="pct"/>
          </w:tcPr>
          <w:p w14:paraId="3CA498DF" w14:textId="31A10181" w:rsidR="00D21864" w:rsidRPr="000C7A42" w:rsidRDefault="009B29D9" w:rsidP="00476956">
            <w:r w:rsidRPr="000C7A42">
              <w:t>-</w:t>
            </w:r>
          </w:p>
        </w:tc>
      </w:tr>
      <w:tr w:rsidR="000530A7" w:rsidRPr="000C7A42" w14:paraId="1D236301" w14:textId="77777777" w:rsidTr="005D7999">
        <w:trPr>
          <w:trHeight w:val="20"/>
        </w:trPr>
        <w:tc>
          <w:tcPr>
            <w:tcW w:w="1396" w:type="pct"/>
          </w:tcPr>
          <w:p w14:paraId="61C9D167" w14:textId="77777777" w:rsidR="00D21864" w:rsidRPr="000C7A42" w:rsidRDefault="00D21864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604" w:type="pct"/>
          </w:tcPr>
          <w:p w14:paraId="1222E514" w14:textId="77777777" w:rsidR="006E647B" w:rsidRPr="000C7A42" w:rsidRDefault="006E647B" w:rsidP="00476956">
            <w:r w:rsidRPr="000C7A42">
              <w:t>Лица не моложе 18 лет (для монтажников радио- и специального оборудования летательных аппаратов, занятых на пайке сплавами, содержащими свинец)</w:t>
            </w:r>
          </w:p>
          <w:p w14:paraId="16733942" w14:textId="50EC53C8" w:rsidR="00D21864" w:rsidRPr="000C7A42" w:rsidRDefault="000C7A42" w:rsidP="00476956">
            <w:pPr>
              <w:rPr>
                <w:rFonts w:eastAsia="Calibri"/>
              </w:rPr>
            </w:pPr>
            <w:r>
              <w:t>Прохождение обязательных предварительных и периодических медицинских осмотров</w:t>
            </w:r>
          </w:p>
          <w:p w14:paraId="5D684E79" w14:textId="4AD14C48" w:rsidR="00D21864" w:rsidRPr="000C7A42" w:rsidRDefault="00656F73" w:rsidP="00476956">
            <w:pPr>
              <w:rPr>
                <w:rFonts w:eastAsia="Calibri"/>
                <w:shd w:val="clear" w:color="auto" w:fill="FFFFFF"/>
              </w:rPr>
            </w:pPr>
            <w:r>
              <w:rPr>
                <w:shd w:val="clear" w:color="auto" w:fill="FFFFFF"/>
              </w:rPr>
              <w:t>Обучение мерам пожарной безопасности</w:t>
            </w:r>
          </w:p>
          <w:p w14:paraId="05976C53" w14:textId="77777777" w:rsidR="00D21864" w:rsidRPr="000C7A42" w:rsidRDefault="002C7881" w:rsidP="00476956">
            <w:r w:rsidRPr="000C7A42">
              <w:rPr>
                <w:shd w:val="clear" w:color="auto" w:fill="FFFFFF"/>
              </w:rPr>
              <w:t xml:space="preserve">Прохождение </w:t>
            </w:r>
            <w:r w:rsidR="00D21864" w:rsidRPr="000C7A42">
              <w:rPr>
                <w:shd w:val="clear" w:color="auto" w:fill="FFFFFF"/>
              </w:rPr>
              <w:t>инструктажа по охране труда на рабочем месте</w:t>
            </w:r>
          </w:p>
        </w:tc>
      </w:tr>
      <w:tr w:rsidR="005D7999" w:rsidRPr="000C7A42" w14:paraId="093B972D" w14:textId="77777777" w:rsidTr="005D7999">
        <w:trPr>
          <w:trHeight w:val="20"/>
        </w:trPr>
        <w:tc>
          <w:tcPr>
            <w:tcW w:w="1396" w:type="pct"/>
          </w:tcPr>
          <w:p w14:paraId="63861C06" w14:textId="4F240476" w:rsidR="005D7999" w:rsidRPr="000C7A42" w:rsidRDefault="005D7999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604" w:type="pct"/>
          </w:tcPr>
          <w:p w14:paraId="2AEE0B7D" w14:textId="33CC11B0" w:rsidR="005D7999" w:rsidRPr="000C7A42" w:rsidRDefault="005D7999" w:rsidP="00476956">
            <w:r w:rsidRPr="000C7A42">
              <w:t>-</w:t>
            </w:r>
          </w:p>
        </w:tc>
      </w:tr>
    </w:tbl>
    <w:p w14:paraId="01E6A175" w14:textId="77777777" w:rsidR="0057516D" w:rsidRPr="000C7A42" w:rsidRDefault="0057516D"/>
    <w:p w14:paraId="07CCC68C" w14:textId="23689566" w:rsidR="0057516D" w:rsidRPr="000C7A42" w:rsidRDefault="007E7561">
      <w:r w:rsidRPr="000C7A42">
        <w:t>Дополнительные характеристики</w:t>
      </w:r>
    </w:p>
    <w:p w14:paraId="7C310E26" w14:textId="77777777" w:rsidR="0057516D" w:rsidRPr="000C7A42" w:rsidRDefault="0057516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33"/>
        <w:gridCol w:w="1468"/>
        <w:gridCol w:w="6794"/>
      </w:tblGrid>
      <w:tr w:rsidR="000530A7" w:rsidRPr="000C7A42" w14:paraId="65E35610" w14:textId="77777777" w:rsidTr="005D7999">
        <w:trPr>
          <w:trHeight w:val="283"/>
        </w:trPr>
        <w:tc>
          <w:tcPr>
            <w:tcW w:w="9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B0FB04" w14:textId="77777777" w:rsidR="00D21864" w:rsidRPr="000C7A42" w:rsidRDefault="00D21864" w:rsidP="00476956">
            <w:pPr>
              <w:jc w:val="center"/>
            </w:pPr>
            <w:r w:rsidRPr="000C7A42">
              <w:t>Наименование документа</w:t>
            </w:r>
          </w:p>
        </w:tc>
        <w:tc>
          <w:tcPr>
            <w:tcW w:w="7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9AC37D" w14:textId="77777777" w:rsidR="00D21864" w:rsidRPr="000C7A42" w:rsidRDefault="00D21864" w:rsidP="00476956">
            <w:pPr>
              <w:jc w:val="center"/>
            </w:pPr>
            <w:r w:rsidRPr="000C7A42">
              <w:t>Код</w:t>
            </w:r>
          </w:p>
        </w:tc>
        <w:tc>
          <w:tcPr>
            <w:tcW w:w="33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4A4FC7" w14:textId="77777777" w:rsidR="00D21864" w:rsidRPr="000C7A42" w:rsidRDefault="00D21864" w:rsidP="00476956">
            <w:pPr>
              <w:jc w:val="center"/>
            </w:pPr>
            <w:r w:rsidRPr="000C7A42">
              <w:t>Наименование базовой группы, должности (профессии) или специальности</w:t>
            </w:r>
          </w:p>
        </w:tc>
      </w:tr>
      <w:tr w:rsidR="000530A7" w:rsidRPr="000C7A42" w14:paraId="4D75DBCF" w14:textId="77777777" w:rsidTr="005D7999">
        <w:trPr>
          <w:trHeight w:val="20"/>
        </w:trPr>
        <w:tc>
          <w:tcPr>
            <w:tcW w:w="9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699CAC" w14:textId="77777777" w:rsidR="00E67B5B" w:rsidRPr="000C7A42" w:rsidRDefault="00E67B5B" w:rsidP="005D7999">
            <w:r w:rsidRPr="000C7A42">
              <w:t>ОКЗ</w:t>
            </w:r>
          </w:p>
        </w:tc>
        <w:tc>
          <w:tcPr>
            <w:tcW w:w="7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AC4BCD" w14:textId="79DFDF36" w:rsidR="00E67B5B" w:rsidRPr="000C7A42" w:rsidRDefault="00E67B5B" w:rsidP="005D7999">
            <w:pPr>
              <w:rPr>
                <w:strike/>
              </w:rPr>
            </w:pPr>
            <w:r w:rsidRPr="000C7A42">
              <w:t>7422</w:t>
            </w:r>
          </w:p>
        </w:tc>
        <w:tc>
          <w:tcPr>
            <w:tcW w:w="33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E4BEBA" w14:textId="68C628C8" w:rsidR="00E67B5B" w:rsidRPr="000C7A42" w:rsidRDefault="00E67B5B" w:rsidP="005D7999">
            <w:pPr>
              <w:rPr>
                <w:strike/>
              </w:rPr>
            </w:pPr>
            <w:r w:rsidRPr="000C7A42">
              <w:t>Монтажники и ремонтники по обслуживанию ИКТ и устройств связи</w:t>
            </w:r>
          </w:p>
        </w:tc>
      </w:tr>
      <w:tr w:rsidR="000530A7" w:rsidRPr="000C7A42" w14:paraId="7E45941A" w14:textId="77777777" w:rsidTr="005D7999">
        <w:trPr>
          <w:trHeight w:val="20"/>
        </w:trPr>
        <w:tc>
          <w:tcPr>
            <w:tcW w:w="9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0CE1CC" w14:textId="61A617FE" w:rsidR="000530A7" w:rsidRPr="000C7A42" w:rsidRDefault="000530A7" w:rsidP="005D7999">
            <w:r w:rsidRPr="000C7A42">
              <w:t>ЕТКС</w:t>
            </w:r>
          </w:p>
        </w:tc>
        <w:tc>
          <w:tcPr>
            <w:tcW w:w="7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3F32D7" w14:textId="1D4AC83D" w:rsidR="000530A7" w:rsidRPr="000C7A42" w:rsidRDefault="000530A7" w:rsidP="005D7999">
            <w:pPr>
              <w:rPr>
                <w:strike/>
                <w:highlight w:val="yellow"/>
              </w:rPr>
            </w:pPr>
            <w:r w:rsidRPr="000C7A42">
              <w:t>§ 163</w:t>
            </w:r>
          </w:p>
        </w:tc>
        <w:tc>
          <w:tcPr>
            <w:tcW w:w="33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8E32F5" w14:textId="1D29A438" w:rsidR="000530A7" w:rsidRPr="000C7A42" w:rsidRDefault="000530A7" w:rsidP="005D7999">
            <w:pPr>
              <w:rPr>
                <w:strike/>
                <w:highlight w:val="yellow"/>
              </w:rPr>
            </w:pPr>
            <w:r w:rsidRPr="000C7A42">
              <w:t>Слесарь-монтажник приборного оборудования 2-го разряда</w:t>
            </w:r>
          </w:p>
        </w:tc>
      </w:tr>
      <w:tr w:rsidR="000F6D8B" w:rsidRPr="000C7A42" w14:paraId="063DC1E3" w14:textId="77777777" w:rsidTr="005D7999">
        <w:trPr>
          <w:trHeight w:val="20"/>
        </w:trPr>
        <w:tc>
          <w:tcPr>
            <w:tcW w:w="9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8E8B5B" w14:textId="0A9952E8" w:rsidR="000F6D8B" w:rsidRPr="000C7A42" w:rsidRDefault="000F6D8B" w:rsidP="005D7999">
            <w:r w:rsidRPr="000C7A42">
              <w:t>ОКПДТР</w:t>
            </w:r>
          </w:p>
        </w:tc>
        <w:tc>
          <w:tcPr>
            <w:tcW w:w="7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84FAED" w14:textId="5AE42F05" w:rsidR="000F6D8B" w:rsidRPr="000C7A42" w:rsidRDefault="000F6D8B" w:rsidP="005D7999">
            <w:pPr>
              <w:rPr>
                <w:strike/>
                <w:highlight w:val="yellow"/>
              </w:rPr>
            </w:pPr>
            <w:r w:rsidRPr="000C7A42">
              <w:t>14658</w:t>
            </w:r>
          </w:p>
        </w:tc>
        <w:tc>
          <w:tcPr>
            <w:tcW w:w="33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9B19E9" w14:textId="58499EF8" w:rsidR="000F6D8B" w:rsidRPr="000C7A42" w:rsidRDefault="000F6D8B" w:rsidP="005D7999">
            <w:pPr>
              <w:rPr>
                <w:strike/>
                <w:highlight w:val="yellow"/>
              </w:rPr>
            </w:pPr>
            <w:r w:rsidRPr="000C7A42">
              <w:t>Монтажник электрооборудования летательных аппаратов</w:t>
            </w:r>
          </w:p>
        </w:tc>
      </w:tr>
    </w:tbl>
    <w:p w14:paraId="0BF7D8CF" w14:textId="77777777" w:rsidR="007E7561" w:rsidRPr="000C7A42" w:rsidRDefault="007E7561" w:rsidP="007E7561">
      <w:pPr>
        <w:ind w:left="-11"/>
      </w:pPr>
    </w:p>
    <w:p w14:paraId="2FB3F3CE" w14:textId="3E4530D3" w:rsidR="001859A7" w:rsidRPr="000C7A42" w:rsidRDefault="001859A7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3.2.1. Трудовая функция</w:t>
      </w:r>
    </w:p>
    <w:p w14:paraId="7F6EEE42" w14:textId="77777777" w:rsidR="007E7561" w:rsidRPr="000C7A42" w:rsidRDefault="007E7561" w:rsidP="007E7561">
      <w:pPr>
        <w:ind w:left="-11"/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94"/>
        <w:gridCol w:w="4856"/>
        <w:gridCol w:w="557"/>
        <w:gridCol w:w="1112"/>
        <w:gridCol w:w="1526"/>
        <w:gridCol w:w="657"/>
      </w:tblGrid>
      <w:tr w:rsidR="000530A7" w:rsidRPr="000C7A42" w14:paraId="16954B71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259CF51D" w14:textId="77777777" w:rsidR="001859A7" w:rsidRPr="000C7A42" w:rsidRDefault="001859A7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bottom w:val="single" w:sz="2" w:space="0" w:color="808080" w:themeColor="background1" w:themeShade="80"/>
            </w:tcBorders>
          </w:tcPr>
          <w:p w14:paraId="2D26B220" w14:textId="0621A64F" w:rsidR="001859A7" w:rsidRPr="000C7A42" w:rsidRDefault="001859A7" w:rsidP="005D7999">
            <w:pPr>
              <w:rPr>
                <w:szCs w:val="16"/>
              </w:rPr>
            </w:pPr>
            <w:r w:rsidRPr="000C7A42">
              <w:t>Прокладывание магистральных трасс и крепление электрожгутов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408C3564" w14:textId="77777777" w:rsidR="001859A7" w:rsidRPr="000C7A42" w:rsidRDefault="001859A7" w:rsidP="00584F21">
            <w:pPr>
              <w:jc w:val="center"/>
              <w:rPr>
                <w:sz w:val="20"/>
                <w:szCs w:val="16"/>
                <w:vertAlign w:val="superscript"/>
              </w:rPr>
            </w:pPr>
            <w:r w:rsidRPr="000C7A42">
              <w:rPr>
                <w:sz w:val="20"/>
                <w:szCs w:val="16"/>
              </w:rPr>
              <w:t>Код</w:t>
            </w:r>
          </w:p>
        </w:tc>
        <w:tc>
          <w:tcPr>
            <w:tcW w:w="545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5DE906E8" w14:textId="70305769" w:rsidR="001859A7" w:rsidRPr="000C7A42" w:rsidRDefault="000C7A42" w:rsidP="00620D6A">
            <w:pPr>
              <w:jc w:val="center"/>
              <w:rPr>
                <w:szCs w:val="16"/>
              </w:rPr>
            </w:pPr>
            <w:r>
              <w:rPr>
                <w:lang w:val="en-US"/>
              </w:rPr>
              <w:t>B</w:t>
            </w:r>
            <w:r w:rsidR="001859A7" w:rsidRPr="000C7A42">
              <w:t>/01.</w:t>
            </w:r>
            <w:r w:rsidR="009311EF" w:rsidRPr="000C7A42">
              <w:t>2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center"/>
          </w:tcPr>
          <w:p w14:paraId="4FBADA5B" w14:textId="77777777" w:rsidR="001859A7" w:rsidRPr="000C7A42" w:rsidRDefault="001859A7" w:rsidP="00584F21">
            <w:pPr>
              <w:jc w:val="center"/>
              <w:rPr>
                <w:sz w:val="20"/>
                <w:szCs w:val="16"/>
                <w:vertAlign w:val="superscript"/>
              </w:rPr>
            </w:pPr>
            <w:r w:rsidRPr="000C7A4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2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4E57BA5C" w14:textId="5F1B67FD" w:rsidR="001859A7" w:rsidRPr="000C7A42" w:rsidRDefault="009311EF" w:rsidP="00584F21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2</w:t>
            </w:r>
          </w:p>
        </w:tc>
      </w:tr>
    </w:tbl>
    <w:p w14:paraId="00F8C17E" w14:textId="77777777" w:rsidR="0057516D" w:rsidRPr="000C7A42" w:rsidRDefault="0057516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6"/>
        <w:gridCol w:w="1304"/>
        <w:gridCol w:w="392"/>
        <w:gridCol w:w="2765"/>
        <w:gridCol w:w="1153"/>
        <w:gridCol w:w="2002"/>
      </w:tblGrid>
      <w:tr w:rsidR="000530A7" w:rsidRPr="000C7A42" w14:paraId="64F62B36" w14:textId="77777777" w:rsidTr="00584F21">
        <w:trPr>
          <w:trHeight w:val="488"/>
        </w:trPr>
        <w:tc>
          <w:tcPr>
            <w:tcW w:w="1268" w:type="pct"/>
            <w:tcBorders>
              <w:top w:val="nil"/>
              <w:left w:val="nil"/>
              <w:bottom w:val="nil"/>
            </w:tcBorders>
            <w:vAlign w:val="center"/>
          </w:tcPr>
          <w:p w14:paraId="33295A01" w14:textId="77777777" w:rsidR="001859A7" w:rsidRPr="000C7A42" w:rsidRDefault="001859A7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9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546EA47D" w14:textId="77777777" w:rsidR="001859A7" w:rsidRPr="000C7A42" w:rsidRDefault="001859A7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</w:tcBorders>
            <w:vAlign w:val="center"/>
          </w:tcPr>
          <w:p w14:paraId="33A93E3B" w14:textId="77777777" w:rsidR="001859A7" w:rsidRPr="000C7A42" w:rsidRDefault="001859A7" w:rsidP="00584F21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355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7EC529B5" w14:textId="77777777" w:rsidR="001859A7" w:rsidRPr="000C7A42" w:rsidRDefault="001859A7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6CDE0182" w14:textId="77777777" w:rsidR="001859A7" w:rsidRPr="000C7A42" w:rsidRDefault="001859A7" w:rsidP="00584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1BECC2B4" w14:textId="77777777" w:rsidR="001859A7" w:rsidRPr="000C7A42" w:rsidRDefault="001859A7" w:rsidP="00584F21">
            <w:pPr>
              <w:jc w:val="center"/>
              <w:rPr>
                <w:sz w:val="18"/>
                <w:szCs w:val="18"/>
              </w:rPr>
            </w:pPr>
          </w:p>
        </w:tc>
      </w:tr>
      <w:tr w:rsidR="00DC197C" w:rsidRPr="000C7A42" w14:paraId="321E2758" w14:textId="77777777" w:rsidTr="00584F21">
        <w:trPr>
          <w:trHeight w:val="479"/>
        </w:trPr>
        <w:tc>
          <w:tcPr>
            <w:tcW w:w="34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49CD2" w14:textId="77777777" w:rsidR="001859A7" w:rsidRPr="000C7A42" w:rsidRDefault="001859A7" w:rsidP="00584F21">
            <w:pPr>
              <w:rPr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</w:tcPr>
          <w:p w14:paraId="2760F4D7" w14:textId="77777777" w:rsidR="001859A7" w:rsidRPr="000C7A42" w:rsidRDefault="001859A7" w:rsidP="00584F21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14:paraId="4D9D99B2" w14:textId="77777777" w:rsidR="001859A7" w:rsidRPr="000C7A42" w:rsidRDefault="001859A7" w:rsidP="00584F21">
            <w:pPr>
              <w:ind w:right="-104"/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9D8211A" w14:textId="77777777" w:rsidR="001859A7" w:rsidRPr="000C7A42" w:rsidRDefault="001859A7" w:rsidP="001859A7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6"/>
        <w:gridCol w:w="7613"/>
      </w:tblGrid>
      <w:tr w:rsidR="0043335F" w:rsidRPr="000C7A42" w14:paraId="07DE9652" w14:textId="77777777" w:rsidTr="005D7999">
        <w:trPr>
          <w:trHeight w:val="20"/>
        </w:trPr>
        <w:tc>
          <w:tcPr>
            <w:tcW w:w="1268" w:type="pct"/>
            <w:vMerge w:val="restart"/>
          </w:tcPr>
          <w:p w14:paraId="037ABCE3" w14:textId="77777777" w:rsidR="0043335F" w:rsidRPr="000C7A42" w:rsidRDefault="0043335F" w:rsidP="00584F21">
            <w:pPr>
              <w:pStyle w:val="aff8"/>
            </w:pPr>
            <w:r w:rsidRPr="000C7A42">
              <w:t>Трудовые действия</w:t>
            </w:r>
          </w:p>
        </w:tc>
        <w:tc>
          <w:tcPr>
            <w:tcW w:w="3732" w:type="pct"/>
            <w:vAlign w:val="center"/>
          </w:tcPr>
          <w:p w14:paraId="16AD0D29" w14:textId="36179EE1" w:rsidR="0043335F" w:rsidRPr="000C7A42" w:rsidRDefault="0043335F" w:rsidP="005D7999">
            <w:pPr>
              <w:pStyle w:val="aff8"/>
              <w:jc w:val="both"/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5B9DC2BD" w14:textId="77777777" w:rsidTr="005D7999">
        <w:trPr>
          <w:trHeight w:val="20"/>
        </w:trPr>
        <w:tc>
          <w:tcPr>
            <w:tcW w:w="1268" w:type="pct"/>
            <w:vMerge/>
          </w:tcPr>
          <w:p w14:paraId="125DC81D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32D2CA0A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Подготовка необходимого инструмента для выполнения прокладки электрожгутов</w:t>
            </w:r>
          </w:p>
        </w:tc>
      </w:tr>
      <w:tr w:rsidR="000530A7" w:rsidRPr="000C7A42" w14:paraId="4B5DD0A2" w14:textId="77777777" w:rsidTr="005D7999">
        <w:trPr>
          <w:trHeight w:val="20"/>
        </w:trPr>
        <w:tc>
          <w:tcPr>
            <w:tcW w:w="1268" w:type="pct"/>
            <w:vMerge/>
          </w:tcPr>
          <w:p w14:paraId="4E44B615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3D0A3346" w14:textId="77777777" w:rsidR="001859A7" w:rsidRPr="000C7A42" w:rsidRDefault="001859A7" w:rsidP="005D7999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Раскладка простых жгутов по трассе в соответствии с монтажной схемой</w:t>
            </w:r>
          </w:p>
        </w:tc>
      </w:tr>
      <w:tr w:rsidR="000530A7" w:rsidRPr="000C7A42" w14:paraId="3B46760B" w14:textId="77777777" w:rsidTr="005D7999">
        <w:trPr>
          <w:trHeight w:val="20"/>
        </w:trPr>
        <w:tc>
          <w:tcPr>
            <w:tcW w:w="1268" w:type="pct"/>
            <w:vMerge/>
          </w:tcPr>
          <w:p w14:paraId="6919A646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180CB9F4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Определение конструктивных особенностей сети электро- и радиооборудования</w:t>
            </w:r>
          </w:p>
        </w:tc>
      </w:tr>
      <w:tr w:rsidR="000530A7" w:rsidRPr="000C7A42" w14:paraId="41AE30DF" w14:textId="77777777" w:rsidTr="005D7999">
        <w:trPr>
          <w:trHeight w:val="20"/>
        </w:trPr>
        <w:tc>
          <w:tcPr>
            <w:tcW w:w="1268" w:type="pct"/>
            <w:vMerge/>
          </w:tcPr>
          <w:p w14:paraId="192B6AE0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31AFD5EA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Крепление простых жгутов на прокладываемой трассе</w:t>
            </w:r>
          </w:p>
        </w:tc>
      </w:tr>
      <w:tr w:rsidR="000530A7" w:rsidRPr="000C7A42" w14:paraId="566075D7" w14:textId="77777777" w:rsidTr="005D7999">
        <w:trPr>
          <w:trHeight w:val="20"/>
        </w:trPr>
        <w:tc>
          <w:tcPr>
            <w:tcW w:w="1268" w:type="pct"/>
            <w:vMerge/>
          </w:tcPr>
          <w:p w14:paraId="5295C40F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568F669D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Выбор оболочки жгутов</w:t>
            </w:r>
          </w:p>
        </w:tc>
      </w:tr>
      <w:tr w:rsidR="000530A7" w:rsidRPr="000C7A42" w14:paraId="720788D4" w14:textId="77777777" w:rsidTr="005D7999">
        <w:trPr>
          <w:trHeight w:val="20"/>
        </w:trPr>
        <w:tc>
          <w:tcPr>
            <w:tcW w:w="1268" w:type="pct"/>
            <w:vMerge/>
          </w:tcPr>
          <w:p w14:paraId="4D95AD05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021B7296" w14:textId="77777777" w:rsidR="001859A7" w:rsidRPr="000C7A42" w:rsidRDefault="001859A7" w:rsidP="005D7999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Зачистка поверхности перед установкой минусовых наконечников</w:t>
            </w:r>
          </w:p>
        </w:tc>
      </w:tr>
      <w:tr w:rsidR="000530A7" w:rsidRPr="000C7A42" w14:paraId="49B302A7" w14:textId="77777777" w:rsidTr="005D7999">
        <w:trPr>
          <w:trHeight w:val="20"/>
        </w:trPr>
        <w:tc>
          <w:tcPr>
            <w:tcW w:w="1268" w:type="pct"/>
            <w:vMerge/>
          </w:tcPr>
          <w:p w14:paraId="261930E5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2F757FC2" w14:textId="77777777" w:rsidR="001859A7" w:rsidRPr="000C7A42" w:rsidRDefault="001859A7" w:rsidP="005D7999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Монтаж простых электрожгутов через отверстия в конструкции</w:t>
            </w:r>
          </w:p>
        </w:tc>
      </w:tr>
      <w:tr w:rsidR="000530A7" w:rsidRPr="000C7A42" w14:paraId="6905DDEA" w14:textId="77777777" w:rsidTr="005D7999">
        <w:trPr>
          <w:trHeight w:val="20"/>
        </w:trPr>
        <w:tc>
          <w:tcPr>
            <w:tcW w:w="1268" w:type="pct"/>
            <w:vMerge/>
          </w:tcPr>
          <w:p w14:paraId="73799DF3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1BAD78F4" w14:textId="77777777" w:rsidR="001859A7" w:rsidRPr="000C7A42" w:rsidRDefault="001859A7" w:rsidP="005D7999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Установка и крепление хомутов при прокладке простых жгутов</w:t>
            </w:r>
          </w:p>
        </w:tc>
      </w:tr>
      <w:tr w:rsidR="000530A7" w:rsidRPr="000C7A42" w14:paraId="1B237D0E" w14:textId="77777777" w:rsidTr="005D7999">
        <w:trPr>
          <w:trHeight w:val="20"/>
        </w:trPr>
        <w:tc>
          <w:tcPr>
            <w:tcW w:w="1268" w:type="pct"/>
            <w:vMerge/>
          </w:tcPr>
          <w:p w14:paraId="211F3978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45EC73CE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Крепление хомута винтом к анкерной гайке</w:t>
            </w:r>
          </w:p>
        </w:tc>
      </w:tr>
      <w:tr w:rsidR="000530A7" w:rsidRPr="000C7A42" w14:paraId="7DC5EAE1" w14:textId="77777777" w:rsidTr="005D7999">
        <w:trPr>
          <w:trHeight w:val="20"/>
        </w:trPr>
        <w:tc>
          <w:tcPr>
            <w:tcW w:w="1268" w:type="pct"/>
            <w:vMerge/>
          </w:tcPr>
          <w:p w14:paraId="3B81460C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69690A88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Крепление предохранительных накладок на жгуты</w:t>
            </w:r>
          </w:p>
        </w:tc>
      </w:tr>
      <w:tr w:rsidR="000530A7" w:rsidRPr="000C7A42" w14:paraId="0711CABD" w14:textId="77777777" w:rsidTr="005D7999">
        <w:trPr>
          <w:trHeight w:val="20"/>
        </w:trPr>
        <w:tc>
          <w:tcPr>
            <w:tcW w:w="1268" w:type="pct"/>
            <w:vMerge/>
          </w:tcPr>
          <w:p w14:paraId="2CD0B406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5D970E70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Окончательное крепление жгута последовательной затяжкой хомута от одного конца жгута к другому</w:t>
            </w:r>
          </w:p>
        </w:tc>
      </w:tr>
      <w:tr w:rsidR="000530A7" w:rsidRPr="000C7A42" w14:paraId="5E646F82" w14:textId="77777777" w:rsidTr="005D7999">
        <w:trPr>
          <w:trHeight w:val="20"/>
        </w:trPr>
        <w:tc>
          <w:tcPr>
            <w:tcW w:w="1268" w:type="pct"/>
            <w:vMerge/>
          </w:tcPr>
          <w:p w14:paraId="509B654A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74899D4C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Прокладка простых жгутов в коробе</w:t>
            </w:r>
          </w:p>
        </w:tc>
      </w:tr>
      <w:tr w:rsidR="000530A7" w:rsidRPr="000C7A42" w14:paraId="77978CDA" w14:textId="77777777" w:rsidTr="005D7999">
        <w:trPr>
          <w:trHeight w:val="20"/>
        </w:trPr>
        <w:tc>
          <w:tcPr>
            <w:tcW w:w="1268" w:type="pct"/>
            <w:vMerge/>
          </w:tcPr>
          <w:p w14:paraId="4E16B4A7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581D501F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Размещение магистральных жгутов в верхней и нижней частях фюзеляжа летательного аппарата</w:t>
            </w:r>
          </w:p>
        </w:tc>
      </w:tr>
      <w:tr w:rsidR="000530A7" w:rsidRPr="000C7A42" w14:paraId="5B6BF106" w14:textId="77777777" w:rsidTr="005D7999">
        <w:trPr>
          <w:trHeight w:val="20"/>
        </w:trPr>
        <w:tc>
          <w:tcPr>
            <w:tcW w:w="1268" w:type="pct"/>
            <w:vMerge/>
          </w:tcPr>
          <w:p w14:paraId="0C036E00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7A9FB191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Прокладка простых жгутов с креплением к основным элементам конструкции каркаса летательного аппарата – лонжеронам, нервюрам, шпангоутам, стрингерам</w:t>
            </w:r>
          </w:p>
        </w:tc>
      </w:tr>
      <w:tr w:rsidR="000530A7" w:rsidRPr="000C7A42" w14:paraId="7E8570EE" w14:textId="77777777" w:rsidTr="005D7999">
        <w:trPr>
          <w:trHeight w:val="20"/>
        </w:trPr>
        <w:tc>
          <w:tcPr>
            <w:tcW w:w="1268" w:type="pct"/>
            <w:vMerge/>
          </w:tcPr>
          <w:p w14:paraId="570A5C01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437870A0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Контровка и пломбирование низковольтных электрических соединителей</w:t>
            </w:r>
          </w:p>
        </w:tc>
      </w:tr>
      <w:tr w:rsidR="000530A7" w:rsidRPr="000C7A42" w14:paraId="30BF33EC" w14:textId="77777777" w:rsidTr="005D7999">
        <w:trPr>
          <w:trHeight w:val="20"/>
        </w:trPr>
        <w:tc>
          <w:tcPr>
            <w:tcW w:w="1268" w:type="pct"/>
            <w:vMerge/>
          </w:tcPr>
          <w:p w14:paraId="604A4D40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1D827495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Защита простых жгутов изоляционными лентами, трубками</w:t>
            </w:r>
          </w:p>
        </w:tc>
      </w:tr>
      <w:tr w:rsidR="000530A7" w:rsidRPr="000C7A42" w14:paraId="46D1F422" w14:textId="77777777" w:rsidTr="005D7999">
        <w:trPr>
          <w:trHeight w:val="20"/>
        </w:trPr>
        <w:tc>
          <w:tcPr>
            <w:tcW w:w="1268" w:type="pct"/>
            <w:vMerge/>
          </w:tcPr>
          <w:p w14:paraId="3237BCA0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1F4C2270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Подсоединение минусовых проводов к корпусу летательного аппарата</w:t>
            </w:r>
          </w:p>
        </w:tc>
      </w:tr>
      <w:tr w:rsidR="000530A7" w:rsidRPr="000C7A42" w14:paraId="4B728B9A" w14:textId="77777777" w:rsidTr="005D7999">
        <w:trPr>
          <w:trHeight w:val="20"/>
        </w:trPr>
        <w:tc>
          <w:tcPr>
            <w:tcW w:w="1268" w:type="pct"/>
            <w:vMerge/>
          </w:tcPr>
          <w:p w14:paraId="7F8FA732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450E2A1E" w14:textId="4AF435AA" w:rsidR="001859A7" w:rsidRPr="000C7A42" w:rsidRDefault="001859A7" w:rsidP="005D7999">
            <w:pPr>
              <w:pStyle w:val="aff8"/>
              <w:jc w:val="both"/>
            </w:pPr>
            <w:r w:rsidRPr="000C7A42">
              <w:t xml:space="preserve">Защита </w:t>
            </w:r>
            <w:r w:rsidR="00F71371" w:rsidRPr="00AF0043">
              <w:t>проводов</w:t>
            </w:r>
            <w:r w:rsidR="00F71371" w:rsidRPr="008E6635">
              <w:t xml:space="preserve"> </w:t>
            </w:r>
            <w:r w:rsidR="00F71371" w:rsidRPr="00AF0043">
              <w:t>и</w:t>
            </w:r>
            <w:r w:rsidR="00F71371" w:rsidRPr="008E6635">
              <w:t xml:space="preserve"> </w:t>
            </w:r>
            <w:r w:rsidR="00F71371" w:rsidRPr="00AF0043">
              <w:t>кабелей</w:t>
            </w:r>
            <w:r w:rsidR="00F71371">
              <w:t xml:space="preserve"> </w:t>
            </w:r>
            <w:r w:rsidRPr="000C7A42">
              <w:t>от острых кромок элементов конструкции</w:t>
            </w:r>
          </w:p>
        </w:tc>
      </w:tr>
      <w:tr w:rsidR="000530A7" w:rsidRPr="000C7A42" w14:paraId="23DDA056" w14:textId="77777777" w:rsidTr="005D7999">
        <w:trPr>
          <w:trHeight w:val="20"/>
        </w:trPr>
        <w:tc>
          <w:tcPr>
            <w:tcW w:w="1268" w:type="pct"/>
            <w:vMerge/>
          </w:tcPr>
          <w:p w14:paraId="04627076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4F81065B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Прокладка простых жгутов силовых электрических систем</w:t>
            </w:r>
          </w:p>
        </w:tc>
      </w:tr>
      <w:tr w:rsidR="000530A7" w:rsidRPr="000C7A42" w14:paraId="098F1582" w14:textId="77777777" w:rsidTr="005D7999">
        <w:trPr>
          <w:trHeight w:val="20"/>
        </w:trPr>
        <w:tc>
          <w:tcPr>
            <w:tcW w:w="1268" w:type="pct"/>
            <w:vMerge/>
          </w:tcPr>
          <w:p w14:paraId="085CBD77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68DD36E0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Прокладка высокочастотных кабелей</w:t>
            </w:r>
          </w:p>
        </w:tc>
      </w:tr>
      <w:tr w:rsidR="000530A7" w:rsidRPr="000C7A42" w14:paraId="0E6EDEF4" w14:textId="77777777" w:rsidTr="005D7999">
        <w:trPr>
          <w:trHeight w:val="20"/>
        </w:trPr>
        <w:tc>
          <w:tcPr>
            <w:tcW w:w="1268" w:type="pct"/>
            <w:vMerge/>
          </w:tcPr>
          <w:p w14:paraId="5807B195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3A349618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Прокладывание и крепление электрожгутов из термостойких электропроводов</w:t>
            </w:r>
          </w:p>
        </w:tc>
      </w:tr>
      <w:tr w:rsidR="000530A7" w:rsidRPr="000C7A42" w14:paraId="3D1706BE" w14:textId="77777777" w:rsidTr="005D7999">
        <w:trPr>
          <w:trHeight w:val="20"/>
        </w:trPr>
        <w:tc>
          <w:tcPr>
            <w:tcW w:w="1268" w:type="pct"/>
            <w:vMerge/>
          </w:tcPr>
          <w:p w14:paraId="4E6BEE03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1D96CBD9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Прокладывание кабелей и жгутов к центральным распределительным устройствам, к приборам и электроагрегатам</w:t>
            </w:r>
          </w:p>
        </w:tc>
      </w:tr>
      <w:tr w:rsidR="000530A7" w:rsidRPr="000C7A42" w14:paraId="46BEFEC7" w14:textId="77777777" w:rsidTr="005D7999">
        <w:trPr>
          <w:trHeight w:val="20"/>
        </w:trPr>
        <w:tc>
          <w:tcPr>
            <w:tcW w:w="1268" w:type="pct"/>
            <w:vMerge/>
          </w:tcPr>
          <w:p w14:paraId="0C624D36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3238C3DF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Соединение отдельных частей сети между собой</w:t>
            </w:r>
          </w:p>
        </w:tc>
      </w:tr>
      <w:tr w:rsidR="000530A7" w:rsidRPr="000C7A42" w14:paraId="32AF8830" w14:textId="77777777" w:rsidTr="005D7999">
        <w:trPr>
          <w:trHeight w:val="20"/>
        </w:trPr>
        <w:tc>
          <w:tcPr>
            <w:tcW w:w="1268" w:type="pct"/>
            <w:vMerge/>
          </w:tcPr>
          <w:p w14:paraId="2840FE0C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605EDF75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Присоединение жгута к электроагрегату</w:t>
            </w:r>
          </w:p>
        </w:tc>
      </w:tr>
      <w:tr w:rsidR="000530A7" w:rsidRPr="000C7A42" w14:paraId="28F85995" w14:textId="77777777" w:rsidTr="005D7999">
        <w:trPr>
          <w:trHeight w:val="20"/>
        </w:trPr>
        <w:tc>
          <w:tcPr>
            <w:tcW w:w="1268" w:type="pct"/>
            <w:vMerge w:val="restart"/>
          </w:tcPr>
          <w:p w14:paraId="3E12BEDE" w14:textId="77777777" w:rsidR="001859A7" w:rsidRPr="000C7A42" w:rsidRDefault="001859A7" w:rsidP="00584F21">
            <w:pPr>
              <w:pStyle w:val="aff8"/>
            </w:pPr>
            <w:r w:rsidRPr="000C7A42" w:rsidDel="002A1D54">
              <w:t>Необходимые умения</w:t>
            </w:r>
          </w:p>
        </w:tc>
        <w:tc>
          <w:tcPr>
            <w:tcW w:w="3732" w:type="pct"/>
            <w:vAlign w:val="center"/>
          </w:tcPr>
          <w:p w14:paraId="703128D5" w14:textId="15BBA5C2" w:rsidR="001859A7" w:rsidRPr="000C7A42" w:rsidRDefault="001859A7" w:rsidP="005D7999">
            <w:pPr>
              <w:pStyle w:val="aff8"/>
              <w:jc w:val="both"/>
            </w:pPr>
            <w:r w:rsidRPr="000C7A42">
              <w:t>Пользоваться полумонтажным</w:t>
            </w:r>
            <w:r w:rsidR="00F71371">
              <w:t>и</w:t>
            </w:r>
            <w:r w:rsidRPr="000C7A42">
              <w:t xml:space="preserve"> и монтажными схемами электрооборудования летательных аппаратов</w:t>
            </w:r>
          </w:p>
        </w:tc>
      </w:tr>
      <w:tr w:rsidR="000530A7" w:rsidRPr="000C7A42" w14:paraId="04B22F27" w14:textId="77777777" w:rsidTr="005D7999">
        <w:trPr>
          <w:trHeight w:val="20"/>
        </w:trPr>
        <w:tc>
          <w:tcPr>
            <w:tcW w:w="1268" w:type="pct"/>
            <w:vMerge/>
          </w:tcPr>
          <w:p w14:paraId="5A9179AD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19F5C5CE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Крепить жгуты и кабели при прокладывании трасс арматурой</w:t>
            </w:r>
          </w:p>
        </w:tc>
      </w:tr>
      <w:tr w:rsidR="000530A7" w:rsidRPr="000C7A42" w14:paraId="7D47EC32" w14:textId="77777777" w:rsidTr="005D7999">
        <w:trPr>
          <w:trHeight w:val="20"/>
        </w:trPr>
        <w:tc>
          <w:tcPr>
            <w:tcW w:w="1268" w:type="pct"/>
            <w:vMerge/>
          </w:tcPr>
          <w:p w14:paraId="42C7B14D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01E9B16A" w14:textId="77777777" w:rsidR="001859A7" w:rsidRPr="000C7A42" w:rsidRDefault="001859A7" w:rsidP="005D7999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Производить крепление в доступных местах одиночных жгутов и кабелей хомутами</w:t>
            </w:r>
          </w:p>
        </w:tc>
      </w:tr>
      <w:tr w:rsidR="000530A7" w:rsidRPr="000C7A42" w14:paraId="230E6C02" w14:textId="77777777" w:rsidTr="005D7999">
        <w:trPr>
          <w:trHeight w:val="20"/>
        </w:trPr>
        <w:tc>
          <w:tcPr>
            <w:tcW w:w="1268" w:type="pct"/>
            <w:vMerge/>
          </w:tcPr>
          <w:p w14:paraId="3F907941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24887C1F" w14:textId="77777777" w:rsidR="001859A7" w:rsidRPr="000C7A42" w:rsidRDefault="001859A7" w:rsidP="005D7999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Производить крепление параллельных жгутов при их небольшом числе общим хомутом</w:t>
            </w:r>
          </w:p>
        </w:tc>
      </w:tr>
      <w:tr w:rsidR="000530A7" w:rsidRPr="000C7A42" w14:paraId="67DA3F1C" w14:textId="77777777" w:rsidTr="005D7999">
        <w:trPr>
          <w:trHeight w:val="20"/>
        </w:trPr>
        <w:tc>
          <w:tcPr>
            <w:tcW w:w="1268" w:type="pct"/>
            <w:vMerge/>
          </w:tcPr>
          <w:p w14:paraId="7B524BC9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1F324DAA" w14:textId="394A3AAC" w:rsidR="001859A7" w:rsidRPr="000C7A42" w:rsidRDefault="00F63ADA" w:rsidP="005D7999">
            <w:pPr>
              <w:pStyle w:val="aff8"/>
              <w:jc w:val="both"/>
            </w:pPr>
            <w:r w:rsidRPr="000C7A42">
              <w:t>Производить</w:t>
            </w:r>
            <w:r w:rsidR="001859A7" w:rsidRPr="000C7A42">
              <w:t xml:space="preserve"> раздельное крепление большого числа жгутов стандартными подвесными хомутами</w:t>
            </w:r>
          </w:p>
        </w:tc>
      </w:tr>
      <w:tr w:rsidR="000530A7" w:rsidRPr="000C7A42" w14:paraId="65BADE17" w14:textId="77777777" w:rsidTr="005D7999">
        <w:trPr>
          <w:trHeight w:val="20"/>
        </w:trPr>
        <w:tc>
          <w:tcPr>
            <w:tcW w:w="1268" w:type="pct"/>
            <w:vMerge/>
          </w:tcPr>
          <w:p w14:paraId="3AB3F288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246C31AF" w14:textId="5AD2C5A3" w:rsidR="001859A7" w:rsidRPr="000C7A42" w:rsidRDefault="001859A7" w:rsidP="005D7999">
            <w:pPr>
              <w:pStyle w:val="aff8"/>
              <w:jc w:val="both"/>
            </w:pPr>
            <w:r w:rsidRPr="000C7A42">
              <w:t>Прокладывать силовые жгуты электрических систем постоянного и переменного тока</w:t>
            </w:r>
          </w:p>
        </w:tc>
      </w:tr>
      <w:tr w:rsidR="000530A7" w:rsidRPr="000C7A42" w14:paraId="5B46B762" w14:textId="77777777" w:rsidTr="005D7999">
        <w:trPr>
          <w:trHeight w:val="20"/>
        </w:trPr>
        <w:tc>
          <w:tcPr>
            <w:tcW w:w="1268" w:type="pct"/>
            <w:vMerge/>
          </w:tcPr>
          <w:p w14:paraId="4CE6F830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53CC2F7D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Устанавливать и крепить блочные электрические соединители на панелях, кронштейнах</w:t>
            </w:r>
          </w:p>
        </w:tc>
      </w:tr>
      <w:tr w:rsidR="000530A7" w:rsidRPr="000C7A42" w14:paraId="18F7CDD0" w14:textId="77777777" w:rsidTr="005D7999">
        <w:trPr>
          <w:trHeight w:val="20"/>
        </w:trPr>
        <w:tc>
          <w:tcPr>
            <w:tcW w:w="1268" w:type="pct"/>
            <w:vMerge/>
          </w:tcPr>
          <w:p w14:paraId="42F616CC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75D57509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Стыковать кабельные и блочные электрические соединители</w:t>
            </w:r>
          </w:p>
        </w:tc>
      </w:tr>
      <w:tr w:rsidR="000530A7" w:rsidRPr="000C7A42" w14:paraId="6299E9A0" w14:textId="77777777" w:rsidTr="005D7999">
        <w:trPr>
          <w:trHeight w:val="20"/>
        </w:trPr>
        <w:tc>
          <w:tcPr>
            <w:tcW w:w="1268" w:type="pct"/>
            <w:vMerge/>
          </w:tcPr>
          <w:p w14:paraId="759F5BA2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7D8B4318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Контрить и пломбировать низковольтные электрические соединители</w:t>
            </w:r>
          </w:p>
        </w:tc>
      </w:tr>
      <w:tr w:rsidR="000530A7" w:rsidRPr="000C7A42" w14:paraId="2F5F6412" w14:textId="77777777" w:rsidTr="005D7999">
        <w:trPr>
          <w:trHeight w:val="20"/>
        </w:trPr>
        <w:tc>
          <w:tcPr>
            <w:tcW w:w="1268" w:type="pct"/>
            <w:vMerge/>
          </w:tcPr>
          <w:p w14:paraId="45A48D58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54CF4A3A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Подсоединять перемычки металлизации бортового оборудования к корпусу летательного аппарата</w:t>
            </w:r>
          </w:p>
        </w:tc>
      </w:tr>
      <w:tr w:rsidR="000530A7" w:rsidRPr="000C7A42" w14:paraId="7AFE6C4C" w14:textId="77777777" w:rsidTr="005D7999">
        <w:trPr>
          <w:trHeight w:val="20"/>
        </w:trPr>
        <w:tc>
          <w:tcPr>
            <w:tcW w:w="1268" w:type="pct"/>
            <w:vMerge/>
          </w:tcPr>
          <w:p w14:paraId="798EC793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758B45B7" w14:textId="77777777" w:rsidR="001859A7" w:rsidRPr="000C7A42" w:rsidRDefault="001859A7" w:rsidP="005D7999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Крепить жгуты стяжными хомутами</w:t>
            </w:r>
          </w:p>
        </w:tc>
      </w:tr>
      <w:tr w:rsidR="000530A7" w:rsidRPr="000C7A42" w14:paraId="5C079F4A" w14:textId="77777777" w:rsidTr="005D7999">
        <w:trPr>
          <w:trHeight w:val="20"/>
        </w:trPr>
        <w:tc>
          <w:tcPr>
            <w:tcW w:w="1268" w:type="pct"/>
            <w:vMerge/>
          </w:tcPr>
          <w:p w14:paraId="155FCAAA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16EEA39E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Укладывать и крепить электрожгуты и кабели</w:t>
            </w:r>
          </w:p>
        </w:tc>
      </w:tr>
      <w:tr w:rsidR="000530A7" w:rsidRPr="000C7A42" w14:paraId="051D370E" w14:textId="77777777" w:rsidTr="005D7999">
        <w:trPr>
          <w:trHeight w:val="20"/>
        </w:trPr>
        <w:tc>
          <w:tcPr>
            <w:tcW w:w="1268" w:type="pct"/>
            <w:vMerge w:val="restart"/>
          </w:tcPr>
          <w:p w14:paraId="2B76D13F" w14:textId="77777777" w:rsidR="001859A7" w:rsidRPr="000C7A42" w:rsidDel="002A1D54" w:rsidRDefault="001859A7" w:rsidP="00584F21">
            <w:pPr>
              <w:pStyle w:val="aff8"/>
            </w:pPr>
            <w:r w:rsidRPr="000C7A42">
              <w:t>Необходимые знания</w:t>
            </w:r>
          </w:p>
        </w:tc>
        <w:tc>
          <w:tcPr>
            <w:tcW w:w="3732" w:type="pct"/>
            <w:vAlign w:val="center"/>
          </w:tcPr>
          <w:p w14:paraId="08461EEE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Монтажные и полумонтажные электросхемы и правила работы с ними</w:t>
            </w:r>
          </w:p>
        </w:tc>
      </w:tr>
      <w:tr w:rsidR="000530A7" w:rsidRPr="000C7A42" w14:paraId="545D2C69" w14:textId="77777777" w:rsidTr="005D7999">
        <w:trPr>
          <w:trHeight w:val="20"/>
        </w:trPr>
        <w:tc>
          <w:tcPr>
            <w:tcW w:w="1268" w:type="pct"/>
            <w:vMerge/>
          </w:tcPr>
          <w:p w14:paraId="4CD5B61A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3DB7EF1E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Правила применения измерительных и монтажных приборов</w:t>
            </w:r>
          </w:p>
        </w:tc>
      </w:tr>
      <w:tr w:rsidR="000530A7" w:rsidRPr="000C7A42" w14:paraId="4CA0901E" w14:textId="77777777" w:rsidTr="005D7999">
        <w:trPr>
          <w:trHeight w:val="20"/>
        </w:trPr>
        <w:tc>
          <w:tcPr>
            <w:tcW w:w="1268" w:type="pct"/>
            <w:vMerge/>
          </w:tcPr>
          <w:p w14:paraId="157DA22C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0FC3264A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Способы защиты конструкции от острых кромок</w:t>
            </w:r>
          </w:p>
        </w:tc>
      </w:tr>
      <w:tr w:rsidR="000530A7" w:rsidRPr="000C7A42" w14:paraId="45619F18" w14:textId="77777777" w:rsidTr="005D7999">
        <w:trPr>
          <w:trHeight w:val="20"/>
        </w:trPr>
        <w:tc>
          <w:tcPr>
            <w:tcW w:w="1268" w:type="pct"/>
            <w:vMerge/>
          </w:tcPr>
          <w:p w14:paraId="46C5A152" w14:textId="77777777" w:rsidR="001859A7" w:rsidRPr="000C7A42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26CA9923" w14:textId="6BABA78C" w:rsidR="001859A7" w:rsidRPr="000C7A42" w:rsidRDefault="001859A7" w:rsidP="005D7999">
            <w:pPr>
              <w:pStyle w:val="aff8"/>
              <w:jc w:val="both"/>
            </w:pPr>
            <w:r w:rsidRPr="000C7A42">
              <w:t>Правила крепления жгутов и кабелей на борту самол</w:t>
            </w:r>
            <w:r w:rsidR="0057516D" w:rsidRPr="000C7A42">
              <w:t>е</w:t>
            </w:r>
            <w:r w:rsidRPr="000C7A42">
              <w:t>тов и вертолетов</w:t>
            </w:r>
          </w:p>
        </w:tc>
      </w:tr>
      <w:tr w:rsidR="000530A7" w:rsidRPr="000C7A42" w14:paraId="57817D4D" w14:textId="77777777" w:rsidTr="005D7999">
        <w:trPr>
          <w:trHeight w:val="20"/>
        </w:trPr>
        <w:tc>
          <w:tcPr>
            <w:tcW w:w="1268" w:type="pct"/>
            <w:vMerge/>
          </w:tcPr>
          <w:p w14:paraId="5B64C369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43A97886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Правила прокладывания и крепления электрожгутов и кабелей</w:t>
            </w:r>
          </w:p>
        </w:tc>
      </w:tr>
      <w:tr w:rsidR="000530A7" w:rsidRPr="000C7A42" w14:paraId="5A6449C0" w14:textId="77777777" w:rsidTr="005D7999">
        <w:trPr>
          <w:trHeight w:val="20"/>
        </w:trPr>
        <w:tc>
          <w:tcPr>
            <w:tcW w:w="1268" w:type="pct"/>
            <w:vMerge/>
          </w:tcPr>
          <w:p w14:paraId="4FBFF2A2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11CC018D" w14:textId="6F09BB8F" w:rsidR="001859A7" w:rsidRPr="000C7A42" w:rsidRDefault="008E6635" w:rsidP="005D7999">
            <w:pPr>
              <w:pStyle w:val="aff8"/>
              <w:jc w:val="both"/>
            </w:pPr>
            <w:r>
              <w:t>Н</w:t>
            </w:r>
            <w:r w:rsidR="001859A7" w:rsidRPr="000C7A42">
              <w:t>ормативно-технические документы по доработке монтируемого электрооборудования</w:t>
            </w:r>
          </w:p>
        </w:tc>
      </w:tr>
      <w:tr w:rsidR="000530A7" w:rsidRPr="000C7A42" w14:paraId="5E2F9D2F" w14:textId="77777777" w:rsidTr="005D7999">
        <w:trPr>
          <w:trHeight w:val="20"/>
        </w:trPr>
        <w:tc>
          <w:tcPr>
            <w:tcW w:w="1268" w:type="pct"/>
            <w:vMerge/>
          </w:tcPr>
          <w:p w14:paraId="546E282F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  <w:vAlign w:val="center"/>
          </w:tcPr>
          <w:p w14:paraId="21088052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Порядок чтения чертежей и электросхем</w:t>
            </w:r>
          </w:p>
        </w:tc>
      </w:tr>
      <w:tr w:rsidR="000530A7" w:rsidRPr="000C7A42" w14:paraId="091945B0" w14:textId="77777777" w:rsidTr="005D7999">
        <w:trPr>
          <w:trHeight w:val="20"/>
        </w:trPr>
        <w:tc>
          <w:tcPr>
            <w:tcW w:w="1268" w:type="pct"/>
            <w:vMerge/>
          </w:tcPr>
          <w:p w14:paraId="52A65268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51B4331A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Требования охраны труда, промышленной, экологической и электробезопасности при выполнении работ по прокладыванию магистральных трасс электрожгутов на летательных аппаратах</w:t>
            </w:r>
          </w:p>
        </w:tc>
      </w:tr>
      <w:tr w:rsidR="000530A7" w:rsidRPr="000C7A42" w14:paraId="025D2168" w14:textId="77777777" w:rsidTr="005D7999">
        <w:trPr>
          <w:trHeight w:val="20"/>
        </w:trPr>
        <w:tc>
          <w:tcPr>
            <w:tcW w:w="1268" w:type="pct"/>
            <w:vMerge/>
          </w:tcPr>
          <w:p w14:paraId="2993313A" w14:textId="77777777" w:rsidR="001859A7" w:rsidRPr="000C7A42" w:rsidDel="002A1D54" w:rsidRDefault="001859A7" w:rsidP="00584F21">
            <w:pPr>
              <w:pStyle w:val="aff8"/>
            </w:pPr>
          </w:p>
        </w:tc>
        <w:tc>
          <w:tcPr>
            <w:tcW w:w="3732" w:type="pct"/>
          </w:tcPr>
          <w:p w14:paraId="0ED45211" w14:textId="77777777" w:rsidR="001859A7" w:rsidRPr="000C7A42" w:rsidRDefault="001859A7" w:rsidP="005D7999">
            <w:pPr>
              <w:pStyle w:val="aff8"/>
              <w:jc w:val="both"/>
            </w:pPr>
            <w:r w:rsidRPr="000C7A42">
              <w:t>Требования к организации рабочего места при прокладывании магистральных трасс электрожгутов на летательных аппаратах</w:t>
            </w:r>
          </w:p>
        </w:tc>
      </w:tr>
      <w:tr w:rsidR="000530A7" w:rsidRPr="000C7A42" w14:paraId="6FAD4B24" w14:textId="77777777" w:rsidTr="005D7999">
        <w:trPr>
          <w:trHeight w:val="20"/>
        </w:trPr>
        <w:tc>
          <w:tcPr>
            <w:tcW w:w="1268" w:type="pct"/>
          </w:tcPr>
          <w:p w14:paraId="49D75458" w14:textId="77777777" w:rsidR="001859A7" w:rsidRPr="000C7A42" w:rsidDel="002A1D54" w:rsidRDefault="001859A7" w:rsidP="00584F21">
            <w:pPr>
              <w:pStyle w:val="aff8"/>
            </w:pPr>
            <w:r w:rsidRPr="000C7A42" w:rsidDel="002A1D54">
              <w:t>Другие</w:t>
            </w:r>
            <w:r w:rsidRPr="000C7A42">
              <w:t xml:space="preserve"> </w:t>
            </w:r>
            <w:r w:rsidRPr="000C7A42" w:rsidDel="002A1D54">
              <w:t>характеристики</w:t>
            </w:r>
          </w:p>
        </w:tc>
        <w:tc>
          <w:tcPr>
            <w:tcW w:w="3732" w:type="pct"/>
            <w:vAlign w:val="center"/>
          </w:tcPr>
          <w:p w14:paraId="64CB8B56" w14:textId="04629C45" w:rsidR="001859A7" w:rsidRPr="000C7A42" w:rsidRDefault="00651ABF" w:rsidP="005D7999">
            <w:pPr>
              <w:pStyle w:val="aff8"/>
              <w:jc w:val="both"/>
            </w:pPr>
            <w:r w:rsidRPr="000C7A42">
              <w:t>Трудовые действия выполняются под руководством монтажника электрооборудования более высокой квалификации</w:t>
            </w:r>
          </w:p>
        </w:tc>
      </w:tr>
    </w:tbl>
    <w:p w14:paraId="65D7135F" w14:textId="77777777" w:rsidR="007E7561" w:rsidRPr="000C7A42" w:rsidRDefault="007E7561" w:rsidP="007E7561">
      <w:pPr>
        <w:ind w:left="-11"/>
      </w:pPr>
    </w:p>
    <w:p w14:paraId="52C4A0DB" w14:textId="070F05D2" w:rsidR="00275547" w:rsidRPr="000C7A42" w:rsidRDefault="00275547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3.2.2. Трудовая функция</w:t>
      </w:r>
    </w:p>
    <w:p w14:paraId="665F08C0" w14:textId="77777777" w:rsidR="007E7561" w:rsidRPr="000C7A42" w:rsidRDefault="007E7561" w:rsidP="007E7561">
      <w:pPr>
        <w:ind w:left="-11"/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7"/>
        <w:gridCol w:w="4850"/>
        <w:gridCol w:w="552"/>
        <w:gridCol w:w="1213"/>
        <w:gridCol w:w="1447"/>
        <w:gridCol w:w="653"/>
      </w:tblGrid>
      <w:tr w:rsidR="00DC197C" w:rsidRPr="000C7A42" w14:paraId="0634FC3B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5C5BD1C4" w14:textId="77777777" w:rsidR="00275547" w:rsidRPr="000C7A42" w:rsidRDefault="00275547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bottom w:val="single" w:sz="2" w:space="0" w:color="808080" w:themeColor="background1" w:themeShade="80"/>
            </w:tcBorders>
          </w:tcPr>
          <w:p w14:paraId="498B2EBC" w14:textId="77777777" w:rsidR="00275547" w:rsidRPr="000C7A42" w:rsidRDefault="00275547" w:rsidP="0057516D">
            <w:pPr>
              <w:rPr>
                <w:szCs w:val="16"/>
              </w:rPr>
            </w:pPr>
            <w:r w:rsidRPr="000C7A42">
              <w:rPr>
                <w:szCs w:val="20"/>
              </w:rPr>
              <w:t>Монтаж и демонтаж приборного оборудования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7B8CB6AA" w14:textId="77777777" w:rsidR="00275547" w:rsidRPr="000C7A42" w:rsidRDefault="00275547" w:rsidP="00584F21">
            <w:pPr>
              <w:jc w:val="center"/>
              <w:rPr>
                <w:sz w:val="20"/>
                <w:szCs w:val="16"/>
                <w:vertAlign w:val="superscript"/>
              </w:rPr>
            </w:pPr>
            <w:r w:rsidRPr="000C7A42">
              <w:rPr>
                <w:sz w:val="20"/>
                <w:szCs w:val="16"/>
              </w:rPr>
              <w:t>Код</w:t>
            </w:r>
          </w:p>
        </w:tc>
        <w:tc>
          <w:tcPr>
            <w:tcW w:w="598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604885D3" w14:textId="66825002" w:rsidR="00275547" w:rsidRPr="000C7A42" w:rsidRDefault="000C7A42" w:rsidP="00620D6A">
            <w:pPr>
              <w:jc w:val="center"/>
              <w:rPr>
                <w:szCs w:val="16"/>
              </w:rPr>
            </w:pPr>
            <w:r>
              <w:rPr>
                <w:lang w:val="en-US"/>
              </w:rPr>
              <w:t>B</w:t>
            </w:r>
            <w:r w:rsidR="00275547" w:rsidRPr="000C7A42">
              <w:t>/02.</w:t>
            </w:r>
            <w:r w:rsidR="009311EF" w:rsidRPr="000C7A42">
              <w:t>2</w:t>
            </w:r>
          </w:p>
        </w:tc>
        <w:tc>
          <w:tcPr>
            <w:tcW w:w="694" w:type="pct"/>
            <w:tcBorders>
              <w:top w:val="nil"/>
              <w:bottom w:val="nil"/>
            </w:tcBorders>
            <w:vAlign w:val="center"/>
          </w:tcPr>
          <w:p w14:paraId="5942E969" w14:textId="77777777" w:rsidR="00275547" w:rsidRPr="000C7A42" w:rsidRDefault="00275547" w:rsidP="00584F21">
            <w:pPr>
              <w:jc w:val="center"/>
              <w:rPr>
                <w:sz w:val="20"/>
                <w:szCs w:val="16"/>
                <w:vertAlign w:val="superscript"/>
              </w:rPr>
            </w:pPr>
            <w:r w:rsidRPr="000C7A4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77014159" w14:textId="0B222337" w:rsidR="00275547" w:rsidRPr="000C7A42" w:rsidRDefault="009311EF" w:rsidP="00584F21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2</w:t>
            </w:r>
          </w:p>
        </w:tc>
      </w:tr>
    </w:tbl>
    <w:p w14:paraId="39BD1184" w14:textId="52B5D53E" w:rsidR="00275547" w:rsidRDefault="00275547" w:rsidP="00275547"/>
    <w:p w14:paraId="24C280DE" w14:textId="54D69A37" w:rsidR="00D377B2" w:rsidRDefault="00D377B2" w:rsidP="00275547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0"/>
        <w:gridCol w:w="1294"/>
        <w:gridCol w:w="390"/>
        <w:gridCol w:w="2783"/>
        <w:gridCol w:w="1151"/>
        <w:gridCol w:w="2004"/>
      </w:tblGrid>
      <w:tr w:rsidR="000530A7" w:rsidRPr="000C7A42" w14:paraId="199C530F" w14:textId="77777777" w:rsidTr="00F5606C">
        <w:trPr>
          <w:trHeight w:val="488"/>
        </w:trPr>
        <w:tc>
          <w:tcPr>
            <w:tcW w:w="1265" w:type="pct"/>
            <w:tcBorders>
              <w:top w:val="nil"/>
              <w:left w:val="nil"/>
              <w:bottom w:val="nil"/>
            </w:tcBorders>
            <w:vAlign w:val="center"/>
          </w:tcPr>
          <w:p w14:paraId="2555C3A1" w14:textId="77777777" w:rsidR="00275547" w:rsidRPr="000C7A42" w:rsidRDefault="00275547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663EC6AF" w14:textId="77777777" w:rsidR="00275547" w:rsidRPr="000C7A42" w:rsidRDefault="00275547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</w:tcBorders>
            <w:vAlign w:val="center"/>
          </w:tcPr>
          <w:p w14:paraId="1159278E" w14:textId="77777777" w:rsidR="00275547" w:rsidRPr="000C7A42" w:rsidRDefault="00275547" w:rsidP="00584F21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363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244F2F5B" w14:textId="77777777" w:rsidR="00275547" w:rsidRPr="000C7A42" w:rsidRDefault="00275547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4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0CD87574" w14:textId="77777777" w:rsidR="00275547" w:rsidRPr="000C7A42" w:rsidRDefault="00275547" w:rsidP="00584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671E89E0" w14:textId="77777777" w:rsidR="00275547" w:rsidRPr="000C7A42" w:rsidRDefault="00275547" w:rsidP="00584F21">
            <w:pPr>
              <w:jc w:val="center"/>
              <w:rPr>
                <w:sz w:val="18"/>
                <w:szCs w:val="18"/>
              </w:rPr>
            </w:pPr>
          </w:p>
        </w:tc>
      </w:tr>
      <w:tr w:rsidR="00DC197C" w:rsidRPr="000C7A42" w14:paraId="34C4FF2F" w14:textId="77777777" w:rsidTr="00584F21">
        <w:trPr>
          <w:trHeight w:val="479"/>
        </w:trPr>
        <w:tc>
          <w:tcPr>
            <w:tcW w:w="34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B2385" w14:textId="77777777" w:rsidR="00275547" w:rsidRPr="000C7A42" w:rsidRDefault="00275547" w:rsidP="00584F21">
            <w:pPr>
              <w:rPr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AFE5A38" w14:textId="77777777" w:rsidR="00275547" w:rsidRPr="000C7A42" w:rsidRDefault="00275547" w:rsidP="00584F21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14:paraId="2AD7D2F6" w14:textId="77777777" w:rsidR="00275547" w:rsidRPr="000C7A42" w:rsidRDefault="00275547" w:rsidP="00584F21">
            <w:pPr>
              <w:ind w:right="-104"/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47E836C" w14:textId="77777777" w:rsidR="00275547" w:rsidRPr="000C7A42" w:rsidRDefault="00275547" w:rsidP="00275547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2"/>
        <w:gridCol w:w="7617"/>
      </w:tblGrid>
      <w:tr w:rsidR="0043335F" w:rsidRPr="000C7A42" w14:paraId="7ECFE700" w14:textId="77777777" w:rsidTr="005D7999">
        <w:trPr>
          <w:trHeight w:val="20"/>
        </w:trPr>
        <w:tc>
          <w:tcPr>
            <w:tcW w:w="1266" w:type="pct"/>
            <w:vMerge w:val="restart"/>
          </w:tcPr>
          <w:p w14:paraId="04847571" w14:textId="77777777" w:rsidR="0043335F" w:rsidRPr="000C7A42" w:rsidRDefault="0043335F" w:rsidP="007D54BC">
            <w:pPr>
              <w:pStyle w:val="aff8"/>
            </w:pPr>
            <w:r w:rsidRPr="000C7A42">
              <w:t>Трудовые действия</w:t>
            </w:r>
          </w:p>
        </w:tc>
        <w:tc>
          <w:tcPr>
            <w:tcW w:w="3734" w:type="pct"/>
            <w:vAlign w:val="center"/>
          </w:tcPr>
          <w:p w14:paraId="689A3429" w14:textId="57C51923" w:rsidR="0043335F" w:rsidRPr="000C7A42" w:rsidRDefault="0043335F" w:rsidP="005D7999">
            <w:pPr>
              <w:pStyle w:val="aff8"/>
              <w:jc w:val="both"/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265444B4" w14:textId="77777777" w:rsidTr="005D7999">
        <w:trPr>
          <w:trHeight w:val="20"/>
        </w:trPr>
        <w:tc>
          <w:tcPr>
            <w:tcW w:w="1266" w:type="pct"/>
            <w:vMerge/>
          </w:tcPr>
          <w:p w14:paraId="08DDF09A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734" w:type="pct"/>
          </w:tcPr>
          <w:p w14:paraId="4563F253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>Монтаж жгутов к приборным доскам</w:t>
            </w:r>
          </w:p>
        </w:tc>
      </w:tr>
      <w:tr w:rsidR="000530A7" w:rsidRPr="000C7A42" w14:paraId="00448CC8" w14:textId="77777777" w:rsidTr="005D7999">
        <w:trPr>
          <w:trHeight w:val="20"/>
        </w:trPr>
        <w:tc>
          <w:tcPr>
            <w:tcW w:w="1266" w:type="pct"/>
            <w:vMerge/>
          </w:tcPr>
          <w:p w14:paraId="09DC6C1C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734" w:type="pct"/>
          </w:tcPr>
          <w:p w14:paraId="682C22EB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>Монтаж несложных приборных блоков</w:t>
            </w:r>
          </w:p>
        </w:tc>
      </w:tr>
      <w:tr w:rsidR="000530A7" w:rsidRPr="000C7A42" w14:paraId="7653ECE1" w14:textId="77777777" w:rsidTr="005D7999">
        <w:trPr>
          <w:trHeight w:val="20"/>
        </w:trPr>
        <w:tc>
          <w:tcPr>
            <w:tcW w:w="1266" w:type="pct"/>
            <w:vMerge/>
          </w:tcPr>
          <w:p w14:paraId="60D98E59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734" w:type="pct"/>
          </w:tcPr>
          <w:p w14:paraId="1536E74B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>Подставка и расстыковка штепсельных разъемов</w:t>
            </w:r>
          </w:p>
        </w:tc>
      </w:tr>
      <w:tr w:rsidR="000530A7" w:rsidRPr="000C7A42" w14:paraId="623AAC84" w14:textId="77777777" w:rsidTr="005D7999">
        <w:trPr>
          <w:trHeight w:val="20"/>
        </w:trPr>
        <w:tc>
          <w:tcPr>
            <w:tcW w:w="1266" w:type="pct"/>
            <w:vMerge/>
          </w:tcPr>
          <w:p w14:paraId="0CB35C44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734" w:type="pct"/>
          </w:tcPr>
          <w:p w14:paraId="57E75F2A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>Распаковка и расконсервация приборов</w:t>
            </w:r>
          </w:p>
        </w:tc>
      </w:tr>
      <w:tr w:rsidR="000530A7" w:rsidRPr="000C7A42" w14:paraId="0FD7880E" w14:textId="77777777" w:rsidTr="005D7999">
        <w:trPr>
          <w:trHeight w:val="20"/>
        </w:trPr>
        <w:tc>
          <w:tcPr>
            <w:tcW w:w="1266" w:type="pct"/>
            <w:vMerge/>
          </w:tcPr>
          <w:p w14:paraId="7FF9311F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734" w:type="pct"/>
          </w:tcPr>
          <w:p w14:paraId="15DE650E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>Осмотр внешнего состояния приборов</w:t>
            </w:r>
          </w:p>
        </w:tc>
      </w:tr>
      <w:tr w:rsidR="000530A7" w:rsidRPr="000C7A42" w14:paraId="190C60EF" w14:textId="77777777" w:rsidTr="005D7999">
        <w:trPr>
          <w:trHeight w:val="20"/>
        </w:trPr>
        <w:tc>
          <w:tcPr>
            <w:tcW w:w="1266" w:type="pct"/>
            <w:vMerge/>
          </w:tcPr>
          <w:p w14:paraId="5CBC88EB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734" w:type="pct"/>
          </w:tcPr>
          <w:p w14:paraId="47DD8A38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>Очистка и промывка обезжиривающим составом снятых приборов, агрегатов</w:t>
            </w:r>
          </w:p>
        </w:tc>
      </w:tr>
      <w:tr w:rsidR="000530A7" w:rsidRPr="000C7A42" w14:paraId="1A47F68C" w14:textId="77777777" w:rsidTr="005D7999">
        <w:trPr>
          <w:trHeight w:val="20"/>
        </w:trPr>
        <w:tc>
          <w:tcPr>
            <w:tcW w:w="1266" w:type="pct"/>
            <w:vMerge/>
          </w:tcPr>
          <w:p w14:paraId="0AEF7B75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734" w:type="pct"/>
          </w:tcPr>
          <w:p w14:paraId="205FE7AF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>Сдача приборов по комплектовочным ведомостям и получение приборов</w:t>
            </w:r>
          </w:p>
        </w:tc>
      </w:tr>
      <w:tr w:rsidR="000530A7" w:rsidRPr="000C7A42" w14:paraId="67691E61" w14:textId="77777777" w:rsidTr="005D7999">
        <w:trPr>
          <w:trHeight w:val="20"/>
        </w:trPr>
        <w:tc>
          <w:tcPr>
            <w:tcW w:w="1266" w:type="pct"/>
            <w:vMerge/>
          </w:tcPr>
          <w:p w14:paraId="55CA27C2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734" w:type="pct"/>
          </w:tcPr>
          <w:p w14:paraId="47642195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>Закрытие лючков приборного оборудования</w:t>
            </w:r>
          </w:p>
        </w:tc>
      </w:tr>
      <w:tr w:rsidR="000530A7" w:rsidRPr="000C7A42" w14:paraId="653BA083" w14:textId="77777777" w:rsidTr="005D7999">
        <w:trPr>
          <w:trHeight w:val="20"/>
        </w:trPr>
        <w:tc>
          <w:tcPr>
            <w:tcW w:w="1266" w:type="pct"/>
            <w:vMerge/>
          </w:tcPr>
          <w:p w14:paraId="1EECD52D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734" w:type="pct"/>
          </w:tcPr>
          <w:p w14:paraId="7EBAF450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>Демонтаж датчиков и блоков приборного оборудования</w:t>
            </w:r>
          </w:p>
        </w:tc>
      </w:tr>
      <w:tr w:rsidR="000530A7" w:rsidRPr="000C7A42" w14:paraId="7397C93F" w14:textId="77777777" w:rsidTr="005D7999">
        <w:trPr>
          <w:trHeight w:val="20"/>
        </w:trPr>
        <w:tc>
          <w:tcPr>
            <w:tcW w:w="1266" w:type="pct"/>
            <w:vMerge/>
          </w:tcPr>
          <w:p w14:paraId="2F6939BA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734" w:type="pct"/>
          </w:tcPr>
          <w:p w14:paraId="72D86B42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>Проверка технического состояния мест установки приборов летательных аппаратов</w:t>
            </w:r>
          </w:p>
        </w:tc>
      </w:tr>
      <w:tr w:rsidR="000530A7" w:rsidRPr="000C7A42" w14:paraId="3AB23BCB" w14:textId="77777777" w:rsidTr="005D7999">
        <w:trPr>
          <w:trHeight w:val="20"/>
        </w:trPr>
        <w:tc>
          <w:tcPr>
            <w:tcW w:w="1266" w:type="pct"/>
            <w:vMerge w:val="restart"/>
            <w:shd w:val="clear" w:color="auto" w:fill="auto"/>
          </w:tcPr>
          <w:p w14:paraId="211062E9" w14:textId="77777777" w:rsidR="00275547" w:rsidRPr="000C7A42" w:rsidDel="002A1D54" w:rsidRDefault="00275547" w:rsidP="00584F21">
            <w:pPr>
              <w:pStyle w:val="aff8"/>
            </w:pPr>
            <w:r w:rsidRPr="000C7A42" w:rsidDel="002A1D54"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0CAF4337" w14:textId="404430C5" w:rsidR="00275547" w:rsidRPr="000C7A42" w:rsidRDefault="00D24407" w:rsidP="005D7999">
            <w:pPr>
              <w:pStyle w:val="aff8"/>
              <w:jc w:val="both"/>
            </w:pPr>
            <w:r w:rsidRPr="000C7A42">
              <w:t>Подготавливать несложные блоки приборного оборудования к</w:t>
            </w:r>
            <w:r w:rsidR="00126F8F" w:rsidRPr="000C7A42">
              <w:t xml:space="preserve"> </w:t>
            </w:r>
            <w:r w:rsidR="00275547" w:rsidRPr="000C7A42">
              <w:t>монтаж</w:t>
            </w:r>
            <w:r w:rsidRPr="000C7A42">
              <w:t>у</w:t>
            </w:r>
            <w:r w:rsidR="00275547" w:rsidRPr="000C7A42">
              <w:t xml:space="preserve"> жгутов</w:t>
            </w:r>
          </w:p>
        </w:tc>
      </w:tr>
      <w:tr w:rsidR="000530A7" w:rsidRPr="000C7A42" w14:paraId="4BA868A3" w14:textId="77777777" w:rsidTr="005D7999">
        <w:trPr>
          <w:trHeight w:val="20"/>
        </w:trPr>
        <w:tc>
          <w:tcPr>
            <w:tcW w:w="1266" w:type="pct"/>
            <w:vMerge/>
            <w:shd w:val="clear" w:color="auto" w:fill="auto"/>
          </w:tcPr>
          <w:p w14:paraId="56CCA51B" w14:textId="77777777" w:rsidR="00D24407" w:rsidRPr="000C7A42" w:rsidDel="002A1D54" w:rsidRDefault="00D24407" w:rsidP="00584F21">
            <w:pPr>
              <w:pStyle w:val="aff8"/>
            </w:pPr>
          </w:p>
        </w:tc>
        <w:tc>
          <w:tcPr>
            <w:tcW w:w="3734" w:type="pct"/>
            <w:shd w:val="clear" w:color="auto" w:fill="auto"/>
          </w:tcPr>
          <w:p w14:paraId="03E6E33E" w14:textId="064403D1" w:rsidR="00D24407" w:rsidRPr="000C7A42" w:rsidRDefault="00D24407" w:rsidP="005D7999">
            <w:pPr>
              <w:pStyle w:val="aff8"/>
              <w:jc w:val="both"/>
            </w:pPr>
            <w:r w:rsidRPr="000C7A42">
              <w:t>Производить подготовку приборных блоков к монтажу</w:t>
            </w:r>
          </w:p>
        </w:tc>
      </w:tr>
      <w:tr w:rsidR="000530A7" w:rsidRPr="000C7A42" w14:paraId="4B521B9E" w14:textId="77777777" w:rsidTr="005D7999">
        <w:trPr>
          <w:trHeight w:val="20"/>
        </w:trPr>
        <w:tc>
          <w:tcPr>
            <w:tcW w:w="1266" w:type="pct"/>
            <w:vMerge/>
            <w:shd w:val="clear" w:color="auto" w:fill="auto"/>
          </w:tcPr>
          <w:p w14:paraId="62ACB808" w14:textId="77777777" w:rsidR="00275547" w:rsidRPr="000C7A42" w:rsidDel="002A1D54" w:rsidRDefault="00275547" w:rsidP="00584F21">
            <w:pPr>
              <w:pStyle w:val="aff8"/>
            </w:pPr>
          </w:p>
        </w:tc>
        <w:tc>
          <w:tcPr>
            <w:tcW w:w="3734" w:type="pct"/>
            <w:shd w:val="clear" w:color="auto" w:fill="auto"/>
          </w:tcPr>
          <w:p w14:paraId="171CEA38" w14:textId="77777777" w:rsidR="00275547" w:rsidRPr="000C7A42" w:rsidRDefault="00275547" w:rsidP="005D7999">
            <w:pPr>
              <w:pStyle w:val="aff8"/>
              <w:jc w:val="both"/>
            </w:pPr>
            <w:r w:rsidRPr="000C7A42">
              <w:t>Производить расстыковку штепсельных разъемов</w:t>
            </w:r>
          </w:p>
        </w:tc>
      </w:tr>
      <w:tr w:rsidR="0043335F" w:rsidRPr="000C7A42" w14:paraId="2971386F" w14:textId="77777777" w:rsidTr="005D7999">
        <w:trPr>
          <w:trHeight w:val="20"/>
        </w:trPr>
        <w:tc>
          <w:tcPr>
            <w:tcW w:w="1266" w:type="pct"/>
            <w:vMerge/>
            <w:shd w:val="clear" w:color="auto" w:fill="auto"/>
          </w:tcPr>
          <w:p w14:paraId="506622AF" w14:textId="77777777" w:rsidR="0043335F" w:rsidRPr="000C7A42" w:rsidDel="002A1D54" w:rsidRDefault="0043335F" w:rsidP="00584F21">
            <w:pPr>
              <w:pStyle w:val="aff8"/>
            </w:pPr>
          </w:p>
        </w:tc>
        <w:tc>
          <w:tcPr>
            <w:tcW w:w="3734" w:type="pct"/>
            <w:shd w:val="clear" w:color="auto" w:fill="auto"/>
          </w:tcPr>
          <w:p w14:paraId="794D66E4" w14:textId="66942216" w:rsidR="0043335F" w:rsidRPr="000C7A42" w:rsidRDefault="0043335F" w:rsidP="005D7999">
            <w:pPr>
              <w:pStyle w:val="aff8"/>
              <w:jc w:val="both"/>
            </w:pPr>
            <w:r w:rsidRPr="000C7A42">
              <w:t>Производить подготовку, сборку</w:t>
            </w:r>
            <w:r w:rsidR="00436A55" w:rsidRPr="000C7A42">
              <w:t>, навеску на петли створок приборов</w:t>
            </w:r>
          </w:p>
        </w:tc>
      </w:tr>
      <w:tr w:rsidR="000530A7" w:rsidRPr="000C7A42" w14:paraId="4F2CAB3C" w14:textId="77777777" w:rsidTr="005D7999">
        <w:trPr>
          <w:trHeight w:val="20"/>
        </w:trPr>
        <w:tc>
          <w:tcPr>
            <w:tcW w:w="1266" w:type="pct"/>
            <w:vMerge/>
            <w:shd w:val="clear" w:color="auto" w:fill="auto"/>
          </w:tcPr>
          <w:p w14:paraId="29C25218" w14:textId="77777777" w:rsidR="00D24407" w:rsidRPr="000C7A42" w:rsidDel="002A1D54" w:rsidRDefault="00D24407" w:rsidP="00584F21">
            <w:pPr>
              <w:pStyle w:val="aff8"/>
            </w:pPr>
          </w:p>
        </w:tc>
        <w:tc>
          <w:tcPr>
            <w:tcW w:w="3734" w:type="pct"/>
            <w:shd w:val="clear" w:color="auto" w:fill="auto"/>
          </w:tcPr>
          <w:p w14:paraId="1ED43CC9" w14:textId="0BE2EEA5" w:rsidR="00D24407" w:rsidRPr="000C7A42" w:rsidRDefault="00D24407" w:rsidP="005D7999">
            <w:pPr>
              <w:pStyle w:val="aff8"/>
              <w:jc w:val="both"/>
            </w:pPr>
            <w:r w:rsidRPr="000C7A42">
              <w:t>Осуществлять получение и сдачу приборов по комплектовочной ведомости</w:t>
            </w:r>
          </w:p>
        </w:tc>
      </w:tr>
      <w:tr w:rsidR="000530A7" w:rsidRPr="000C7A42" w14:paraId="62315191" w14:textId="77777777" w:rsidTr="005D7999">
        <w:trPr>
          <w:trHeight w:val="20"/>
        </w:trPr>
        <w:tc>
          <w:tcPr>
            <w:tcW w:w="1266" w:type="pct"/>
            <w:vMerge/>
            <w:shd w:val="clear" w:color="auto" w:fill="auto"/>
          </w:tcPr>
          <w:p w14:paraId="27FA5BDC" w14:textId="77777777" w:rsidR="00275547" w:rsidRPr="000C7A42" w:rsidDel="002A1D54" w:rsidRDefault="00275547" w:rsidP="00584F21">
            <w:pPr>
              <w:pStyle w:val="aff8"/>
            </w:pPr>
          </w:p>
        </w:tc>
        <w:tc>
          <w:tcPr>
            <w:tcW w:w="3734" w:type="pct"/>
            <w:shd w:val="clear" w:color="auto" w:fill="auto"/>
          </w:tcPr>
          <w:p w14:paraId="4AA2CA22" w14:textId="77777777" w:rsidR="00275547" w:rsidRPr="000C7A42" w:rsidRDefault="00275547" w:rsidP="005D7999">
            <w:pPr>
              <w:pStyle w:val="aff8"/>
              <w:jc w:val="both"/>
            </w:pPr>
            <w:r w:rsidRPr="000C7A42">
              <w:t>Демонтировать блоки приборов</w:t>
            </w:r>
          </w:p>
        </w:tc>
      </w:tr>
      <w:tr w:rsidR="000530A7" w:rsidRPr="000C7A42" w14:paraId="07DE3177" w14:textId="77777777" w:rsidTr="005D7999">
        <w:trPr>
          <w:trHeight w:val="20"/>
        </w:trPr>
        <w:tc>
          <w:tcPr>
            <w:tcW w:w="1266" w:type="pct"/>
            <w:vMerge/>
            <w:shd w:val="clear" w:color="auto" w:fill="auto"/>
          </w:tcPr>
          <w:p w14:paraId="19131200" w14:textId="77777777" w:rsidR="00275547" w:rsidRPr="000C7A42" w:rsidDel="002A1D54" w:rsidRDefault="00275547" w:rsidP="00584F21">
            <w:pPr>
              <w:pStyle w:val="aff8"/>
            </w:pPr>
          </w:p>
        </w:tc>
        <w:tc>
          <w:tcPr>
            <w:tcW w:w="3734" w:type="pct"/>
            <w:shd w:val="clear" w:color="auto" w:fill="auto"/>
          </w:tcPr>
          <w:p w14:paraId="0BA65A2D" w14:textId="20F535EE" w:rsidR="00275547" w:rsidRPr="000C7A42" w:rsidRDefault="00FE3AA9" w:rsidP="005D7999">
            <w:pPr>
              <w:pStyle w:val="aff8"/>
              <w:jc w:val="both"/>
            </w:pPr>
            <w:r w:rsidRPr="000C7A42">
              <w:t>Производить очистку снятых приборов</w:t>
            </w:r>
          </w:p>
        </w:tc>
      </w:tr>
      <w:tr w:rsidR="000530A7" w:rsidRPr="000C7A42" w14:paraId="324BE42B" w14:textId="77777777" w:rsidTr="005D7999">
        <w:trPr>
          <w:trHeight w:val="20"/>
        </w:trPr>
        <w:tc>
          <w:tcPr>
            <w:tcW w:w="1266" w:type="pct"/>
            <w:vMerge/>
            <w:shd w:val="clear" w:color="auto" w:fill="auto"/>
          </w:tcPr>
          <w:p w14:paraId="4F556FFD" w14:textId="77777777" w:rsidR="00275547" w:rsidRPr="000C7A42" w:rsidDel="002A1D54" w:rsidRDefault="00275547" w:rsidP="00584F21">
            <w:pPr>
              <w:pStyle w:val="aff8"/>
            </w:pPr>
          </w:p>
        </w:tc>
        <w:tc>
          <w:tcPr>
            <w:tcW w:w="3734" w:type="pct"/>
            <w:shd w:val="clear" w:color="auto" w:fill="auto"/>
          </w:tcPr>
          <w:p w14:paraId="1BB60E36" w14:textId="5EF6E2C4" w:rsidR="00275547" w:rsidRPr="000C7A42" w:rsidRDefault="00F63ADA" w:rsidP="005D7999">
            <w:pPr>
              <w:pStyle w:val="aff8"/>
              <w:jc w:val="both"/>
            </w:pPr>
            <w:r w:rsidRPr="000C7A42">
              <w:t>Производить</w:t>
            </w:r>
            <w:r w:rsidR="00275547" w:rsidRPr="000C7A42">
              <w:t xml:space="preserve"> монтаж креп</w:t>
            </w:r>
            <w:r w:rsidR="0057516D" w:rsidRPr="000C7A42">
              <w:t>е</w:t>
            </w:r>
            <w:r w:rsidR="00275547" w:rsidRPr="000C7A42">
              <w:t>жных хомутов</w:t>
            </w:r>
          </w:p>
        </w:tc>
      </w:tr>
      <w:tr w:rsidR="000530A7" w:rsidRPr="000C7A42" w14:paraId="47843962" w14:textId="77777777" w:rsidTr="005D7999">
        <w:trPr>
          <w:trHeight w:val="20"/>
        </w:trPr>
        <w:tc>
          <w:tcPr>
            <w:tcW w:w="1266" w:type="pct"/>
            <w:vMerge/>
            <w:shd w:val="clear" w:color="auto" w:fill="auto"/>
          </w:tcPr>
          <w:p w14:paraId="247D0217" w14:textId="77777777" w:rsidR="00275547" w:rsidRPr="000C7A42" w:rsidDel="002A1D54" w:rsidRDefault="00275547" w:rsidP="00584F21">
            <w:pPr>
              <w:pStyle w:val="aff8"/>
            </w:pPr>
          </w:p>
        </w:tc>
        <w:tc>
          <w:tcPr>
            <w:tcW w:w="3734" w:type="pct"/>
            <w:shd w:val="clear" w:color="auto" w:fill="auto"/>
          </w:tcPr>
          <w:p w14:paraId="6AC5F63C" w14:textId="4A568374" w:rsidR="00275547" w:rsidRPr="000C7A42" w:rsidRDefault="00275547" w:rsidP="005D7999">
            <w:pPr>
              <w:pStyle w:val="aff8"/>
              <w:jc w:val="both"/>
            </w:pPr>
            <w:r w:rsidRPr="000C7A42">
              <w:t xml:space="preserve">Устанавливать заглушки на соединители </w:t>
            </w:r>
          </w:p>
        </w:tc>
      </w:tr>
      <w:tr w:rsidR="000530A7" w:rsidRPr="000C7A42" w14:paraId="7230B3CF" w14:textId="77777777" w:rsidTr="005D7999">
        <w:trPr>
          <w:trHeight w:val="20"/>
        </w:trPr>
        <w:tc>
          <w:tcPr>
            <w:tcW w:w="1266" w:type="pct"/>
            <w:vMerge w:val="restart"/>
          </w:tcPr>
          <w:p w14:paraId="369A397F" w14:textId="77777777" w:rsidR="00275547" w:rsidRPr="000C7A42" w:rsidDel="002A1D54" w:rsidRDefault="00275547" w:rsidP="00584F21">
            <w:pPr>
              <w:pStyle w:val="aff8"/>
            </w:pPr>
            <w:r w:rsidRPr="000C7A42">
              <w:t>Необходимые знания</w:t>
            </w:r>
          </w:p>
        </w:tc>
        <w:tc>
          <w:tcPr>
            <w:tcW w:w="3734" w:type="pct"/>
          </w:tcPr>
          <w:p w14:paraId="559C8F42" w14:textId="77777777" w:rsidR="00275547" w:rsidRPr="000C7A42" w:rsidRDefault="00275547" w:rsidP="005D7999">
            <w:pPr>
              <w:pStyle w:val="aff8"/>
              <w:jc w:val="both"/>
            </w:pPr>
            <w:r w:rsidRPr="000C7A42">
              <w:t>Порядок монтажа и демонтажа несложного оборудования</w:t>
            </w:r>
          </w:p>
        </w:tc>
      </w:tr>
      <w:tr w:rsidR="000530A7" w:rsidRPr="000C7A42" w14:paraId="27793F89" w14:textId="77777777" w:rsidTr="005D7999">
        <w:trPr>
          <w:trHeight w:val="20"/>
        </w:trPr>
        <w:tc>
          <w:tcPr>
            <w:tcW w:w="1266" w:type="pct"/>
            <w:vMerge/>
          </w:tcPr>
          <w:p w14:paraId="516F0E6D" w14:textId="77777777" w:rsidR="00275547" w:rsidRPr="000C7A42" w:rsidRDefault="00275547" w:rsidP="00584F21">
            <w:pPr>
              <w:pStyle w:val="aff8"/>
            </w:pPr>
          </w:p>
        </w:tc>
        <w:tc>
          <w:tcPr>
            <w:tcW w:w="3734" w:type="pct"/>
          </w:tcPr>
          <w:p w14:paraId="2C8939C0" w14:textId="77777777" w:rsidR="00275547" w:rsidRPr="000C7A42" w:rsidRDefault="00275547" w:rsidP="005D7999">
            <w:pPr>
              <w:pStyle w:val="aff8"/>
              <w:jc w:val="both"/>
            </w:pPr>
            <w:r w:rsidRPr="000C7A42">
              <w:t>Порядок демонтажа приборного оборудования и технические условия на демонтаж приборного оборудования</w:t>
            </w:r>
          </w:p>
        </w:tc>
      </w:tr>
      <w:tr w:rsidR="000530A7" w:rsidRPr="000C7A42" w14:paraId="1352D193" w14:textId="77777777" w:rsidTr="005D7999">
        <w:trPr>
          <w:trHeight w:val="20"/>
        </w:trPr>
        <w:tc>
          <w:tcPr>
            <w:tcW w:w="1266" w:type="pct"/>
            <w:vMerge/>
          </w:tcPr>
          <w:p w14:paraId="71873ADD" w14:textId="77777777" w:rsidR="00275547" w:rsidRPr="000C7A42" w:rsidDel="002A1D54" w:rsidRDefault="00275547" w:rsidP="00584F21">
            <w:pPr>
              <w:pStyle w:val="aff8"/>
            </w:pPr>
          </w:p>
        </w:tc>
        <w:tc>
          <w:tcPr>
            <w:tcW w:w="3734" w:type="pct"/>
          </w:tcPr>
          <w:p w14:paraId="6BEA3727" w14:textId="77777777" w:rsidR="00275547" w:rsidRPr="000C7A42" w:rsidRDefault="00275547" w:rsidP="005D7999">
            <w:pPr>
              <w:pStyle w:val="aff8"/>
              <w:jc w:val="both"/>
            </w:pPr>
            <w:r w:rsidRPr="000C7A42">
              <w:t>Условные обозначения основных деталей приборного оборудования</w:t>
            </w:r>
          </w:p>
        </w:tc>
      </w:tr>
      <w:tr w:rsidR="000530A7" w:rsidRPr="000C7A42" w14:paraId="365979A1" w14:textId="77777777" w:rsidTr="005D7999">
        <w:trPr>
          <w:trHeight w:val="20"/>
        </w:trPr>
        <w:tc>
          <w:tcPr>
            <w:tcW w:w="1266" w:type="pct"/>
            <w:vMerge/>
          </w:tcPr>
          <w:p w14:paraId="6B3EB85C" w14:textId="77777777" w:rsidR="00275547" w:rsidRPr="000C7A42" w:rsidDel="002A1D54" w:rsidRDefault="00275547" w:rsidP="00584F21">
            <w:pPr>
              <w:pStyle w:val="aff8"/>
            </w:pPr>
          </w:p>
        </w:tc>
        <w:tc>
          <w:tcPr>
            <w:tcW w:w="3734" w:type="pct"/>
          </w:tcPr>
          <w:p w14:paraId="603397F5" w14:textId="34C28E2C" w:rsidR="00275547" w:rsidRPr="000C7A42" w:rsidRDefault="00275547" w:rsidP="005D7999">
            <w:pPr>
              <w:pStyle w:val="aff8"/>
              <w:jc w:val="both"/>
            </w:pPr>
            <w:r w:rsidRPr="000C7A42">
              <w:t>Назначение креп</w:t>
            </w:r>
            <w:r w:rsidR="0057516D" w:rsidRPr="000C7A42">
              <w:t>е</w:t>
            </w:r>
            <w:r w:rsidRPr="000C7A42">
              <w:t>жных деталей</w:t>
            </w:r>
          </w:p>
        </w:tc>
      </w:tr>
      <w:tr w:rsidR="000530A7" w:rsidRPr="000C7A42" w14:paraId="5FD62370" w14:textId="77777777" w:rsidTr="005D7999">
        <w:trPr>
          <w:trHeight w:val="20"/>
        </w:trPr>
        <w:tc>
          <w:tcPr>
            <w:tcW w:w="1266" w:type="pct"/>
            <w:vMerge/>
          </w:tcPr>
          <w:p w14:paraId="25D68790" w14:textId="77777777" w:rsidR="00275547" w:rsidRPr="000C7A42" w:rsidDel="002A1D54" w:rsidRDefault="00275547" w:rsidP="00584F21">
            <w:pPr>
              <w:pStyle w:val="aff8"/>
            </w:pPr>
          </w:p>
        </w:tc>
        <w:tc>
          <w:tcPr>
            <w:tcW w:w="3734" w:type="pct"/>
          </w:tcPr>
          <w:p w14:paraId="321B63F3" w14:textId="77777777" w:rsidR="00275547" w:rsidRPr="000C7A42" w:rsidRDefault="00275547" w:rsidP="005D7999">
            <w:pPr>
              <w:pStyle w:val="aff8"/>
              <w:jc w:val="both"/>
            </w:pPr>
            <w:r w:rsidRPr="000C7A42">
              <w:t>Правила применения стандартных электроизмерительных приборов</w:t>
            </w:r>
          </w:p>
        </w:tc>
      </w:tr>
      <w:tr w:rsidR="000530A7" w:rsidRPr="000C7A42" w14:paraId="48BFFD5E" w14:textId="77777777" w:rsidTr="005D7999">
        <w:trPr>
          <w:trHeight w:val="20"/>
        </w:trPr>
        <w:tc>
          <w:tcPr>
            <w:tcW w:w="1266" w:type="pct"/>
            <w:vMerge/>
          </w:tcPr>
          <w:p w14:paraId="2439CB97" w14:textId="77777777" w:rsidR="00275547" w:rsidRPr="000C7A42" w:rsidDel="002A1D54" w:rsidRDefault="00275547" w:rsidP="00584F21">
            <w:pPr>
              <w:pStyle w:val="aff8"/>
            </w:pPr>
          </w:p>
        </w:tc>
        <w:tc>
          <w:tcPr>
            <w:tcW w:w="3734" w:type="pct"/>
          </w:tcPr>
          <w:p w14:paraId="58442157" w14:textId="77777777" w:rsidR="00275547" w:rsidRPr="000C7A42" w:rsidRDefault="00275547" w:rsidP="005D7999">
            <w:pPr>
              <w:pStyle w:val="aff8"/>
              <w:jc w:val="both"/>
            </w:pPr>
            <w:r w:rsidRPr="000C7A42">
              <w:t>Правила чтения несложных электросхем</w:t>
            </w:r>
          </w:p>
        </w:tc>
      </w:tr>
      <w:tr w:rsidR="000530A7" w:rsidRPr="000C7A42" w14:paraId="35732EDF" w14:textId="77777777" w:rsidTr="005D7999">
        <w:trPr>
          <w:trHeight w:val="20"/>
        </w:trPr>
        <w:tc>
          <w:tcPr>
            <w:tcW w:w="1266" w:type="pct"/>
            <w:vMerge/>
          </w:tcPr>
          <w:p w14:paraId="2E0D2634" w14:textId="77777777" w:rsidR="00275547" w:rsidRPr="000C7A42" w:rsidDel="002A1D54" w:rsidRDefault="00275547" w:rsidP="00584F21">
            <w:pPr>
              <w:pStyle w:val="aff8"/>
            </w:pPr>
          </w:p>
        </w:tc>
        <w:tc>
          <w:tcPr>
            <w:tcW w:w="3734" w:type="pct"/>
          </w:tcPr>
          <w:p w14:paraId="497F5881" w14:textId="77777777" w:rsidR="00275547" w:rsidRPr="000C7A42" w:rsidRDefault="00275547" w:rsidP="005D7999">
            <w:pPr>
              <w:pStyle w:val="aff8"/>
              <w:jc w:val="both"/>
            </w:pPr>
            <w:r w:rsidRPr="000C7A42">
              <w:t>Требования охраны труда, промышленной, экологической и электробезопасности при выполнении работ по монтажу и демонтажу приборного оборудования летательных аппаратов</w:t>
            </w:r>
          </w:p>
        </w:tc>
      </w:tr>
      <w:tr w:rsidR="000530A7" w:rsidRPr="000C7A42" w14:paraId="1583C338" w14:textId="77777777" w:rsidTr="005D7999">
        <w:trPr>
          <w:trHeight w:val="20"/>
        </w:trPr>
        <w:tc>
          <w:tcPr>
            <w:tcW w:w="1266" w:type="pct"/>
            <w:vMerge/>
          </w:tcPr>
          <w:p w14:paraId="1ED9EAF8" w14:textId="77777777" w:rsidR="00275547" w:rsidRPr="000C7A42" w:rsidDel="002A1D54" w:rsidRDefault="00275547" w:rsidP="00584F21">
            <w:pPr>
              <w:pStyle w:val="aff8"/>
            </w:pPr>
          </w:p>
        </w:tc>
        <w:tc>
          <w:tcPr>
            <w:tcW w:w="3734" w:type="pct"/>
          </w:tcPr>
          <w:p w14:paraId="2917EA49" w14:textId="77777777" w:rsidR="00275547" w:rsidRPr="000C7A42" w:rsidRDefault="00275547" w:rsidP="005D7999">
            <w:pPr>
              <w:pStyle w:val="aff8"/>
              <w:jc w:val="both"/>
            </w:pPr>
            <w:r w:rsidRPr="000C7A42">
              <w:t>Требования к организации рабочего места при выполнении работ по монтажу и демонтажу приборного оборудования летательных аппаратов</w:t>
            </w:r>
          </w:p>
        </w:tc>
      </w:tr>
      <w:tr w:rsidR="000530A7" w:rsidRPr="000C7A42" w14:paraId="66DDE0BB" w14:textId="77777777" w:rsidTr="005D7999">
        <w:trPr>
          <w:trHeight w:val="20"/>
        </w:trPr>
        <w:tc>
          <w:tcPr>
            <w:tcW w:w="1266" w:type="pct"/>
          </w:tcPr>
          <w:p w14:paraId="7AE506DE" w14:textId="77777777" w:rsidR="00275547" w:rsidRPr="000C7A42" w:rsidDel="002A1D54" w:rsidRDefault="00275547" w:rsidP="00584F21">
            <w:pPr>
              <w:pStyle w:val="aff8"/>
            </w:pPr>
            <w:r w:rsidRPr="000C7A42" w:rsidDel="002A1D54">
              <w:t>Другие</w:t>
            </w:r>
            <w:r w:rsidRPr="000C7A42">
              <w:t xml:space="preserve"> </w:t>
            </w:r>
            <w:r w:rsidRPr="000C7A42" w:rsidDel="002A1D54">
              <w:t>характеристики</w:t>
            </w:r>
          </w:p>
        </w:tc>
        <w:tc>
          <w:tcPr>
            <w:tcW w:w="3734" w:type="pct"/>
          </w:tcPr>
          <w:p w14:paraId="3F457673" w14:textId="7B92E411" w:rsidR="00275547" w:rsidRPr="000C7A42" w:rsidRDefault="00651ABF" w:rsidP="005D7999">
            <w:pPr>
              <w:pStyle w:val="aff8"/>
              <w:jc w:val="both"/>
            </w:pPr>
            <w:r w:rsidRPr="000C7A42">
              <w:t>Трудовые действия выполняются под руководством монтажника электрооборудования более высокой квалификации</w:t>
            </w:r>
          </w:p>
        </w:tc>
      </w:tr>
    </w:tbl>
    <w:p w14:paraId="2D43E546" w14:textId="77777777" w:rsidR="007E7561" w:rsidRDefault="007E7561" w:rsidP="007E7561">
      <w:pPr>
        <w:pStyle w:val="aff8"/>
      </w:pPr>
    </w:p>
    <w:p w14:paraId="636D56C8" w14:textId="77777777" w:rsidR="00AF0043" w:rsidRDefault="00AF0043" w:rsidP="007E7561">
      <w:pPr>
        <w:pStyle w:val="aff8"/>
      </w:pPr>
    </w:p>
    <w:p w14:paraId="74A71DFB" w14:textId="77777777" w:rsidR="00AF0043" w:rsidRDefault="00AF0043" w:rsidP="007E7561">
      <w:pPr>
        <w:pStyle w:val="aff8"/>
      </w:pPr>
    </w:p>
    <w:p w14:paraId="612F62A3" w14:textId="77777777" w:rsidR="00F5606C" w:rsidRDefault="00F5606C" w:rsidP="007E7561">
      <w:pPr>
        <w:pStyle w:val="aff8"/>
      </w:pPr>
    </w:p>
    <w:p w14:paraId="71E7EF4A" w14:textId="77777777" w:rsidR="00F5606C" w:rsidRDefault="00F5606C" w:rsidP="007E7561">
      <w:pPr>
        <w:pStyle w:val="aff8"/>
      </w:pPr>
    </w:p>
    <w:p w14:paraId="4A361288" w14:textId="77777777" w:rsidR="00AF0043" w:rsidRPr="000C7A42" w:rsidRDefault="00AF0043" w:rsidP="007E7561">
      <w:pPr>
        <w:pStyle w:val="aff8"/>
      </w:pPr>
    </w:p>
    <w:p w14:paraId="69C576E8" w14:textId="20BF6BE0" w:rsidR="00370B08" w:rsidRPr="000C7A42" w:rsidRDefault="00370B08" w:rsidP="007E7561">
      <w:pPr>
        <w:pStyle w:val="2"/>
      </w:pPr>
      <w:bookmarkStart w:id="16" w:name="_Toc70589537"/>
      <w:r w:rsidRPr="000C7A42">
        <w:t xml:space="preserve">3.3. </w:t>
      </w:r>
      <w:r w:rsidR="00FF2192" w:rsidRPr="000C7A42">
        <w:t>Обобщ</w:t>
      </w:r>
      <w:r w:rsidR="0057516D" w:rsidRPr="000C7A42">
        <w:t>е</w:t>
      </w:r>
      <w:r w:rsidR="00FF2192" w:rsidRPr="000C7A42">
        <w:t>нная</w:t>
      </w:r>
      <w:r w:rsidRPr="000C7A42">
        <w:t xml:space="preserve"> трудовая функция</w:t>
      </w:r>
      <w:bookmarkEnd w:id="16"/>
    </w:p>
    <w:p w14:paraId="6A9A21C0" w14:textId="77777777" w:rsidR="007E7561" w:rsidRPr="000C7A42" w:rsidRDefault="007E7561" w:rsidP="007E756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5128"/>
        <w:gridCol w:w="552"/>
        <w:gridCol w:w="936"/>
        <w:gridCol w:w="1447"/>
        <w:gridCol w:w="651"/>
      </w:tblGrid>
      <w:tr w:rsidR="000530A7" w:rsidRPr="000C7A42" w14:paraId="5534C12D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6F80B1" w14:textId="77777777" w:rsidR="00370B08" w:rsidRPr="000C7A42" w:rsidRDefault="00370B08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A8DB0B" w14:textId="7DC02E17" w:rsidR="00370B08" w:rsidRPr="000C7A42" w:rsidRDefault="00F041B7" w:rsidP="00F5606C">
            <w:r w:rsidRPr="000C7A42">
              <w:t>Изготовление жгутов и электрооборудования с небольшим количеством соединителей и ЭРЭ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E81F8B" w14:textId="77777777" w:rsidR="00370B08" w:rsidRPr="000C7A42" w:rsidRDefault="00370B08" w:rsidP="0047695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0EFCBA" w14:textId="492C8DF4" w:rsidR="00370B08" w:rsidRPr="000C7A42" w:rsidRDefault="000C7A42" w:rsidP="00476956">
            <w:pPr>
              <w:ind w:left="24"/>
              <w:jc w:val="center"/>
              <w:rPr>
                <w:sz w:val="18"/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C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022E41" w14:textId="77777777" w:rsidR="00370B08" w:rsidRPr="000C7A42" w:rsidRDefault="00370B08" w:rsidP="0047695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</w:t>
            </w:r>
            <w:r w:rsidR="00E14C45" w:rsidRPr="000C7A42">
              <w:rPr>
                <w:sz w:val="20"/>
                <w:szCs w:val="20"/>
              </w:rPr>
              <w:t xml:space="preserve"> </w:t>
            </w:r>
            <w:r w:rsidRPr="000C7A4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B566C8" w14:textId="77777777" w:rsidR="00370B08" w:rsidRPr="000C7A42" w:rsidRDefault="001379AF" w:rsidP="00476956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3</w:t>
            </w:r>
          </w:p>
        </w:tc>
      </w:tr>
    </w:tbl>
    <w:p w14:paraId="0FB8DA16" w14:textId="77777777" w:rsidR="00D377B2" w:rsidRDefault="00D377B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9"/>
        <w:gridCol w:w="1152"/>
        <w:gridCol w:w="391"/>
        <w:gridCol w:w="2757"/>
        <w:gridCol w:w="1149"/>
        <w:gridCol w:w="1902"/>
      </w:tblGrid>
      <w:tr w:rsidR="000530A7" w:rsidRPr="000C7A42" w14:paraId="6D0C7BF7" w14:textId="77777777" w:rsidTr="00D377B2">
        <w:trPr>
          <w:trHeight w:val="283"/>
        </w:trPr>
        <w:tc>
          <w:tcPr>
            <w:tcW w:w="139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9AAE152" w14:textId="2ADDC0AB" w:rsidR="00370B08" w:rsidRPr="000C7A42" w:rsidRDefault="00370B08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 xml:space="preserve">Происхождение </w:t>
            </w:r>
            <w:r w:rsidR="00FF2192" w:rsidRPr="000C7A42">
              <w:rPr>
                <w:sz w:val="20"/>
                <w:szCs w:val="20"/>
              </w:rPr>
              <w:t>обобщ</w:t>
            </w:r>
            <w:r w:rsidR="0057516D" w:rsidRPr="000C7A42">
              <w:rPr>
                <w:sz w:val="20"/>
                <w:szCs w:val="20"/>
              </w:rPr>
              <w:t>е</w:t>
            </w:r>
            <w:r w:rsidR="00FF2192" w:rsidRPr="000C7A42">
              <w:rPr>
                <w:sz w:val="20"/>
                <w:szCs w:val="20"/>
              </w:rPr>
              <w:t>нной</w:t>
            </w:r>
            <w:r w:rsidRPr="000C7A42">
              <w:rPr>
                <w:sz w:val="20"/>
                <w:szCs w:val="20"/>
              </w:rPr>
              <w:t xml:space="preserve"> трудовой функции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930724" w14:textId="77777777" w:rsidR="00370B08" w:rsidRPr="000C7A42" w:rsidRDefault="00370B08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85CFB0" w14:textId="77777777" w:rsidR="00370B08" w:rsidRPr="000C7A42" w:rsidRDefault="00E14C45" w:rsidP="00476956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3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7D6416" w14:textId="77777777" w:rsidR="00370B08" w:rsidRPr="000C7A42" w:rsidRDefault="00370B08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756EF8" w14:textId="77777777" w:rsidR="00370B08" w:rsidRPr="000C7A42" w:rsidRDefault="00370B08" w:rsidP="00476956">
            <w:pPr>
              <w:jc w:val="center"/>
            </w:pPr>
          </w:p>
        </w:tc>
        <w:tc>
          <w:tcPr>
            <w:tcW w:w="9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BFBFBF" w:themeColor="background1" w:themeShade="BF"/>
              <w:right w:val="single" w:sz="4" w:space="0" w:color="808080" w:themeColor="background1" w:themeShade="80"/>
            </w:tcBorders>
            <w:vAlign w:val="center"/>
          </w:tcPr>
          <w:p w14:paraId="472EE4CE" w14:textId="77777777" w:rsidR="00370B08" w:rsidRPr="000C7A42" w:rsidRDefault="00370B08" w:rsidP="00476956">
            <w:pPr>
              <w:jc w:val="center"/>
            </w:pPr>
          </w:p>
        </w:tc>
      </w:tr>
      <w:tr w:rsidR="000530A7" w:rsidRPr="000C7A42" w14:paraId="007791B2" w14:textId="77777777" w:rsidTr="00D377B2">
        <w:trPr>
          <w:trHeight w:val="479"/>
        </w:trPr>
        <w:tc>
          <w:tcPr>
            <w:tcW w:w="350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C975D" w14:textId="77777777" w:rsidR="00986C3F" w:rsidRPr="000C7A42" w:rsidRDefault="00986C3F" w:rsidP="00476956">
            <w:pPr>
              <w:rPr>
                <w:sz w:val="18"/>
                <w:szCs w:val="16"/>
              </w:rPr>
            </w:pPr>
          </w:p>
        </w:tc>
        <w:tc>
          <w:tcPr>
            <w:tcW w:w="563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F477C29" w14:textId="77777777" w:rsidR="00986C3F" w:rsidRPr="000C7A42" w:rsidRDefault="00986C3F" w:rsidP="0047695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</w:t>
            </w:r>
            <w:r w:rsidR="00E14C45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оригинала</w:t>
            </w:r>
          </w:p>
        </w:tc>
        <w:tc>
          <w:tcPr>
            <w:tcW w:w="931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47325A1" w14:textId="77777777" w:rsidR="00986C3F" w:rsidRPr="000C7A42" w:rsidRDefault="00986C3F" w:rsidP="0047695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 номер</w:t>
            </w:r>
            <w:r w:rsidR="00E14C45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профессионального стандарта</w:t>
            </w:r>
          </w:p>
        </w:tc>
      </w:tr>
    </w:tbl>
    <w:p w14:paraId="6223B1A6" w14:textId="77777777" w:rsidR="0057516D" w:rsidRPr="000C7A42" w:rsidRDefault="0057516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8"/>
        <w:gridCol w:w="7347"/>
      </w:tblGrid>
      <w:tr w:rsidR="000530A7" w:rsidRPr="000C7A42" w14:paraId="06B3B6A9" w14:textId="77777777" w:rsidTr="005D7999">
        <w:trPr>
          <w:trHeight w:val="20"/>
        </w:trPr>
        <w:tc>
          <w:tcPr>
            <w:tcW w:w="1397" w:type="pct"/>
            <w:tcBorders>
              <w:top w:val="single" w:sz="4" w:space="0" w:color="808080" w:themeColor="background1" w:themeShade="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117ED173" w14:textId="77777777" w:rsidR="00D21864" w:rsidRPr="000C7A42" w:rsidRDefault="00D21864" w:rsidP="005D7999">
            <w:pPr>
              <w:rPr>
                <w:szCs w:val="20"/>
              </w:rPr>
            </w:pPr>
            <w:r w:rsidRPr="000C7A42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6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209B73BC" w14:textId="7508CE9F" w:rsidR="00D21864" w:rsidRPr="000C7A42" w:rsidRDefault="00D21864" w:rsidP="005D7999">
            <w:r w:rsidRPr="000C7A42">
              <w:t xml:space="preserve">Монтажник электрооборудования летательных аппаратов </w:t>
            </w:r>
            <w:r w:rsidR="007D54BC" w:rsidRPr="000C7A42">
              <w:t>3</w:t>
            </w:r>
            <w:r w:rsidRPr="000C7A42">
              <w:t>-го разряда</w:t>
            </w:r>
          </w:p>
        </w:tc>
      </w:tr>
    </w:tbl>
    <w:p w14:paraId="0E6313F6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48"/>
        <w:gridCol w:w="7347"/>
      </w:tblGrid>
      <w:tr w:rsidR="000530A7" w:rsidRPr="000C7A42" w14:paraId="5B820416" w14:textId="77777777" w:rsidTr="005D7999">
        <w:trPr>
          <w:trHeight w:val="20"/>
        </w:trPr>
        <w:tc>
          <w:tcPr>
            <w:tcW w:w="1397" w:type="pct"/>
          </w:tcPr>
          <w:p w14:paraId="2A0B7A93" w14:textId="77777777" w:rsidR="00D21864" w:rsidRPr="000C7A42" w:rsidRDefault="00D21864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603" w:type="pct"/>
          </w:tcPr>
          <w:p w14:paraId="156A2A7A" w14:textId="6FF52A24" w:rsidR="00D21864" w:rsidRPr="000C7A42" w:rsidRDefault="005A57B2" w:rsidP="00910B38">
            <w:pPr>
              <w:pStyle w:val="aff8"/>
            </w:pPr>
            <w:r w:rsidRPr="005A57B2"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24EC5254" w14:textId="77777777" w:rsidR="00D21864" w:rsidRPr="000C7A42" w:rsidRDefault="00D21864" w:rsidP="00476956">
            <w:r w:rsidRPr="000C7A42">
              <w:t>или</w:t>
            </w:r>
          </w:p>
          <w:p w14:paraId="191F2959" w14:textId="77777777" w:rsidR="00D21864" w:rsidRPr="000C7A42" w:rsidRDefault="00D21864" w:rsidP="00476956">
            <w:r w:rsidRPr="000C7A42"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0530A7" w:rsidRPr="000C7A42" w14:paraId="204C7B7E" w14:textId="77777777" w:rsidTr="005D7999">
        <w:trPr>
          <w:trHeight w:val="20"/>
        </w:trPr>
        <w:tc>
          <w:tcPr>
            <w:tcW w:w="1397" w:type="pct"/>
          </w:tcPr>
          <w:p w14:paraId="25E3A825" w14:textId="77777777" w:rsidR="00D21864" w:rsidRPr="000C7A42" w:rsidRDefault="00D21864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603" w:type="pct"/>
          </w:tcPr>
          <w:p w14:paraId="538E973A" w14:textId="4653A079" w:rsidR="006961F2" w:rsidRPr="000C7A42" w:rsidRDefault="00440F4F" w:rsidP="00F71371">
            <w:r w:rsidRPr="000C7A42">
              <w:t>Не менее шести месяцев монтажником электрооборудования летательных аппаратов 2-го разряда для прошедших профессиональное обучение</w:t>
            </w:r>
          </w:p>
        </w:tc>
      </w:tr>
      <w:tr w:rsidR="000530A7" w:rsidRPr="000C7A42" w14:paraId="3F56AEC4" w14:textId="77777777" w:rsidTr="005D7999">
        <w:trPr>
          <w:trHeight w:val="20"/>
        </w:trPr>
        <w:tc>
          <w:tcPr>
            <w:tcW w:w="1397" w:type="pct"/>
          </w:tcPr>
          <w:p w14:paraId="312A4812" w14:textId="77777777" w:rsidR="00D21864" w:rsidRPr="000C7A42" w:rsidRDefault="00D21864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603" w:type="pct"/>
          </w:tcPr>
          <w:p w14:paraId="3EF95BF4" w14:textId="77777777" w:rsidR="006E647B" w:rsidRPr="000C7A42" w:rsidRDefault="006E647B" w:rsidP="006E647B">
            <w:r w:rsidRPr="000C7A42">
              <w:t>Лица не моложе 18 лет (для монтажников радио- и специального оборудования летательных аппаратов, занятых на пайке сплавами, содержащими свинец)</w:t>
            </w:r>
          </w:p>
          <w:p w14:paraId="3E1BB654" w14:textId="480F87E2" w:rsidR="00D21864" w:rsidRPr="000C7A42" w:rsidRDefault="000C7A42" w:rsidP="00476956">
            <w:pPr>
              <w:rPr>
                <w:rFonts w:eastAsia="Calibri"/>
              </w:rPr>
            </w:pPr>
            <w:r>
              <w:t>Прохождение обязательных предварительных и периодических медицинских осмотров</w:t>
            </w:r>
          </w:p>
          <w:p w14:paraId="482E7B8C" w14:textId="5DBEA97C" w:rsidR="00D21864" w:rsidRPr="000C7A42" w:rsidRDefault="00656F73" w:rsidP="00476956">
            <w:pPr>
              <w:rPr>
                <w:rFonts w:eastAsia="Calibri"/>
                <w:shd w:val="clear" w:color="auto" w:fill="FFFFFF"/>
              </w:rPr>
            </w:pPr>
            <w:r>
              <w:rPr>
                <w:shd w:val="clear" w:color="auto" w:fill="FFFFFF"/>
              </w:rPr>
              <w:t>Обучение мерам пожарной безопасности</w:t>
            </w:r>
          </w:p>
          <w:p w14:paraId="3A468B31" w14:textId="77777777" w:rsidR="00D21864" w:rsidRPr="000C7A42" w:rsidRDefault="002C7881" w:rsidP="00476956">
            <w:r w:rsidRPr="000C7A42">
              <w:rPr>
                <w:shd w:val="clear" w:color="auto" w:fill="FFFFFF"/>
              </w:rPr>
              <w:t xml:space="preserve">Прохождение </w:t>
            </w:r>
            <w:r w:rsidR="00D21864" w:rsidRPr="000C7A42">
              <w:rPr>
                <w:shd w:val="clear" w:color="auto" w:fill="FFFFFF"/>
              </w:rPr>
              <w:t>инструктажа по охране труда на рабочем месте</w:t>
            </w:r>
          </w:p>
        </w:tc>
      </w:tr>
      <w:tr w:rsidR="005D7999" w:rsidRPr="000C7A42" w14:paraId="01054117" w14:textId="77777777" w:rsidTr="005D7999">
        <w:trPr>
          <w:trHeight w:val="20"/>
        </w:trPr>
        <w:tc>
          <w:tcPr>
            <w:tcW w:w="1397" w:type="pct"/>
          </w:tcPr>
          <w:p w14:paraId="60CD9DE8" w14:textId="411E510F" w:rsidR="005D7999" w:rsidRPr="000C7A42" w:rsidRDefault="005D7999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603" w:type="pct"/>
          </w:tcPr>
          <w:p w14:paraId="4B2FBA27" w14:textId="431890C7" w:rsidR="005D7999" w:rsidRPr="000C7A42" w:rsidRDefault="005D7999" w:rsidP="006E647B">
            <w:r w:rsidRPr="000C7A42">
              <w:t>-</w:t>
            </w:r>
          </w:p>
        </w:tc>
      </w:tr>
    </w:tbl>
    <w:p w14:paraId="0A017D77" w14:textId="77777777" w:rsidR="0057516D" w:rsidRPr="000C7A42" w:rsidRDefault="0057516D"/>
    <w:p w14:paraId="76370170" w14:textId="40B72872" w:rsidR="0057516D" w:rsidRPr="000C7A42" w:rsidRDefault="007E7561">
      <w:r w:rsidRPr="000C7A42">
        <w:t>Дополнительные характеристики</w:t>
      </w:r>
    </w:p>
    <w:p w14:paraId="0C38D208" w14:textId="77777777" w:rsidR="0057516D" w:rsidRPr="000C7A42" w:rsidRDefault="0057516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33"/>
        <w:gridCol w:w="1329"/>
        <w:gridCol w:w="6933"/>
      </w:tblGrid>
      <w:tr w:rsidR="000530A7" w:rsidRPr="000C7A42" w14:paraId="4C8BCA9E" w14:textId="77777777" w:rsidTr="005D7999">
        <w:trPr>
          <w:trHeight w:val="20"/>
        </w:trPr>
        <w:tc>
          <w:tcPr>
            <w:tcW w:w="9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D1642C" w14:textId="77777777" w:rsidR="00D21864" w:rsidRPr="000C7A42" w:rsidRDefault="00D21864" w:rsidP="00476956">
            <w:pPr>
              <w:jc w:val="center"/>
            </w:pPr>
            <w:r w:rsidRPr="000C7A42">
              <w:t>Наименование документа</w:t>
            </w:r>
          </w:p>
        </w:tc>
        <w:tc>
          <w:tcPr>
            <w:tcW w:w="6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FCC467" w14:textId="77777777" w:rsidR="00D21864" w:rsidRPr="000C7A42" w:rsidRDefault="00D21864" w:rsidP="00476956">
            <w:pPr>
              <w:jc w:val="center"/>
            </w:pPr>
            <w:r w:rsidRPr="000C7A42">
              <w:t>Код</w:t>
            </w:r>
          </w:p>
        </w:tc>
        <w:tc>
          <w:tcPr>
            <w:tcW w:w="34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0763C9" w14:textId="77777777" w:rsidR="00D21864" w:rsidRPr="000C7A42" w:rsidRDefault="00D21864" w:rsidP="00476956">
            <w:pPr>
              <w:jc w:val="center"/>
            </w:pPr>
            <w:r w:rsidRPr="000C7A42">
              <w:t>Наименование базовой группы, должности (профессии) или специальности</w:t>
            </w:r>
          </w:p>
        </w:tc>
      </w:tr>
      <w:tr w:rsidR="000530A7" w:rsidRPr="000C7A42" w14:paraId="175286EB" w14:textId="77777777" w:rsidTr="005D7999">
        <w:trPr>
          <w:trHeight w:val="20"/>
        </w:trPr>
        <w:tc>
          <w:tcPr>
            <w:tcW w:w="9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E8FCDF" w14:textId="77777777" w:rsidR="00E67B5B" w:rsidRPr="000C7A42" w:rsidRDefault="00E67B5B" w:rsidP="005D7999">
            <w:pPr>
              <w:rPr>
                <w:vertAlign w:val="superscript"/>
              </w:rPr>
            </w:pPr>
            <w:r w:rsidRPr="000C7A42">
              <w:t>ОКЗ</w:t>
            </w:r>
          </w:p>
        </w:tc>
        <w:tc>
          <w:tcPr>
            <w:tcW w:w="6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39B8F2" w14:textId="68924480" w:rsidR="00E67B5B" w:rsidRPr="000C7A42" w:rsidRDefault="00E67B5B" w:rsidP="005D7999">
            <w:pPr>
              <w:rPr>
                <w:strike/>
              </w:rPr>
            </w:pPr>
            <w:r w:rsidRPr="000C7A42">
              <w:t>7422</w:t>
            </w:r>
          </w:p>
        </w:tc>
        <w:tc>
          <w:tcPr>
            <w:tcW w:w="34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79161F" w14:textId="0EA3F17B" w:rsidR="00E67B5B" w:rsidRPr="000C7A42" w:rsidRDefault="00E67B5B" w:rsidP="005D7999">
            <w:pPr>
              <w:rPr>
                <w:strike/>
              </w:rPr>
            </w:pPr>
            <w:r w:rsidRPr="000C7A42">
              <w:t>Монтажники и ремонтники по обслуживанию ИКТ и устройств связи</w:t>
            </w:r>
          </w:p>
        </w:tc>
      </w:tr>
      <w:tr w:rsidR="000530A7" w:rsidRPr="000C7A42" w14:paraId="45AD4F0D" w14:textId="77777777" w:rsidTr="005D7999">
        <w:trPr>
          <w:trHeight w:val="20"/>
        </w:trPr>
        <w:tc>
          <w:tcPr>
            <w:tcW w:w="9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7A38A6" w14:textId="23A61760" w:rsidR="00E67B5B" w:rsidRPr="000C7A42" w:rsidRDefault="002555C5" w:rsidP="005D7999">
            <w:r w:rsidRPr="000C7A42">
              <w:t>ЕТКС</w:t>
            </w:r>
          </w:p>
        </w:tc>
        <w:tc>
          <w:tcPr>
            <w:tcW w:w="6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DBF6A5" w14:textId="37AA660F" w:rsidR="00E67B5B" w:rsidRPr="000C7A42" w:rsidRDefault="00E67B5B" w:rsidP="005D7999">
            <w:r w:rsidRPr="000C7A42">
              <w:t xml:space="preserve">§ </w:t>
            </w:r>
            <w:r w:rsidR="007A4D8D" w:rsidRPr="000C7A42">
              <w:t>89</w:t>
            </w:r>
          </w:p>
        </w:tc>
        <w:tc>
          <w:tcPr>
            <w:tcW w:w="34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91F693" w14:textId="1073CFCF" w:rsidR="00E67B5B" w:rsidRPr="000C7A42" w:rsidRDefault="00E67B5B" w:rsidP="005D7999">
            <w:r w:rsidRPr="000C7A42">
              <w:t xml:space="preserve">Монтажник электрооборудования летательных аппаратов </w:t>
            </w:r>
            <w:r w:rsidR="007D54BC" w:rsidRPr="000C7A42">
              <w:t>3</w:t>
            </w:r>
            <w:r w:rsidRPr="000C7A42">
              <w:t>-го разряда</w:t>
            </w:r>
          </w:p>
        </w:tc>
      </w:tr>
      <w:tr w:rsidR="000530A7" w:rsidRPr="000C7A42" w14:paraId="007B41D6" w14:textId="77777777" w:rsidTr="005D7999">
        <w:trPr>
          <w:trHeight w:val="20"/>
        </w:trPr>
        <w:tc>
          <w:tcPr>
            <w:tcW w:w="9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9E2EA9" w14:textId="77777777" w:rsidR="002555C5" w:rsidRPr="000C7A42" w:rsidRDefault="002555C5" w:rsidP="005D7999">
            <w:r w:rsidRPr="000C7A42">
              <w:t>ОКПДТР</w:t>
            </w:r>
          </w:p>
        </w:tc>
        <w:tc>
          <w:tcPr>
            <w:tcW w:w="6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70F5E3" w14:textId="5BF4C838" w:rsidR="002555C5" w:rsidRPr="000C7A42" w:rsidRDefault="002555C5" w:rsidP="005D7999">
            <w:pPr>
              <w:rPr>
                <w:strike/>
              </w:rPr>
            </w:pPr>
            <w:r w:rsidRPr="000C7A42">
              <w:t>14658</w:t>
            </w:r>
          </w:p>
        </w:tc>
        <w:tc>
          <w:tcPr>
            <w:tcW w:w="34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960644" w14:textId="3050B94A" w:rsidR="002555C5" w:rsidRPr="000C7A42" w:rsidRDefault="002555C5" w:rsidP="005D7999">
            <w:pPr>
              <w:rPr>
                <w:strike/>
              </w:rPr>
            </w:pPr>
            <w:r w:rsidRPr="000C7A42">
              <w:t>Монтажник электрооборудования летательных аппаратов</w:t>
            </w:r>
          </w:p>
        </w:tc>
      </w:tr>
      <w:tr w:rsidR="000530A7" w:rsidRPr="000C7A42" w14:paraId="7B798A2C" w14:textId="77777777" w:rsidTr="005D7999">
        <w:trPr>
          <w:trHeight w:val="20"/>
        </w:trPr>
        <w:tc>
          <w:tcPr>
            <w:tcW w:w="9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BBA3DD" w14:textId="4986DD80" w:rsidR="00E67B5B" w:rsidRPr="000C7A42" w:rsidRDefault="00E67B5B" w:rsidP="005D7999">
            <w:r w:rsidRPr="000C7A42">
              <w:t>ОКСО</w:t>
            </w:r>
            <w:r w:rsidRPr="000C7A42">
              <w:rPr>
                <w:rStyle w:val="af2"/>
              </w:rPr>
              <w:endnoteReference w:id="9"/>
            </w:r>
          </w:p>
        </w:tc>
        <w:tc>
          <w:tcPr>
            <w:tcW w:w="6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8A15A6" w14:textId="674B8A48" w:rsidR="00E67B5B" w:rsidRPr="000C7A42" w:rsidRDefault="00E67B5B" w:rsidP="005D7999">
            <w:r w:rsidRPr="000C7A42">
              <w:t>2.24.01.02</w:t>
            </w:r>
          </w:p>
        </w:tc>
        <w:tc>
          <w:tcPr>
            <w:tcW w:w="34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6D5C45" w14:textId="5804C864" w:rsidR="00E67B5B" w:rsidRPr="000C7A42" w:rsidRDefault="00E67B5B" w:rsidP="005D7999">
            <w:r w:rsidRPr="000C7A42">
              <w:t>Электромонтажник авиационной техники</w:t>
            </w:r>
          </w:p>
        </w:tc>
      </w:tr>
    </w:tbl>
    <w:p w14:paraId="39D9EA8B" w14:textId="77777777" w:rsidR="007E7561" w:rsidRPr="000C7A42" w:rsidRDefault="007E7561" w:rsidP="007E7561">
      <w:pPr>
        <w:ind w:left="-11"/>
      </w:pPr>
    </w:p>
    <w:p w14:paraId="162ABC2C" w14:textId="7807ADEF" w:rsidR="00370B08" w:rsidRPr="000C7A42" w:rsidRDefault="00370B08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3.3.1. Трудовая функция</w:t>
      </w:r>
    </w:p>
    <w:p w14:paraId="59A8A90D" w14:textId="77777777" w:rsidR="007E7561" w:rsidRPr="000C7A42" w:rsidRDefault="007E7561" w:rsidP="007E7561">
      <w:pPr>
        <w:ind w:left="-1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8"/>
        <w:gridCol w:w="4710"/>
        <w:gridCol w:w="688"/>
        <w:gridCol w:w="1075"/>
        <w:gridCol w:w="1447"/>
        <w:gridCol w:w="792"/>
      </w:tblGrid>
      <w:tr w:rsidR="000530A7" w:rsidRPr="000C7A42" w14:paraId="3FEADAF9" w14:textId="77777777" w:rsidTr="00620D6A">
        <w:trPr>
          <w:trHeight w:val="805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EEDB46" w14:textId="77777777" w:rsidR="00584F21" w:rsidRPr="000C7A42" w:rsidRDefault="00584F21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5F03FA" w14:textId="77777777" w:rsidR="00584F21" w:rsidRPr="000C7A42" w:rsidRDefault="00584F21" w:rsidP="00584F21">
            <w:pPr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Изготовление по электромонтажным схемам электрожгутов с числом соединителей от 5 до 6</w:t>
            </w:r>
          </w:p>
        </w:tc>
        <w:tc>
          <w:tcPr>
            <w:tcW w:w="3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287380" w14:textId="77777777" w:rsidR="00584F21" w:rsidRPr="000C7A42" w:rsidRDefault="00584F21" w:rsidP="00584F2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E3BBA2" w14:textId="5BDCE31F" w:rsidR="00584F21" w:rsidRPr="000C7A42" w:rsidRDefault="000C7A42" w:rsidP="00620D6A">
            <w:pPr>
              <w:jc w:val="center"/>
              <w:rPr>
                <w:szCs w:val="20"/>
              </w:rPr>
            </w:pPr>
            <w:r>
              <w:rPr>
                <w:szCs w:val="20"/>
                <w:lang w:val="en-US"/>
              </w:rPr>
              <w:t>C</w:t>
            </w:r>
            <w:r w:rsidR="00584F21" w:rsidRPr="000C7A42">
              <w:rPr>
                <w:szCs w:val="20"/>
              </w:rPr>
              <w:t>/01.3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A2104A" w14:textId="77777777" w:rsidR="00584F21" w:rsidRPr="000C7A42" w:rsidRDefault="00584F21" w:rsidP="00584F2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57C9F1" w14:textId="77777777" w:rsidR="00584F21" w:rsidRPr="000C7A42" w:rsidRDefault="00584F21" w:rsidP="00584F21">
            <w:pPr>
              <w:jc w:val="center"/>
              <w:rPr>
                <w:szCs w:val="20"/>
              </w:rPr>
            </w:pPr>
            <w:r w:rsidRPr="000C7A42">
              <w:rPr>
                <w:szCs w:val="20"/>
              </w:rPr>
              <w:t>3</w:t>
            </w:r>
          </w:p>
        </w:tc>
      </w:tr>
    </w:tbl>
    <w:p w14:paraId="7ADE26B7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74"/>
        <w:gridCol w:w="1146"/>
        <w:gridCol w:w="390"/>
        <w:gridCol w:w="2750"/>
        <w:gridCol w:w="1138"/>
        <w:gridCol w:w="1902"/>
      </w:tblGrid>
      <w:tr w:rsidR="000530A7" w:rsidRPr="000C7A42" w14:paraId="5814B578" w14:textId="77777777" w:rsidTr="00584F21">
        <w:trPr>
          <w:trHeight w:val="488"/>
        </w:trPr>
        <w:tc>
          <w:tcPr>
            <w:tcW w:w="140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26A8F1F" w14:textId="77777777" w:rsidR="00584F21" w:rsidRPr="000C7A42" w:rsidRDefault="00584F21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D0161C4" w14:textId="77777777" w:rsidR="00584F21" w:rsidRPr="000C7A42" w:rsidRDefault="00584F21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107D4F" w14:textId="77777777" w:rsidR="00584F21" w:rsidRPr="000C7A42" w:rsidRDefault="00584F21" w:rsidP="00584F21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A42920" w14:textId="77777777" w:rsidR="00584F21" w:rsidRPr="000C7A42" w:rsidRDefault="00584F21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CA79E9" w14:textId="77777777" w:rsidR="00584F21" w:rsidRPr="000C7A42" w:rsidRDefault="00584F21" w:rsidP="00584F21">
            <w:pPr>
              <w:jc w:val="center"/>
            </w:pPr>
          </w:p>
        </w:tc>
        <w:tc>
          <w:tcPr>
            <w:tcW w:w="9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B3857C" w14:textId="77777777" w:rsidR="00584F21" w:rsidRPr="000C7A42" w:rsidRDefault="00584F21" w:rsidP="00584F21">
            <w:pPr>
              <w:jc w:val="center"/>
            </w:pPr>
          </w:p>
        </w:tc>
      </w:tr>
      <w:tr w:rsidR="00DC197C" w:rsidRPr="000C7A42" w14:paraId="7F045BBA" w14:textId="77777777" w:rsidTr="00584F21">
        <w:trPr>
          <w:trHeight w:val="479"/>
        </w:trPr>
        <w:tc>
          <w:tcPr>
            <w:tcW w:w="351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D82AB1D" w14:textId="77777777" w:rsidR="00584F21" w:rsidRPr="000C7A42" w:rsidRDefault="00584F21" w:rsidP="00584F21">
            <w:pPr>
              <w:rPr>
                <w:sz w:val="18"/>
                <w:szCs w:val="16"/>
              </w:rPr>
            </w:pPr>
          </w:p>
        </w:tc>
        <w:tc>
          <w:tcPr>
            <w:tcW w:w="558" w:type="pct"/>
            <w:tcBorders>
              <w:top w:val="nil"/>
              <w:bottom w:val="nil"/>
            </w:tcBorders>
          </w:tcPr>
          <w:p w14:paraId="08EB4E4E" w14:textId="77777777" w:rsidR="00584F21" w:rsidRPr="000C7A42" w:rsidRDefault="00584F21" w:rsidP="00584F21">
            <w:pPr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nil"/>
              <w:bottom w:val="nil"/>
              <w:right w:val="nil"/>
            </w:tcBorders>
          </w:tcPr>
          <w:p w14:paraId="4627C6D9" w14:textId="77777777" w:rsidR="00584F21" w:rsidRPr="000C7A42" w:rsidRDefault="00584F21" w:rsidP="00584F21">
            <w:pPr>
              <w:ind w:right="-104"/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3FFA29" w14:textId="77777777" w:rsidR="00584F21" w:rsidRPr="000C7A42" w:rsidRDefault="00584F21" w:rsidP="00584F2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73"/>
        <w:gridCol w:w="7322"/>
      </w:tblGrid>
      <w:tr w:rsidR="00436A55" w:rsidRPr="000C7A42" w14:paraId="3BBF9E2E" w14:textId="77777777" w:rsidTr="005D7999">
        <w:trPr>
          <w:trHeight w:val="20"/>
        </w:trPr>
        <w:tc>
          <w:tcPr>
            <w:tcW w:w="1409" w:type="pct"/>
            <w:vMerge w:val="restart"/>
          </w:tcPr>
          <w:p w14:paraId="626CE004" w14:textId="77777777" w:rsidR="00436A55" w:rsidRPr="000C7A42" w:rsidRDefault="00436A55" w:rsidP="007D54BC">
            <w:pPr>
              <w:pStyle w:val="aff8"/>
            </w:pPr>
            <w:r w:rsidRPr="000C7A42">
              <w:t>Трудовые действия</w:t>
            </w:r>
          </w:p>
        </w:tc>
        <w:tc>
          <w:tcPr>
            <w:tcW w:w="3591" w:type="pct"/>
            <w:vAlign w:val="center"/>
          </w:tcPr>
          <w:p w14:paraId="05DAF397" w14:textId="058613BC" w:rsidR="00436A55" w:rsidRPr="000C7A42" w:rsidRDefault="00436A55" w:rsidP="005D7999">
            <w:pPr>
              <w:pStyle w:val="aff8"/>
              <w:jc w:val="both"/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4DBD6818" w14:textId="77777777" w:rsidTr="005D7999">
        <w:trPr>
          <w:trHeight w:val="20"/>
        </w:trPr>
        <w:tc>
          <w:tcPr>
            <w:tcW w:w="1409" w:type="pct"/>
            <w:vMerge/>
          </w:tcPr>
          <w:p w14:paraId="10575200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  <w:vAlign w:val="center"/>
          </w:tcPr>
          <w:p w14:paraId="00F18D11" w14:textId="764F2CEB" w:rsidR="00190CA8" w:rsidRPr="000C7A42" w:rsidRDefault="00190CA8" w:rsidP="005D7999">
            <w:pPr>
              <w:pStyle w:val="aff8"/>
              <w:jc w:val="both"/>
            </w:pPr>
            <w:r w:rsidRPr="000C7A42">
              <w:t>Подготовка проводов и их подбор по типу сечению</w:t>
            </w:r>
          </w:p>
        </w:tc>
      </w:tr>
      <w:tr w:rsidR="000530A7" w:rsidRPr="000C7A42" w14:paraId="63FBC96A" w14:textId="77777777" w:rsidTr="005D7999">
        <w:trPr>
          <w:trHeight w:val="20"/>
        </w:trPr>
        <w:tc>
          <w:tcPr>
            <w:tcW w:w="1409" w:type="pct"/>
            <w:vMerge/>
          </w:tcPr>
          <w:p w14:paraId="08414A1E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4BC51D24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>Раскладка проводов на специализированных плаз-шаблонах</w:t>
            </w:r>
          </w:p>
        </w:tc>
      </w:tr>
      <w:tr w:rsidR="000530A7" w:rsidRPr="000C7A42" w14:paraId="30A1A614" w14:textId="77777777" w:rsidTr="005D7999">
        <w:trPr>
          <w:trHeight w:val="20"/>
        </w:trPr>
        <w:tc>
          <w:tcPr>
            <w:tcW w:w="1409" w:type="pct"/>
            <w:vMerge/>
          </w:tcPr>
          <w:p w14:paraId="132D3CA3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497BE233" w14:textId="4412A5B1" w:rsidR="00190CA8" w:rsidRPr="000C7A42" w:rsidRDefault="00190CA8" w:rsidP="005D7999">
            <w:pPr>
              <w:pStyle w:val="aff8"/>
              <w:jc w:val="both"/>
            </w:pPr>
            <w:r w:rsidRPr="000C7A42">
              <w:t>Разрезка проводов на заданную длину</w:t>
            </w:r>
          </w:p>
        </w:tc>
      </w:tr>
      <w:tr w:rsidR="000530A7" w:rsidRPr="000C7A42" w14:paraId="0AEEFF40" w14:textId="77777777" w:rsidTr="005D7999">
        <w:trPr>
          <w:trHeight w:val="20"/>
        </w:trPr>
        <w:tc>
          <w:tcPr>
            <w:tcW w:w="1409" w:type="pct"/>
            <w:vMerge/>
          </w:tcPr>
          <w:p w14:paraId="4D6AD175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  <w:shd w:val="clear" w:color="auto" w:fill="FFFFFF" w:themeFill="background1"/>
          </w:tcPr>
          <w:p w14:paraId="15F24934" w14:textId="77777777" w:rsidR="00190CA8" w:rsidRPr="000C7A42" w:rsidRDefault="00190CA8" w:rsidP="005D7999">
            <w:pPr>
              <w:pStyle w:val="aff8"/>
              <w:jc w:val="both"/>
              <w:rPr>
                <w:rStyle w:val="af9"/>
                <w:color w:val="auto"/>
              </w:rPr>
            </w:pPr>
            <w:r w:rsidRPr="000C7A42">
              <w:rPr>
                <w:rStyle w:val="af9"/>
                <w:color w:val="auto"/>
              </w:rPr>
              <w:t>Маркировка проводов бирками</w:t>
            </w:r>
          </w:p>
        </w:tc>
      </w:tr>
      <w:tr w:rsidR="000530A7" w:rsidRPr="000C7A42" w14:paraId="408E8149" w14:textId="77777777" w:rsidTr="005D7999">
        <w:trPr>
          <w:trHeight w:val="20"/>
        </w:trPr>
        <w:tc>
          <w:tcPr>
            <w:tcW w:w="1409" w:type="pct"/>
            <w:vMerge/>
          </w:tcPr>
          <w:p w14:paraId="0DC2E5F0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  <w:shd w:val="clear" w:color="auto" w:fill="FFFFFF" w:themeFill="background1"/>
          </w:tcPr>
          <w:p w14:paraId="08FBD7B2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>Вязка проводов в электрожгут</w:t>
            </w:r>
          </w:p>
        </w:tc>
      </w:tr>
      <w:tr w:rsidR="000530A7" w:rsidRPr="000C7A42" w14:paraId="335DD3FF" w14:textId="77777777" w:rsidTr="005D7999">
        <w:trPr>
          <w:trHeight w:val="20"/>
        </w:trPr>
        <w:tc>
          <w:tcPr>
            <w:tcW w:w="1409" w:type="pct"/>
            <w:vMerge/>
          </w:tcPr>
          <w:p w14:paraId="4226B593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  <w:shd w:val="clear" w:color="auto" w:fill="FFFFFF" w:themeFill="background1"/>
          </w:tcPr>
          <w:p w14:paraId="6210A383" w14:textId="4754F108" w:rsidR="00190CA8" w:rsidRPr="000C7A42" w:rsidRDefault="00190CA8" w:rsidP="005D7999">
            <w:pPr>
              <w:pStyle w:val="aff8"/>
              <w:jc w:val="both"/>
            </w:pPr>
            <w:r w:rsidRPr="000C7A42">
              <w:t>Защита электрожгутов изоляционными материалами</w:t>
            </w:r>
          </w:p>
        </w:tc>
      </w:tr>
      <w:tr w:rsidR="000530A7" w:rsidRPr="000C7A42" w14:paraId="264773EF" w14:textId="77777777" w:rsidTr="005D7999">
        <w:trPr>
          <w:trHeight w:val="20"/>
        </w:trPr>
        <w:tc>
          <w:tcPr>
            <w:tcW w:w="1409" w:type="pct"/>
            <w:vMerge/>
          </w:tcPr>
          <w:p w14:paraId="36029B25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1D06BB2D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 xml:space="preserve">Обжиг </w:t>
            </w:r>
            <w:r w:rsidRPr="000C7A42">
              <w:rPr>
                <w:rStyle w:val="af9"/>
                <w:color w:val="auto"/>
              </w:rPr>
              <w:t xml:space="preserve">проводов </w:t>
            </w:r>
          </w:p>
        </w:tc>
      </w:tr>
      <w:tr w:rsidR="000530A7" w:rsidRPr="000C7A42" w14:paraId="10691A30" w14:textId="77777777" w:rsidTr="005D7999">
        <w:trPr>
          <w:trHeight w:val="20"/>
        </w:trPr>
        <w:tc>
          <w:tcPr>
            <w:tcW w:w="1409" w:type="pct"/>
            <w:vMerge/>
          </w:tcPr>
          <w:p w14:paraId="30D621D0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21DC02EE" w14:textId="20AF995F" w:rsidR="00190CA8" w:rsidRPr="000C7A42" w:rsidRDefault="00190CA8" w:rsidP="005D7999">
            <w:pPr>
              <w:pStyle w:val="aff8"/>
              <w:jc w:val="both"/>
            </w:pPr>
            <w:r w:rsidRPr="000C7A42">
              <w:t>Снятие изоляции с конца проводов</w:t>
            </w:r>
          </w:p>
        </w:tc>
      </w:tr>
      <w:tr w:rsidR="000530A7" w:rsidRPr="000C7A42" w14:paraId="29AB202B" w14:textId="77777777" w:rsidTr="005D7999">
        <w:trPr>
          <w:trHeight w:val="20"/>
        </w:trPr>
        <w:tc>
          <w:tcPr>
            <w:tcW w:w="1409" w:type="pct"/>
            <w:vMerge/>
          </w:tcPr>
          <w:p w14:paraId="45A7E351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54C877DC" w14:textId="24FDE505" w:rsidR="00190CA8" w:rsidRPr="000C7A42" w:rsidRDefault="00190CA8" w:rsidP="005D7999">
            <w:pPr>
              <w:pStyle w:val="aff8"/>
              <w:jc w:val="both"/>
            </w:pPr>
            <w:r w:rsidRPr="000C7A42">
              <w:t>Экранирование электрожгутов</w:t>
            </w:r>
          </w:p>
        </w:tc>
      </w:tr>
      <w:tr w:rsidR="000530A7" w:rsidRPr="000C7A42" w14:paraId="43331F5E" w14:textId="77777777" w:rsidTr="005D7999">
        <w:trPr>
          <w:trHeight w:val="20"/>
        </w:trPr>
        <w:tc>
          <w:tcPr>
            <w:tcW w:w="1409" w:type="pct"/>
            <w:vMerge/>
          </w:tcPr>
          <w:p w14:paraId="6DB61377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7D15AA4C" w14:textId="1B47396F" w:rsidR="00190CA8" w:rsidRPr="000C7A42" w:rsidRDefault="00190CA8" w:rsidP="005D7999">
            <w:pPr>
              <w:pStyle w:val="aff8"/>
              <w:jc w:val="both"/>
            </w:pPr>
            <w:r w:rsidRPr="000C7A42">
              <w:t>Разделка экранированных проводов в муфты сращивания</w:t>
            </w:r>
          </w:p>
        </w:tc>
      </w:tr>
      <w:tr w:rsidR="000530A7" w:rsidRPr="000C7A42" w14:paraId="1F086F42" w14:textId="77777777" w:rsidTr="005D7999">
        <w:trPr>
          <w:trHeight w:val="20"/>
        </w:trPr>
        <w:tc>
          <w:tcPr>
            <w:tcW w:w="1409" w:type="pct"/>
            <w:vMerge/>
          </w:tcPr>
          <w:p w14:paraId="7C90D3FA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5B2113FB" w14:textId="1C3EFA78" w:rsidR="00190CA8" w:rsidRPr="000C7A42" w:rsidRDefault="00190CA8" w:rsidP="005D7999">
            <w:pPr>
              <w:pStyle w:val="aff8"/>
              <w:jc w:val="both"/>
            </w:pPr>
            <w:r w:rsidRPr="000C7A42">
              <w:t>Разделка радиочастотного кабеля для перехода на низкочастотный провод</w:t>
            </w:r>
          </w:p>
        </w:tc>
      </w:tr>
      <w:tr w:rsidR="000530A7" w:rsidRPr="000C7A42" w14:paraId="694382F3" w14:textId="77777777" w:rsidTr="005D7999">
        <w:trPr>
          <w:trHeight w:val="20"/>
        </w:trPr>
        <w:tc>
          <w:tcPr>
            <w:tcW w:w="1409" w:type="pct"/>
            <w:vMerge/>
          </w:tcPr>
          <w:p w14:paraId="63B91A36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4F2F6BB3" w14:textId="5E0384B5" w:rsidR="00190CA8" w:rsidRPr="000C7A42" w:rsidRDefault="00190CA8" w:rsidP="005D7999">
            <w:pPr>
              <w:pStyle w:val="aff8"/>
              <w:jc w:val="both"/>
            </w:pPr>
            <w:r w:rsidRPr="000C7A42">
              <w:t>Заделка в контакты соединителя методом обжатия экранированных проводов</w:t>
            </w:r>
          </w:p>
        </w:tc>
      </w:tr>
      <w:tr w:rsidR="000530A7" w:rsidRPr="000C7A42" w14:paraId="30C0BE8C" w14:textId="77777777" w:rsidTr="005D7999">
        <w:trPr>
          <w:trHeight w:val="20"/>
        </w:trPr>
        <w:tc>
          <w:tcPr>
            <w:tcW w:w="1409" w:type="pct"/>
            <w:vMerge/>
          </w:tcPr>
          <w:p w14:paraId="63BBB407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32F65FAA" w14:textId="6D5AC6C4" w:rsidR="00190CA8" w:rsidRPr="000C7A42" w:rsidRDefault="00190CA8" w:rsidP="005D7999">
            <w:pPr>
              <w:pStyle w:val="aff8"/>
              <w:jc w:val="both"/>
            </w:pPr>
            <w:r w:rsidRPr="000C7A42">
              <w:t>Нанесение флюсов, лужение проводов</w:t>
            </w:r>
          </w:p>
        </w:tc>
      </w:tr>
      <w:tr w:rsidR="000530A7" w:rsidRPr="000C7A42" w14:paraId="317C5B9C" w14:textId="77777777" w:rsidTr="005D7999">
        <w:trPr>
          <w:trHeight w:val="20"/>
        </w:trPr>
        <w:tc>
          <w:tcPr>
            <w:tcW w:w="1409" w:type="pct"/>
            <w:vMerge/>
          </w:tcPr>
          <w:p w14:paraId="2C0D0329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0A3F17AF" w14:textId="0AD32AA5" w:rsidR="00190CA8" w:rsidRPr="000C7A42" w:rsidRDefault="00190CA8" w:rsidP="005D7999">
            <w:pPr>
              <w:pStyle w:val="aff8"/>
              <w:jc w:val="both"/>
            </w:pPr>
            <w:r w:rsidRPr="000C7A42">
              <w:t>Заделка проводов в экранированный соединитель</w:t>
            </w:r>
          </w:p>
        </w:tc>
      </w:tr>
      <w:tr w:rsidR="000530A7" w:rsidRPr="000C7A42" w14:paraId="426989D4" w14:textId="77777777" w:rsidTr="005D7999">
        <w:trPr>
          <w:trHeight w:val="20"/>
        </w:trPr>
        <w:tc>
          <w:tcPr>
            <w:tcW w:w="1409" w:type="pct"/>
            <w:vMerge/>
          </w:tcPr>
          <w:p w14:paraId="09E3EF9F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086C6BA0" w14:textId="65D96666" w:rsidR="00190CA8" w:rsidRPr="000C7A42" w:rsidRDefault="00190CA8" w:rsidP="005D7999">
            <w:pPr>
              <w:pStyle w:val="aff8"/>
              <w:jc w:val="both"/>
            </w:pPr>
            <w:r w:rsidRPr="000C7A42">
              <w:t>Заделка проводов в наконечники методом пайки</w:t>
            </w:r>
          </w:p>
        </w:tc>
      </w:tr>
      <w:tr w:rsidR="000530A7" w:rsidRPr="000C7A42" w14:paraId="64611D91" w14:textId="77777777" w:rsidTr="005D7999">
        <w:trPr>
          <w:trHeight w:val="20"/>
        </w:trPr>
        <w:tc>
          <w:tcPr>
            <w:tcW w:w="1409" w:type="pct"/>
            <w:vMerge/>
          </w:tcPr>
          <w:p w14:paraId="2B12EDC6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10388C0A" w14:textId="432AEAC2" w:rsidR="00190CA8" w:rsidRPr="000C7A42" w:rsidRDefault="00190CA8" w:rsidP="005D7999">
            <w:pPr>
              <w:pStyle w:val="aff8"/>
              <w:jc w:val="both"/>
            </w:pPr>
            <w:r w:rsidRPr="000C7A42">
              <w:t>Заделка проводов на клеммную пластину</w:t>
            </w:r>
          </w:p>
        </w:tc>
      </w:tr>
      <w:tr w:rsidR="000530A7" w:rsidRPr="000C7A42" w14:paraId="5D77AA89" w14:textId="77777777" w:rsidTr="005D7999">
        <w:trPr>
          <w:trHeight w:val="20"/>
        </w:trPr>
        <w:tc>
          <w:tcPr>
            <w:tcW w:w="1409" w:type="pct"/>
            <w:vMerge/>
          </w:tcPr>
          <w:p w14:paraId="4935C432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2EB47EF8" w14:textId="52D63DAF" w:rsidR="00190CA8" w:rsidRPr="000C7A42" w:rsidRDefault="00190CA8" w:rsidP="005D7999">
            <w:pPr>
              <w:pStyle w:val="aff8"/>
              <w:jc w:val="both"/>
            </w:pPr>
            <w:r w:rsidRPr="000C7A42">
              <w:t>Крепление наконечников</w:t>
            </w:r>
          </w:p>
        </w:tc>
      </w:tr>
      <w:tr w:rsidR="000530A7" w:rsidRPr="000C7A42" w14:paraId="0CDD5813" w14:textId="77777777" w:rsidTr="005D7999">
        <w:trPr>
          <w:trHeight w:val="20"/>
        </w:trPr>
        <w:tc>
          <w:tcPr>
            <w:tcW w:w="1409" w:type="pct"/>
            <w:vMerge/>
          </w:tcPr>
          <w:p w14:paraId="657ED436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4D9FF741" w14:textId="2288941D" w:rsidR="00190CA8" w:rsidRPr="000C7A42" w:rsidRDefault="00190CA8" w:rsidP="005D7999">
            <w:pPr>
              <w:pStyle w:val="aff8"/>
              <w:jc w:val="both"/>
            </w:pPr>
            <w:r w:rsidRPr="000C7A42">
              <w:t>Пайка в клеммы соединителя экранированных проводов</w:t>
            </w:r>
          </w:p>
        </w:tc>
      </w:tr>
      <w:tr w:rsidR="000530A7" w:rsidRPr="000C7A42" w14:paraId="0E5332CC" w14:textId="77777777" w:rsidTr="005D7999">
        <w:trPr>
          <w:trHeight w:val="20"/>
        </w:trPr>
        <w:tc>
          <w:tcPr>
            <w:tcW w:w="1409" w:type="pct"/>
            <w:vMerge/>
          </w:tcPr>
          <w:p w14:paraId="10AE0C08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001059D7" w14:textId="0243219E" w:rsidR="00190CA8" w:rsidRPr="000C7A42" w:rsidRDefault="00190CA8" w:rsidP="005D7999">
            <w:pPr>
              <w:pStyle w:val="aff8"/>
              <w:jc w:val="both"/>
            </w:pPr>
            <w:r w:rsidRPr="000C7A42">
              <w:t>Пайка серебряными припоями</w:t>
            </w:r>
          </w:p>
        </w:tc>
      </w:tr>
      <w:tr w:rsidR="000530A7" w:rsidRPr="000C7A42" w14:paraId="36C92730" w14:textId="77777777" w:rsidTr="005D7999">
        <w:trPr>
          <w:trHeight w:val="20"/>
        </w:trPr>
        <w:tc>
          <w:tcPr>
            <w:tcW w:w="1409" w:type="pct"/>
            <w:vMerge/>
          </w:tcPr>
          <w:p w14:paraId="601AA054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78858EEE" w14:textId="5DF13779" w:rsidR="00190CA8" w:rsidRPr="000C7A42" w:rsidRDefault="00190CA8" w:rsidP="005D7999">
            <w:pPr>
              <w:pStyle w:val="aff8"/>
              <w:jc w:val="both"/>
            </w:pPr>
            <w:r w:rsidRPr="000C7A42">
              <w:t>Герметизация соединителей</w:t>
            </w:r>
          </w:p>
        </w:tc>
      </w:tr>
      <w:tr w:rsidR="000530A7" w:rsidRPr="000C7A42" w14:paraId="6B2D873C" w14:textId="77777777" w:rsidTr="005D7999">
        <w:trPr>
          <w:trHeight w:val="20"/>
        </w:trPr>
        <w:tc>
          <w:tcPr>
            <w:tcW w:w="1409" w:type="pct"/>
            <w:vMerge/>
          </w:tcPr>
          <w:p w14:paraId="6394C63B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5D85A591" w14:textId="4CAA07A6" w:rsidR="00190CA8" w:rsidRPr="000C7A42" w:rsidRDefault="00190CA8" w:rsidP="005D7999">
            <w:pPr>
              <w:pStyle w:val="aff8"/>
              <w:jc w:val="both"/>
            </w:pPr>
            <w:r w:rsidRPr="000C7A42">
              <w:t>Прозвонка проводов</w:t>
            </w:r>
          </w:p>
        </w:tc>
      </w:tr>
      <w:tr w:rsidR="000530A7" w:rsidRPr="000C7A42" w14:paraId="42D26D0F" w14:textId="77777777" w:rsidTr="005D7999">
        <w:trPr>
          <w:trHeight w:val="20"/>
        </w:trPr>
        <w:tc>
          <w:tcPr>
            <w:tcW w:w="1409" w:type="pct"/>
            <w:vMerge/>
          </w:tcPr>
          <w:p w14:paraId="4A702ED7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4CC1D342" w14:textId="6F857107" w:rsidR="00190CA8" w:rsidRPr="000C7A42" w:rsidRDefault="00190CA8" w:rsidP="005D7999">
            <w:pPr>
              <w:pStyle w:val="aff8"/>
              <w:jc w:val="both"/>
            </w:pPr>
            <w:r w:rsidRPr="000C7A42">
              <w:t>Контроль электрожгутов и их упаковка</w:t>
            </w:r>
          </w:p>
        </w:tc>
      </w:tr>
      <w:tr w:rsidR="000530A7" w:rsidRPr="000C7A42" w14:paraId="1F037DA8" w14:textId="77777777" w:rsidTr="005D7999">
        <w:trPr>
          <w:trHeight w:val="20"/>
        </w:trPr>
        <w:tc>
          <w:tcPr>
            <w:tcW w:w="1409" w:type="pct"/>
            <w:vMerge/>
          </w:tcPr>
          <w:p w14:paraId="4E5C3054" w14:textId="77777777" w:rsidR="00190CA8" w:rsidRPr="000C7A42" w:rsidRDefault="00190CA8" w:rsidP="00584F21">
            <w:pPr>
              <w:pStyle w:val="aff8"/>
            </w:pPr>
          </w:p>
        </w:tc>
        <w:tc>
          <w:tcPr>
            <w:tcW w:w="3591" w:type="pct"/>
          </w:tcPr>
          <w:p w14:paraId="41B6DB2F" w14:textId="77777777" w:rsidR="00190CA8" w:rsidRPr="000C7A42" w:rsidRDefault="00190CA8" w:rsidP="005D7999">
            <w:pPr>
              <w:pStyle w:val="aff8"/>
              <w:jc w:val="both"/>
            </w:pPr>
            <w:r w:rsidRPr="000C7A42">
              <w:t xml:space="preserve">Металлизация экранов </w:t>
            </w:r>
          </w:p>
        </w:tc>
      </w:tr>
      <w:tr w:rsidR="000530A7" w:rsidRPr="000C7A42" w14:paraId="6F1C1ED6" w14:textId="77777777" w:rsidTr="005D7999">
        <w:trPr>
          <w:trHeight w:val="20"/>
        </w:trPr>
        <w:tc>
          <w:tcPr>
            <w:tcW w:w="1409" w:type="pct"/>
            <w:vMerge w:val="restart"/>
          </w:tcPr>
          <w:p w14:paraId="2ECF2B94" w14:textId="77777777" w:rsidR="00584F21" w:rsidRPr="000C7A42" w:rsidRDefault="00584F21" w:rsidP="00584F21">
            <w:pPr>
              <w:pStyle w:val="aff8"/>
            </w:pPr>
            <w:r w:rsidRPr="000C7A42" w:rsidDel="002A1D54">
              <w:t>Необходимые умения</w:t>
            </w:r>
          </w:p>
        </w:tc>
        <w:tc>
          <w:tcPr>
            <w:tcW w:w="3591" w:type="pct"/>
          </w:tcPr>
          <w:p w14:paraId="5CC79140" w14:textId="77777777" w:rsidR="00584F21" w:rsidRPr="000C7A42" w:rsidRDefault="00584F21" w:rsidP="005D7999">
            <w:pPr>
              <w:pStyle w:val="aff8"/>
              <w:jc w:val="both"/>
              <w:rPr>
                <w:strike/>
              </w:rPr>
            </w:pPr>
            <w:r w:rsidRPr="000C7A42">
              <w:t>Читать электромонтажные схемы, чертежи электрожгутов</w:t>
            </w:r>
          </w:p>
        </w:tc>
      </w:tr>
      <w:tr w:rsidR="000530A7" w:rsidRPr="000C7A42" w14:paraId="7B2BEC13" w14:textId="77777777" w:rsidTr="005D7999">
        <w:trPr>
          <w:trHeight w:val="20"/>
        </w:trPr>
        <w:tc>
          <w:tcPr>
            <w:tcW w:w="1409" w:type="pct"/>
            <w:vMerge/>
          </w:tcPr>
          <w:p w14:paraId="24D7E8BC" w14:textId="77777777" w:rsidR="00584F21" w:rsidRPr="000C7A42" w:rsidDel="002A1D54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0A084AD8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Читать маркировку проводов, кабелей, соединителей</w:t>
            </w:r>
          </w:p>
        </w:tc>
      </w:tr>
      <w:tr w:rsidR="000530A7" w:rsidRPr="000C7A42" w14:paraId="48C6BED9" w14:textId="77777777" w:rsidTr="005D7999">
        <w:trPr>
          <w:trHeight w:val="20"/>
        </w:trPr>
        <w:tc>
          <w:tcPr>
            <w:tcW w:w="1409" w:type="pct"/>
            <w:vMerge/>
          </w:tcPr>
          <w:p w14:paraId="6FC76104" w14:textId="77777777" w:rsidR="009D153E" w:rsidRPr="000C7A42" w:rsidDel="002A1D54" w:rsidRDefault="009D153E" w:rsidP="00584F21">
            <w:pPr>
              <w:pStyle w:val="aff8"/>
            </w:pPr>
          </w:p>
        </w:tc>
        <w:tc>
          <w:tcPr>
            <w:tcW w:w="3591" w:type="pct"/>
          </w:tcPr>
          <w:p w14:paraId="4EE1D575" w14:textId="0068C05A" w:rsidR="009D153E" w:rsidRPr="000C7A42" w:rsidRDefault="009D153E" w:rsidP="005D7999">
            <w:pPr>
              <w:pStyle w:val="aff8"/>
              <w:jc w:val="both"/>
            </w:pPr>
            <w:r w:rsidRPr="000C7A42">
              <w:t xml:space="preserve">Заделывать в общий электрожгут свитые провода </w:t>
            </w:r>
          </w:p>
        </w:tc>
      </w:tr>
      <w:tr w:rsidR="000530A7" w:rsidRPr="000C7A42" w14:paraId="22CA09E9" w14:textId="77777777" w:rsidTr="005D7999">
        <w:trPr>
          <w:trHeight w:val="20"/>
        </w:trPr>
        <w:tc>
          <w:tcPr>
            <w:tcW w:w="1409" w:type="pct"/>
            <w:vMerge/>
          </w:tcPr>
          <w:p w14:paraId="5F0C8A2A" w14:textId="77777777" w:rsidR="00584F21" w:rsidRPr="000C7A42" w:rsidDel="002A1D54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7F1D516F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Выбирать необходимые материалы, инструменты и приспособления для раскладки жгутов</w:t>
            </w:r>
          </w:p>
        </w:tc>
      </w:tr>
      <w:tr w:rsidR="000530A7" w:rsidRPr="000C7A42" w14:paraId="092A8208" w14:textId="77777777" w:rsidTr="005D7999">
        <w:trPr>
          <w:trHeight w:val="20"/>
        </w:trPr>
        <w:tc>
          <w:tcPr>
            <w:tcW w:w="1409" w:type="pct"/>
            <w:vMerge/>
          </w:tcPr>
          <w:p w14:paraId="3BEAE96A" w14:textId="77777777" w:rsidR="00584F21" w:rsidRPr="000C7A42" w:rsidDel="002A1D54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3E096312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Выбирать необходимые материалы, инструменты и приспособления для защиты электрожгутов</w:t>
            </w:r>
          </w:p>
        </w:tc>
      </w:tr>
      <w:tr w:rsidR="000530A7" w:rsidRPr="000C7A42" w14:paraId="543AF0D8" w14:textId="77777777" w:rsidTr="005D7999">
        <w:trPr>
          <w:trHeight w:val="20"/>
        </w:trPr>
        <w:tc>
          <w:tcPr>
            <w:tcW w:w="1409" w:type="pct"/>
            <w:vMerge/>
          </w:tcPr>
          <w:p w14:paraId="3ECB343D" w14:textId="77777777" w:rsidR="00584F21" w:rsidRPr="000C7A42" w:rsidDel="002A1D54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149FDF01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Применять специализированные плаз-шаблоны при укладке жгутов</w:t>
            </w:r>
          </w:p>
        </w:tc>
      </w:tr>
      <w:tr w:rsidR="000530A7" w:rsidRPr="000C7A42" w14:paraId="28D5F6C6" w14:textId="77777777" w:rsidTr="005D7999">
        <w:trPr>
          <w:trHeight w:val="20"/>
        </w:trPr>
        <w:tc>
          <w:tcPr>
            <w:tcW w:w="1409" w:type="pct"/>
            <w:vMerge/>
          </w:tcPr>
          <w:p w14:paraId="127D3AA0" w14:textId="77777777" w:rsidR="00584F21" w:rsidRPr="000C7A42" w:rsidDel="002A1D54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693EC9F0" w14:textId="6E1B5B59" w:rsidR="00584F21" w:rsidRPr="000C7A42" w:rsidRDefault="00F63ADA" w:rsidP="005D7999">
            <w:pPr>
              <w:pStyle w:val="aff8"/>
              <w:jc w:val="both"/>
            </w:pPr>
            <w:r w:rsidRPr="000C7A42">
              <w:t>Производить</w:t>
            </w:r>
            <w:r w:rsidR="00584F21" w:rsidRPr="000C7A42">
              <w:t xml:space="preserve"> заделку в экранированные муфты сращивания</w:t>
            </w:r>
          </w:p>
        </w:tc>
      </w:tr>
      <w:tr w:rsidR="000530A7" w:rsidRPr="000C7A42" w14:paraId="0E99CA59" w14:textId="77777777" w:rsidTr="005D7999">
        <w:trPr>
          <w:trHeight w:val="20"/>
        </w:trPr>
        <w:tc>
          <w:tcPr>
            <w:tcW w:w="1409" w:type="pct"/>
            <w:vMerge/>
          </w:tcPr>
          <w:p w14:paraId="3368C3B3" w14:textId="77777777" w:rsidR="00584F21" w:rsidRPr="000C7A42" w:rsidDel="002A1D54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55288597" w14:textId="4FA6705E" w:rsidR="00584F21" w:rsidRPr="000C7A42" w:rsidRDefault="00F63ADA" w:rsidP="005D7999">
            <w:pPr>
              <w:pStyle w:val="aff8"/>
              <w:jc w:val="both"/>
            </w:pPr>
            <w:r w:rsidRPr="000C7A42">
              <w:t>Производить</w:t>
            </w:r>
            <w:r w:rsidR="00584F21" w:rsidRPr="000C7A42">
              <w:t xml:space="preserve"> заделку радиочастотного кабеля в низкочастотный электрический соединитель</w:t>
            </w:r>
          </w:p>
        </w:tc>
      </w:tr>
      <w:tr w:rsidR="000530A7" w:rsidRPr="000C7A42" w14:paraId="46A9A26D" w14:textId="77777777" w:rsidTr="005D7999">
        <w:trPr>
          <w:trHeight w:val="20"/>
        </w:trPr>
        <w:tc>
          <w:tcPr>
            <w:tcW w:w="1409" w:type="pct"/>
            <w:vMerge/>
          </w:tcPr>
          <w:p w14:paraId="3CF47FAA" w14:textId="77777777" w:rsidR="00584F21" w:rsidRPr="000C7A42" w:rsidDel="002A1D54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0AD2739A" w14:textId="44B825B0" w:rsidR="00584F21" w:rsidRPr="000C7A42" w:rsidRDefault="00F63ADA" w:rsidP="005D7999">
            <w:pPr>
              <w:pStyle w:val="aff8"/>
              <w:jc w:val="both"/>
            </w:pPr>
            <w:r w:rsidRPr="000C7A42">
              <w:t>Производить</w:t>
            </w:r>
            <w:r w:rsidR="00584F21" w:rsidRPr="000C7A42">
              <w:t xml:space="preserve"> экранирование проводов </w:t>
            </w:r>
          </w:p>
        </w:tc>
      </w:tr>
      <w:tr w:rsidR="000530A7" w:rsidRPr="000C7A42" w14:paraId="125D09DA" w14:textId="77777777" w:rsidTr="005D7999">
        <w:trPr>
          <w:trHeight w:val="20"/>
        </w:trPr>
        <w:tc>
          <w:tcPr>
            <w:tcW w:w="1409" w:type="pct"/>
            <w:vMerge/>
          </w:tcPr>
          <w:p w14:paraId="74C91460" w14:textId="77777777" w:rsidR="00584F21" w:rsidRPr="000C7A42" w:rsidDel="002A1D54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611F8C7A" w14:textId="79A0F818" w:rsidR="00584F21" w:rsidRPr="000C7A42" w:rsidRDefault="00F63ADA" w:rsidP="005D7999">
            <w:pPr>
              <w:pStyle w:val="aff8"/>
              <w:jc w:val="both"/>
            </w:pPr>
            <w:r w:rsidRPr="000C7A42">
              <w:t>Производить</w:t>
            </w:r>
            <w:r w:rsidR="00584F21" w:rsidRPr="000C7A42">
              <w:t xml:space="preserve"> экранирование жгутов в общем экране электрических систем</w:t>
            </w:r>
          </w:p>
        </w:tc>
      </w:tr>
      <w:tr w:rsidR="000530A7" w:rsidRPr="000C7A42" w14:paraId="27081A85" w14:textId="77777777" w:rsidTr="005D7999">
        <w:trPr>
          <w:trHeight w:val="20"/>
        </w:trPr>
        <w:tc>
          <w:tcPr>
            <w:tcW w:w="1409" w:type="pct"/>
            <w:vMerge/>
          </w:tcPr>
          <w:p w14:paraId="24982C29" w14:textId="77777777" w:rsidR="00584F21" w:rsidRPr="000C7A42" w:rsidDel="002A1D54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7CE2E214" w14:textId="4C3D15BF" w:rsidR="00584F21" w:rsidRPr="000C7A42" w:rsidRDefault="00F63ADA" w:rsidP="005D7999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Осуществлять</w:t>
            </w:r>
            <w:r w:rsidR="00584F21" w:rsidRPr="000C7A42">
              <w:rPr>
                <w:rStyle w:val="affc"/>
                <w:color w:val="auto"/>
              </w:rPr>
              <w:t xml:space="preserve"> вязку и защиту бортового жгута непрерывным и прерывистым способами</w:t>
            </w:r>
          </w:p>
        </w:tc>
      </w:tr>
      <w:tr w:rsidR="000530A7" w:rsidRPr="000C7A42" w14:paraId="279647AD" w14:textId="77777777" w:rsidTr="005D7999">
        <w:trPr>
          <w:trHeight w:val="20"/>
        </w:trPr>
        <w:tc>
          <w:tcPr>
            <w:tcW w:w="1409" w:type="pct"/>
            <w:vMerge/>
          </w:tcPr>
          <w:p w14:paraId="7CEE2087" w14:textId="77777777" w:rsidR="00584F21" w:rsidRPr="000C7A42" w:rsidDel="002A1D54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5662CE6E" w14:textId="4EF1EA7B" w:rsidR="00584F21" w:rsidRPr="000C7A42" w:rsidRDefault="00F63ADA" w:rsidP="005D7999">
            <w:pPr>
              <w:pStyle w:val="aff8"/>
              <w:jc w:val="both"/>
            </w:pPr>
            <w:r w:rsidRPr="000C7A42">
              <w:t>Производить</w:t>
            </w:r>
            <w:r w:rsidR="00584F21" w:rsidRPr="000C7A42">
              <w:t xml:space="preserve"> заделку </w:t>
            </w:r>
            <w:r w:rsidR="00584F21" w:rsidRPr="000C7A42">
              <w:rPr>
                <w:rStyle w:val="affc"/>
                <w:color w:val="auto"/>
              </w:rPr>
              <w:t>электрических соединителей</w:t>
            </w:r>
          </w:p>
        </w:tc>
      </w:tr>
      <w:tr w:rsidR="000530A7" w:rsidRPr="000C7A42" w14:paraId="6F2FCA08" w14:textId="77777777" w:rsidTr="005D7999">
        <w:trPr>
          <w:trHeight w:val="20"/>
        </w:trPr>
        <w:tc>
          <w:tcPr>
            <w:tcW w:w="1409" w:type="pct"/>
            <w:vMerge/>
          </w:tcPr>
          <w:p w14:paraId="4B487909" w14:textId="77777777" w:rsidR="00584F21" w:rsidRPr="000C7A42" w:rsidDel="002A1D54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36582929" w14:textId="48D7A636" w:rsidR="00584F21" w:rsidRPr="000C7A42" w:rsidRDefault="00F63ADA" w:rsidP="005D7999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Производить</w:t>
            </w:r>
            <w:r w:rsidR="00584F21" w:rsidRPr="000C7A42">
              <w:rPr>
                <w:rStyle w:val="affc"/>
                <w:color w:val="auto"/>
              </w:rPr>
              <w:t xml:space="preserve"> герметизацию электрических соединителей</w:t>
            </w:r>
          </w:p>
        </w:tc>
      </w:tr>
      <w:tr w:rsidR="000530A7" w:rsidRPr="000C7A42" w14:paraId="04BEF899" w14:textId="77777777" w:rsidTr="005D7999">
        <w:trPr>
          <w:trHeight w:val="20"/>
        </w:trPr>
        <w:tc>
          <w:tcPr>
            <w:tcW w:w="1409" w:type="pct"/>
            <w:vMerge w:val="restart"/>
          </w:tcPr>
          <w:p w14:paraId="17668155" w14:textId="77777777" w:rsidR="00584F21" w:rsidRPr="000C7A42" w:rsidRDefault="00584F21" w:rsidP="00584F21">
            <w:pPr>
              <w:pStyle w:val="aff8"/>
            </w:pPr>
            <w:r w:rsidRPr="000C7A42">
              <w:t>Необходимые знания</w:t>
            </w:r>
          </w:p>
        </w:tc>
        <w:tc>
          <w:tcPr>
            <w:tcW w:w="3591" w:type="pct"/>
          </w:tcPr>
          <w:p w14:paraId="527C470F" w14:textId="42DD5A5C" w:rsidR="00584F21" w:rsidRPr="000C7A42" w:rsidRDefault="00584F21" w:rsidP="005D7999">
            <w:pPr>
              <w:pStyle w:val="aff8"/>
              <w:jc w:val="both"/>
            </w:pPr>
            <w:r w:rsidRPr="000C7A42">
              <w:t>Методы изготовления жгутов</w:t>
            </w:r>
          </w:p>
        </w:tc>
      </w:tr>
      <w:tr w:rsidR="000530A7" w:rsidRPr="000C7A42" w14:paraId="2F0867FF" w14:textId="77777777" w:rsidTr="005D7999">
        <w:trPr>
          <w:trHeight w:val="20"/>
        </w:trPr>
        <w:tc>
          <w:tcPr>
            <w:tcW w:w="1409" w:type="pct"/>
            <w:vMerge/>
          </w:tcPr>
          <w:p w14:paraId="2D53B982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00008559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 xml:space="preserve">Назначение бортовых </w:t>
            </w:r>
            <w:r w:rsidRPr="000C7A42">
              <w:rPr>
                <w:rStyle w:val="affc"/>
                <w:color w:val="auto"/>
              </w:rPr>
              <w:t>электрожгутов</w:t>
            </w:r>
          </w:p>
        </w:tc>
      </w:tr>
      <w:tr w:rsidR="000530A7" w:rsidRPr="000C7A42" w14:paraId="1B6DC59D" w14:textId="77777777" w:rsidTr="005D7999">
        <w:trPr>
          <w:trHeight w:val="20"/>
        </w:trPr>
        <w:tc>
          <w:tcPr>
            <w:tcW w:w="1409" w:type="pct"/>
            <w:vMerge/>
          </w:tcPr>
          <w:p w14:paraId="708A721C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0A4886F3" w14:textId="77777777" w:rsidR="00584F21" w:rsidRPr="000C7A42" w:rsidRDefault="00584F21" w:rsidP="005D7999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Материалы, применяемые для защиты боровых электрожгутов</w:t>
            </w:r>
          </w:p>
        </w:tc>
      </w:tr>
      <w:tr w:rsidR="000530A7" w:rsidRPr="000C7A42" w14:paraId="14224DBF" w14:textId="77777777" w:rsidTr="005D7999">
        <w:trPr>
          <w:trHeight w:val="20"/>
        </w:trPr>
        <w:tc>
          <w:tcPr>
            <w:tcW w:w="1409" w:type="pct"/>
            <w:vMerge/>
          </w:tcPr>
          <w:p w14:paraId="5D42C763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65E8195F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 xml:space="preserve">Назначение и виды герметиков </w:t>
            </w:r>
          </w:p>
        </w:tc>
      </w:tr>
      <w:tr w:rsidR="000530A7" w:rsidRPr="000C7A42" w14:paraId="49B8316E" w14:textId="77777777" w:rsidTr="005D7999">
        <w:trPr>
          <w:trHeight w:val="20"/>
        </w:trPr>
        <w:tc>
          <w:tcPr>
            <w:tcW w:w="1409" w:type="pct"/>
            <w:vMerge/>
          </w:tcPr>
          <w:p w14:paraId="030D5203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310FE45A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Особенности пайки твердыми серебряными припоями</w:t>
            </w:r>
          </w:p>
        </w:tc>
      </w:tr>
      <w:tr w:rsidR="000530A7" w:rsidRPr="000C7A42" w14:paraId="54A2CA1C" w14:textId="77777777" w:rsidTr="005D7999">
        <w:trPr>
          <w:trHeight w:val="20"/>
        </w:trPr>
        <w:tc>
          <w:tcPr>
            <w:tcW w:w="1409" w:type="pct"/>
            <w:vMerge/>
          </w:tcPr>
          <w:p w14:paraId="2CBDBBBE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05D84384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Способы герметизация электрических соединителей</w:t>
            </w:r>
          </w:p>
        </w:tc>
      </w:tr>
      <w:tr w:rsidR="000530A7" w:rsidRPr="000C7A42" w14:paraId="57D9A3D8" w14:textId="77777777" w:rsidTr="005D7999">
        <w:trPr>
          <w:trHeight w:val="20"/>
        </w:trPr>
        <w:tc>
          <w:tcPr>
            <w:tcW w:w="1409" w:type="pct"/>
            <w:vMerge/>
          </w:tcPr>
          <w:p w14:paraId="30EEFA8C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5B0E8A39" w14:textId="6AE8B686" w:rsidR="00584F21" w:rsidRPr="000C7A42" w:rsidRDefault="00584F21" w:rsidP="005D7999">
            <w:pPr>
              <w:pStyle w:val="aff8"/>
              <w:jc w:val="both"/>
            </w:pPr>
            <w:r w:rsidRPr="000C7A42">
              <w:t>Характеристики изоляционных материалов, применяемы</w:t>
            </w:r>
            <w:r w:rsidR="00E8620D">
              <w:t>х</w:t>
            </w:r>
            <w:r w:rsidRPr="000C7A42">
              <w:t xml:space="preserve"> для изготовления электрожгутов</w:t>
            </w:r>
          </w:p>
        </w:tc>
      </w:tr>
      <w:tr w:rsidR="000530A7" w:rsidRPr="000C7A42" w14:paraId="7D7CBB9D" w14:textId="77777777" w:rsidTr="005D7999">
        <w:trPr>
          <w:trHeight w:val="20"/>
        </w:trPr>
        <w:tc>
          <w:tcPr>
            <w:tcW w:w="1409" w:type="pct"/>
            <w:vMerge/>
          </w:tcPr>
          <w:p w14:paraId="536F67F7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73F4480B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Порядок металлизации жгутов электрических систем летательного аппарата</w:t>
            </w:r>
          </w:p>
        </w:tc>
      </w:tr>
      <w:tr w:rsidR="000530A7" w:rsidRPr="000C7A42" w14:paraId="2BF88F33" w14:textId="77777777" w:rsidTr="005D7999">
        <w:trPr>
          <w:trHeight w:val="20"/>
        </w:trPr>
        <w:tc>
          <w:tcPr>
            <w:tcW w:w="1409" w:type="pct"/>
            <w:vMerge/>
          </w:tcPr>
          <w:p w14:paraId="77D141EA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31DAA4FF" w14:textId="77777777" w:rsidR="00584F21" w:rsidRPr="000C7A42" w:rsidRDefault="00584F21" w:rsidP="005D7999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Виды, типы бандажей для вязки жгутов</w:t>
            </w:r>
          </w:p>
        </w:tc>
      </w:tr>
      <w:tr w:rsidR="000530A7" w:rsidRPr="000C7A42" w14:paraId="126CC87A" w14:textId="77777777" w:rsidTr="005D7999">
        <w:trPr>
          <w:trHeight w:val="20"/>
        </w:trPr>
        <w:tc>
          <w:tcPr>
            <w:tcW w:w="1409" w:type="pct"/>
            <w:vMerge/>
          </w:tcPr>
          <w:p w14:paraId="799A52B8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306449B7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Способы вязки электрожгутов</w:t>
            </w:r>
          </w:p>
        </w:tc>
      </w:tr>
      <w:tr w:rsidR="000530A7" w:rsidRPr="000C7A42" w14:paraId="20675C93" w14:textId="77777777" w:rsidTr="005D7999">
        <w:trPr>
          <w:trHeight w:val="20"/>
        </w:trPr>
        <w:tc>
          <w:tcPr>
            <w:tcW w:w="1409" w:type="pct"/>
            <w:vMerge/>
          </w:tcPr>
          <w:p w14:paraId="72539F5F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0D16026A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Назначение электроагрегатных жгутов</w:t>
            </w:r>
          </w:p>
        </w:tc>
      </w:tr>
      <w:tr w:rsidR="000530A7" w:rsidRPr="000C7A42" w14:paraId="15774D97" w14:textId="77777777" w:rsidTr="005D7999">
        <w:trPr>
          <w:trHeight w:val="20"/>
        </w:trPr>
        <w:tc>
          <w:tcPr>
            <w:tcW w:w="1409" w:type="pct"/>
            <w:vMerge/>
          </w:tcPr>
          <w:p w14:paraId="3857327E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0438E35E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Марки проводов и изоляционных материалов</w:t>
            </w:r>
          </w:p>
        </w:tc>
      </w:tr>
      <w:tr w:rsidR="000530A7" w:rsidRPr="000C7A42" w14:paraId="6A70B1CD" w14:textId="77777777" w:rsidTr="005D7999">
        <w:trPr>
          <w:trHeight w:val="20"/>
        </w:trPr>
        <w:tc>
          <w:tcPr>
            <w:tcW w:w="1409" w:type="pct"/>
            <w:vMerge/>
          </w:tcPr>
          <w:p w14:paraId="1CE8556D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1821F996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Основные сведения об электрических измерениях</w:t>
            </w:r>
          </w:p>
        </w:tc>
      </w:tr>
      <w:tr w:rsidR="000530A7" w:rsidRPr="000C7A42" w14:paraId="3F5B717C" w14:textId="77777777" w:rsidTr="005D7999">
        <w:trPr>
          <w:trHeight w:val="20"/>
        </w:trPr>
        <w:tc>
          <w:tcPr>
            <w:tcW w:w="1409" w:type="pct"/>
            <w:vMerge/>
          </w:tcPr>
          <w:p w14:paraId="2484BCDE" w14:textId="77777777" w:rsidR="009D153E" w:rsidRPr="000C7A42" w:rsidRDefault="009D153E" w:rsidP="00584F21">
            <w:pPr>
              <w:pStyle w:val="aff8"/>
            </w:pPr>
          </w:p>
        </w:tc>
        <w:tc>
          <w:tcPr>
            <w:tcW w:w="3591" w:type="pct"/>
          </w:tcPr>
          <w:p w14:paraId="134E568F" w14:textId="36DCD19D" w:rsidR="009D153E" w:rsidRPr="000C7A42" w:rsidRDefault="009D153E" w:rsidP="005D7999">
            <w:pPr>
              <w:pStyle w:val="aff8"/>
              <w:jc w:val="both"/>
            </w:pPr>
            <w:r w:rsidRPr="000C7A42">
              <w:t>Устройство и принципы работы простых измерительных приборов</w:t>
            </w:r>
          </w:p>
        </w:tc>
      </w:tr>
      <w:tr w:rsidR="000530A7" w:rsidRPr="000C7A42" w14:paraId="69203297" w14:textId="77777777" w:rsidTr="005D7999">
        <w:trPr>
          <w:trHeight w:val="20"/>
        </w:trPr>
        <w:tc>
          <w:tcPr>
            <w:tcW w:w="1409" w:type="pct"/>
            <w:vMerge/>
          </w:tcPr>
          <w:p w14:paraId="0061FC2A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4A137FF2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Правила применения стандартных электроизмерительных приборов</w:t>
            </w:r>
          </w:p>
        </w:tc>
      </w:tr>
      <w:tr w:rsidR="000530A7" w:rsidRPr="000C7A42" w14:paraId="46F07C0E" w14:textId="77777777" w:rsidTr="005D7999">
        <w:trPr>
          <w:trHeight w:val="20"/>
        </w:trPr>
        <w:tc>
          <w:tcPr>
            <w:tcW w:w="1409" w:type="pct"/>
            <w:vMerge/>
          </w:tcPr>
          <w:p w14:paraId="1341C49E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5D209B3E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Требования охраны труда, промышленной, экологической и электробезопасности при изготовлении электрожгутов летательных аппаратов</w:t>
            </w:r>
          </w:p>
        </w:tc>
      </w:tr>
      <w:tr w:rsidR="000530A7" w:rsidRPr="000C7A42" w14:paraId="033B7BF1" w14:textId="77777777" w:rsidTr="005D7999">
        <w:trPr>
          <w:trHeight w:val="20"/>
        </w:trPr>
        <w:tc>
          <w:tcPr>
            <w:tcW w:w="1409" w:type="pct"/>
            <w:vMerge/>
          </w:tcPr>
          <w:p w14:paraId="12D3F975" w14:textId="77777777" w:rsidR="00584F21" w:rsidRPr="000C7A42" w:rsidRDefault="00584F21" w:rsidP="00584F21">
            <w:pPr>
              <w:pStyle w:val="aff8"/>
            </w:pPr>
          </w:p>
        </w:tc>
        <w:tc>
          <w:tcPr>
            <w:tcW w:w="3591" w:type="pct"/>
          </w:tcPr>
          <w:p w14:paraId="6915C535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Требования к организации рабочего места при изготовлении электрожгутов</w:t>
            </w:r>
          </w:p>
        </w:tc>
      </w:tr>
      <w:tr w:rsidR="000530A7" w:rsidRPr="000C7A42" w14:paraId="47C2053F" w14:textId="77777777" w:rsidTr="005D7999">
        <w:trPr>
          <w:trHeight w:val="20"/>
        </w:trPr>
        <w:tc>
          <w:tcPr>
            <w:tcW w:w="1409" w:type="pct"/>
          </w:tcPr>
          <w:p w14:paraId="1C0E7F6E" w14:textId="77777777" w:rsidR="00584F21" w:rsidRPr="000C7A42" w:rsidDel="002A1D54" w:rsidRDefault="00584F21" w:rsidP="00584F21">
            <w:pPr>
              <w:pStyle w:val="aff8"/>
            </w:pPr>
            <w:r w:rsidRPr="000C7A42" w:rsidDel="002A1D54">
              <w:t>Другие</w:t>
            </w:r>
            <w:r w:rsidRPr="000C7A42">
              <w:t xml:space="preserve"> </w:t>
            </w:r>
            <w:r w:rsidRPr="000C7A42" w:rsidDel="002A1D54">
              <w:t>характеристики</w:t>
            </w:r>
          </w:p>
        </w:tc>
        <w:tc>
          <w:tcPr>
            <w:tcW w:w="3591" w:type="pct"/>
          </w:tcPr>
          <w:p w14:paraId="733B5F40" w14:textId="77777777" w:rsidR="00584F21" w:rsidRPr="000C7A42" w:rsidRDefault="00584F21" w:rsidP="005D7999">
            <w:pPr>
              <w:pStyle w:val="aff8"/>
              <w:jc w:val="both"/>
            </w:pPr>
            <w:r w:rsidRPr="000C7A42">
              <w:t>-</w:t>
            </w:r>
          </w:p>
        </w:tc>
      </w:tr>
    </w:tbl>
    <w:p w14:paraId="4C3DA005" w14:textId="77777777" w:rsidR="007E7561" w:rsidRPr="000C7A42" w:rsidRDefault="007E7561" w:rsidP="007E7561">
      <w:pPr>
        <w:ind w:left="-11"/>
      </w:pPr>
    </w:p>
    <w:p w14:paraId="5334DF8B" w14:textId="7330CA70" w:rsidR="00584F21" w:rsidRPr="000C7A42" w:rsidRDefault="00584F21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3.3.2. Трудовая функция</w:t>
      </w:r>
    </w:p>
    <w:p w14:paraId="31D316BC" w14:textId="77777777" w:rsidR="007E7561" w:rsidRPr="000C7A42" w:rsidRDefault="007E7561" w:rsidP="007E7561">
      <w:pPr>
        <w:ind w:left="-11"/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7"/>
        <w:gridCol w:w="4850"/>
        <w:gridCol w:w="552"/>
        <w:gridCol w:w="1213"/>
        <w:gridCol w:w="1447"/>
        <w:gridCol w:w="653"/>
      </w:tblGrid>
      <w:tr w:rsidR="000530A7" w:rsidRPr="000C7A42" w14:paraId="652FCA04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2E70B947" w14:textId="77777777" w:rsidR="00584F21" w:rsidRPr="000C7A42" w:rsidRDefault="00584F21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3580B435" w14:textId="49A38800" w:rsidR="00584F21" w:rsidRPr="000C7A42" w:rsidRDefault="005479BE" w:rsidP="00584F21">
            <w:pPr>
              <w:rPr>
                <w:szCs w:val="20"/>
              </w:rPr>
            </w:pPr>
            <w:r w:rsidRPr="000C7A42">
              <w:t>Изготовление радиоэлектронного и приборного оборудования, имеющих жгуты с небольшим количеством соединителей и ЭРЭ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258E1FCF" w14:textId="77777777" w:rsidR="00584F21" w:rsidRPr="000C7A42" w:rsidRDefault="00584F21" w:rsidP="00584F21">
            <w:pPr>
              <w:jc w:val="center"/>
              <w:rPr>
                <w:sz w:val="20"/>
                <w:szCs w:val="16"/>
                <w:vertAlign w:val="superscript"/>
              </w:rPr>
            </w:pPr>
            <w:r w:rsidRPr="000C7A42">
              <w:rPr>
                <w:sz w:val="20"/>
                <w:szCs w:val="16"/>
              </w:rPr>
              <w:t>Код</w:t>
            </w:r>
          </w:p>
        </w:tc>
        <w:tc>
          <w:tcPr>
            <w:tcW w:w="598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586717C6" w14:textId="1EAF028E" w:rsidR="00584F21" w:rsidRPr="000C7A42" w:rsidRDefault="000C7A42" w:rsidP="00620D6A">
            <w:pPr>
              <w:jc w:val="center"/>
              <w:rPr>
                <w:szCs w:val="16"/>
              </w:rPr>
            </w:pPr>
            <w:r>
              <w:rPr>
                <w:lang w:val="en-US"/>
              </w:rPr>
              <w:t>C</w:t>
            </w:r>
            <w:r w:rsidR="00584F21" w:rsidRPr="000C7A42">
              <w:t>/02.3</w:t>
            </w:r>
          </w:p>
        </w:tc>
        <w:tc>
          <w:tcPr>
            <w:tcW w:w="694" w:type="pct"/>
            <w:tcBorders>
              <w:top w:val="nil"/>
              <w:bottom w:val="nil"/>
            </w:tcBorders>
            <w:vAlign w:val="center"/>
          </w:tcPr>
          <w:p w14:paraId="0607DD07" w14:textId="77777777" w:rsidR="00584F21" w:rsidRPr="000C7A42" w:rsidRDefault="00584F21" w:rsidP="00584F21">
            <w:pPr>
              <w:jc w:val="center"/>
              <w:rPr>
                <w:sz w:val="20"/>
                <w:szCs w:val="16"/>
                <w:vertAlign w:val="superscript"/>
              </w:rPr>
            </w:pPr>
            <w:r w:rsidRPr="000C7A4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76B6FDB4" w14:textId="77777777" w:rsidR="00584F21" w:rsidRPr="000C7A42" w:rsidRDefault="00584F21" w:rsidP="00584F21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3</w:t>
            </w:r>
          </w:p>
        </w:tc>
      </w:tr>
    </w:tbl>
    <w:p w14:paraId="378021F5" w14:textId="77777777" w:rsidR="0057516D" w:rsidRPr="000C7A42" w:rsidRDefault="0057516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6"/>
        <w:gridCol w:w="1304"/>
        <w:gridCol w:w="392"/>
        <w:gridCol w:w="2765"/>
        <w:gridCol w:w="1153"/>
        <w:gridCol w:w="2002"/>
      </w:tblGrid>
      <w:tr w:rsidR="000530A7" w:rsidRPr="000C7A42" w14:paraId="287D8304" w14:textId="77777777" w:rsidTr="00584F21">
        <w:trPr>
          <w:trHeight w:val="488"/>
        </w:trPr>
        <w:tc>
          <w:tcPr>
            <w:tcW w:w="1268" w:type="pct"/>
            <w:tcBorders>
              <w:top w:val="nil"/>
              <w:left w:val="nil"/>
              <w:bottom w:val="nil"/>
            </w:tcBorders>
            <w:vAlign w:val="center"/>
          </w:tcPr>
          <w:p w14:paraId="50EB101A" w14:textId="77777777" w:rsidR="00584F21" w:rsidRPr="000C7A42" w:rsidRDefault="00584F21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9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64D593B4" w14:textId="77777777" w:rsidR="00584F21" w:rsidRPr="000C7A42" w:rsidRDefault="00584F21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</w:tcBorders>
            <w:vAlign w:val="center"/>
          </w:tcPr>
          <w:p w14:paraId="70904D8F" w14:textId="77777777" w:rsidR="00584F21" w:rsidRPr="000C7A42" w:rsidRDefault="00584F21" w:rsidP="00584F21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355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6AFC59BD" w14:textId="77777777" w:rsidR="00584F21" w:rsidRPr="000C7A42" w:rsidRDefault="00584F21" w:rsidP="00584F21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6E0B8BFD" w14:textId="77777777" w:rsidR="00584F21" w:rsidRPr="000C7A42" w:rsidRDefault="00584F21" w:rsidP="00584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4C064B24" w14:textId="77777777" w:rsidR="00584F21" w:rsidRPr="000C7A42" w:rsidRDefault="00584F21" w:rsidP="00584F21">
            <w:pPr>
              <w:jc w:val="center"/>
              <w:rPr>
                <w:sz w:val="18"/>
                <w:szCs w:val="18"/>
              </w:rPr>
            </w:pPr>
          </w:p>
        </w:tc>
      </w:tr>
      <w:tr w:rsidR="00DC197C" w:rsidRPr="000C7A42" w14:paraId="2A0DBD84" w14:textId="77777777" w:rsidTr="00584F21">
        <w:trPr>
          <w:trHeight w:val="479"/>
        </w:trPr>
        <w:tc>
          <w:tcPr>
            <w:tcW w:w="34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7E93F" w14:textId="77777777" w:rsidR="00584F21" w:rsidRPr="000C7A42" w:rsidRDefault="00584F21" w:rsidP="00584F21">
            <w:pPr>
              <w:rPr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</w:tcPr>
          <w:p w14:paraId="1A5C09F4" w14:textId="77777777" w:rsidR="00584F21" w:rsidRPr="000C7A42" w:rsidRDefault="00584F21" w:rsidP="00584F21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14:paraId="57F6970D" w14:textId="77777777" w:rsidR="00584F21" w:rsidRPr="000C7A42" w:rsidRDefault="00584F21" w:rsidP="00584F21">
            <w:pPr>
              <w:ind w:right="-104"/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6C2C4B17" w14:textId="77777777" w:rsidR="00584F21" w:rsidRPr="000C7A42" w:rsidRDefault="00584F21" w:rsidP="00584F21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3"/>
        <w:gridCol w:w="7506"/>
      </w:tblGrid>
      <w:tr w:rsidR="00436A55" w:rsidRPr="000C7A42" w14:paraId="44014A31" w14:textId="77777777" w:rsidTr="005D7999">
        <w:trPr>
          <w:trHeight w:val="20"/>
        </w:trPr>
        <w:tc>
          <w:tcPr>
            <w:tcW w:w="1320" w:type="pct"/>
            <w:vMerge w:val="restart"/>
          </w:tcPr>
          <w:p w14:paraId="7A499EE6" w14:textId="77777777" w:rsidR="00436A55" w:rsidRPr="000C7A42" w:rsidRDefault="00436A55" w:rsidP="00584F21">
            <w:pPr>
              <w:pStyle w:val="aff8"/>
            </w:pPr>
            <w:r w:rsidRPr="000C7A42">
              <w:t>Трудовые действия</w:t>
            </w:r>
          </w:p>
        </w:tc>
        <w:tc>
          <w:tcPr>
            <w:tcW w:w="3680" w:type="pct"/>
            <w:vAlign w:val="center"/>
          </w:tcPr>
          <w:p w14:paraId="7561CCF8" w14:textId="2D1FB5D3" w:rsidR="00436A55" w:rsidRPr="000C7A42" w:rsidRDefault="00436A55" w:rsidP="005D7999">
            <w:pPr>
              <w:pStyle w:val="aff8"/>
              <w:jc w:val="both"/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52F16676" w14:textId="77777777" w:rsidTr="005D7999">
        <w:trPr>
          <w:trHeight w:val="20"/>
        </w:trPr>
        <w:tc>
          <w:tcPr>
            <w:tcW w:w="1320" w:type="pct"/>
            <w:vMerge/>
          </w:tcPr>
          <w:p w14:paraId="141F61A3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  <w:vAlign w:val="center"/>
          </w:tcPr>
          <w:p w14:paraId="12F16D0E" w14:textId="668AED81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>Подготовка проводов</w:t>
            </w:r>
            <w:r w:rsidR="00336262" w:rsidRPr="000C7A42">
              <w:t>, резка на заданную длину</w:t>
            </w:r>
            <w:r w:rsidRPr="000C7A42">
              <w:t xml:space="preserve"> и их подбор по типу</w:t>
            </w:r>
            <w:r w:rsidR="00E8620D">
              <w:t xml:space="preserve"> и</w:t>
            </w:r>
            <w:r w:rsidRPr="000C7A42">
              <w:t xml:space="preserve"> сечению</w:t>
            </w:r>
            <w:r w:rsidR="00336262" w:rsidRPr="000C7A42">
              <w:t xml:space="preserve"> для изготовления жгутов для радиоэлектронного и приборного оборудования</w:t>
            </w:r>
          </w:p>
        </w:tc>
      </w:tr>
      <w:tr w:rsidR="000530A7" w:rsidRPr="000C7A42" w14:paraId="49C801B2" w14:textId="77777777" w:rsidTr="005D7999">
        <w:trPr>
          <w:trHeight w:val="20"/>
        </w:trPr>
        <w:tc>
          <w:tcPr>
            <w:tcW w:w="1320" w:type="pct"/>
            <w:vMerge/>
          </w:tcPr>
          <w:p w14:paraId="02D10D4D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28F7E990" w14:textId="28A53B12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rPr>
                <w:rStyle w:val="af9"/>
                <w:color w:val="auto"/>
              </w:rPr>
              <w:t xml:space="preserve">Маркировка </w:t>
            </w:r>
            <w:r w:rsidR="00336262" w:rsidRPr="000C7A42">
              <w:rPr>
                <w:rStyle w:val="af9"/>
                <w:color w:val="auto"/>
              </w:rPr>
              <w:t xml:space="preserve">жгутов </w:t>
            </w:r>
            <w:r w:rsidRPr="000C7A42">
              <w:rPr>
                <w:rStyle w:val="af9"/>
                <w:color w:val="auto"/>
              </w:rPr>
              <w:t>бирками</w:t>
            </w:r>
          </w:p>
        </w:tc>
      </w:tr>
      <w:tr w:rsidR="000530A7" w:rsidRPr="000C7A42" w14:paraId="712D108C" w14:textId="77777777" w:rsidTr="005D7999">
        <w:trPr>
          <w:trHeight w:val="20"/>
        </w:trPr>
        <w:tc>
          <w:tcPr>
            <w:tcW w:w="1320" w:type="pct"/>
            <w:vMerge/>
          </w:tcPr>
          <w:p w14:paraId="18F5E5FA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2C847945" w14:textId="28947844" w:rsidR="00190CA8" w:rsidRPr="000C7A42" w:rsidRDefault="00336262" w:rsidP="005D7999">
            <w:pPr>
              <w:pStyle w:val="aff8"/>
              <w:jc w:val="both"/>
              <w:rPr>
                <w:strike/>
              </w:rPr>
            </w:pPr>
            <w:r w:rsidRPr="000C7A42">
              <w:t>Прокладка жгутов при изготовлении радиоэлектронного и приборного оборудования</w:t>
            </w:r>
          </w:p>
        </w:tc>
      </w:tr>
      <w:tr w:rsidR="000530A7" w:rsidRPr="000C7A42" w14:paraId="43F1CF37" w14:textId="77777777" w:rsidTr="005D7999">
        <w:trPr>
          <w:trHeight w:val="20"/>
        </w:trPr>
        <w:tc>
          <w:tcPr>
            <w:tcW w:w="1320" w:type="pct"/>
            <w:vMerge/>
          </w:tcPr>
          <w:p w14:paraId="68E0CBCF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12F7B545" w14:textId="2A89BB8B" w:rsidR="00190CA8" w:rsidRPr="000C7A42" w:rsidRDefault="00190CA8" w:rsidP="005D7999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 xml:space="preserve">Защита трассы </w:t>
            </w:r>
            <w:r w:rsidR="00336262" w:rsidRPr="000C7A42">
              <w:t xml:space="preserve">радиоэлектронного и приборного оборудования </w:t>
            </w:r>
            <w:r w:rsidRPr="000C7A42">
              <w:t>изоляционными материалами</w:t>
            </w:r>
          </w:p>
        </w:tc>
      </w:tr>
      <w:tr w:rsidR="000530A7" w:rsidRPr="000C7A42" w14:paraId="5600A063" w14:textId="77777777" w:rsidTr="005D7999">
        <w:trPr>
          <w:trHeight w:val="20"/>
        </w:trPr>
        <w:tc>
          <w:tcPr>
            <w:tcW w:w="1320" w:type="pct"/>
            <w:vMerge/>
          </w:tcPr>
          <w:p w14:paraId="6549A142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54BC471A" w14:textId="7C9EB6F6" w:rsidR="00190CA8" w:rsidRPr="000C7A42" w:rsidRDefault="00190CA8" w:rsidP="005D7999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>Снятие изоляции с конца проводов</w:t>
            </w:r>
            <w:r w:rsidR="00152DDA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235462D8" w14:textId="77777777" w:rsidTr="005D7999">
        <w:trPr>
          <w:trHeight w:val="20"/>
        </w:trPr>
        <w:tc>
          <w:tcPr>
            <w:tcW w:w="1320" w:type="pct"/>
            <w:vMerge/>
          </w:tcPr>
          <w:p w14:paraId="7115DE0A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6EF40AEF" w14:textId="22C6D8FA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>Нанесение флюсов, лужение проводов</w:t>
            </w:r>
            <w:r w:rsidR="00152DDA" w:rsidRPr="000C7A42">
              <w:t xml:space="preserve"> радиоэлектронного и </w:t>
            </w:r>
          </w:p>
        </w:tc>
      </w:tr>
      <w:tr w:rsidR="000530A7" w:rsidRPr="000C7A42" w14:paraId="4958B0FB" w14:textId="77777777" w:rsidTr="005D7999">
        <w:trPr>
          <w:trHeight w:val="20"/>
        </w:trPr>
        <w:tc>
          <w:tcPr>
            <w:tcW w:w="1320" w:type="pct"/>
            <w:vMerge/>
          </w:tcPr>
          <w:p w14:paraId="7760C139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55E18FDB" w14:textId="03A2DBC1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>Прозвонка проводов</w:t>
            </w:r>
          </w:p>
        </w:tc>
      </w:tr>
      <w:tr w:rsidR="000530A7" w:rsidRPr="000C7A42" w14:paraId="5EB2EE97" w14:textId="77777777" w:rsidTr="005D7999">
        <w:trPr>
          <w:trHeight w:val="20"/>
        </w:trPr>
        <w:tc>
          <w:tcPr>
            <w:tcW w:w="1320" w:type="pct"/>
            <w:vMerge/>
          </w:tcPr>
          <w:p w14:paraId="347E1973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64A3103D" w14:textId="22B3146A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Заделка проводов </w:t>
            </w:r>
            <w:r w:rsidR="00152DDA" w:rsidRPr="000C7A42">
              <w:t xml:space="preserve">радиоэлектронного и приборного оборудования </w:t>
            </w:r>
            <w:r w:rsidRPr="000C7A42">
              <w:t>в наконечники методом пайки</w:t>
            </w:r>
          </w:p>
        </w:tc>
      </w:tr>
      <w:tr w:rsidR="000530A7" w:rsidRPr="000C7A42" w14:paraId="454789CE" w14:textId="77777777" w:rsidTr="005D7999">
        <w:trPr>
          <w:trHeight w:val="20"/>
        </w:trPr>
        <w:tc>
          <w:tcPr>
            <w:tcW w:w="1320" w:type="pct"/>
            <w:vMerge/>
          </w:tcPr>
          <w:p w14:paraId="11780F6B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45F43950" w14:textId="3CD5A02F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Заделка проводов </w:t>
            </w:r>
            <w:r w:rsidR="00152DDA" w:rsidRPr="000C7A42">
              <w:t xml:space="preserve">радиоэлектронного и приборного оборудования </w:t>
            </w:r>
            <w:r w:rsidRPr="000C7A42">
              <w:t>на клеммную пластину</w:t>
            </w:r>
          </w:p>
        </w:tc>
      </w:tr>
      <w:tr w:rsidR="000530A7" w:rsidRPr="000C7A42" w14:paraId="58C2900E" w14:textId="77777777" w:rsidTr="005D7999">
        <w:trPr>
          <w:trHeight w:val="20"/>
        </w:trPr>
        <w:tc>
          <w:tcPr>
            <w:tcW w:w="1320" w:type="pct"/>
            <w:vMerge/>
          </w:tcPr>
          <w:p w14:paraId="347C491A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1F0D354D" w14:textId="425EB2AF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>Крепление наконечников</w:t>
            </w:r>
          </w:p>
        </w:tc>
      </w:tr>
      <w:tr w:rsidR="000530A7" w:rsidRPr="000C7A42" w14:paraId="01CCBB5A" w14:textId="77777777" w:rsidTr="005D7999">
        <w:trPr>
          <w:trHeight w:val="20"/>
        </w:trPr>
        <w:tc>
          <w:tcPr>
            <w:tcW w:w="1320" w:type="pct"/>
            <w:vMerge/>
          </w:tcPr>
          <w:p w14:paraId="361A170C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21F2FC7B" w14:textId="258A04CA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>Пайка серебряными припоями</w:t>
            </w:r>
          </w:p>
        </w:tc>
      </w:tr>
      <w:tr w:rsidR="000530A7" w:rsidRPr="000C7A42" w14:paraId="037EE518" w14:textId="77777777" w:rsidTr="005D7999">
        <w:trPr>
          <w:trHeight w:val="20"/>
        </w:trPr>
        <w:tc>
          <w:tcPr>
            <w:tcW w:w="1320" w:type="pct"/>
            <w:vMerge/>
          </w:tcPr>
          <w:p w14:paraId="263C15CF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6A1D5CD2" w14:textId="3AE67421" w:rsidR="00190CA8" w:rsidRPr="000C7A42" w:rsidRDefault="00190CA8" w:rsidP="005D7999">
            <w:pPr>
              <w:pStyle w:val="aff8"/>
              <w:jc w:val="both"/>
              <w:rPr>
                <w:strike/>
              </w:rPr>
            </w:pPr>
            <w:r w:rsidRPr="000C7A42">
              <w:t>Герметизация соединителей</w:t>
            </w:r>
          </w:p>
        </w:tc>
      </w:tr>
      <w:tr w:rsidR="000530A7" w:rsidRPr="000C7A42" w14:paraId="60E05399" w14:textId="77777777" w:rsidTr="005D7999">
        <w:trPr>
          <w:trHeight w:val="20"/>
        </w:trPr>
        <w:tc>
          <w:tcPr>
            <w:tcW w:w="1320" w:type="pct"/>
            <w:vMerge/>
          </w:tcPr>
          <w:p w14:paraId="34FD6491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7807DE19" w14:textId="18B14D2D" w:rsidR="00190CA8" w:rsidRPr="000C7A42" w:rsidRDefault="00190CA8" w:rsidP="005D7999">
            <w:pPr>
              <w:pStyle w:val="aff8"/>
              <w:jc w:val="both"/>
            </w:pPr>
            <w:r w:rsidRPr="000C7A42">
              <w:t>Пайка контактов на печатных платах</w:t>
            </w:r>
          </w:p>
        </w:tc>
      </w:tr>
      <w:tr w:rsidR="000530A7" w:rsidRPr="000C7A42" w14:paraId="54C7B810" w14:textId="77777777" w:rsidTr="005D7999">
        <w:trPr>
          <w:trHeight w:val="20"/>
        </w:trPr>
        <w:tc>
          <w:tcPr>
            <w:tcW w:w="1320" w:type="pct"/>
            <w:vMerge/>
          </w:tcPr>
          <w:p w14:paraId="18F411CA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665B39DD" w14:textId="64EA8678" w:rsidR="00190CA8" w:rsidRPr="000C7A42" w:rsidRDefault="00190CA8" w:rsidP="005D7999">
            <w:pPr>
              <w:pStyle w:val="aff8"/>
              <w:jc w:val="both"/>
            </w:pPr>
            <w:r w:rsidRPr="000C7A42">
              <w:t>Изготовление по электромонтажным схемам электроагрегатов с внутриблочным монтажом с количеством элементов коммутационной аппаратуры до 20</w:t>
            </w:r>
          </w:p>
        </w:tc>
      </w:tr>
      <w:tr w:rsidR="000530A7" w:rsidRPr="000C7A42" w14:paraId="5CEBA96F" w14:textId="77777777" w:rsidTr="005D7999">
        <w:trPr>
          <w:trHeight w:val="20"/>
        </w:trPr>
        <w:tc>
          <w:tcPr>
            <w:tcW w:w="1320" w:type="pct"/>
            <w:vMerge/>
          </w:tcPr>
          <w:p w14:paraId="647E7236" w14:textId="77777777" w:rsidR="00190CA8" w:rsidRPr="000C7A42" w:rsidRDefault="00190CA8" w:rsidP="003336F9">
            <w:pPr>
              <w:pStyle w:val="aff8"/>
            </w:pPr>
          </w:p>
        </w:tc>
        <w:tc>
          <w:tcPr>
            <w:tcW w:w="3680" w:type="pct"/>
          </w:tcPr>
          <w:p w14:paraId="61F05B4E" w14:textId="1435A29B" w:rsidR="00190CA8" w:rsidRPr="000C7A42" w:rsidRDefault="00190CA8" w:rsidP="005D7999">
            <w:pPr>
              <w:pStyle w:val="aff8"/>
              <w:jc w:val="both"/>
            </w:pPr>
            <w:r w:rsidRPr="000C7A42">
              <w:t>Обезжиривание контактов элементов</w:t>
            </w:r>
          </w:p>
        </w:tc>
      </w:tr>
      <w:tr w:rsidR="000530A7" w:rsidRPr="000C7A42" w14:paraId="5E395D7A" w14:textId="77777777" w:rsidTr="005D7999">
        <w:trPr>
          <w:trHeight w:val="20"/>
        </w:trPr>
        <w:tc>
          <w:tcPr>
            <w:tcW w:w="1320" w:type="pct"/>
            <w:vMerge w:val="restart"/>
          </w:tcPr>
          <w:p w14:paraId="57CFE8F4" w14:textId="77777777" w:rsidR="00BE12B0" w:rsidRPr="000C7A42" w:rsidRDefault="00BE12B0" w:rsidP="003336F9">
            <w:pPr>
              <w:pStyle w:val="aff8"/>
            </w:pPr>
            <w:r w:rsidRPr="000C7A42" w:rsidDel="002A1D54">
              <w:t>Необходимые умения</w:t>
            </w:r>
          </w:p>
        </w:tc>
        <w:tc>
          <w:tcPr>
            <w:tcW w:w="3680" w:type="pct"/>
          </w:tcPr>
          <w:p w14:paraId="5E28CC7A" w14:textId="26185676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Читать электромонтажные схемы, чертежи </w:t>
            </w:r>
          </w:p>
        </w:tc>
      </w:tr>
      <w:tr w:rsidR="000530A7" w:rsidRPr="000C7A42" w14:paraId="70416F28" w14:textId="77777777" w:rsidTr="005D7999">
        <w:trPr>
          <w:trHeight w:val="20"/>
        </w:trPr>
        <w:tc>
          <w:tcPr>
            <w:tcW w:w="1320" w:type="pct"/>
            <w:vMerge/>
          </w:tcPr>
          <w:p w14:paraId="59C40682" w14:textId="77777777" w:rsidR="00BE12B0" w:rsidRPr="000C7A42" w:rsidDel="002A1D54" w:rsidRDefault="00BE12B0" w:rsidP="003336F9">
            <w:pPr>
              <w:pStyle w:val="aff8"/>
            </w:pPr>
          </w:p>
        </w:tc>
        <w:tc>
          <w:tcPr>
            <w:tcW w:w="3680" w:type="pct"/>
          </w:tcPr>
          <w:p w14:paraId="503A865D" w14:textId="231EC48B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t>Читать маркировку проводов, кабелей, соединителей</w:t>
            </w:r>
          </w:p>
        </w:tc>
      </w:tr>
      <w:tr w:rsidR="000530A7" w:rsidRPr="000C7A42" w14:paraId="43055143" w14:textId="77777777" w:rsidTr="005D7999">
        <w:trPr>
          <w:trHeight w:val="20"/>
        </w:trPr>
        <w:tc>
          <w:tcPr>
            <w:tcW w:w="1320" w:type="pct"/>
            <w:vMerge/>
          </w:tcPr>
          <w:p w14:paraId="23342A6D" w14:textId="77777777" w:rsidR="00BE12B0" w:rsidRPr="000C7A42" w:rsidDel="002A1D54" w:rsidRDefault="00BE12B0" w:rsidP="003336F9">
            <w:pPr>
              <w:pStyle w:val="aff8"/>
            </w:pPr>
          </w:p>
        </w:tc>
        <w:tc>
          <w:tcPr>
            <w:tcW w:w="3680" w:type="pct"/>
          </w:tcPr>
          <w:p w14:paraId="234C5929" w14:textId="0B88E118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t>Выбирать необходимые материалы, инструменты и приспособления для прокладки трассы</w:t>
            </w:r>
            <w:r w:rsidR="00152DDA" w:rsidRPr="000C7A42">
              <w:t xml:space="preserve"> радиоэлектронного и приборного оборудования</w:t>
            </w:r>
          </w:p>
        </w:tc>
      </w:tr>
      <w:tr w:rsidR="000530A7" w:rsidRPr="000C7A42" w14:paraId="71EFC4BC" w14:textId="77777777" w:rsidTr="005D7999">
        <w:trPr>
          <w:trHeight w:val="20"/>
        </w:trPr>
        <w:tc>
          <w:tcPr>
            <w:tcW w:w="1320" w:type="pct"/>
            <w:vMerge/>
          </w:tcPr>
          <w:p w14:paraId="649607A2" w14:textId="77777777" w:rsidR="00BE12B0" w:rsidRPr="000C7A42" w:rsidDel="002A1D54" w:rsidRDefault="00BE12B0" w:rsidP="003336F9">
            <w:pPr>
              <w:pStyle w:val="aff8"/>
            </w:pPr>
          </w:p>
        </w:tc>
        <w:tc>
          <w:tcPr>
            <w:tcW w:w="3680" w:type="pct"/>
          </w:tcPr>
          <w:p w14:paraId="6AAFB641" w14:textId="15FAFEFA" w:rsidR="00BE12B0" w:rsidRPr="000C7A42" w:rsidRDefault="00BE12B0" w:rsidP="005D7999">
            <w:pPr>
              <w:pStyle w:val="aff8"/>
              <w:jc w:val="both"/>
            </w:pPr>
            <w:r w:rsidRPr="000C7A42">
              <w:t>Формировать трассу жгута при внутриблочно</w:t>
            </w:r>
            <w:r w:rsidR="00E8620D">
              <w:t>м</w:t>
            </w:r>
            <w:r w:rsidRPr="000C7A42">
              <w:t xml:space="preserve"> монтаж</w:t>
            </w:r>
            <w:r w:rsidR="00E8620D">
              <w:t>е</w:t>
            </w:r>
            <w:r w:rsidRPr="000C7A42">
              <w:t xml:space="preserve"> электроагрегата</w:t>
            </w:r>
          </w:p>
        </w:tc>
      </w:tr>
      <w:tr w:rsidR="000530A7" w:rsidRPr="000C7A42" w14:paraId="75100FF8" w14:textId="77777777" w:rsidTr="005D7999">
        <w:trPr>
          <w:trHeight w:val="20"/>
        </w:trPr>
        <w:tc>
          <w:tcPr>
            <w:tcW w:w="1320" w:type="pct"/>
            <w:vMerge/>
          </w:tcPr>
          <w:p w14:paraId="165B5A6F" w14:textId="77777777" w:rsidR="00BE12B0" w:rsidRPr="000C7A42" w:rsidDel="002A1D54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49A90ACC" w14:textId="476E8D99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t>Соединять провода с выводами элементов радиотехнических устройств, коммутационной аппаратуры</w:t>
            </w:r>
          </w:p>
        </w:tc>
      </w:tr>
      <w:tr w:rsidR="000530A7" w:rsidRPr="000C7A42" w14:paraId="66BBAEB1" w14:textId="77777777" w:rsidTr="005D7999">
        <w:trPr>
          <w:trHeight w:val="20"/>
        </w:trPr>
        <w:tc>
          <w:tcPr>
            <w:tcW w:w="1320" w:type="pct"/>
            <w:vMerge/>
          </w:tcPr>
          <w:p w14:paraId="04419176" w14:textId="77777777" w:rsidR="00BE12B0" w:rsidRPr="000C7A42" w:rsidDel="002A1D54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627612CA" w14:textId="773B08A9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t>Подключать наконечники к элементам радиотехнических устройств, коммутационной аппаратуры</w:t>
            </w:r>
          </w:p>
        </w:tc>
      </w:tr>
      <w:tr w:rsidR="000530A7" w:rsidRPr="000C7A42" w14:paraId="28A800FA" w14:textId="77777777" w:rsidTr="005D7999">
        <w:trPr>
          <w:trHeight w:val="20"/>
        </w:trPr>
        <w:tc>
          <w:tcPr>
            <w:tcW w:w="1320" w:type="pct"/>
            <w:vMerge/>
          </w:tcPr>
          <w:p w14:paraId="7CE655BE" w14:textId="77777777" w:rsidR="00BE12B0" w:rsidRPr="000C7A42" w:rsidDel="002A1D54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2B74532F" w14:textId="264691C2" w:rsidR="00BE12B0" w:rsidRPr="000C7A42" w:rsidRDefault="00315A18" w:rsidP="005D7999">
            <w:pPr>
              <w:pStyle w:val="aff8"/>
              <w:jc w:val="both"/>
              <w:rPr>
                <w:strike/>
              </w:rPr>
            </w:pPr>
            <w:r w:rsidRPr="000C7A42">
              <w:rPr>
                <w:rStyle w:val="affc"/>
                <w:color w:val="auto"/>
              </w:rPr>
              <w:t>Осуществлять</w:t>
            </w:r>
            <w:r w:rsidR="00BE12B0" w:rsidRPr="000C7A42">
              <w:rPr>
                <w:rStyle w:val="affc"/>
                <w:color w:val="auto"/>
              </w:rPr>
              <w:t xml:space="preserve"> вязку и защиту внутриблочного жгута непрерывным и прерывистым способами</w:t>
            </w:r>
          </w:p>
        </w:tc>
      </w:tr>
      <w:tr w:rsidR="000530A7" w:rsidRPr="000C7A42" w14:paraId="531C8991" w14:textId="77777777" w:rsidTr="005D7999">
        <w:trPr>
          <w:trHeight w:val="20"/>
        </w:trPr>
        <w:tc>
          <w:tcPr>
            <w:tcW w:w="1320" w:type="pct"/>
            <w:vMerge/>
          </w:tcPr>
          <w:p w14:paraId="503A3490" w14:textId="77777777" w:rsidR="00BE12B0" w:rsidRPr="000C7A42" w:rsidDel="002A1D54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63FF4590" w14:textId="4D31DAD2" w:rsidR="00BE12B0" w:rsidRPr="000C7A42" w:rsidRDefault="00315A18" w:rsidP="005D7999">
            <w:pPr>
              <w:pStyle w:val="aff8"/>
              <w:jc w:val="both"/>
              <w:rPr>
                <w:strike/>
              </w:rPr>
            </w:pPr>
            <w:r w:rsidRPr="000C7A42">
              <w:t>Производить</w:t>
            </w:r>
            <w:r w:rsidR="00BE12B0" w:rsidRPr="000C7A42">
              <w:t xml:space="preserve"> заделку </w:t>
            </w:r>
            <w:r w:rsidR="00BE12B0" w:rsidRPr="000C7A42">
              <w:rPr>
                <w:rStyle w:val="affc"/>
                <w:color w:val="auto"/>
              </w:rPr>
              <w:t>электрических соединителей</w:t>
            </w:r>
          </w:p>
        </w:tc>
      </w:tr>
      <w:tr w:rsidR="000530A7" w:rsidRPr="000C7A42" w14:paraId="24A6BB8C" w14:textId="77777777" w:rsidTr="005D7999">
        <w:trPr>
          <w:trHeight w:val="20"/>
        </w:trPr>
        <w:tc>
          <w:tcPr>
            <w:tcW w:w="1320" w:type="pct"/>
            <w:vMerge/>
          </w:tcPr>
          <w:p w14:paraId="08D65ADE" w14:textId="77777777" w:rsidR="00BE12B0" w:rsidRPr="000C7A42" w:rsidDel="002A1D54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2268AC4D" w14:textId="1E11BBCD" w:rsidR="00BE12B0" w:rsidRPr="000C7A42" w:rsidRDefault="00315A18" w:rsidP="005D7999">
            <w:pPr>
              <w:pStyle w:val="aff8"/>
              <w:jc w:val="both"/>
              <w:rPr>
                <w:strike/>
              </w:rPr>
            </w:pPr>
            <w:r w:rsidRPr="000C7A42">
              <w:rPr>
                <w:rStyle w:val="affc"/>
                <w:color w:val="auto"/>
              </w:rPr>
              <w:t>Производить</w:t>
            </w:r>
            <w:r w:rsidR="00BE12B0" w:rsidRPr="000C7A42">
              <w:rPr>
                <w:rStyle w:val="affc"/>
                <w:color w:val="auto"/>
              </w:rPr>
              <w:t xml:space="preserve"> герметизацию электрических соединителей</w:t>
            </w:r>
          </w:p>
        </w:tc>
      </w:tr>
      <w:tr w:rsidR="000530A7" w:rsidRPr="000C7A42" w14:paraId="0AC9F085" w14:textId="77777777" w:rsidTr="005D7999">
        <w:trPr>
          <w:trHeight w:val="20"/>
        </w:trPr>
        <w:tc>
          <w:tcPr>
            <w:tcW w:w="1320" w:type="pct"/>
            <w:vMerge w:val="restart"/>
          </w:tcPr>
          <w:p w14:paraId="492997F0" w14:textId="77777777" w:rsidR="00BE12B0" w:rsidRPr="000C7A42" w:rsidDel="002A1D54" w:rsidRDefault="00BE12B0" w:rsidP="00BE12B0">
            <w:pPr>
              <w:pStyle w:val="aff8"/>
            </w:pPr>
            <w:r w:rsidRPr="000C7A42">
              <w:t>Необходимые знания</w:t>
            </w:r>
          </w:p>
        </w:tc>
        <w:tc>
          <w:tcPr>
            <w:tcW w:w="3680" w:type="pct"/>
          </w:tcPr>
          <w:p w14:paraId="5BB6B1A5" w14:textId="45F94D55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rPr>
                <w:rStyle w:val="affc"/>
                <w:color w:val="auto"/>
              </w:rPr>
              <w:t>Материалы, применяемые для защиты трассы</w:t>
            </w:r>
            <w:r w:rsidR="00152DDA" w:rsidRPr="000C7A42">
              <w:rPr>
                <w:rStyle w:val="affc"/>
                <w:color w:val="auto"/>
              </w:rPr>
              <w:t xml:space="preserve"> радиоэлектронного и приборного оборудования</w:t>
            </w:r>
          </w:p>
        </w:tc>
      </w:tr>
      <w:tr w:rsidR="000530A7" w:rsidRPr="000C7A42" w14:paraId="1D2CAA17" w14:textId="77777777" w:rsidTr="005D7999">
        <w:trPr>
          <w:trHeight w:val="20"/>
        </w:trPr>
        <w:tc>
          <w:tcPr>
            <w:tcW w:w="1320" w:type="pct"/>
            <w:vMerge/>
          </w:tcPr>
          <w:p w14:paraId="001CCF2D" w14:textId="77777777" w:rsidR="00BE12B0" w:rsidRPr="000C7A42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6C448EF1" w14:textId="10850A57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t xml:space="preserve">Назначение и виды герметиков </w:t>
            </w:r>
          </w:p>
        </w:tc>
      </w:tr>
      <w:tr w:rsidR="000530A7" w:rsidRPr="000C7A42" w14:paraId="13E98739" w14:textId="77777777" w:rsidTr="005D7999">
        <w:trPr>
          <w:trHeight w:val="20"/>
        </w:trPr>
        <w:tc>
          <w:tcPr>
            <w:tcW w:w="1320" w:type="pct"/>
            <w:vMerge/>
          </w:tcPr>
          <w:p w14:paraId="558603DA" w14:textId="77777777" w:rsidR="00BE12B0" w:rsidRPr="000C7A42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114EB7B0" w14:textId="5AEA5C3C" w:rsidR="00BE12B0" w:rsidRPr="000C7A42" w:rsidRDefault="00BE12B0" w:rsidP="005D7999">
            <w:pPr>
              <w:pStyle w:val="aff8"/>
              <w:jc w:val="both"/>
            </w:pPr>
            <w:r w:rsidRPr="000C7A42">
              <w:t>Особенности пайки твердыми серебряными припоями</w:t>
            </w:r>
          </w:p>
        </w:tc>
      </w:tr>
      <w:tr w:rsidR="000530A7" w:rsidRPr="000C7A42" w14:paraId="4DBFC035" w14:textId="77777777" w:rsidTr="005D7999">
        <w:trPr>
          <w:trHeight w:val="20"/>
        </w:trPr>
        <w:tc>
          <w:tcPr>
            <w:tcW w:w="1320" w:type="pct"/>
            <w:vMerge/>
          </w:tcPr>
          <w:p w14:paraId="00F55699" w14:textId="77777777" w:rsidR="00BE12B0" w:rsidRPr="000C7A42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5F07EA98" w14:textId="012D64E4" w:rsidR="00BE12B0" w:rsidRPr="000C7A42" w:rsidRDefault="00BE12B0" w:rsidP="005D7999">
            <w:pPr>
              <w:pStyle w:val="aff8"/>
              <w:jc w:val="both"/>
            </w:pPr>
            <w:r w:rsidRPr="000C7A42">
              <w:t>Способы герметизаци</w:t>
            </w:r>
            <w:r w:rsidR="00E8620D">
              <w:t>и</w:t>
            </w:r>
            <w:r w:rsidRPr="000C7A42">
              <w:t xml:space="preserve"> электрических соединителей</w:t>
            </w:r>
          </w:p>
        </w:tc>
      </w:tr>
      <w:tr w:rsidR="000530A7" w:rsidRPr="000C7A42" w14:paraId="16B74B0B" w14:textId="77777777" w:rsidTr="005D7999">
        <w:trPr>
          <w:trHeight w:val="20"/>
        </w:trPr>
        <w:tc>
          <w:tcPr>
            <w:tcW w:w="1320" w:type="pct"/>
            <w:vMerge/>
          </w:tcPr>
          <w:p w14:paraId="503D8147" w14:textId="77777777" w:rsidR="00BE12B0" w:rsidRPr="000C7A42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62955A55" w14:textId="26FC63BB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t>Требования и способы подключения проводов к элементам радиотехнических устройств</w:t>
            </w:r>
          </w:p>
        </w:tc>
      </w:tr>
      <w:tr w:rsidR="000530A7" w:rsidRPr="000C7A42" w14:paraId="6E771D7A" w14:textId="77777777" w:rsidTr="005D7999">
        <w:trPr>
          <w:trHeight w:val="20"/>
        </w:trPr>
        <w:tc>
          <w:tcPr>
            <w:tcW w:w="1320" w:type="pct"/>
            <w:vMerge/>
          </w:tcPr>
          <w:p w14:paraId="10C6A882" w14:textId="77777777" w:rsidR="00BE12B0" w:rsidRPr="000C7A42" w:rsidDel="002A1D54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303B4FF4" w14:textId="3B8AD02E" w:rsidR="00BE12B0" w:rsidRPr="000C7A42" w:rsidRDefault="00BE12B0" w:rsidP="005D7999">
            <w:pPr>
              <w:pStyle w:val="aff8"/>
              <w:jc w:val="both"/>
            </w:pPr>
            <w:r w:rsidRPr="000C7A42">
              <w:t xml:space="preserve">Характеристики изоляционных материалов </w:t>
            </w:r>
          </w:p>
        </w:tc>
      </w:tr>
      <w:tr w:rsidR="000530A7" w:rsidRPr="000C7A42" w14:paraId="1DEFA6BF" w14:textId="77777777" w:rsidTr="005D7999">
        <w:trPr>
          <w:trHeight w:val="20"/>
        </w:trPr>
        <w:tc>
          <w:tcPr>
            <w:tcW w:w="1320" w:type="pct"/>
            <w:vMerge/>
          </w:tcPr>
          <w:p w14:paraId="6AB2C95A" w14:textId="77777777" w:rsidR="00BE12B0" w:rsidRPr="000C7A42" w:rsidDel="002A1D54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67E38199" w14:textId="7282997F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rPr>
                <w:rStyle w:val="affc"/>
                <w:color w:val="auto"/>
              </w:rPr>
              <w:t>Виды, типы бандажей для вязки жгутов</w:t>
            </w:r>
          </w:p>
        </w:tc>
      </w:tr>
      <w:tr w:rsidR="000530A7" w:rsidRPr="000C7A42" w14:paraId="1F9187FF" w14:textId="77777777" w:rsidTr="005D7999">
        <w:trPr>
          <w:trHeight w:val="20"/>
        </w:trPr>
        <w:tc>
          <w:tcPr>
            <w:tcW w:w="1320" w:type="pct"/>
            <w:vMerge/>
          </w:tcPr>
          <w:p w14:paraId="0DDCB0E7" w14:textId="77777777" w:rsidR="00BE12B0" w:rsidRPr="000C7A42" w:rsidDel="002A1D54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667B3447" w14:textId="51641FBC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t>Марки проводов и изоляционных материалов</w:t>
            </w:r>
          </w:p>
        </w:tc>
      </w:tr>
      <w:tr w:rsidR="000530A7" w:rsidRPr="000C7A42" w14:paraId="31711B95" w14:textId="77777777" w:rsidTr="005D7999">
        <w:trPr>
          <w:trHeight w:val="20"/>
        </w:trPr>
        <w:tc>
          <w:tcPr>
            <w:tcW w:w="1320" w:type="pct"/>
            <w:vMerge/>
          </w:tcPr>
          <w:p w14:paraId="2D1B134F" w14:textId="77777777" w:rsidR="00BE12B0" w:rsidRPr="000C7A42" w:rsidDel="002A1D54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02C09718" w14:textId="0922622A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t>Основные сведения об электрических измерениях</w:t>
            </w:r>
          </w:p>
        </w:tc>
      </w:tr>
      <w:tr w:rsidR="000530A7" w:rsidRPr="000C7A42" w14:paraId="5E75F871" w14:textId="77777777" w:rsidTr="005D7999">
        <w:trPr>
          <w:trHeight w:val="20"/>
        </w:trPr>
        <w:tc>
          <w:tcPr>
            <w:tcW w:w="1320" w:type="pct"/>
            <w:vMerge/>
          </w:tcPr>
          <w:p w14:paraId="5B3BEEE2" w14:textId="77777777" w:rsidR="00BE12B0" w:rsidRPr="000C7A42" w:rsidDel="002A1D54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25483715" w14:textId="071CAA32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t>Устройство и принципы работы простых измерительных приборов</w:t>
            </w:r>
          </w:p>
        </w:tc>
      </w:tr>
      <w:tr w:rsidR="000530A7" w:rsidRPr="000C7A42" w14:paraId="12046A9F" w14:textId="77777777" w:rsidTr="005D7999">
        <w:trPr>
          <w:trHeight w:val="20"/>
        </w:trPr>
        <w:tc>
          <w:tcPr>
            <w:tcW w:w="1320" w:type="pct"/>
            <w:vMerge/>
          </w:tcPr>
          <w:p w14:paraId="6EC902C1" w14:textId="77777777" w:rsidR="00BE12B0" w:rsidRPr="000C7A42" w:rsidDel="002A1D54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307BA20C" w14:textId="71B9F7D5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t>Правила применения стандартных электроизмерительных приборов</w:t>
            </w:r>
          </w:p>
        </w:tc>
      </w:tr>
      <w:tr w:rsidR="000530A7" w:rsidRPr="000C7A42" w14:paraId="0C9A5A34" w14:textId="77777777" w:rsidTr="005D7999">
        <w:trPr>
          <w:trHeight w:val="20"/>
        </w:trPr>
        <w:tc>
          <w:tcPr>
            <w:tcW w:w="1320" w:type="pct"/>
            <w:vMerge/>
          </w:tcPr>
          <w:p w14:paraId="4E7B1B72" w14:textId="77777777" w:rsidR="00BE12B0" w:rsidRPr="000C7A42" w:rsidDel="002A1D54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63D8BB67" w14:textId="0665A503" w:rsidR="00BE12B0" w:rsidRPr="000C7A42" w:rsidRDefault="00BE12B0" w:rsidP="005D7999">
            <w:pPr>
              <w:pStyle w:val="aff8"/>
              <w:jc w:val="both"/>
              <w:rPr>
                <w:strike/>
              </w:rPr>
            </w:pPr>
            <w:r w:rsidRPr="000C7A42">
              <w:t>Требования охраны труда, промышленной, экологической и электробезопасности при изготовлении электроагрегатов летательных аппаратов</w:t>
            </w:r>
          </w:p>
        </w:tc>
      </w:tr>
      <w:tr w:rsidR="000530A7" w:rsidRPr="000C7A42" w14:paraId="5D93D0BE" w14:textId="77777777" w:rsidTr="005D7999">
        <w:trPr>
          <w:trHeight w:val="20"/>
        </w:trPr>
        <w:tc>
          <w:tcPr>
            <w:tcW w:w="1320" w:type="pct"/>
            <w:vMerge/>
          </w:tcPr>
          <w:p w14:paraId="18833311" w14:textId="77777777" w:rsidR="00BE12B0" w:rsidRPr="000C7A42" w:rsidDel="002A1D54" w:rsidRDefault="00BE12B0" w:rsidP="00BE12B0">
            <w:pPr>
              <w:pStyle w:val="aff8"/>
            </w:pPr>
          </w:p>
        </w:tc>
        <w:tc>
          <w:tcPr>
            <w:tcW w:w="3680" w:type="pct"/>
          </w:tcPr>
          <w:p w14:paraId="7C4AD329" w14:textId="047816AC" w:rsidR="00BE12B0" w:rsidRPr="000C7A42" w:rsidRDefault="00BE12B0" w:rsidP="005D7999">
            <w:pPr>
              <w:pStyle w:val="aff8"/>
              <w:jc w:val="both"/>
            </w:pPr>
            <w:r w:rsidRPr="000C7A42">
              <w:t>Требования к организации рабочего места при изготовлении электроагрегатов</w:t>
            </w:r>
          </w:p>
        </w:tc>
      </w:tr>
      <w:tr w:rsidR="000530A7" w:rsidRPr="000C7A42" w14:paraId="7180132B" w14:textId="77777777" w:rsidTr="005D7999">
        <w:trPr>
          <w:trHeight w:val="20"/>
        </w:trPr>
        <w:tc>
          <w:tcPr>
            <w:tcW w:w="1320" w:type="pct"/>
          </w:tcPr>
          <w:p w14:paraId="02FC7731" w14:textId="77777777" w:rsidR="00BE12B0" w:rsidRPr="000C7A42" w:rsidDel="002A1D54" w:rsidRDefault="00BE12B0" w:rsidP="00BE12B0">
            <w:pPr>
              <w:pStyle w:val="aff8"/>
            </w:pPr>
            <w:r w:rsidRPr="000C7A42" w:rsidDel="002A1D54">
              <w:t>Другие</w:t>
            </w:r>
            <w:r w:rsidRPr="000C7A42">
              <w:t xml:space="preserve"> </w:t>
            </w:r>
            <w:r w:rsidRPr="000C7A42" w:rsidDel="002A1D54">
              <w:t>характеристики</w:t>
            </w:r>
          </w:p>
        </w:tc>
        <w:tc>
          <w:tcPr>
            <w:tcW w:w="3680" w:type="pct"/>
          </w:tcPr>
          <w:p w14:paraId="2A754FB8" w14:textId="1E744796" w:rsidR="00BE12B0" w:rsidRPr="000C7A42" w:rsidRDefault="00BE12B0" w:rsidP="005D7999">
            <w:pPr>
              <w:pStyle w:val="aff8"/>
              <w:jc w:val="both"/>
            </w:pPr>
            <w:r w:rsidRPr="000C7A42">
              <w:t>-</w:t>
            </w:r>
          </w:p>
        </w:tc>
      </w:tr>
    </w:tbl>
    <w:p w14:paraId="02126110" w14:textId="77777777" w:rsidR="007E7561" w:rsidRPr="000C7A42" w:rsidRDefault="007E7561" w:rsidP="007E7561">
      <w:pPr>
        <w:pStyle w:val="aff8"/>
      </w:pPr>
    </w:p>
    <w:p w14:paraId="2DB5F39D" w14:textId="16225ADD" w:rsidR="00FD387B" w:rsidRPr="000C7A42" w:rsidRDefault="0085233D" w:rsidP="007E7561">
      <w:pPr>
        <w:pStyle w:val="2"/>
      </w:pPr>
      <w:bookmarkStart w:id="17" w:name="_Toc70589538"/>
      <w:r w:rsidRPr="000C7A42">
        <w:t xml:space="preserve">3.4. </w:t>
      </w:r>
      <w:r w:rsidR="007371E1" w:rsidRPr="000C7A42">
        <w:t>Обобщ</w:t>
      </w:r>
      <w:r w:rsidR="0057516D" w:rsidRPr="000C7A42">
        <w:t>е</w:t>
      </w:r>
      <w:r w:rsidR="007371E1" w:rsidRPr="000C7A42">
        <w:t>нная</w:t>
      </w:r>
      <w:r w:rsidRPr="000C7A42">
        <w:t xml:space="preserve"> трудовая функция</w:t>
      </w:r>
      <w:bookmarkEnd w:id="17"/>
    </w:p>
    <w:p w14:paraId="3F047EAB" w14:textId="77777777" w:rsidR="007E7561" w:rsidRPr="000C7A42" w:rsidRDefault="007E7561" w:rsidP="007E756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4990"/>
        <w:gridCol w:w="552"/>
        <w:gridCol w:w="933"/>
        <w:gridCol w:w="1447"/>
        <w:gridCol w:w="792"/>
      </w:tblGrid>
      <w:tr w:rsidR="000530A7" w:rsidRPr="000C7A42" w14:paraId="1A68C8FC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4F9657" w14:textId="77777777" w:rsidR="0085233D" w:rsidRPr="000C7A42" w:rsidRDefault="0085233D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476C4F" w14:textId="64DAE2DC" w:rsidR="0085233D" w:rsidRPr="000C7A42" w:rsidRDefault="00590A32" w:rsidP="00476956">
            <w:pPr>
              <w:rPr>
                <w:bCs w:val="0"/>
              </w:rPr>
            </w:pPr>
            <w:r w:rsidRPr="000C7A42">
              <w:rPr>
                <w:bCs w:val="0"/>
              </w:rPr>
              <w:t xml:space="preserve">Монтаж и демонтаж электрорадиооборудования с небольшим количеством </w:t>
            </w:r>
            <w:r w:rsidR="0001159B" w:rsidRPr="000C7A42">
              <w:rPr>
                <w:bCs w:val="0"/>
              </w:rPr>
              <w:t>соединителей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12F156" w14:textId="77777777" w:rsidR="0085233D" w:rsidRPr="000C7A42" w:rsidRDefault="0085233D" w:rsidP="0047695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C13388" w14:textId="4B77D964" w:rsidR="0085233D" w:rsidRPr="000C7A42" w:rsidRDefault="000C7A42" w:rsidP="00476956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D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E2A03B" w14:textId="77777777" w:rsidR="0085233D" w:rsidRPr="000C7A42" w:rsidRDefault="0085233D" w:rsidP="0047695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</w:t>
            </w:r>
            <w:r w:rsidR="00E14C45" w:rsidRPr="000C7A42">
              <w:rPr>
                <w:sz w:val="20"/>
                <w:szCs w:val="20"/>
              </w:rPr>
              <w:t xml:space="preserve"> </w:t>
            </w:r>
            <w:r w:rsidRPr="000C7A4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29B746" w14:textId="4A89DEE7" w:rsidR="0085233D" w:rsidRPr="000C7A42" w:rsidRDefault="00590A32" w:rsidP="00476956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3</w:t>
            </w:r>
          </w:p>
        </w:tc>
      </w:tr>
    </w:tbl>
    <w:p w14:paraId="514E6573" w14:textId="77777777" w:rsidR="00D377B2" w:rsidRPr="000C7A42" w:rsidRDefault="00D377B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10"/>
        <w:gridCol w:w="1057"/>
        <w:gridCol w:w="390"/>
        <w:gridCol w:w="2929"/>
        <w:gridCol w:w="1112"/>
        <w:gridCol w:w="13"/>
        <w:gridCol w:w="1889"/>
      </w:tblGrid>
      <w:tr w:rsidR="000530A7" w:rsidRPr="000C7A42" w14:paraId="535B804A" w14:textId="77777777" w:rsidTr="007E7561">
        <w:trPr>
          <w:trHeight w:val="283"/>
        </w:trPr>
        <w:tc>
          <w:tcPr>
            <w:tcW w:w="137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D8623C" w14:textId="03C35C17" w:rsidR="0085233D" w:rsidRPr="000C7A42" w:rsidRDefault="0085233D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 xml:space="preserve">Происхождение </w:t>
            </w:r>
            <w:r w:rsidR="007371E1" w:rsidRPr="000C7A42">
              <w:rPr>
                <w:sz w:val="20"/>
                <w:szCs w:val="20"/>
              </w:rPr>
              <w:t>обобщ</w:t>
            </w:r>
            <w:r w:rsidR="0057516D" w:rsidRPr="000C7A42">
              <w:rPr>
                <w:sz w:val="20"/>
                <w:szCs w:val="20"/>
              </w:rPr>
              <w:t>е</w:t>
            </w:r>
            <w:r w:rsidR="007371E1" w:rsidRPr="000C7A42">
              <w:rPr>
                <w:sz w:val="20"/>
                <w:szCs w:val="20"/>
              </w:rPr>
              <w:t>нной</w:t>
            </w:r>
            <w:r w:rsidRPr="000C7A42">
              <w:rPr>
                <w:sz w:val="20"/>
                <w:szCs w:val="20"/>
              </w:rPr>
              <w:t xml:space="preserve"> трудовой функции</w:t>
            </w:r>
          </w:p>
        </w:tc>
        <w:tc>
          <w:tcPr>
            <w:tcW w:w="5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E3D9885" w14:textId="77777777" w:rsidR="0085233D" w:rsidRPr="000C7A42" w:rsidRDefault="0085233D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1128EB" w14:textId="77777777" w:rsidR="0085233D" w:rsidRPr="000C7A42" w:rsidRDefault="00E14C45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Х</w:t>
            </w:r>
          </w:p>
        </w:tc>
        <w:tc>
          <w:tcPr>
            <w:tcW w:w="14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5B89EC" w14:textId="77777777" w:rsidR="0085233D" w:rsidRPr="000C7A42" w:rsidRDefault="0085233D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C718AC" w14:textId="77777777" w:rsidR="0085233D" w:rsidRPr="000C7A42" w:rsidRDefault="0085233D" w:rsidP="00476956">
            <w:pPr>
              <w:jc w:val="center"/>
            </w:pP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0A5494" w14:textId="77777777" w:rsidR="0085233D" w:rsidRPr="000C7A42" w:rsidRDefault="0085233D" w:rsidP="00476956">
            <w:pPr>
              <w:jc w:val="center"/>
            </w:pPr>
          </w:p>
        </w:tc>
      </w:tr>
      <w:tr w:rsidR="000530A7" w:rsidRPr="000C7A42" w14:paraId="63435C44" w14:textId="77777777" w:rsidTr="000530A7">
        <w:trPr>
          <w:trHeight w:val="479"/>
        </w:trPr>
        <w:tc>
          <w:tcPr>
            <w:tcW w:w="352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57E81" w14:textId="77777777" w:rsidR="004568A1" w:rsidRPr="000C7A42" w:rsidRDefault="004568A1" w:rsidP="00476956">
            <w:pPr>
              <w:rPr>
                <w:sz w:val="18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2E32316" w14:textId="77777777" w:rsidR="004568A1" w:rsidRPr="000C7A42" w:rsidRDefault="004568A1" w:rsidP="0047695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</w:t>
            </w:r>
            <w:r w:rsidR="00E14C45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оригинала</w:t>
            </w:r>
          </w:p>
        </w:tc>
        <w:tc>
          <w:tcPr>
            <w:tcW w:w="932" w:type="pct"/>
            <w:gridSpan w:val="2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5EC5BF28" w14:textId="77777777" w:rsidR="004568A1" w:rsidRPr="000C7A42" w:rsidRDefault="004568A1" w:rsidP="0047695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</w:t>
            </w:r>
            <w:r w:rsidR="00E14C45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номер</w:t>
            </w:r>
            <w:r w:rsidR="00E14C45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профессионального</w:t>
            </w:r>
            <w:r w:rsidR="00E14C45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стандарта</w:t>
            </w:r>
          </w:p>
        </w:tc>
      </w:tr>
    </w:tbl>
    <w:p w14:paraId="59AB1FFF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35"/>
        <w:gridCol w:w="7760"/>
      </w:tblGrid>
      <w:tr w:rsidR="000530A7" w:rsidRPr="000C7A42" w14:paraId="760A55DB" w14:textId="77777777" w:rsidTr="005D7999">
        <w:trPr>
          <w:trHeight w:val="1124"/>
        </w:trPr>
        <w:tc>
          <w:tcPr>
            <w:tcW w:w="1194" w:type="pct"/>
          </w:tcPr>
          <w:p w14:paraId="167B21E8" w14:textId="77777777" w:rsidR="00D21864" w:rsidRPr="000C7A42" w:rsidRDefault="00D21864" w:rsidP="007E7561">
            <w:pPr>
              <w:rPr>
                <w:szCs w:val="20"/>
              </w:rPr>
            </w:pPr>
            <w:r w:rsidRPr="000C7A42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806" w:type="pct"/>
          </w:tcPr>
          <w:p w14:paraId="6D33C49B" w14:textId="0AB1689D" w:rsidR="00D21864" w:rsidRPr="000C7A42" w:rsidRDefault="00D21864" w:rsidP="007E7561">
            <w:r w:rsidRPr="000C7A42">
              <w:t xml:space="preserve">Слесарь-монтажник приборного оборудования </w:t>
            </w:r>
            <w:r w:rsidR="007D54BC" w:rsidRPr="000C7A42">
              <w:t>3</w:t>
            </w:r>
            <w:r w:rsidRPr="000C7A42">
              <w:t>-го разряда</w:t>
            </w:r>
          </w:p>
        </w:tc>
      </w:tr>
    </w:tbl>
    <w:p w14:paraId="14F75102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35"/>
        <w:gridCol w:w="7760"/>
      </w:tblGrid>
      <w:tr w:rsidR="000530A7" w:rsidRPr="000C7A42" w14:paraId="03440EF9" w14:textId="77777777" w:rsidTr="005D7999">
        <w:trPr>
          <w:trHeight w:val="20"/>
        </w:trPr>
        <w:tc>
          <w:tcPr>
            <w:tcW w:w="1194" w:type="pct"/>
          </w:tcPr>
          <w:p w14:paraId="242D5D1A" w14:textId="77777777" w:rsidR="00D21864" w:rsidRPr="000C7A42" w:rsidRDefault="00D21864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806" w:type="pct"/>
          </w:tcPr>
          <w:p w14:paraId="7B597E8B" w14:textId="3B09A53A" w:rsidR="00D21864" w:rsidRPr="000C7A42" w:rsidRDefault="005A57B2" w:rsidP="001B6AA7">
            <w:pPr>
              <w:pStyle w:val="aff8"/>
            </w:pPr>
            <w:r w:rsidRPr="005A57B2"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33589202" w14:textId="77777777" w:rsidR="00D21864" w:rsidRPr="000C7A42" w:rsidRDefault="00D21864" w:rsidP="00476956">
            <w:r w:rsidRPr="000C7A42">
              <w:t>или</w:t>
            </w:r>
          </w:p>
          <w:p w14:paraId="67E625C6" w14:textId="77777777" w:rsidR="00D21864" w:rsidRPr="000C7A42" w:rsidRDefault="00D21864" w:rsidP="00476956">
            <w:r w:rsidRPr="000C7A42"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0530A7" w:rsidRPr="000C7A42" w14:paraId="369C3D03" w14:textId="77777777" w:rsidTr="005D7999">
        <w:trPr>
          <w:trHeight w:val="20"/>
        </w:trPr>
        <w:tc>
          <w:tcPr>
            <w:tcW w:w="1194" w:type="pct"/>
          </w:tcPr>
          <w:p w14:paraId="64FF2B77" w14:textId="77777777" w:rsidR="00D21864" w:rsidRPr="000C7A42" w:rsidRDefault="00D21864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806" w:type="pct"/>
          </w:tcPr>
          <w:p w14:paraId="48F33DF2" w14:textId="7F3A2276" w:rsidR="00D21864" w:rsidRPr="000C7A42" w:rsidRDefault="00440F4F" w:rsidP="00440F4F">
            <w:r w:rsidRPr="000C7A42">
              <w:t>Не менее шести месяцев слесарем-монтажником приборного оборудования 2-го разряда для прошедших профессиональное обучение</w:t>
            </w:r>
          </w:p>
        </w:tc>
      </w:tr>
      <w:tr w:rsidR="000530A7" w:rsidRPr="000C7A42" w14:paraId="043F37D9" w14:textId="77777777" w:rsidTr="005D7999">
        <w:trPr>
          <w:trHeight w:val="20"/>
        </w:trPr>
        <w:tc>
          <w:tcPr>
            <w:tcW w:w="1194" w:type="pct"/>
          </w:tcPr>
          <w:p w14:paraId="22DD7C99" w14:textId="77777777" w:rsidR="00D21864" w:rsidRPr="000C7A42" w:rsidRDefault="00D21864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806" w:type="pct"/>
          </w:tcPr>
          <w:p w14:paraId="7F496EFC" w14:textId="77777777" w:rsidR="006E647B" w:rsidRPr="000C7A42" w:rsidRDefault="006E647B" w:rsidP="006E647B">
            <w:r w:rsidRPr="000C7A42">
              <w:t>Лица не моложе 18 лет (для монтажников радио- и специального оборудования летательных аппаратов, занятых на пайке сплавами, содержащими свинец)</w:t>
            </w:r>
          </w:p>
          <w:p w14:paraId="2601D1A0" w14:textId="2C32A01D" w:rsidR="00D21864" w:rsidRPr="000C7A42" w:rsidRDefault="000C7A42" w:rsidP="00476956">
            <w:pPr>
              <w:rPr>
                <w:rFonts w:eastAsia="Calibri"/>
              </w:rPr>
            </w:pPr>
            <w:r>
              <w:t>Прохождение обязательных предварительных и периодических медицинских осмотров</w:t>
            </w:r>
          </w:p>
          <w:p w14:paraId="2ED3AB03" w14:textId="3A131D9C" w:rsidR="00D21864" w:rsidRPr="000C7A42" w:rsidRDefault="00656F73" w:rsidP="00476956">
            <w:pPr>
              <w:rPr>
                <w:rFonts w:eastAsia="Calibri"/>
                <w:shd w:val="clear" w:color="auto" w:fill="FFFFFF"/>
              </w:rPr>
            </w:pPr>
            <w:r>
              <w:rPr>
                <w:shd w:val="clear" w:color="auto" w:fill="FFFFFF"/>
              </w:rPr>
              <w:t>Обучение мерам пожарной безопасности</w:t>
            </w:r>
          </w:p>
          <w:p w14:paraId="09545B4C" w14:textId="77777777" w:rsidR="00D21864" w:rsidRPr="000C7A42" w:rsidRDefault="002C7881" w:rsidP="00476956">
            <w:r w:rsidRPr="000C7A42">
              <w:rPr>
                <w:shd w:val="clear" w:color="auto" w:fill="FFFFFF"/>
              </w:rPr>
              <w:t xml:space="preserve">Прохождение </w:t>
            </w:r>
            <w:r w:rsidR="00D21864" w:rsidRPr="000C7A42">
              <w:rPr>
                <w:shd w:val="clear" w:color="auto" w:fill="FFFFFF"/>
              </w:rPr>
              <w:t>инструктажа по охране труда на рабочем месте</w:t>
            </w:r>
          </w:p>
        </w:tc>
      </w:tr>
      <w:tr w:rsidR="005D7999" w:rsidRPr="000C7A42" w14:paraId="62892E2E" w14:textId="77777777" w:rsidTr="005D7999">
        <w:trPr>
          <w:trHeight w:val="20"/>
        </w:trPr>
        <w:tc>
          <w:tcPr>
            <w:tcW w:w="1194" w:type="pct"/>
          </w:tcPr>
          <w:p w14:paraId="45A903C1" w14:textId="341E3AD4" w:rsidR="005D7999" w:rsidRPr="000C7A42" w:rsidRDefault="005D7999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806" w:type="pct"/>
          </w:tcPr>
          <w:p w14:paraId="0001DD08" w14:textId="06C39ECD" w:rsidR="005D7999" w:rsidRPr="000C7A42" w:rsidRDefault="005D7999" w:rsidP="006E647B">
            <w:r w:rsidRPr="000C7A42">
              <w:t>-</w:t>
            </w:r>
          </w:p>
        </w:tc>
      </w:tr>
    </w:tbl>
    <w:p w14:paraId="6EEB6542" w14:textId="77777777" w:rsidR="0057516D" w:rsidRPr="000C7A42" w:rsidRDefault="0057516D"/>
    <w:p w14:paraId="57988345" w14:textId="0F536976" w:rsidR="0057516D" w:rsidRPr="000C7A42" w:rsidRDefault="007E7561">
      <w:r w:rsidRPr="000C7A42">
        <w:t>Дополнительные характеристики</w:t>
      </w:r>
    </w:p>
    <w:p w14:paraId="0259C820" w14:textId="77777777" w:rsidR="0057516D" w:rsidRPr="000C7A42" w:rsidRDefault="0057516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15"/>
        <w:gridCol w:w="1237"/>
        <w:gridCol w:w="7243"/>
      </w:tblGrid>
      <w:tr w:rsidR="000530A7" w:rsidRPr="000C7A42" w14:paraId="28938501" w14:textId="77777777" w:rsidTr="005D7999">
        <w:trPr>
          <w:trHeight w:val="20"/>
        </w:trPr>
        <w:tc>
          <w:tcPr>
            <w:tcW w:w="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F26A16" w14:textId="77777777" w:rsidR="00D21864" w:rsidRPr="000C7A42" w:rsidRDefault="00D21864" w:rsidP="00476956">
            <w:pPr>
              <w:jc w:val="center"/>
            </w:pPr>
            <w:r w:rsidRPr="000C7A42">
              <w:t>Наименование документа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DCA31D" w14:textId="77777777" w:rsidR="00D21864" w:rsidRPr="000C7A42" w:rsidRDefault="00D21864" w:rsidP="00476956">
            <w:pPr>
              <w:jc w:val="center"/>
            </w:pPr>
            <w:r w:rsidRPr="000C7A42">
              <w:t>Код</w:t>
            </w:r>
          </w:p>
        </w:tc>
        <w:tc>
          <w:tcPr>
            <w:tcW w:w="3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6A5033" w14:textId="77777777" w:rsidR="00D21864" w:rsidRPr="000C7A42" w:rsidRDefault="00D21864" w:rsidP="00476956">
            <w:pPr>
              <w:jc w:val="center"/>
            </w:pPr>
            <w:r w:rsidRPr="000C7A42">
              <w:t>Наименование базовой группы, должности (профессии) или специальности</w:t>
            </w:r>
          </w:p>
        </w:tc>
      </w:tr>
      <w:tr w:rsidR="000530A7" w:rsidRPr="000C7A42" w14:paraId="678AD981" w14:textId="77777777" w:rsidTr="005D7999">
        <w:trPr>
          <w:trHeight w:val="20"/>
        </w:trPr>
        <w:tc>
          <w:tcPr>
            <w:tcW w:w="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62397D" w14:textId="77777777" w:rsidR="00E67B5B" w:rsidRPr="000C7A42" w:rsidRDefault="00E67B5B" w:rsidP="005D7999">
            <w:pPr>
              <w:rPr>
                <w:vertAlign w:val="superscript"/>
              </w:rPr>
            </w:pPr>
            <w:r w:rsidRPr="000C7A42">
              <w:t>ОКЗ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44427E" w14:textId="21092F2F" w:rsidR="00E67B5B" w:rsidRPr="000C7A42" w:rsidRDefault="00E67B5B" w:rsidP="005D7999">
            <w:pPr>
              <w:rPr>
                <w:strike/>
              </w:rPr>
            </w:pPr>
            <w:r w:rsidRPr="000C7A42">
              <w:t>7422</w:t>
            </w:r>
          </w:p>
        </w:tc>
        <w:tc>
          <w:tcPr>
            <w:tcW w:w="3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B7C845" w14:textId="2B649DA0" w:rsidR="00E67B5B" w:rsidRPr="000C7A42" w:rsidRDefault="00E67B5B" w:rsidP="005D7999">
            <w:pPr>
              <w:rPr>
                <w:strike/>
              </w:rPr>
            </w:pPr>
            <w:r w:rsidRPr="000C7A42">
              <w:t>Монтажники и ремонтники по обслуживанию ИКТ и устройств связи</w:t>
            </w:r>
          </w:p>
        </w:tc>
      </w:tr>
      <w:tr w:rsidR="000530A7" w:rsidRPr="000C7A42" w14:paraId="61B3C279" w14:textId="77777777" w:rsidTr="005D7999">
        <w:trPr>
          <w:trHeight w:val="20"/>
        </w:trPr>
        <w:tc>
          <w:tcPr>
            <w:tcW w:w="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8A78C3" w14:textId="77777777" w:rsidR="000530A7" w:rsidRPr="000C7A42" w:rsidRDefault="000530A7" w:rsidP="005D7999">
            <w:r w:rsidRPr="000C7A42">
              <w:t>ЕТКС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47BA69" w14:textId="5593845A" w:rsidR="000530A7" w:rsidRPr="000C7A42" w:rsidRDefault="000530A7" w:rsidP="005D7999">
            <w:pPr>
              <w:rPr>
                <w:strike/>
                <w:highlight w:val="yellow"/>
              </w:rPr>
            </w:pPr>
            <w:r w:rsidRPr="000C7A42">
              <w:t>§ 164</w:t>
            </w:r>
          </w:p>
        </w:tc>
        <w:tc>
          <w:tcPr>
            <w:tcW w:w="3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C74BCC" w14:textId="714760BE" w:rsidR="000530A7" w:rsidRPr="000C7A42" w:rsidRDefault="000530A7" w:rsidP="005D7999">
            <w:pPr>
              <w:rPr>
                <w:strike/>
                <w:highlight w:val="yellow"/>
              </w:rPr>
            </w:pPr>
            <w:r w:rsidRPr="000C7A42">
              <w:t>Слесарь-монтажник приборного оборудования 3-го разряда</w:t>
            </w:r>
          </w:p>
        </w:tc>
      </w:tr>
      <w:tr w:rsidR="000F6D8B" w:rsidRPr="000C7A42" w14:paraId="0FDC36D4" w14:textId="77777777" w:rsidTr="005D7999">
        <w:trPr>
          <w:trHeight w:val="20"/>
        </w:trPr>
        <w:tc>
          <w:tcPr>
            <w:tcW w:w="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928280" w14:textId="77777777" w:rsidR="000F6D8B" w:rsidRPr="000C7A42" w:rsidRDefault="000F6D8B" w:rsidP="005D7999">
            <w:r w:rsidRPr="000C7A42">
              <w:t>ОКПДТР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A5318D" w14:textId="12499186" w:rsidR="000F6D8B" w:rsidRPr="000C7A42" w:rsidRDefault="000F6D8B" w:rsidP="005D7999">
            <w:pPr>
              <w:rPr>
                <w:strike/>
                <w:highlight w:val="yellow"/>
              </w:rPr>
            </w:pPr>
            <w:r w:rsidRPr="000C7A42">
              <w:t>14658</w:t>
            </w:r>
          </w:p>
        </w:tc>
        <w:tc>
          <w:tcPr>
            <w:tcW w:w="3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6AF23F" w14:textId="31C58B50" w:rsidR="000F6D8B" w:rsidRPr="000C7A42" w:rsidRDefault="000F6D8B" w:rsidP="005D7999">
            <w:pPr>
              <w:rPr>
                <w:strike/>
                <w:highlight w:val="yellow"/>
              </w:rPr>
            </w:pPr>
            <w:r w:rsidRPr="000C7A42">
              <w:t>Монтажник электрооборудования летательных аппаратов</w:t>
            </w:r>
          </w:p>
        </w:tc>
      </w:tr>
      <w:tr w:rsidR="000530A7" w:rsidRPr="000C7A42" w14:paraId="74A97575" w14:textId="77777777" w:rsidTr="005D7999">
        <w:trPr>
          <w:trHeight w:val="20"/>
        </w:trPr>
        <w:tc>
          <w:tcPr>
            <w:tcW w:w="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72427" w14:textId="40A401E4" w:rsidR="000530A7" w:rsidRPr="000C7A42" w:rsidRDefault="000530A7" w:rsidP="005D7999">
            <w:r w:rsidRPr="000C7A42">
              <w:t>ОКСО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72ECF9" w14:textId="0E2C14B6" w:rsidR="000530A7" w:rsidRPr="000C7A42" w:rsidRDefault="000530A7" w:rsidP="005D7999">
            <w:r w:rsidRPr="000C7A42">
              <w:t>2.24.01.02</w:t>
            </w:r>
          </w:p>
        </w:tc>
        <w:tc>
          <w:tcPr>
            <w:tcW w:w="3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F9C939" w14:textId="4C235306" w:rsidR="000530A7" w:rsidRPr="000C7A42" w:rsidRDefault="000530A7" w:rsidP="005D7999">
            <w:r w:rsidRPr="000C7A42">
              <w:t>Электромонтажник авиационной техники</w:t>
            </w:r>
          </w:p>
        </w:tc>
      </w:tr>
    </w:tbl>
    <w:p w14:paraId="52053629" w14:textId="77777777" w:rsidR="007E7561" w:rsidRPr="000C7A42" w:rsidRDefault="007E7561" w:rsidP="007E7561">
      <w:pPr>
        <w:ind w:left="-11"/>
      </w:pPr>
    </w:p>
    <w:p w14:paraId="44469D92" w14:textId="2CFBAEF1" w:rsidR="00590A32" w:rsidRPr="000C7A42" w:rsidRDefault="00590A32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</w:t>
      </w:r>
      <w:r w:rsidR="00F87F8D" w:rsidRPr="000C7A42">
        <w:rPr>
          <w:b/>
          <w:bCs w:val="0"/>
        </w:rPr>
        <w:t>4</w:t>
      </w:r>
      <w:r w:rsidRPr="000C7A42">
        <w:rPr>
          <w:b/>
          <w:bCs w:val="0"/>
        </w:rPr>
        <w:t>.</w:t>
      </w:r>
      <w:r w:rsidR="00F87F8D" w:rsidRPr="000C7A42">
        <w:rPr>
          <w:b/>
          <w:bCs w:val="0"/>
        </w:rPr>
        <w:t>1</w:t>
      </w:r>
      <w:r w:rsidRPr="000C7A42">
        <w:rPr>
          <w:b/>
          <w:bCs w:val="0"/>
        </w:rPr>
        <w:t>. Трудовая функция</w:t>
      </w:r>
    </w:p>
    <w:p w14:paraId="4E732A8B" w14:textId="77777777" w:rsidR="007E7561" w:rsidRPr="000C7A42" w:rsidRDefault="007E7561" w:rsidP="007E7561">
      <w:pPr>
        <w:ind w:left="-11"/>
      </w:pPr>
    </w:p>
    <w:tbl>
      <w:tblPr>
        <w:tblW w:w="4997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8"/>
        <w:gridCol w:w="4850"/>
        <w:gridCol w:w="552"/>
        <w:gridCol w:w="1074"/>
        <w:gridCol w:w="1447"/>
        <w:gridCol w:w="783"/>
      </w:tblGrid>
      <w:tr w:rsidR="000530A7" w:rsidRPr="000C7A42" w14:paraId="6A374895" w14:textId="77777777" w:rsidTr="00620D6A">
        <w:trPr>
          <w:trHeight w:val="278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17CB4B" w14:textId="77777777" w:rsidR="00590A32" w:rsidRPr="000C7A42" w:rsidRDefault="00590A32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DEF39A" w14:textId="77777777" w:rsidR="00590A32" w:rsidRPr="000C7A42" w:rsidRDefault="00590A32" w:rsidP="005D7999">
            <w:pPr>
              <w:rPr>
                <w:strike/>
                <w:sz w:val="18"/>
                <w:szCs w:val="16"/>
              </w:rPr>
            </w:pPr>
            <w:r w:rsidRPr="000C7A42">
              <w:t>Монтаж на летательные аппараты радио- и электрооборудования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3468B6" w14:textId="77777777" w:rsidR="00590A32" w:rsidRPr="000C7A42" w:rsidRDefault="00590A32" w:rsidP="0075083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A1DB12" w14:textId="37C4137E" w:rsidR="00590A32" w:rsidRPr="000C7A42" w:rsidRDefault="000C7A42" w:rsidP="00620D6A">
            <w:pPr>
              <w:jc w:val="center"/>
              <w:rPr>
                <w:sz w:val="18"/>
                <w:szCs w:val="16"/>
              </w:rPr>
            </w:pPr>
            <w:r>
              <w:rPr>
                <w:lang w:val="en-US"/>
              </w:rPr>
              <w:t>D</w:t>
            </w:r>
            <w:r w:rsidR="00590A32" w:rsidRPr="000C7A42">
              <w:t>/0</w:t>
            </w:r>
            <w:r w:rsidR="00F87F8D" w:rsidRPr="000C7A42">
              <w:t>1</w:t>
            </w:r>
            <w:r w:rsidR="00590A32" w:rsidRPr="000C7A42">
              <w:t>.3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5E09EB" w14:textId="77777777" w:rsidR="00590A32" w:rsidRPr="000C7A42" w:rsidRDefault="00590A32" w:rsidP="0075083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AF680B" w14:textId="77777777" w:rsidR="00590A32" w:rsidRPr="000C7A42" w:rsidRDefault="00590A32" w:rsidP="00750836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3</w:t>
            </w:r>
          </w:p>
        </w:tc>
      </w:tr>
    </w:tbl>
    <w:p w14:paraId="495F350A" w14:textId="77777777" w:rsidR="0057516D" w:rsidRPr="000C7A42" w:rsidRDefault="0057516D"/>
    <w:tbl>
      <w:tblPr>
        <w:tblW w:w="4997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74"/>
        <w:gridCol w:w="1142"/>
        <w:gridCol w:w="390"/>
        <w:gridCol w:w="2740"/>
        <w:gridCol w:w="1146"/>
        <w:gridCol w:w="1902"/>
      </w:tblGrid>
      <w:tr w:rsidR="000530A7" w:rsidRPr="000C7A42" w14:paraId="67AC4C4A" w14:textId="77777777" w:rsidTr="005D7999">
        <w:trPr>
          <w:trHeight w:val="488"/>
        </w:trPr>
        <w:tc>
          <w:tcPr>
            <w:tcW w:w="14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BDF4CE" w14:textId="77777777" w:rsidR="00590A32" w:rsidRPr="000C7A42" w:rsidRDefault="00590A32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D657819" w14:textId="77777777" w:rsidR="00590A32" w:rsidRPr="000C7A42" w:rsidRDefault="00590A32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BD3B43" w14:textId="77777777" w:rsidR="00590A32" w:rsidRPr="000C7A42" w:rsidRDefault="00590A32" w:rsidP="00750836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974D90" w14:textId="77777777" w:rsidR="00590A32" w:rsidRPr="000C7A42" w:rsidRDefault="00590A32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874715" w14:textId="77777777" w:rsidR="00590A32" w:rsidRPr="000C7A42" w:rsidRDefault="00590A32" w:rsidP="00750836">
            <w:pPr>
              <w:jc w:val="center"/>
            </w:pPr>
          </w:p>
        </w:tc>
        <w:tc>
          <w:tcPr>
            <w:tcW w:w="9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BECC31" w14:textId="77777777" w:rsidR="00590A32" w:rsidRPr="000C7A42" w:rsidRDefault="00590A32" w:rsidP="00750836">
            <w:pPr>
              <w:jc w:val="center"/>
            </w:pPr>
          </w:p>
        </w:tc>
      </w:tr>
      <w:tr w:rsidR="00DC197C" w:rsidRPr="000C7A42" w14:paraId="066D88F3" w14:textId="77777777" w:rsidTr="00750836">
        <w:trPr>
          <w:trHeight w:val="479"/>
        </w:trPr>
        <w:tc>
          <w:tcPr>
            <w:tcW w:w="3505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7F7A094" w14:textId="77777777" w:rsidR="00590A32" w:rsidRPr="000C7A42" w:rsidRDefault="00590A32" w:rsidP="00750836">
            <w:pPr>
              <w:rPr>
                <w:sz w:val="18"/>
                <w:szCs w:val="16"/>
              </w:rPr>
            </w:pPr>
          </w:p>
        </w:tc>
        <w:tc>
          <w:tcPr>
            <w:tcW w:w="562" w:type="pct"/>
            <w:tcBorders>
              <w:top w:val="nil"/>
              <w:bottom w:val="nil"/>
            </w:tcBorders>
          </w:tcPr>
          <w:p w14:paraId="51D8249B" w14:textId="77777777" w:rsidR="00590A32" w:rsidRPr="000C7A42" w:rsidRDefault="00590A32" w:rsidP="00750836">
            <w:pPr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nil"/>
              <w:bottom w:val="nil"/>
              <w:right w:val="nil"/>
            </w:tcBorders>
          </w:tcPr>
          <w:p w14:paraId="6C013C27" w14:textId="77777777" w:rsidR="00590A32" w:rsidRPr="000C7A42" w:rsidRDefault="00590A32" w:rsidP="00750836">
            <w:pPr>
              <w:ind w:right="-104"/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32B9198" w14:textId="77777777" w:rsidR="00590A32" w:rsidRPr="000C7A42" w:rsidRDefault="00590A32" w:rsidP="00590A3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4"/>
        <w:gridCol w:w="7501"/>
      </w:tblGrid>
      <w:tr w:rsidR="00BB580D" w:rsidRPr="000C7A42" w14:paraId="29B22069" w14:textId="77777777" w:rsidTr="005D7999">
        <w:trPr>
          <w:trHeight w:val="20"/>
        </w:trPr>
        <w:tc>
          <w:tcPr>
            <w:tcW w:w="1321" w:type="pct"/>
            <w:vMerge w:val="restart"/>
          </w:tcPr>
          <w:p w14:paraId="297D3A5A" w14:textId="62D69F2B" w:rsidR="00BB580D" w:rsidRPr="000C7A42" w:rsidRDefault="00BB580D" w:rsidP="00750836">
            <w:pPr>
              <w:pStyle w:val="aff8"/>
            </w:pPr>
            <w:r w:rsidRPr="000C7A42">
              <w:t>Трудовые действия</w:t>
            </w:r>
          </w:p>
        </w:tc>
        <w:tc>
          <w:tcPr>
            <w:tcW w:w="3679" w:type="pct"/>
            <w:vAlign w:val="center"/>
          </w:tcPr>
          <w:p w14:paraId="44346922" w14:textId="65E799A4" w:rsidR="00BB580D" w:rsidRPr="000C7A42" w:rsidRDefault="00BB580D" w:rsidP="005D7999">
            <w:pPr>
              <w:pStyle w:val="aff8"/>
              <w:jc w:val="both"/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47D3807F" w14:textId="77777777" w:rsidTr="005D7999">
        <w:trPr>
          <w:trHeight w:val="20"/>
        </w:trPr>
        <w:tc>
          <w:tcPr>
            <w:tcW w:w="1321" w:type="pct"/>
            <w:vMerge/>
          </w:tcPr>
          <w:p w14:paraId="31921491" w14:textId="77777777" w:rsidR="0001159B" w:rsidRPr="000C7A42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4C2BCFE6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Монтаж блоков радионавигационного оборудования</w:t>
            </w:r>
          </w:p>
        </w:tc>
      </w:tr>
      <w:tr w:rsidR="000530A7" w:rsidRPr="000C7A42" w14:paraId="2C7C6F08" w14:textId="77777777" w:rsidTr="005D7999">
        <w:trPr>
          <w:trHeight w:val="20"/>
        </w:trPr>
        <w:tc>
          <w:tcPr>
            <w:tcW w:w="1321" w:type="pct"/>
            <w:vMerge/>
          </w:tcPr>
          <w:p w14:paraId="17F56F17" w14:textId="77777777" w:rsidR="0001159B" w:rsidRPr="000C7A42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3DB38EDC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Монтаж антенн и антенно-фидерных устройств радиосвязного и радионавигационного оборудования</w:t>
            </w:r>
          </w:p>
        </w:tc>
      </w:tr>
      <w:tr w:rsidR="000530A7" w:rsidRPr="000C7A42" w14:paraId="4F4EFE14" w14:textId="77777777" w:rsidTr="005D7999">
        <w:trPr>
          <w:trHeight w:val="20"/>
        </w:trPr>
        <w:tc>
          <w:tcPr>
            <w:tcW w:w="1321" w:type="pct"/>
            <w:vMerge/>
          </w:tcPr>
          <w:p w14:paraId="3CBC48F8" w14:textId="77777777" w:rsidR="0001159B" w:rsidRPr="000C7A42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1E481B60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Монтаж радиокабелей для радиооборудования средней сложности</w:t>
            </w:r>
          </w:p>
        </w:tc>
      </w:tr>
      <w:tr w:rsidR="000530A7" w:rsidRPr="000C7A42" w14:paraId="71FA24F9" w14:textId="77777777" w:rsidTr="005D7999">
        <w:trPr>
          <w:trHeight w:val="20"/>
        </w:trPr>
        <w:tc>
          <w:tcPr>
            <w:tcW w:w="1321" w:type="pct"/>
            <w:vMerge/>
          </w:tcPr>
          <w:p w14:paraId="6FD901C0" w14:textId="77777777" w:rsidR="0001159B" w:rsidRPr="000C7A42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73251DEE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Выявление и устранение дефектов монтажа</w:t>
            </w:r>
          </w:p>
        </w:tc>
      </w:tr>
      <w:tr w:rsidR="000530A7" w:rsidRPr="000C7A42" w14:paraId="7D66EFF0" w14:textId="77777777" w:rsidTr="005D7999">
        <w:trPr>
          <w:trHeight w:val="20"/>
        </w:trPr>
        <w:tc>
          <w:tcPr>
            <w:tcW w:w="1321" w:type="pct"/>
            <w:vMerge/>
          </w:tcPr>
          <w:p w14:paraId="24696BDB" w14:textId="77777777" w:rsidR="0001159B" w:rsidRPr="000C7A42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7B5B6CB9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Демонтаж несложного радиосвязного и радионавигационного оборудования</w:t>
            </w:r>
          </w:p>
        </w:tc>
      </w:tr>
      <w:tr w:rsidR="000530A7" w:rsidRPr="000C7A42" w14:paraId="5641E393" w14:textId="77777777" w:rsidTr="005D7999">
        <w:trPr>
          <w:trHeight w:val="20"/>
        </w:trPr>
        <w:tc>
          <w:tcPr>
            <w:tcW w:w="1321" w:type="pct"/>
            <w:vMerge w:val="restart"/>
          </w:tcPr>
          <w:p w14:paraId="710FB868" w14:textId="77777777" w:rsidR="0001159B" w:rsidRPr="000C7A42" w:rsidDel="002A1D54" w:rsidRDefault="0001159B" w:rsidP="00750836">
            <w:pPr>
              <w:pStyle w:val="aff8"/>
            </w:pPr>
            <w:r w:rsidRPr="000C7A42" w:rsidDel="002A1D54">
              <w:t>Необходимые умения</w:t>
            </w:r>
          </w:p>
        </w:tc>
        <w:tc>
          <w:tcPr>
            <w:tcW w:w="3679" w:type="pct"/>
          </w:tcPr>
          <w:p w14:paraId="03224F1E" w14:textId="77777777" w:rsidR="0001159B" w:rsidRPr="000C7A42" w:rsidRDefault="0001159B" w:rsidP="005D7999">
            <w:pPr>
              <w:pStyle w:val="aff8"/>
              <w:jc w:val="both"/>
              <w:rPr>
                <w:strike/>
              </w:rPr>
            </w:pPr>
            <w:r w:rsidRPr="000C7A42">
              <w:t>Обеспечивать защиту неэкранированных жгутов мягкими трубочными оболочками</w:t>
            </w:r>
          </w:p>
        </w:tc>
      </w:tr>
      <w:tr w:rsidR="000530A7" w:rsidRPr="000C7A42" w14:paraId="144C5C7F" w14:textId="77777777" w:rsidTr="005D7999">
        <w:trPr>
          <w:trHeight w:val="20"/>
        </w:trPr>
        <w:tc>
          <w:tcPr>
            <w:tcW w:w="1321" w:type="pct"/>
            <w:vMerge/>
          </w:tcPr>
          <w:p w14:paraId="6EF64DAA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7A0E5E80" w14:textId="19751D0F" w:rsidR="0001159B" w:rsidRPr="000C7A42" w:rsidRDefault="0001159B" w:rsidP="005D7999">
            <w:pPr>
              <w:pStyle w:val="aff8"/>
              <w:jc w:val="both"/>
            </w:pPr>
            <w:r w:rsidRPr="000C7A42">
              <w:t>Устанавливать радионавигационное оборудование в блок приборов</w:t>
            </w:r>
          </w:p>
        </w:tc>
      </w:tr>
      <w:tr w:rsidR="000530A7" w:rsidRPr="000C7A42" w14:paraId="10B296B0" w14:textId="77777777" w:rsidTr="005D7999">
        <w:trPr>
          <w:trHeight w:val="20"/>
        </w:trPr>
        <w:tc>
          <w:tcPr>
            <w:tcW w:w="1321" w:type="pct"/>
            <w:vMerge/>
          </w:tcPr>
          <w:p w14:paraId="79A0A0D3" w14:textId="77777777" w:rsidR="00DD20E9" w:rsidRPr="000C7A42" w:rsidDel="002A1D54" w:rsidRDefault="00DD20E9" w:rsidP="00750836">
            <w:pPr>
              <w:pStyle w:val="aff8"/>
            </w:pPr>
          </w:p>
        </w:tc>
        <w:tc>
          <w:tcPr>
            <w:tcW w:w="3679" w:type="pct"/>
          </w:tcPr>
          <w:p w14:paraId="2246C9A5" w14:textId="698D4D31" w:rsidR="00DD20E9" w:rsidRPr="000C7A42" w:rsidRDefault="00DD20E9" w:rsidP="005D7999">
            <w:pPr>
              <w:pStyle w:val="aff8"/>
              <w:jc w:val="both"/>
            </w:pPr>
            <w:r w:rsidRPr="000C7A42">
              <w:t>Устанавливать антенны и антенно-фидерные устройства</w:t>
            </w:r>
          </w:p>
        </w:tc>
      </w:tr>
      <w:tr w:rsidR="000530A7" w:rsidRPr="000C7A42" w14:paraId="4314A9E8" w14:textId="77777777" w:rsidTr="005D7999">
        <w:trPr>
          <w:trHeight w:val="20"/>
        </w:trPr>
        <w:tc>
          <w:tcPr>
            <w:tcW w:w="1321" w:type="pct"/>
            <w:vMerge/>
          </w:tcPr>
          <w:p w14:paraId="38C468A7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61EFAEE0" w14:textId="27815971" w:rsidR="0001159B" w:rsidRPr="000C7A42" w:rsidRDefault="0001159B" w:rsidP="005D7999">
            <w:pPr>
              <w:pStyle w:val="aff8"/>
              <w:jc w:val="both"/>
            </w:pPr>
            <w:r w:rsidRPr="000C7A42">
              <w:t>Применять ж</w:t>
            </w:r>
            <w:r w:rsidR="0057516D" w:rsidRPr="000C7A42">
              <w:t>е</w:t>
            </w:r>
            <w:r w:rsidRPr="000C7A42">
              <w:t>сткие трубочные оболочки при прокладке проводов и жгутов на авиадвигателях, грузовых отсеках, отдельных частях крыла и оперения</w:t>
            </w:r>
          </w:p>
        </w:tc>
      </w:tr>
      <w:tr w:rsidR="000530A7" w:rsidRPr="000C7A42" w14:paraId="3670B132" w14:textId="77777777" w:rsidTr="005D7999">
        <w:trPr>
          <w:trHeight w:val="20"/>
        </w:trPr>
        <w:tc>
          <w:tcPr>
            <w:tcW w:w="1321" w:type="pct"/>
            <w:vMerge/>
          </w:tcPr>
          <w:p w14:paraId="0AC6FDA7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  <w:shd w:val="clear" w:color="auto" w:fill="FFFFFF" w:themeFill="background1"/>
          </w:tcPr>
          <w:p w14:paraId="0EFDB761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Использовать электроизмерительные приборы при производстве электромонтажных работ на летательных аппаратах</w:t>
            </w:r>
          </w:p>
        </w:tc>
      </w:tr>
      <w:tr w:rsidR="000530A7" w:rsidRPr="000C7A42" w14:paraId="56CD8888" w14:textId="77777777" w:rsidTr="005D7999">
        <w:trPr>
          <w:trHeight w:val="20"/>
        </w:trPr>
        <w:tc>
          <w:tcPr>
            <w:tcW w:w="1321" w:type="pct"/>
            <w:vMerge/>
          </w:tcPr>
          <w:p w14:paraId="1C4AA468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7691EA11" w14:textId="35B36F0F" w:rsidR="0001159B" w:rsidRPr="000C7A42" w:rsidRDefault="0001159B" w:rsidP="005D7999">
            <w:pPr>
              <w:pStyle w:val="aff8"/>
              <w:jc w:val="both"/>
            </w:pPr>
            <w:r w:rsidRPr="000C7A42">
              <w:t>Устанавливать штатные источники питания на летательном аппарате</w:t>
            </w:r>
          </w:p>
        </w:tc>
      </w:tr>
      <w:tr w:rsidR="000530A7" w:rsidRPr="000C7A42" w14:paraId="36133652" w14:textId="77777777" w:rsidTr="005D7999">
        <w:trPr>
          <w:trHeight w:val="20"/>
        </w:trPr>
        <w:tc>
          <w:tcPr>
            <w:tcW w:w="1321" w:type="pct"/>
            <w:vMerge/>
          </w:tcPr>
          <w:p w14:paraId="4559444F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0C9E75A0" w14:textId="2F5DE731" w:rsidR="0001159B" w:rsidRPr="000C7A42" w:rsidRDefault="00315A18" w:rsidP="005D7999">
            <w:pPr>
              <w:pStyle w:val="aff8"/>
              <w:jc w:val="both"/>
            </w:pPr>
            <w:r w:rsidRPr="000C7A42">
              <w:t>Производить</w:t>
            </w:r>
            <w:r w:rsidR="0001159B" w:rsidRPr="000C7A42">
              <w:t xml:space="preserve"> демонтаж датчиков и блоков приборного оборудования</w:t>
            </w:r>
          </w:p>
        </w:tc>
      </w:tr>
      <w:tr w:rsidR="000530A7" w:rsidRPr="000C7A42" w14:paraId="5597B97E" w14:textId="77777777" w:rsidTr="005D7999">
        <w:trPr>
          <w:trHeight w:val="20"/>
        </w:trPr>
        <w:tc>
          <w:tcPr>
            <w:tcW w:w="1321" w:type="pct"/>
            <w:vMerge w:val="restart"/>
          </w:tcPr>
          <w:p w14:paraId="1A17AE4D" w14:textId="77777777" w:rsidR="0001159B" w:rsidRPr="000C7A42" w:rsidDel="002A1D54" w:rsidRDefault="0001159B" w:rsidP="00750836">
            <w:pPr>
              <w:pStyle w:val="aff8"/>
            </w:pPr>
            <w:r w:rsidRPr="000C7A42" w:rsidDel="002A1D54">
              <w:t>Необходимые знания</w:t>
            </w:r>
          </w:p>
        </w:tc>
        <w:tc>
          <w:tcPr>
            <w:tcW w:w="3679" w:type="pct"/>
          </w:tcPr>
          <w:p w14:paraId="19867087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Порядок монтажа радиосвязного и радионавигационного оборудования, систем опознавания</w:t>
            </w:r>
          </w:p>
        </w:tc>
      </w:tr>
      <w:tr w:rsidR="000530A7" w:rsidRPr="000C7A42" w14:paraId="7CEB0531" w14:textId="77777777" w:rsidTr="005D7999">
        <w:trPr>
          <w:trHeight w:val="20"/>
        </w:trPr>
        <w:tc>
          <w:tcPr>
            <w:tcW w:w="1321" w:type="pct"/>
            <w:vMerge/>
          </w:tcPr>
          <w:p w14:paraId="38B3F76F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6B281CF0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Схемы электро- и радиооборудования, их параметры</w:t>
            </w:r>
          </w:p>
        </w:tc>
      </w:tr>
      <w:tr w:rsidR="000530A7" w:rsidRPr="000C7A42" w14:paraId="24B7AAB6" w14:textId="77777777" w:rsidTr="005D7999">
        <w:trPr>
          <w:trHeight w:val="20"/>
        </w:trPr>
        <w:tc>
          <w:tcPr>
            <w:tcW w:w="1321" w:type="pct"/>
            <w:vMerge/>
          </w:tcPr>
          <w:p w14:paraId="5F33191E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46577887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Комплектация монтируемого и демонтируемого радиооборудования</w:t>
            </w:r>
          </w:p>
        </w:tc>
      </w:tr>
      <w:tr w:rsidR="000530A7" w:rsidRPr="000C7A42" w14:paraId="43751622" w14:textId="77777777" w:rsidTr="005D7999">
        <w:trPr>
          <w:trHeight w:val="20"/>
        </w:trPr>
        <w:tc>
          <w:tcPr>
            <w:tcW w:w="1321" w:type="pct"/>
            <w:vMerge/>
          </w:tcPr>
          <w:p w14:paraId="351CCF86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2D52257E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Правила монтажа и демонтажа радиокабелей</w:t>
            </w:r>
          </w:p>
        </w:tc>
      </w:tr>
      <w:tr w:rsidR="000530A7" w:rsidRPr="000C7A42" w14:paraId="75595F34" w14:textId="77777777" w:rsidTr="005D7999">
        <w:trPr>
          <w:trHeight w:val="20"/>
        </w:trPr>
        <w:tc>
          <w:tcPr>
            <w:tcW w:w="1321" w:type="pct"/>
            <w:vMerge/>
          </w:tcPr>
          <w:p w14:paraId="2D97631F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23C27042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Основные сведения об электрических измерениях и радиоматериалах</w:t>
            </w:r>
          </w:p>
        </w:tc>
      </w:tr>
      <w:tr w:rsidR="000530A7" w:rsidRPr="000C7A42" w14:paraId="4ADC7104" w14:textId="77777777" w:rsidTr="005D7999">
        <w:trPr>
          <w:trHeight w:val="20"/>
        </w:trPr>
        <w:tc>
          <w:tcPr>
            <w:tcW w:w="1321" w:type="pct"/>
            <w:vMerge/>
          </w:tcPr>
          <w:p w14:paraId="00A635D2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036B6A5F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Правила применения стандартных электроизмерительных приборов</w:t>
            </w:r>
          </w:p>
        </w:tc>
      </w:tr>
      <w:tr w:rsidR="000530A7" w:rsidRPr="000C7A42" w14:paraId="42850877" w14:textId="77777777" w:rsidTr="005D7999">
        <w:trPr>
          <w:trHeight w:val="20"/>
        </w:trPr>
        <w:tc>
          <w:tcPr>
            <w:tcW w:w="1321" w:type="pct"/>
            <w:vMerge/>
          </w:tcPr>
          <w:p w14:paraId="05E875C4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41FA831F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Порядок чтения несложных электросхем</w:t>
            </w:r>
          </w:p>
        </w:tc>
      </w:tr>
      <w:tr w:rsidR="000530A7" w:rsidRPr="000C7A42" w14:paraId="5C158874" w14:textId="77777777" w:rsidTr="005D7999">
        <w:trPr>
          <w:trHeight w:val="20"/>
        </w:trPr>
        <w:tc>
          <w:tcPr>
            <w:tcW w:w="1321" w:type="pct"/>
            <w:vMerge/>
          </w:tcPr>
          <w:p w14:paraId="04C6B2EC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55CAB1D8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Основы радиотехники в объеме выполняемых работ</w:t>
            </w:r>
          </w:p>
        </w:tc>
      </w:tr>
      <w:tr w:rsidR="000530A7" w:rsidRPr="000C7A42" w14:paraId="1160B6AA" w14:textId="77777777" w:rsidTr="005D7999">
        <w:trPr>
          <w:trHeight w:val="20"/>
        </w:trPr>
        <w:tc>
          <w:tcPr>
            <w:tcW w:w="1321" w:type="pct"/>
            <w:vMerge/>
          </w:tcPr>
          <w:p w14:paraId="4120B3F1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1EA3EA50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Требования охраны труда, промышленной, экологической и электробезопасности при монтаже электрооборудования летательных аппаратов</w:t>
            </w:r>
          </w:p>
        </w:tc>
      </w:tr>
      <w:tr w:rsidR="000530A7" w:rsidRPr="000C7A42" w14:paraId="0DAFC373" w14:textId="77777777" w:rsidTr="005D7999">
        <w:trPr>
          <w:trHeight w:val="20"/>
        </w:trPr>
        <w:tc>
          <w:tcPr>
            <w:tcW w:w="1321" w:type="pct"/>
            <w:vMerge/>
          </w:tcPr>
          <w:p w14:paraId="464C42B1" w14:textId="77777777" w:rsidR="0001159B" w:rsidRPr="000C7A42" w:rsidDel="002A1D54" w:rsidRDefault="0001159B" w:rsidP="00750836">
            <w:pPr>
              <w:pStyle w:val="aff8"/>
            </w:pPr>
          </w:p>
        </w:tc>
        <w:tc>
          <w:tcPr>
            <w:tcW w:w="3679" w:type="pct"/>
          </w:tcPr>
          <w:p w14:paraId="76A75D35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Требования к организации рабочего места при выполнении работ по монтажу радио- и электрооборудования</w:t>
            </w:r>
          </w:p>
        </w:tc>
      </w:tr>
      <w:tr w:rsidR="000530A7" w:rsidRPr="000C7A42" w14:paraId="08C24A1D" w14:textId="77777777" w:rsidTr="005D7999">
        <w:trPr>
          <w:trHeight w:val="20"/>
        </w:trPr>
        <w:tc>
          <w:tcPr>
            <w:tcW w:w="1321" w:type="pct"/>
          </w:tcPr>
          <w:p w14:paraId="2AE9DCBC" w14:textId="77777777" w:rsidR="0001159B" w:rsidRPr="000C7A42" w:rsidDel="002A1D54" w:rsidRDefault="0001159B" w:rsidP="00750836">
            <w:pPr>
              <w:pStyle w:val="aff8"/>
            </w:pPr>
            <w:r w:rsidRPr="000C7A42">
              <w:t>Другие характеристики</w:t>
            </w:r>
          </w:p>
        </w:tc>
        <w:tc>
          <w:tcPr>
            <w:tcW w:w="3679" w:type="pct"/>
          </w:tcPr>
          <w:p w14:paraId="68C5D67C" w14:textId="77777777" w:rsidR="0001159B" w:rsidRPr="000C7A42" w:rsidRDefault="0001159B" w:rsidP="005D7999">
            <w:pPr>
              <w:pStyle w:val="aff8"/>
              <w:jc w:val="both"/>
            </w:pPr>
            <w:r w:rsidRPr="000C7A42">
              <w:t>-</w:t>
            </w:r>
          </w:p>
        </w:tc>
      </w:tr>
    </w:tbl>
    <w:p w14:paraId="463FA151" w14:textId="77777777" w:rsidR="007E7561" w:rsidRPr="000C7A42" w:rsidRDefault="007E7561" w:rsidP="007E7561">
      <w:pPr>
        <w:ind w:left="-11"/>
      </w:pPr>
    </w:p>
    <w:p w14:paraId="63E93DF7" w14:textId="121C7C37" w:rsidR="00F87F8D" w:rsidRPr="000C7A42" w:rsidRDefault="00F87F8D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3.4.2. Трудовая функция</w:t>
      </w:r>
    </w:p>
    <w:p w14:paraId="69D61103" w14:textId="77777777" w:rsidR="007E7561" w:rsidRPr="000C7A42" w:rsidRDefault="007E7561" w:rsidP="007E7561">
      <w:pPr>
        <w:ind w:left="-1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6"/>
        <w:gridCol w:w="4710"/>
        <w:gridCol w:w="552"/>
        <w:gridCol w:w="1213"/>
        <w:gridCol w:w="1447"/>
        <w:gridCol w:w="792"/>
      </w:tblGrid>
      <w:tr w:rsidR="000530A7" w:rsidRPr="000C7A42" w14:paraId="0E3F1831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FB2B4A" w14:textId="77777777" w:rsidR="00F87F8D" w:rsidRPr="000C7A42" w:rsidRDefault="00F87F8D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B86158" w14:textId="3C7CDEB2" w:rsidR="0005001C" w:rsidRPr="000C7A42" w:rsidRDefault="0005001C" w:rsidP="0005001C">
            <w:pPr>
              <w:rPr>
                <w:strike/>
                <w:sz w:val="18"/>
                <w:szCs w:val="16"/>
              </w:rPr>
            </w:pPr>
            <w:r w:rsidRPr="000C7A42">
              <w:t>Выполнение вспомогательных работ при монтаже и демонтаже электро-</w:t>
            </w:r>
            <w:r w:rsidR="005D7999" w:rsidRPr="000C7A42">
              <w:t xml:space="preserve"> </w:t>
            </w:r>
            <w:r w:rsidRPr="000C7A42">
              <w:t>и радиоэлектронного оборудования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7B2DEF" w14:textId="77777777" w:rsidR="00F87F8D" w:rsidRPr="000C7A42" w:rsidRDefault="00F87F8D" w:rsidP="0075083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9DEFCF" w14:textId="64FC8078" w:rsidR="00F87F8D" w:rsidRPr="000C7A42" w:rsidRDefault="000C7A42" w:rsidP="00620D6A">
            <w:pPr>
              <w:jc w:val="center"/>
              <w:rPr>
                <w:sz w:val="18"/>
                <w:szCs w:val="16"/>
              </w:rPr>
            </w:pPr>
            <w:r>
              <w:rPr>
                <w:lang w:val="en-US"/>
              </w:rPr>
              <w:t>D</w:t>
            </w:r>
            <w:r w:rsidR="00F87F8D" w:rsidRPr="000C7A42">
              <w:t>/0</w:t>
            </w:r>
            <w:r w:rsidR="007D54BC" w:rsidRPr="000C7A42">
              <w:t>2</w:t>
            </w:r>
            <w:r w:rsidR="00F87F8D" w:rsidRPr="000C7A42">
              <w:t>.3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05A4B3" w14:textId="77777777" w:rsidR="00F87F8D" w:rsidRPr="000C7A42" w:rsidRDefault="00F87F8D" w:rsidP="0075083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C5253" w14:textId="77777777" w:rsidR="00F87F8D" w:rsidRPr="000C7A42" w:rsidRDefault="00F87F8D" w:rsidP="00750836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3</w:t>
            </w:r>
          </w:p>
        </w:tc>
      </w:tr>
    </w:tbl>
    <w:p w14:paraId="64828A10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71"/>
        <w:gridCol w:w="1148"/>
        <w:gridCol w:w="390"/>
        <w:gridCol w:w="2175"/>
        <w:gridCol w:w="1714"/>
        <w:gridCol w:w="1902"/>
      </w:tblGrid>
      <w:tr w:rsidR="000530A7" w:rsidRPr="000C7A42" w14:paraId="2F89A73A" w14:textId="77777777" w:rsidTr="000C4359">
        <w:trPr>
          <w:trHeight w:val="488"/>
        </w:trPr>
        <w:tc>
          <w:tcPr>
            <w:tcW w:w="14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129AEC" w14:textId="77777777" w:rsidR="00F87F8D" w:rsidRPr="000C7A42" w:rsidRDefault="00F87F8D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4CDEFBA" w14:textId="77777777" w:rsidR="00F87F8D" w:rsidRPr="000C7A42" w:rsidRDefault="00F87F8D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72A1EA" w14:textId="77777777" w:rsidR="00F87F8D" w:rsidRPr="000C7A42" w:rsidRDefault="00F87F8D" w:rsidP="00750836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0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BA7257" w14:textId="77777777" w:rsidR="00F87F8D" w:rsidRPr="000C7A42" w:rsidRDefault="00F87F8D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C12F67" w14:textId="77777777" w:rsidR="00F87F8D" w:rsidRPr="000C7A42" w:rsidRDefault="00F87F8D" w:rsidP="00750836">
            <w:pPr>
              <w:jc w:val="center"/>
            </w:pPr>
          </w:p>
        </w:tc>
        <w:tc>
          <w:tcPr>
            <w:tcW w:w="9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4433F3" w14:textId="77777777" w:rsidR="00F87F8D" w:rsidRPr="000C7A42" w:rsidRDefault="00F87F8D" w:rsidP="00750836">
            <w:pPr>
              <w:jc w:val="center"/>
            </w:pPr>
          </w:p>
        </w:tc>
      </w:tr>
      <w:tr w:rsidR="00DC197C" w:rsidRPr="000C7A42" w14:paraId="3C593A71" w14:textId="77777777" w:rsidTr="005D7999">
        <w:trPr>
          <w:trHeight w:val="479"/>
        </w:trPr>
        <w:tc>
          <w:tcPr>
            <w:tcW w:w="3228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EE12D84" w14:textId="77777777" w:rsidR="00F87F8D" w:rsidRPr="000C7A42" w:rsidRDefault="00F87F8D" w:rsidP="00750836">
            <w:pPr>
              <w:rPr>
                <w:sz w:val="18"/>
                <w:szCs w:val="16"/>
              </w:rPr>
            </w:pP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2F9C0BCD" w14:textId="77777777" w:rsidR="00F87F8D" w:rsidRPr="000C7A42" w:rsidRDefault="00F87F8D" w:rsidP="00750836">
            <w:pPr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nil"/>
              <w:bottom w:val="nil"/>
              <w:right w:val="nil"/>
            </w:tcBorders>
          </w:tcPr>
          <w:p w14:paraId="107D9210" w14:textId="77777777" w:rsidR="00F87F8D" w:rsidRPr="000C7A42" w:rsidRDefault="00F87F8D" w:rsidP="00750836">
            <w:pPr>
              <w:ind w:right="-104"/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23D798" w14:textId="77777777" w:rsidR="00F87F8D" w:rsidRPr="000C7A42" w:rsidRDefault="00F87F8D" w:rsidP="00F87F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81"/>
        <w:gridCol w:w="7414"/>
      </w:tblGrid>
      <w:tr w:rsidR="00BB580D" w:rsidRPr="000C7A42" w14:paraId="40B0D922" w14:textId="77777777" w:rsidTr="00D33642">
        <w:trPr>
          <w:trHeight w:val="20"/>
        </w:trPr>
        <w:tc>
          <w:tcPr>
            <w:tcW w:w="1364" w:type="pct"/>
            <w:vMerge w:val="restart"/>
          </w:tcPr>
          <w:p w14:paraId="6812B430" w14:textId="77777777" w:rsidR="00BB580D" w:rsidRPr="000C7A42" w:rsidRDefault="00BB580D" w:rsidP="00750836">
            <w:pPr>
              <w:pStyle w:val="aff8"/>
            </w:pPr>
            <w:r w:rsidRPr="000C7A42">
              <w:t>Трудовые действия</w:t>
            </w:r>
          </w:p>
        </w:tc>
        <w:tc>
          <w:tcPr>
            <w:tcW w:w="3636" w:type="pct"/>
            <w:vAlign w:val="center"/>
          </w:tcPr>
          <w:p w14:paraId="30978AB4" w14:textId="50449407" w:rsidR="00BB580D" w:rsidRPr="000C7A42" w:rsidRDefault="00BB580D" w:rsidP="00D33642">
            <w:pPr>
              <w:pStyle w:val="aff8"/>
              <w:jc w:val="both"/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680FA1B7" w14:textId="77777777" w:rsidTr="00D33642">
        <w:trPr>
          <w:trHeight w:val="20"/>
        </w:trPr>
        <w:tc>
          <w:tcPr>
            <w:tcW w:w="1364" w:type="pct"/>
            <w:vMerge/>
          </w:tcPr>
          <w:p w14:paraId="5B86BA9A" w14:textId="77777777" w:rsidR="00F87F8D" w:rsidRPr="000C7A42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5AB18A33" w14:textId="4C9605A1" w:rsidR="00F87F8D" w:rsidRPr="000C7A42" w:rsidRDefault="003B5434" w:rsidP="00D33642">
            <w:pPr>
              <w:pStyle w:val="aff8"/>
              <w:jc w:val="both"/>
            </w:pPr>
            <w:r w:rsidRPr="000C7A42">
              <w:t>О</w:t>
            </w:r>
            <w:r w:rsidR="005A105B" w:rsidRPr="000C7A42">
              <w:t>тстыковка и подстыковка низкочастотных разъемов на радиооборудовании</w:t>
            </w:r>
          </w:p>
        </w:tc>
      </w:tr>
      <w:tr w:rsidR="000530A7" w:rsidRPr="000C7A42" w14:paraId="649C7115" w14:textId="77777777" w:rsidTr="00D33642">
        <w:trPr>
          <w:trHeight w:val="20"/>
        </w:trPr>
        <w:tc>
          <w:tcPr>
            <w:tcW w:w="1364" w:type="pct"/>
            <w:vMerge/>
          </w:tcPr>
          <w:p w14:paraId="3ABBC57E" w14:textId="77777777" w:rsidR="00F87F8D" w:rsidRPr="000C7A42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50944EB6" w14:textId="14FF5845" w:rsidR="00F87F8D" w:rsidRPr="000C7A42" w:rsidRDefault="003B5434" w:rsidP="00D33642">
            <w:pPr>
              <w:pStyle w:val="aff8"/>
              <w:jc w:val="both"/>
            </w:pPr>
            <w:r w:rsidRPr="000C7A42">
              <w:t>К</w:t>
            </w:r>
            <w:r w:rsidR="005A105B" w:rsidRPr="000C7A42">
              <w:t xml:space="preserve">онтровка низкочастотных разъемов на </w:t>
            </w:r>
            <w:r w:rsidR="000C4359">
              <w:t>электро- и</w:t>
            </w:r>
            <w:r w:rsidR="0005001C" w:rsidRPr="000C7A42">
              <w:t xml:space="preserve"> радиоэлектронно</w:t>
            </w:r>
            <w:r w:rsidR="000C4359">
              <w:t>м</w:t>
            </w:r>
            <w:r w:rsidR="0005001C" w:rsidRPr="000C7A42">
              <w:t xml:space="preserve"> оборудовании</w:t>
            </w:r>
          </w:p>
        </w:tc>
      </w:tr>
      <w:tr w:rsidR="000530A7" w:rsidRPr="000C7A42" w14:paraId="67F19434" w14:textId="77777777" w:rsidTr="00D33642">
        <w:trPr>
          <w:trHeight w:val="20"/>
        </w:trPr>
        <w:tc>
          <w:tcPr>
            <w:tcW w:w="1364" w:type="pct"/>
            <w:vMerge/>
          </w:tcPr>
          <w:p w14:paraId="60AB3215" w14:textId="77777777" w:rsidR="00F87F8D" w:rsidRPr="000C7A42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22AD2859" w14:textId="69116DA9" w:rsidR="00F87F8D" w:rsidRPr="000C7A42" w:rsidRDefault="003B5434" w:rsidP="00D33642">
            <w:pPr>
              <w:pStyle w:val="aff8"/>
              <w:jc w:val="both"/>
            </w:pPr>
            <w:r w:rsidRPr="000C7A42">
              <w:t>М</w:t>
            </w:r>
            <w:r w:rsidR="0005001C" w:rsidRPr="000C7A42">
              <w:t xml:space="preserve">онтаж и демонтаж элементов крепления </w:t>
            </w:r>
            <w:r w:rsidR="000C4359">
              <w:t>электро- и</w:t>
            </w:r>
            <w:r w:rsidR="0005001C" w:rsidRPr="000C7A42">
              <w:t xml:space="preserve"> радиоэлектронного оборудования</w:t>
            </w:r>
          </w:p>
        </w:tc>
      </w:tr>
      <w:tr w:rsidR="000530A7" w:rsidRPr="000C7A42" w14:paraId="30057A68" w14:textId="77777777" w:rsidTr="00D33642">
        <w:trPr>
          <w:trHeight w:val="20"/>
        </w:trPr>
        <w:tc>
          <w:tcPr>
            <w:tcW w:w="1364" w:type="pct"/>
            <w:vMerge/>
          </w:tcPr>
          <w:p w14:paraId="0BB18D81" w14:textId="77777777" w:rsidR="00F87F8D" w:rsidRPr="000C7A42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358E52A6" w14:textId="77777777" w:rsidR="00F87F8D" w:rsidRPr="000C7A42" w:rsidRDefault="00F87F8D" w:rsidP="00D33642">
            <w:pPr>
              <w:pStyle w:val="aff8"/>
              <w:jc w:val="both"/>
            </w:pPr>
            <w:r w:rsidRPr="000C7A42">
              <w:t>Промывка обезжиривающим составом и пропитка лаками и компаундами деталей и приборов</w:t>
            </w:r>
          </w:p>
        </w:tc>
      </w:tr>
      <w:tr w:rsidR="000530A7" w:rsidRPr="000C7A42" w14:paraId="0F43FDF7" w14:textId="77777777" w:rsidTr="00D33642">
        <w:trPr>
          <w:trHeight w:val="20"/>
        </w:trPr>
        <w:tc>
          <w:tcPr>
            <w:tcW w:w="1364" w:type="pct"/>
            <w:vMerge/>
          </w:tcPr>
          <w:p w14:paraId="5D35A1ED" w14:textId="77777777" w:rsidR="00F87F8D" w:rsidRPr="000C7A42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6D91D923" w14:textId="22C386E2" w:rsidR="00F87F8D" w:rsidRPr="000C7A42" w:rsidRDefault="00F87F8D" w:rsidP="00D33642">
            <w:pPr>
              <w:pStyle w:val="aff8"/>
              <w:jc w:val="both"/>
            </w:pPr>
            <w:r w:rsidRPr="000C7A42">
              <w:t xml:space="preserve">Установка заглушек на </w:t>
            </w:r>
            <w:r w:rsidR="00DD20E9" w:rsidRPr="000C7A42">
              <w:t>соединители</w:t>
            </w:r>
          </w:p>
        </w:tc>
      </w:tr>
      <w:tr w:rsidR="000530A7" w:rsidRPr="000C7A42" w14:paraId="48CB82C0" w14:textId="77777777" w:rsidTr="00D33642">
        <w:trPr>
          <w:trHeight w:val="20"/>
        </w:trPr>
        <w:tc>
          <w:tcPr>
            <w:tcW w:w="1364" w:type="pct"/>
            <w:vMerge w:val="restart"/>
          </w:tcPr>
          <w:p w14:paraId="664E3FD7" w14:textId="77777777" w:rsidR="00F87F8D" w:rsidRPr="000C7A42" w:rsidDel="002A1D54" w:rsidRDefault="00F87F8D" w:rsidP="00750836">
            <w:pPr>
              <w:pStyle w:val="aff8"/>
            </w:pPr>
            <w:r w:rsidRPr="000C7A42" w:rsidDel="002A1D54">
              <w:t>Необходимые умения</w:t>
            </w:r>
          </w:p>
        </w:tc>
        <w:tc>
          <w:tcPr>
            <w:tcW w:w="3636" w:type="pct"/>
          </w:tcPr>
          <w:p w14:paraId="62F414B6" w14:textId="554D74FD" w:rsidR="00F87F8D" w:rsidRPr="000C7A42" w:rsidRDefault="00DD20E9" w:rsidP="00D33642">
            <w:pPr>
              <w:pStyle w:val="aff8"/>
              <w:jc w:val="both"/>
              <w:rPr>
                <w:strike/>
              </w:rPr>
            </w:pPr>
            <w:r w:rsidRPr="000C7A42">
              <w:t>Обеспечивать</w:t>
            </w:r>
            <w:r w:rsidR="0005001C" w:rsidRPr="000C7A42">
              <w:t xml:space="preserve"> контровку низкочастотны</w:t>
            </w:r>
            <w:r w:rsidRPr="000C7A42">
              <w:t>х</w:t>
            </w:r>
            <w:r w:rsidR="0005001C" w:rsidRPr="000C7A42">
              <w:t xml:space="preserve"> разъем</w:t>
            </w:r>
            <w:r w:rsidRPr="000C7A42">
              <w:t>ов</w:t>
            </w:r>
            <w:r w:rsidR="0005001C" w:rsidRPr="000C7A42">
              <w:t xml:space="preserve"> </w:t>
            </w:r>
            <w:r w:rsidR="000C4359">
              <w:t>электро- и</w:t>
            </w:r>
            <w:r w:rsidR="0005001C" w:rsidRPr="000C7A42">
              <w:t xml:space="preserve"> радиоэлектронного оборудовани</w:t>
            </w:r>
            <w:r w:rsidRPr="000C7A42">
              <w:t>я</w:t>
            </w:r>
          </w:p>
        </w:tc>
      </w:tr>
      <w:tr w:rsidR="000530A7" w:rsidRPr="000C7A42" w14:paraId="0DDD9587" w14:textId="77777777" w:rsidTr="00D33642">
        <w:trPr>
          <w:trHeight w:val="20"/>
        </w:trPr>
        <w:tc>
          <w:tcPr>
            <w:tcW w:w="1364" w:type="pct"/>
            <w:vMerge/>
          </w:tcPr>
          <w:p w14:paraId="5B35F39A" w14:textId="77777777" w:rsidR="00DD20E9" w:rsidRPr="000C7A42" w:rsidDel="002A1D54" w:rsidRDefault="00DD20E9" w:rsidP="00750836">
            <w:pPr>
              <w:pStyle w:val="aff8"/>
            </w:pPr>
          </w:p>
        </w:tc>
        <w:tc>
          <w:tcPr>
            <w:tcW w:w="3636" w:type="pct"/>
          </w:tcPr>
          <w:p w14:paraId="3FCF46D8" w14:textId="3C1A0A3D" w:rsidR="00DD20E9" w:rsidRPr="000C7A42" w:rsidRDefault="00DD20E9" w:rsidP="00D33642">
            <w:pPr>
              <w:pStyle w:val="aff8"/>
              <w:jc w:val="both"/>
            </w:pPr>
            <w:r w:rsidRPr="000C7A42">
              <w:t xml:space="preserve">Производить демонтаж и монтаж </w:t>
            </w:r>
            <w:r w:rsidR="000C4359">
              <w:t>электро- и</w:t>
            </w:r>
            <w:r w:rsidRPr="000C7A42">
              <w:t xml:space="preserve"> радиоэлектронного оборудования</w:t>
            </w:r>
          </w:p>
        </w:tc>
      </w:tr>
      <w:tr w:rsidR="000530A7" w:rsidRPr="000C7A42" w14:paraId="0439E41D" w14:textId="77777777" w:rsidTr="00D33642">
        <w:trPr>
          <w:trHeight w:val="20"/>
        </w:trPr>
        <w:tc>
          <w:tcPr>
            <w:tcW w:w="1364" w:type="pct"/>
            <w:vMerge/>
          </w:tcPr>
          <w:p w14:paraId="38E86519" w14:textId="77777777" w:rsidR="00DD20E9" w:rsidRPr="000C7A42" w:rsidDel="002A1D54" w:rsidRDefault="00DD20E9" w:rsidP="00750836">
            <w:pPr>
              <w:pStyle w:val="aff8"/>
            </w:pPr>
          </w:p>
        </w:tc>
        <w:tc>
          <w:tcPr>
            <w:tcW w:w="3636" w:type="pct"/>
          </w:tcPr>
          <w:p w14:paraId="467B535D" w14:textId="761520A0" w:rsidR="00DD20E9" w:rsidRPr="000C7A42" w:rsidRDefault="00DD20E9" w:rsidP="00D33642">
            <w:pPr>
              <w:pStyle w:val="aff8"/>
              <w:jc w:val="both"/>
            </w:pPr>
            <w:r w:rsidRPr="000C7A42">
              <w:t>Производить операции по отстыковке и подстыковке разъемов радиооборудования</w:t>
            </w:r>
          </w:p>
        </w:tc>
      </w:tr>
      <w:tr w:rsidR="000530A7" w:rsidRPr="000C7A42" w14:paraId="63F3FF1D" w14:textId="77777777" w:rsidTr="00D33642">
        <w:trPr>
          <w:trHeight w:val="20"/>
        </w:trPr>
        <w:tc>
          <w:tcPr>
            <w:tcW w:w="1364" w:type="pct"/>
            <w:vMerge/>
          </w:tcPr>
          <w:p w14:paraId="50257AC5" w14:textId="77777777" w:rsidR="00F87F8D" w:rsidRPr="000C7A42" w:rsidDel="002A1D54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48E3BDC5" w14:textId="3384913C" w:rsidR="00F87F8D" w:rsidRPr="000C7A42" w:rsidRDefault="00315A18" w:rsidP="00D33642">
            <w:pPr>
              <w:pStyle w:val="aff8"/>
              <w:jc w:val="both"/>
            </w:pPr>
            <w:r w:rsidRPr="000C7A42">
              <w:t>Производить</w:t>
            </w:r>
            <w:r w:rsidR="00190875" w:rsidRPr="000C7A42">
              <w:t xml:space="preserve"> установку</w:t>
            </w:r>
            <w:r w:rsidR="00F87F8D" w:rsidRPr="000C7A42">
              <w:t xml:space="preserve"> заглуш</w:t>
            </w:r>
            <w:r w:rsidR="00190875" w:rsidRPr="000C7A42">
              <w:t>ек</w:t>
            </w:r>
            <w:r w:rsidR="00F87F8D" w:rsidRPr="000C7A42">
              <w:t xml:space="preserve"> на соединители</w:t>
            </w:r>
          </w:p>
        </w:tc>
      </w:tr>
      <w:tr w:rsidR="000530A7" w:rsidRPr="000C7A42" w14:paraId="55774740" w14:textId="77777777" w:rsidTr="00D33642">
        <w:trPr>
          <w:trHeight w:val="20"/>
        </w:trPr>
        <w:tc>
          <w:tcPr>
            <w:tcW w:w="1364" w:type="pct"/>
            <w:vMerge/>
          </w:tcPr>
          <w:p w14:paraId="3508B1D9" w14:textId="77777777" w:rsidR="00F87F8D" w:rsidRPr="000C7A42" w:rsidDel="002A1D54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299BB4E4" w14:textId="77777777" w:rsidR="00F87F8D" w:rsidRPr="000C7A42" w:rsidRDefault="00F87F8D" w:rsidP="00D33642">
            <w:pPr>
              <w:pStyle w:val="aff8"/>
              <w:jc w:val="both"/>
            </w:pPr>
            <w:r w:rsidRPr="000C7A42">
              <w:t>Сдавать по комплектовочной ведомости радиооборудование</w:t>
            </w:r>
          </w:p>
        </w:tc>
      </w:tr>
      <w:tr w:rsidR="000530A7" w:rsidRPr="000C7A42" w14:paraId="55452481" w14:textId="77777777" w:rsidTr="00D33642">
        <w:trPr>
          <w:trHeight w:val="20"/>
        </w:trPr>
        <w:tc>
          <w:tcPr>
            <w:tcW w:w="1364" w:type="pct"/>
            <w:vMerge w:val="restart"/>
          </w:tcPr>
          <w:p w14:paraId="5BF53379" w14:textId="77777777" w:rsidR="00F87F8D" w:rsidRPr="000C7A42" w:rsidDel="002A1D54" w:rsidRDefault="00F87F8D" w:rsidP="00750836">
            <w:pPr>
              <w:pStyle w:val="aff8"/>
            </w:pPr>
            <w:r w:rsidRPr="000C7A42" w:rsidDel="002A1D54">
              <w:t>Необходимые знания</w:t>
            </w:r>
          </w:p>
        </w:tc>
        <w:tc>
          <w:tcPr>
            <w:tcW w:w="3636" w:type="pct"/>
          </w:tcPr>
          <w:p w14:paraId="68C47EE6" w14:textId="0BEBBB7F" w:rsidR="00F87F8D" w:rsidRPr="000C7A42" w:rsidRDefault="00F87F8D" w:rsidP="00D33642">
            <w:pPr>
              <w:pStyle w:val="aff8"/>
              <w:jc w:val="both"/>
            </w:pPr>
            <w:r w:rsidRPr="000C7A42">
              <w:t>Правила применения монтажных приборов</w:t>
            </w:r>
          </w:p>
        </w:tc>
      </w:tr>
      <w:tr w:rsidR="000530A7" w:rsidRPr="000C7A42" w14:paraId="40376C0F" w14:textId="77777777" w:rsidTr="00D33642">
        <w:trPr>
          <w:trHeight w:val="20"/>
        </w:trPr>
        <w:tc>
          <w:tcPr>
            <w:tcW w:w="1364" w:type="pct"/>
            <w:vMerge/>
          </w:tcPr>
          <w:p w14:paraId="589658BB" w14:textId="77777777" w:rsidR="00F87F8D" w:rsidRPr="000C7A42" w:rsidDel="002A1D54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1AD6DF0B" w14:textId="77777777" w:rsidR="00F87F8D" w:rsidRPr="000C7A42" w:rsidRDefault="00F87F8D" w:rsidP="00D33642">
            <w:pPr>
              <w:pStyle w:val="aff8"/>
              <w:jc w:val="both"/>
            </w:pPr>
            <w:r w:rsidRPr="000C7A42">
              <w:t>Порядок монтажа и демонтажа радиооборудования летательных аппаратов</w:t>
            </w:r>
          </w:p>
        </w:tc>
      </w:tr>
      <w:tr w:rsidR="000530A7" w:rsidRPr="000C7A42" w14:paraId="693CBC23" w14:textId="77777777" w:rsidTr="00D33642">
        <w:trPr>
          <w:trHeight w:val="20"/>
        </w:trPr>
        <w:tc>
          <w:tcPr>
            <w:tcW w:w="1364" w:type="pct"/>
            <w:vMerge/>
          </w:tcPr>
          <w:p w14:paraId="293944BB" w14:textId="77777777" w:rsidR="00F87F8D" w:rsidRPr="000C7A42" w:rsidDel="002A1D54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150E8623" w14:textId="77777777" w:rsidR="00F87F8D" w:rsidRPr="000C7A42" w:rsidRDefault="00F87F8D" w:rsidP="00D33642">
            <w:pPr>
              <w:pStyle w:val="aff8"/>
              <w:jc w:val="both"/>
            </w:pPr>
            <w:r w:rsidRPr="000C7A42">
              <w:t>Наименование и условные обозначения основных радиодеталей</w:t>
            </w:r>
          </w:p>
        </w:tc>
      </w:tr>
      <w:tr w:rsidR="000530A7" w:rsidRPr="000C7A42" w14:paraId="64168030" w14:textId="77777777" w:rsidTr="00D33642">
        <w:trPr>
          <w:trHeight w:val="20"/>
        </w:trPr>
        <w:tc>
          <w:tcPr>
            <w:tcW w:w="1364" w:type="pct"/>
            <w:vMerge/>
          </w:tcPr>
          <w:p w14:paraId="5A0A793C" w14:textId="77777777" w:rsidR="00F87F8D" w:rsidRPr="000C7A42" w:rsidDel="002A1D54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5ED9C990" w14:textId="77777777" w:rsidR="00F87F8D" w:rsidRPr="000C7A42" w:rsidRDefault="00F87F8D" w:rsidP="00D33642">
            <w:pPr>
              <w:pStyle w:val="aff8"/>
              <w:jc w:val="both"/>
            </w:pPr>
            <w:r w:rsidRPr="000C7A42">
              <w:t>Технические требования, предъявляемые к электросетям летательных аппаратов</w:t>
            </w:r>
          </w:p>
        </w:tc>
      </w:tr>
      <w:tr w:rsidR="000530A7" w:rsidRPr="000C7A42" w14:paraId="4F9776A5" w14:textId="77777777" w:rsidTr="00D33642">
        <w:trPr>
          <w:trHeight w:val="20"/>
        </w:trPr>
        <w:tc>
          <w:tcPr>
            <w:tcW w:w="1364" w:type="pct"/>
            <w:vMerge/>
          </w:tcPr>
          <w:p w14:paraId="4E409A56" w14:textId="77777777" w:rsidR="00F87F8D" w:rsidRPr="000C7A42" w:rsidDel="002A1D54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1F6DBA79" w14:textId="77777777" w:rsidR="00F87F8D" w:rsidRPr="000C7A42" w:rsidRDefault="00F87F8D" w:rsidP="00D33642">
            <w:pPr>
              <w:pStyle w:val="aff8"/>
              <w:jc w:val="both"/>
            </w:pPr>
            <w:r w:rsidRPr="000C7A42">
              <w:t>Основные сведения о материалах, применяемых в радиооборудовании</w:t>
            </w:r>
          </w:p>
        </w:tc>
      </w:tr>
      <w:tr w:rsidR="000530A7" w:rsidRPr="000C7A42" w14:paraId="3EF191EE" w14:textId="77777777" w:rsidTr="00D33642">
        <w:trPr>
          <w:trHeight w:val="20"/>
        </w:trPr>
        <w:tc>
          <w:tcPr>
            <w:tcW w:w="1364" w:type="pct"/>
            <w:vMerge/>
          </w:tcPr>
          <w:p w14:paraId="00AF64BF" w14:textId="77777777" w:rsidR="00F87F8D" w:rsidRPr="000C7A42" w:rsidDel="002A1D54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63B8ADD4" w14:textId="77777777" w:rsidR="00F87F8D" w:rsidRPr="000C7A42" w:rsidRDefault="00F87F8D" w:rsidP="00D33642">
            <w:pPr>
              <w:pStyle w:val="aff8"/>
              <w:jc w:val="both"/>
            </w:pPr>
            <w:r w:rsidRPr="000C7A42">
              <w:t>Порядок чтения несложных электросхем</w:t>
            </w:r>
          </w:p>
        </w:tc>
      </w:tr>
      <w:tr w:rsidR="000530A7" w:rsidRPr="000C7A42" w14:paraId="24CC8C99" w14:textId="77777777" w:rsidTr="00D33642">
        <w:trPr>
          <w:trHeight w:val="20"/>
        </w:trPr>
        <w:tc>
          <w:tcPr>
            <w:tcW w:w="1364" w:type="pct"/>
            <w:vMerge/>
          </w:tcPr>
          <w:p w14:paraId="51A4879C" w14:textId="77777777" w:rsidR="00F87F8D" w:rsidRPr="000C7A42" w:rsidDel="002A1D54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2FF35339" w14:textId="77777777" w:rsidR="00F87F8D" w:rsidRPr="000C7A42" w:rsidRDefault="00F87F8D" w:rsidP="00D33642">
            <w:pPr>
              <w:pStyle w:val="aff8"/>
              <w:jc w:val="both"/>
            </w:pPr>
            <w:r w:rsidRPr="000C7A42">
              <w:t>Способы выполнения контровок</w:t>
            </w:r>
          </w:p>
        </w:tc>
      </w:tr>
      <w:tr w:rsidR="000530A7" w:rsidRPr="000C7A42" w14:paraId="1DC1B82D" w14:textId="77777777" w:rsidTr="00D33642">
        <w:trPr>
          <w:trHeight w:val="20"/>
        </w:trPr>
        <w:tc>
          <w:tcPr>
            <w:tcW w:w="1364" w:type="pct"/>
            <w:vMerge/>
          </w:tcPr>
          <w:p w14:paraId="563A89B8" w14:textId="77777777" w:rsidR="00F87F8D" w:rsidRPr="000C7A42" w:rsidDel="002A1D54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1EC24444" w14:textId="49A71480" w:rsidR="00F87F8D" w:rsidRPr="000C7A42" w:rsidRDefault="00F87F8D" w:rsidP="00D33642">
            <w:pPr>
              <w:pStyle w:val="aff8"/>
              <w:jc w:val="both"/>
            </w:pPr>
            <w:r w:rsidRPr="000C7A42">
              <w:t>Основы электротехники в объ</w:t>
            </w:r>
            <w:r w:rsidR="0057516D" w:rsidRPr="000C7A42">
              <w:t>е</w:t>
            </w:r>
            <w:r w:rsidRPr="000C7A42">
              <w:t>ме выполняемых работ</w:t>
            </w:r>
          </w:p>
        </w:tc>
      </w:tr>
      <w:tr w:rsidR="000530A7" w:rsidRPr="000C7A42" w14:paraId="400CEB15" w14:textId="77777777" w:rsidTr="00D33642">
        <w:trPr>
          <w:trHeight w:val="20"/>
        </w:trPr>
        <w:tc>
          <w:tcPr>
            <w:tcW w:w="1364" w:type="pct"/>
            <w:vMerge/>
          </w:tcPr>
          <w:p w14:paraId="2BC3572A" w14:textId="77777777" w:rsidR="00F87F8D" w:rsidRPr="000C7A42" w:rsidDel="002A1D54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7FF39E4D" w14:textId="53749988" w:rsidR="00F87F8D" w:rsidRPr="000C7A42" w:rsidRDefault="00F87F8D" w:rsidP="00D33642">
            <w:pPr>
              <w:pStyle w:val="aff8"/>
              <w:jc w:val="both"/>
            </w:pPr>
            <w:r w:rsidRPr="000C7A42">
              <w:t>Основы радиотехники в объ</w:t>
            </w:r>
            <w:r w:rsidR="0057516D" w:rsidRPr="000C7A42">
              <w:t>е</w:t>
            </w:r>
            <w:r w:rsidRPr="000C7A42">
              <w:t>ме выполняемых работ</w:t>
            </w:r>
          </w:p>
        </w:tc>
      </w:tr>
      <w:tr w:rsidR="000530A7" w:rsidRPr="000C7A42" w14:paraId="18C5AEF0" w14:textId="77777777" w:rsidTr="00D33642">
        <w:trPr>
          <w:trHeight w:val="20"/>
        </w:trPr>
        <w:tc>
          <w:tcPr>
            <w:tcW w:w="1364" w:type="pct"/>
            <w:vMerge/>
          </w:tcPr>
          <w:p w14:paraId="343999A0" w14:textId="77777777" w:rsidR="00F87F8D" w:rsidRPr="000C7A42" w:rsidDel="002A1D54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20C74C45" w14:textId="77777777" w:rsidR="00F87F8D" w:rsidRPr="000C7A42" w:rsidRDefault="00F87F8D" w:rsidP="00D33642">
            <w:pPr>
              <w:pStyle w:val="aff8"/>
              <w:jc w:val="both"/>
            </w:pPr>
            <w:r w:rsidRPr="000C7A42">
              <w:t>Требования охраны труда, промышленной, экологической и электробезопасности при монтаже электрооборудования летательных аппаратов</w:t>
            </w:r>
          </w:p>
        </w:tc>
      </w:tr>
      <w:tr w:rsidR="000530A7" w:rsidRPr="000C7A42" w14:paraId="761A2B19" w14:textId="77777777" w:rsidTr="00D33642">
        <w:trPr>
          <w:trHeight w:val="20"/>
        </w:trPr>
        <w:tc>
          <w:tcPr>
            <w:tcW w:w="1364" w:type="pct"/>
            <w:vMerge/>
          </w:tcPr>
          <w:p w14:paraId="72D4E5AE" w14:textId="77777777" w:rsidR="00F87F8D" w:rsidRPr="000C7A42" w:rsidDel="002A1D54" w:rsidRDefault="00F87F8D" w:rsidP="00750836">
            <w:pPr>
              <w:pStyle w:val="aff8"/>
            </w:pPr>
          </w:p>
        </w:tc>
        <w:tc>
          <w:tcPr>
            <w:tcW w:w="3636" w:type="pct"/>
          </w:tcPr>
          <w:p w14:paraId="6C7C42C3" w14:textId="77777777" w:rsidR="00F87F8D" w:rsidRPr="000C7A42" w:rsidRDefault="00F87F8D" w:rsidP="00D33642">
            <w:pPr>
              <w:pStyle w:val="aff8"/>
              <w:jc w:val="both"/>
            </w:pPr>
            <w:r w:rsidRPr="000C7A42">
              <w:t>Требования к организации рабочего места при выполнении работ по монтажу электрооборудования</w:t>
            </w:r>
          </w:p>
        </w:tc>
      </w:tr>
      <w:tr w:rsidR="000530A7" w:rsidRPr="000C7A42" w14:paraId="4351E715" w14:textId="77777777" w:rsidTr="00D33642">
        <w:trPr>
          <w:trHeight w:val="20"/>
        </w:trPr>
        <w:tc>
          <w:tcPr>
            <w:tcW w:w="1364" w:type="pct"/>
          </w:tcPr>
          <w:p w14:paraId="64F44C73" w14:textId="77777777" w:rsidR="00F87F8D" w:rsidRPr="000C7A42" w:rsidDel="002A1D54" w:rsidRDefault="00F87F8D" w:rsidP="00750836">
            <w:pPr>
              <w:pStyle w:val="aff8"/>
            </w:pPr>
            <w:r w:rsidRPr="000C7A42">
              <w:t>Другие характеристики</w:t>
            </w:r>
          </w:p>
        </w:tc>
        <w:tc>
          <w:tcPr>
            <w:tcW w:w="3636" w:type="pct"/>
          </w:tcPr>
          <w:p w14:paraId="0B25C70D" w14:textId="77777777" w:rsidR="00F87F8D" w:rsidRPr="000C7A42" w:rsidRDefault="00F87F8D" w:rsidP="00D33642">
            <w:pPr>
              <w:pStyle w:val="aff8"/>
              <w:jc w:val="both"/>
            </w:pPr>
            <w:r w:rsidRPr="000C7A42">
              <w:t>-</w:t>
            </w:r>
          </w:p>
        </w:tc>
      </w:tr>
    </w:tbl>
    <w:p w14:paraId="441DE186" w14:textId="77777777" w:rsidR="007E7561" w:rsidRPr="000C7A42" w:rsidRDefault="007E7561" w:rsidP="007E7561">
      <w:pPr>
        <w:pStyle w:val="aff8"/>
      </w:pPr>
    </w:p>
    <w:p w14:paraId="65BA6845" w14:textId="4961BCE7" w:rsidR="00FD387B" w:rsidRPr="000C7A42" w:rsidRDefault="00353CF2" w:rsidP="007E7561">
      <w:pPr>
        <w:pStyle w:val="2"/>
      </w:pPr>
      <w:bookmarkStart w:id="18" w:name="_Toc70589539"/>
      <w:r w:rsidRPr="000C7A42">
        <w:t xml:space="preserve">3.5. </w:t>
      </w:r>
      <w:r w:rsidR="00495466" w:rsidRPr="000C7A42">
        <w:t>Обобщ</w:t>
      </w:r>
      <w:r w:rsidR="0057516D" w:rsidRPr="000C7A42">
        <w:t>е</w:t>
      </w:r>
      <w:r w:rsidR="00495466" w:rsidRPr="000C7A42">
        <w:t>нная</w:t>
      </w:r>
      <w:r w:rsidRPr="000C7A42">
        <w:t xml:space="preserve"> трудовая функция</w:t>
      </w:r>
      <w:bookmarkEnd w:id="18"/>
    </w:p>
    <w:p w14:paraId="4598C0FC" w14:textId="77777777" w:rsidR="007E7561" w:rsidRPr="000C7A42" w:rsidRDefault="007E7561" w:rsidP="007E756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4988"/>
        <w:gridCol w:w="688"/>
        <w:gridCol w:w="936"/>
        <w:gridCol w:w="1447"/>
        <w:gridCol w:w="654"/>
      </w:tblGrid>
      <w:tr w:rsidR="000530A7" w:rsidRPr="000C7A42" w14:paraId="55501C6D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3EFE73" w14:textId="77777777" w:rsidR="00353CF2" w:rsidRPr="000C7A42" w:rsidRDefault="00353CF2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B46461" w14:textId="1AA17155" w:rsidR="00353CF2" w:rsidRPr="000C7A42" w:rsidRDefault="00A6352B" w:rsidP="00476956">
            <w:r w:rsidRPr="000C7A42">
              <w:t>Изготовление по полумонтажным схемам жгутов, электро- и радиоэлектронного оборудования с большим количеством соединителей и ЭРЭ</w:t>
            </w:r>
          </w:p>
        </w:tc>
        <w:tc>
          <w:tcPr>
            <w:tcW w:w="3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7BDEF0" w14:textId="77777777" w:rsidR="00353CF2" w:rsidRPr="000C7A42" w:rsidRDefault="00353CF2" w:rsidP="0047695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248736" w14:textId="42891D21" w:rsidR="00353CF2" w:rsidRPr="000C7A42" w:rsidRDefault="000C7A42" w:rsidP="00476956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E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63FD5C" w14:textId="77777777" w:rsidR="00353CF2" w:rsidRPr="000C7A42" w:rsidRDefault="00353CF2" w:rsidP="0047695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</w:t>
            </w:r>
            <w:r w:rsidR="000A13B6" w:rsidRPr="000C7A42">
              <w:rPr>
                <w:sz w:val="20"/>
                <w:szCs w:val="20"/>
              </w:rPr>
              <w:t xml:space="preserve"> </w:t>
            </w:r>
            <w:r w:rsidRPr="000C7A4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FB649F" w14:textId="77777777" w:rsidR="00353CF2" w:rsidRPr="000C7A42" w:rsidRDefault="0032176E" w:rsidP="00476956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4</w:t>
            </w:r>
          </w:p>
        </w:tc>
      </w:tr>
    </w:tbl>
    <w:p w14:paraId="7EF778F3" w14:textId="77777777" w:rsidR="0057516D" w:rsidRPr="000C7A42" w:rsidRDefault="0057516D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4"/>
        <w:gridCol w:w="1054"/>
        <w:gridCol w:w="390"/>
        <w:gridCol w:w="2969"/>
        <w:gridCol w:w="1124"/>
        <w:gridCol w:w="23"/>
        <w:gridCol w:w="1882"/>
      </w:tblGrid>
      <w:tr w:rsidR="000530A7" w:rsidRPr="000C7A42" w14:paraId="06B53F60" w14:textId="77777777" w:rsidTr="0057516D">
        <w:trPr>
          <w:trHeight w:val="283"/>
        </w:trPr>
        <w:tc>
          <w:tcPr>
            <w:tcW w:w="135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8A3BC46" w14:textId="01CB8413" w:rsidR="00353CF2" w:rsidRPr="000C7A42" w:rsidRDefault="000B27E3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 xml:space="preserve">Происхождение </w:t>
            </w:r>
            <w:r w:rsidR="00495466" w:rsidRPr="000C7A42">
              <w:rPr>
                <w:sz w:val="20"/>
                <w:szCs w:val="20"/>
              </w:rPr>
              <w:t>обобщ</w:t>
            </w:r>
            <w:r w:rsidR="0057516D" w:rsidRPr="000C7A42">
              <w:rPr>
                <w:sz w:val="20"/>
                <w:szCs w:val="20"/>
              </w:rPr>
              <w:t>е</w:t>
            </w:r>
            <w:r w:rsidR="00495466" w:rsidRPr="000C7A42">
              <w:rPr>
                <w:sz w:val="20"/>
                <w:szCs w:val="20"/>
              </w:rPr>
              <w:t>нной</w:t>
            </w:r>
            <w:r w:rsidRPr="000C7A42">
              <w:rPr>
                <w:sz w:val="20"/>
                <w:szCs w:val="20"/>
              </w:rPr>
              <w:t xml:space="preserve">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C7AA166" w14:textId="77777777" w:rsidR="00353CF2" w:rsidRPr="000C7A42" w:rsidRDefault="00353CF2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8E82F8" w14:textId="77777777" w:rsidR="00353CF2" w:rsidRPr="000C7A42" w:rsidRDefault="000A13B6" w:rsidP="00476956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4357C9" w14:textId="77777777" w:rsidR="00353CF2" w:rsidRPr="000C7A42" w:rsidRDefault="00353CF2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8B7EE0" w14:textId="77777777" w:rsidR="00353CF2" w:rsidRPr="000C7A42" w:rsidRDefault="00353CF2" w:rsidP="00476956">
            <w:pPr>
              <w:jc w:val="center"/>
            </w:pPr>
          </w:p>
        </w:tc>
        <w:tc>
          <w:tcPr>
            <w:tcW w:w="9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8F54CF" w14:textId="77777777" w:rsidR="00353CF2" w:rsidRPr="000C7A42" w:rsidRDefault="00353CF2" w:rsidP="00476956">
            <w:pPr>
              <w:jc w:val="center"/>
            </w:pPr>
          </w:p>
        </w:tc>
      </w:tr>
      <w:tr w:rsidR="000530A7" w:rsidRPr="000C7A42" w14:paraId="18759C18" w14:textId="77777777" w:rsidTr="0057516D">
        <w:trPr>
          <w:trHeight w:val="479"/>
        </w:trPr>
        <w:tc>
          <w:tcPr>
            <w:tcW w:w="351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D05DC" w14:textId="77777777" w:rsidR="000B27E3" w:rsidRPr="000C7A42" w:rsidRDefault="000B27E3" w:rsidP="00476956">
            <w:pPr>
              <w:rPr>
                <w:sz w:val="18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FE6CDC6" w14:textId="77777777" w:rsidR="000B27E3" w:rsidRPr="000C7A42" w:rsidRDefault="000B27E3" w:rsidP="0047695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</w:t>
            </w:r>
            <w:r w:rsidR="000A13B6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оригинала</w:t>
            </w:r>
          </w:p>
        </w:tc>
        <w:tc>
          <w:tcPr>
            <w:tcW w:w="934" w:type="pct"/>
            <w:gridSpan w:val="2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2470DA5B" w14:textId="77777777" w:rsidR="000B27E3" w:rsidRPr="000C7A42" w:rsidRDefault="000B27E3" w:rsidP="0047695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</w:t>
            </w:r>
            <w:r w:rsidR="000A13B6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номер</w:t>
            </w:r>
            <w:r w:rsidR="000A13B6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профессионального</w:t>
            </w:r>
            <w:r w:rsidR="000A13B6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стандарта</w:t>
            </w:r>
          </w:p>
        </w:tc>
      </w:tr>
    </w:tbl>
    <w:p w14:paraId="76E80D1E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16"/>
        <w:gridCol w:w="7779"/>
      </w:tblGrid>
      <w:tr w:rsidR="000530A7" w:rsidRPr="000C7A42" w14:paraId="47007718" w14:textId="77777777" w:rsidTr="00D33642">
        <w:trPr>
          <w:trHeight w:val="20"/>
        </w:trPr>
        <w:tc>
          <w:tcPr>
            <w:tcW w:w="1185" w:type="pct"/>
          </w:tcPr>
          <w:p w14:paraId="74DCB358" w14:textId="77777777" w:rsidR="00D21864" w:rsidRPr="000C7A42" w:rsidRDefault="00D21864" w:rsidP="00D33642">
            <w:pPr>
              <w:rPr>
                <w:szCs w:val="20"/>
              </w:rPr>
            </w:pPr>
            <w:r w:rsidRPr="000C7A42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815" w:type="pct"/>
          </w:tcPr>
          <w:p w14:paraId="2C2FF616" w14:textId="7C54318F" w:rsidR="00D21864" w:rsidRPr="000C7A42" w:rsidRDefault="00D21864" w:rsidP="00D33642">
            <w:r w:rsidRPr="000C7A42">
              <w:t xml:space="preserve">Монтажник электрооборудования летательных аппаратов </w:t>
            </w:r>
            <w:r w:rsidR="007D54BC" w:rsidRPr="000C7A42">
              <w:t>4</w:t>
            </w:r>
            <w:r w:rsidRPr="000C7A42">
              <w:t>-го разряда</w:t>
            </w:r>
          </w:p>
        </w:tc>
      </w:tr>
    </w:tbl>
    <w:p w14:paraId="3F4C2811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16"/>
        <w:gridCol w:w="7779"/>
      </w:tblGrid>
      <w:tr w:rsidR="000530A7" w:rsidRPr="000C7A42" w14:paraId="0B61BB53" w14:textId="77777777" w:rsidTr="00D33642">
        <w:trPr>
          <w:trHeight w:val="20"/>
        </w:trPr>
        <w:tc>
          <w:tcPr>
            <w:tcW w:w="1185" w:type="pct"/>
          </w:tcPr>
          <w:p w14:paraId="140FF45E" w14:textId="77777777" w:rsidR="00D21864" w:rsidRPr="000C7A42" w:rsidRDefault="00D21864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815" w:type="pct"/>
          </w:tcPr>
          <w:p w14:paraId="431E7DBC" w14:textId="33D8D85F" w:rsidR="00D21864" w:rsidRPr="000C7A42" w:rsidRDefault="005A57B2" w:rsidP="004F3498">
            <w:r w:rsidRPr="005A57B2"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03CA68FF" w14:textId="77777777" w:rsidR="00D21864" w:rsidRPr="000C7A42" w:rsidRDefault="00D21864" w:rsidP="00476956">
            <w:r w:rsidRPr="000C7A42">
              <w:t>или</w:t>
            </w:r>
          </w:p>
          <w:p w14:paraId="072AADFF" w14:textId="77777777" w:rsidR="00D21864" w:rsidRPr="000C7A42" w:rsidRDefault="00D21864" w:rsidP="00476956">
            <w:r w:rsidRPr="000C7A42"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0530A7" w:rsidRPr="000C7A42" w14:paraId="396DC600" w14:textId="77777777" w:rsidTr="00D33642">
        <w:trPr>
          <w:trHeight w:val="20"/>
        </w:trPr>
        <w:tc>
          <w:tcPr>
            <w:tcW w:w="1185" w:type="pct"/>
          </w:tcPr>
          <w:p w14:paraId="3F5C0EA8" w14:textId="77777777" w:rsidR="00D21864" w:rsidRPr="000C7A42" w:rsidRDefault="00D21864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815" w:type="pct"/>
          </w:tcPr>
          <w:p w14:paraId="49AB2304" w14:textId="1217C6E6" w:rsidR="004F44FA" w:rsidRPr="000C7A42" w:rsidRDefault="004F44FA" w:rsidP="004F44FA">
            <w:r w:rsidRPr="000C7A42">
              <w:t xml:space="preserve">Не менее </w:t>
            </w:r>
            <w:r w:rsidR="00824333" w:rsidRPr="000C7A42">
              <w:t>одного года</w:t>
            </w:r>
            <w:r w:rsidRPr="000C7A42">
              <w:t xml:space="preserve"> монтажником электрооборудования </w:t>
            </w:r>
            <w:r w:rsidR="00824333" w:rsidRPr="000C7A42">
              <w:t>3</w:t>
            </w:r>
            <w:r w:rsidRPr="000C7A42">
              <w:t xml:space="preserve">-го разряда </w:t>
            </w:r>
            <w:r w:rsidR="006E647B" w:rsidRPr="000C7A42">
              <w:t>для прошедших профессиональное обучение</w:t>
            </w:r>
          </w:p>
          <w:p w14:paraId="456B1E14" w14:textId="31F63D64" w:rsidR="00D21864" w:rsidRPr="000C7A42" w:rsidRDefault="004F44FA" w:rsidP="00E53BBA">
            <w:r w:rsidRPr="000C7A42">
              <w:t xml:space="preserve">Не менее </w:t>
            </w:r>
            <w:r w:rsidR="00824333" w:rsidRPr="000C7A42">
              <w:t>шести месяцев</w:t>
            </w:r>
            <w:r w:rsidRPr="000C7A42">
              <w:t xml:space="preserve"> монтажником электрооборудования летательных аппаратов </w:t>
            </w:r>
            <w:r w:rsidR="00824333" w:rsidRPr="000C7A42">
              <w:t>3</w:t>
            </w:r>
            <w:r w:rsidRPr="000C7A42">
              <w:t>-го разряда п</w:t>
            </w:r>
            <w:r w:rsidR="00791325" w:rsidRPr="000C7A42">
              <w:t xml:space="preserve">ри </w:t>
            </w:r>
            <w:r w:rsidRPr="000C7A42">
              <w:t xml:space="preserve">наличии </w:t>
            </w:r>
            <w:r w:rsidR="002721B3" w:rsidRPr="000C7A42">
              <w:t>среднего профессионального образования</w:t>
            </w:r>
          </w:p>
        </w:tc>
      </w:tr>
      <w:tr w:rsidR="000530A7" w:rsidRPr="000C7A42" w14:paraId="6467C064" w14:textId="77777777" w:rsidTr="00D33642">
        <w:trPr>
          <w:trHeight w:val="20"/>
        </w:trPr>
        <w:tc>
          <w:tcPr>
            <w:tcW w:w="1185" w:type="pct"/>
          </w:tcPr>
          <w:p w14:paraId="4351B495" w14:textId="77777777" w:rsidR="00D21864" w:rsidRPr="000C7A42" w:rsidRDefault="00D21864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815" w:type="pct"/>
          </w:tcPr>
          <w:p w14:paraId="3F33C776" w14:textId="77777777" w:rsidR="006E647B" w:rsidRPr="000C7A42" w:rsidRDefault="006E647B" w:rsidP="006E647B">
            <w:r w:rsidRPr="000C7A42">
              <w:t>Лица не моложе 18 лет (для монтажников радио- и специального оборудования летательных аппаратов, занятых на пайке сплавами, содержащими свинец)</w:t>
            </w:r>
          </w:p>
          <w:p w14:paraId="30899604" w14:textId="71A8DE6A" w:rsidR="00D21864" w:rsidRPr="000C7A42" w:rsidRDefault="000C7A42" w:rsidP="00476956">
            <w:pPr>
              <w:rPr>
                <w:rFonts w:eastAsia="Calibri"/>
              </w:rPr>
            </w:pPr>
            <w:r>
              <w:t>Прохождение обязательных предварительных и периодических медицинских осмотров</w:t>
            </w:r>
          </w:p>
          <w:p w14:paraId="294CE1C9" w14:textId="6BCFF6D5" w:rsidR="00D21864" w:rsidRPr="000C7A42" w:rsidRDefault="00656F73" w:rsidP="00476956">
            <w:pPr>
              <w:rPr>
                <w:rFonts w:eastAsia="Calibri"/>
                <w:shd w:val="clear" w:color="auto" w:fill="FFFFFF"/>
              </w:rPr>
            </w:pPr>
            <w:r>
              <w:rPr>
                <w:shd w:val="clear" w:color="auto" w:fill="FFFFFF"/>
              </w:rPr>
              <w:t>Обучение мерам пожарной безопасности</w:t>
            </w:r>
          </w:p>
          <w:p w14:paraId="057E96B1" w14:textId="77777777" w:rsidR="00D21864" w:rsidRPr="000C7A42" w:rsidRDefault="002C7881" w:rsidP="00476956">
            <w:r w:rsidRPr="000C7A42">
              <w:rPr>
                <w:shd w:val="clear" w:color="auto" w:fill="FFFFFF"/>
              </w:rPr>
              <w:t xml:space="preserve">Прохождение </w:t>
            </w:r>
            <w:r w:rsidR="00D21864" w:rsidRPr="000C7A42">
              <w:rPr>
                <w:shd w:val="clear" w:color="auto" w:fill="FFFFFF"/>
              </w:rPr>
              <w:t>инструктажа по охране труда на рабочем месте</w:t>
            </w:r>
          </w:p>
        </w:tc>
      </w:tr>
      <w:tr w:rsidR="00D33642" w:rsidRPr="000C7A42" w14:paraId="7DBC3A60" w14:textId="77777777" w:rsidTr="00D33642">
        <w:trPr>
          <w:trHeight w:val="20"/>
        </w:trPr>
        <w:tc>
          <w:tcPr>
            <w:tcW w:w="1185" w:type="pct"/>
          </w:tcPr>
          <w:p w14:paraId="460D42E4" w14:textId="7D6A3E23" w:rsidR="00D33642" w:rsidRPr="000C7A42" w:rsidRDefault="00D33642" w:rsidP="00476956">
            <w:pPr>
              <w:rPr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815" w:type="pct"/>
          </w:tcPr>
          <w:p w14:paraId="05CBFD2C" w14:textId="6FDECF8E" w:rsidR="00D33642" w:rsidRPr="000C7A42" w:rsidRDefault="00D33642" w:rsidP="006E647B">
            <w:r w:rsidRPr="000C7A42">
              <w:t>-</w:t>
            </w:r>
          </w:p>
        </w:tc>
      </w:tr>
    </w:tbl>
    <w:p w14:paraId="67A9EADE" w14:textId="77777777" w:rsidR="0057516D" w:rsidRPr="000C7A42" w:rsidRDefault="0057516D"/>
    <w:p w14:paraId="7CA4268E" w14:textId="0B943701" w:rsidR="0057516D" w:rsidRPr="000C7A42" w:rsidRDefault="007E7561">
      <w:r w:rsidRPr="000C7A42">
        <w:t>Дополнительные характеристики</w:t>
      </w:r>
    </w:p>
    <w:p w14:paraId="7138D93C" w14:textId="77777777" w:rsidR="0057516D" w:rsidRPr="000C7A42" w:rsidRDefault="0057516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15"/>
        <w:gridCol w:w="1248"/>
        <w:gridCol w:w="7108"/>
        <w:gridCol w:w="24"/>
      </w:tblGrid>
      <w:tr w:rsidR="000530A7" w:rsidRPr="000C7A42" w14:paraId="17FAFC72" w14:textId="77777777" w:rsidTr="00D33642">
        <w:trPr>
          <w:trHeight w:val="20"/>
        </w:trPr>
        <w:tc>
          <w:tcPr>
            <w:tcW w:w="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1451CF" w14:textId="77777777" w:rsidR="00D21864" w:rsidRPr="000C7A42" w:rsidRDefault="00D21864" w:rsidP="00476956">
            <w:pPr>
              <w:jc w:val="center"/>
            </w:pPr>
            <w:r w:rsidRPr="000C7A42">
              <w:t>Наименование документа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932899" w14:textId="77777777" w:rsidR="00D21864" w:rsidRPr="000C7A42" w:rsidRDefault="00D21864" w:rsidP="00476956">
            <w:pPr>
              <w:jc w:val="center"/>
            </w:pPr>
            <w:r w:rsidRPr="000C7A42">
              <w:t>Код</w:t>
            </w:r>
          </w:p>
        </w:tc>
        <w:tc>
          <w:tcPr>
            <w:tcW w:w="349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894A79" w14:textId="77777777" w:rsidR="00D21864" w:rsidRPr="000C7A42" w:rsidRDefault="00D21864" w:rsidP="00476956">
            <w:pPr>
              <w:jc w:val="center"/>
            </w:pPr>
            <w:r w:rsidRPr="000C7A42">
              <w:t>Наименование базовой группы, должности (профессии) или специальности</w:t>
            </w:r>
          </w:p>
        </w:tc>
      </w:tr>
      <w:tr w:rsidR="000530A7" w:rsidRPr="000C7A42" w14:paraId="79D88C29" w14:textId="77777777" w:rsidTr="00D33642">
        <w:trPr>
          <w:trHeight w:val="20"/>
        </w:trPr>
        <w:tc>
          <w:tcPr>
            <w:tcW w:w="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B357E4" w14:textId="77777777" w:rsidR="00E67B5B" w:rsidRPr="000C7A42" w:rsidRDefault="00E67B5B" w:rsidP="00D33642">
            <w:pPr>
              <w:rPr>
                <w:vertAlign w:val="superscript"/>
              </w:rPr>
            </w:pPr>
            <w:r w:rsidRPr="000C7A42">
              <w:t>ОКЗ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3F7B55" w14:textId="54C953AF" w:rsidR="00E67B5B" w:rsidRPr="000C7A42" w:rsidRDefault="00E67B5B" w:rsidP="00D33642">
            <w:r w:rsidRPr="000C7A42">
              <w:t>7422</w:t>
            </w:r>
          </w:p>
        </w:tc>
        <w:tc>
          <w:tcPr>
            <w:tcW w:w="349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6B1383" w14:textId="662949CC" w:rsidR="00E67B5B" w:rsidRPr="000C7A42" w:rsidRDefault="00E67B5B" w:rsidP="00D33642">
            <w:r w:rsidRPr="000C7A42">
              <w:t>Монтажники и ремонтники по обслуживанию ИКТ и устройств связи</w:t>
            </w:r>
          </w:p>
        </w:tc>
      </w:tr>
      <w:tr w:rsidR="000530A7" w:rsidRPr="000C7A42" w14:paraId="022C3FC6" w14:textId="77777777" w:rsidTr="00D33642">
        <w:trPr>
          <w:trHeight w:val="20"/>
        </w:trPr>
        <w:tc>
          <w:tcPr>
            <w:tcW w:w="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068FDF" w14:textId="77777777" w:rsidR="00FE10D7" w:rsidRPr="000C7A42" w:rsidRDefault="00FE10D7" w:rsidP="00D33642">
            <w:r w:rsidRPr="000C7A42">
              <w:t>ЕТКС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CA5C45" w14:textId="39DACFB8" w:rsidR="00FE10D7" w:rsidRPr="000C7A42" w:rsidRDefault="00FE10D7" w:rsidP="00D33642">
            <w:r w:rsidRPr="000C7A42">
              <w:t>§ 9</w:t>
            </w:r>
            <w:r w:rsidR="00253726" w:rsidRPr="000C7A42">
              <w:t>0</w:t>
            </w:r>
          </w:p>
        </w:tc>
        <w:tc>
          <w:tcPr>
            <w:tcW w:w="349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427917" w14:textId="76C6ED02" w:rsidR="00FE10D7" w:rsidRPr="000C7A42" w:rsidRDefault="00FE10D7" w:rsidP="00D33642">
            <w:r w:rsidRPr="000C7A42">
              <w:t xml:space="preserve">Монтажник электрооборудования летательных аппаратов </w:t>
            </w:r>
            <w:r w:rsidR="00824333" w:rsidRPr="000C7A42">
              <w:t>4</w:t>
            </w:r>
            <w:r w:rsidRPr="000C7A42">
              <w:t>-го разряда</w:t>
            </w:r>
          </w:p>
        </w:tc>
      </w:tr>
      <w:tr w:rsidR="000530A7" w:rsidRPr="000C7A42" w14:paraId="0EBE4962" w14:textId="77777777" w:rsidTr="00D33642">
        <w:trPr>
          <w:trHeight w:val="20"/>
        </w:trPr>
        <w:tc>
          <w:tcPr>
            <w:tcW w:w="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BCDCA1" w14:textId="77777777" w:rsidR="00FE10D7" w:rsidRPr="000C7A42" w:rsidRDefault="00FE10D7" w:rsidP="00D33642">
            <w:r w:rsidRPr="000C7A42">
              <w:t>ОКПДТР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68EF8C" w14:textId="560B830B" w:rsidR="00FE10D7" w:rsidRPr="000C7A42" w:rsidRDefault="00FE10D7" w:rsidP="00D33642">
            <w:pPr>
              <w:rPr>
                <w:strike/>
              </w:rPr>
            </w:pPr>
            <w:r w:rsidRPr="000C7A42">
              <w:t>14658</w:t>
            </w:r>
          </w:p>
        </w:tc>
        <w:tc>
          <w:tcPr>
            <w:tcW w:w="349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BA8649" w14:textId="2DA04F3E" w:rsidR="00FE10D7" w:rsidRPr="000C7A42" w:rsidRDefault="00FE10D7" w:rsidP="00D33642">
            <w:pPr>
              <w:rPr>
                <w:strike/>
              </w:rPr>
            </w:pPr>
            <w:r w:rsidRPr="000C7A42">
              <w:t>Монтажник электрооборудования летательных аппаратов</w:t>
            </w:r>
          </w:p>
        </w:tc>
      </w:tr>
      <w:tr w:rsidR="000530A7" w:rsidRPr="000C7A42" w14:paraId="6086A163" w14:textId="77777777" w:rsidTr="00D33642">
        <w:trPr>
          <w:gridAfter w:val="1"/>
          <w:wAfter w:w="12" w:type="pct"/>
          <w:trHeight w:val="20"/>
        </w:trPr>
        <w:tc>
          <w:tcPr>
            <w:tcW w:w="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15394E" w14:textId="77777777" w:rsidR="00E67B5B" w:rsidRPr="000C7A42" w:rsidRDefault="00E67B5B" w:rsidP="00D33642">
            <w:r w:rsidRPr="000C7A42">
              <w:t>ОКСО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4438E2" w14:textId="77777777" w:rsidR="00E67B5B" w:rsidRPr="000C7A42" w:rsidRDefault="00E67B5B" w:rsidP="00D33642">
            <w:r w:rsidRPr="000C7A42">
              <w:t>2.24.01.02</w:t>
            </w:r>
          </w:p>
        </w:tc>
        <w:tc>
          <w:tcPr>
            <w:tcW w:w="3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46FDE3" w14:textId="77777777" w:rsidR="00E67B5B" w:rsidRPr="000C7A42" w:rsidRDefault="00E67B5B" w:rsidP="00D33642">
            <w:r w:rsidRPr="000C7A42">
              <w:t>Электромонтажник авиационной техники</w:t>
            </w:r>
          </w:p>
        </w:tc>
      </w:tr>
    </w:tbl>
    <w:p w14:paraId="1E4F45EC" w14:textId="77777777" w:rsidR="007E7561" w:rsidRPr="000C7A42" w:rsidRDefault="007E7561" w:rsidP="007E7561">
      <w:pPr>
        <w:ind w:left="-11"/>
      </w:pPr>
    </w:p>
    <w:p w14:paraId="4B89EF35" w14:textId="623A2D86" w:rsidR="001808A2" w:rsidRPr="000C7A42" w:rsidRDefault="001808A2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3.5.1. Трудовая функция</w:t>
      </w:r>
    </w:p>
    <w:p w14:paraId="6CF14FC2" w14:textId="77777777" w:rsidR="007E7561" w:rsidRPr="000C7A42" w:rsidRDefault="007E7561" w:rsidP="007E7561">
      <w:pPr>
        <w:ind w:left="-1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7"/>
        <w:gridCol w:w="4988"/>
        <w:gridCol w:w="552"/>
        <w:gridCol w:w="1072"/>
        <w:gridCol w:w="1447"/>
        <w:gridCol w:w="654"/>
      </w:tblGrid>
      <w:tr w:rsidR="000530A7" w:rsidRPr="000C7A42" w14:paraId="610C4B4A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AAB15A" w14:textId="77777777" w:rsidR="001808A2" w:rsidRPr="000C7A42" w:rsidRDefault="001808A2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0628F28" w14:textId="61153D6C" w:rsidR="001808A2" w:rsidRPr="000C7A42" w:rsidRDefault="00F041B7" w:rsidP="00750836">
            <w:pPr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Изготовление по электромонтажным схемам и чертежам электрожгутов из большого количества проводов различных диаметров и марок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01AB39E" w14:textId="77777777" w:rsidR="001808A2" w:rsidRPr="000C7A42" w:rsidRDefault="001808A2" w:rsidP="0075083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B69962E" w14:textId="2D6EF65D" w:rsidR="001808A2" w:rsidRPr="000C7A42" w:rsidRDefault="000C7A42" w:rsidP="00620D6A">
            <w:pPr>
              <w:jc w:val="center"/>
              <w:rPr>
                <w:sz w:val="18"/>
                <w:szCs w:val="16"/>
              </w:rPr>
            </w:pPr>
            <w:r>
              <w:rPr>
                <w:lang w:val="en-US"/>
              </w:rPr>
              <w:t>E</w:t>
            </w:r>
            <w:r w:rsidR="001808A2" w:rsidRPr="000C7A42">
              <w:t>/01.</w:t>
            </w:r>
            <w:r w:rsidR="00824333" w:rsidRPr="000C7A42">
              <w:t>4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CB34C83" w14:textId="77777777" w:rsidR="001808A2" w:rsidRPr="000C7A42" w:rsidRDefault="001808A2" w:rsidP="0075083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58B035A" w14:textId="738A6B7D" w:rsidR="001808A2" w:rsidRPr="000C7A42" w:rsidRDefault="00824333" w:rsidP="00750836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4</w:t>
            </w:r>
          </w:p>
        </w:tc>
      </w:tr>
    </w:tbl>
    <w:p w14:paraId="2CF2C656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45"/>
        <w:gridCol w:w="1158"/>
        <w:gridCol w:w="390"/>
        <w:gridCol w:w="2744"/>
        <w:gridCol w:w="1161"/>
        <w:gridCol w:w="1902"/>
      </w:tblGrid>
      <w:tr w:rsidR="000530A7" w:rsidRPr="000C7A42" w14:paraId="4B7C234F" w14:textId="77777777" w:rsidTr="007E7561">
        <w:trPr>
          <w:trHeight w:val="488"/>
        </w:trPr>
        <w:tc>
          <w:tcPr>
            <w:tcW w:w="139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1AE3A9D" w14:textId="77777777" w:rsidR="001808A2" w:rsidRPr="000C7A42" w:rsidRDefault="001808A2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40B62EA" w14:textId="77777777" w:rsidR="001808A2" w:rsidRPr="000C7A42" w:rsidRDefault="001808A2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DE8898" w14:textId="77777777" w:rsidR="001808A2" w:rsidRPr="000C7A42" w:rsidRDefault="001808A2" w:rsidP="00750836">
            <w:pPr>
              <w:rPr>
                <w:szCs w:val="20"/>
              </w:rPr>
            </w:pPr>
            <w:r w:rsidRPr="000C7A42">
              <w:rPr>
                <w:szCs w:val="20"/>
              </w:rPr>
              <w:t>Х</w:t>
            </w:r>
          </w:p>
        </w:tc>
        <w:tc>
          <w:tcPr>
            <w:tcW w:w="13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2B040A" w14:textId="77777777" w:rsidR="001808A2" w:rsidRPr="000C7A42" w:rsidRDefault="001808A2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46BEC9" w14:textId="77777777" w:rsidR="001808A2" w:rsidRPr="000C7A42" w:rsidRDefault="001808A2" w:rsidP="00750836">
            <w:pPr>
              <w:jc w:val="center"/>
            </w:pPr>
          </w:p>
        </w:tc>
        <w:tc>
          <w:tcPr>
            <w:tcW w:w="9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1205FB" w14:textId="77777777" w:rsidR="001808A2" w:rsidRPr="000C7A42" w:rsidRDefault="001808A2" w:rsidP="00750836">
            <w:pPr>
              <w:jc w:val="center"/>
            </w:pPr>
          </w:p>
        </w:tc>
      </w:tr>
      <w:tr w:rsidR="00DC197C" w:rsidRPr="000C7A42" w14:paraId="25AC2AA9" w14:textId="77777777" w:rsidTr="00750836">
        <w:trPr>
          <w:trHeight w:val="479"/>
        </w:trPr>
        <w:tc>
          <w:tcPr>
            <w:tcW w:w="3499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4635F38" w14:textId="77777777" w:rsidR="001808A2" w:rsidRPr="000C7A42" w:rsidRDefault="001808A2" w:rsidP="00750836">
            <w:pPr>
              <w:rPr>
                <w:sz w:val="18"/>
                <w:szCs w:val="16"/>
              </w:rPr>
            </w:pPr>
          </w:p>
        </w:tc>
        <w:tc>
          <w:tcPr>
            <w:tcW w:w="569" w:type="pct"/>
            <w:tcBorders>
              <w:top w:val="nil"/>
              <w:bottom w:val="nil"/>
            </w:tcBorders>
          </w:tcPr>
          <w:p w14:paraId="2348D929" w14:textId="77777777" w:rsidR="001808A2" w:rsidRPr="000C7A42" w:rsidRDefault="001808A2" w:rsidP="0075083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2" w:type="pct"/>
            <w:tcBorders>
              <w:top w:val="nil"/>
              <w:bottom w:val="nil"/>
              <w:right w:val="nil"/>
            </w:tcBorders>
          </w:tcPr>
          <w:p w14:paraId="3CBFD070" w14:textId="77777777" w:rsidR="001808A2" w:rsidRPr="000C7A42" w:rsidRDefault="001808A2" w:rsidP="00750836">
            <w:pPr>
              <w:ind w:right="-104"/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8ED644B" w14:textId="77777777" w:rsidR="001808A2" w:rsidRPr="000C7A42" w:rsidRDefault="001808A2" w:rsidP="00D3364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506"/>
      </w:tblGrid>
      <w:tr w:rsidR="00315A18" w:rsidRPr="000C7A42" w14:paraId="2EA58A2B" w14:textId="77777777" w:rsidTr="00D33642">
        <w:trPr>
          <w:trHeight w:val="20"/>
        </w:trPr>
        <w:tc>
          <w:tcPr>
            <w:tcW w:w="1319" w:type="pct"/>
            <w:vMerge w:val="restart"/>
          </w:tcPr>
          <w:p w14:paraId="262D755A" w14:textId="77777777" w:rsidR="00315A18" w:rsidRPr="000C7A42" w:rsidRDefault="00315A18" w:rsidP="00190CA8">
            <w:pPr>
              <w:rPr>
                <w:szCs w:val="20"/>
              </w:rPr>
            </w:pPr>
            <w:r w:rsidRPr="000C7A42">
              <w:rPr>
                <w:szCs w:val="20"/>
              </w:rPr>
              <w:t>Трудовые действия</w:t>
            </w:r>
          </w:p>
        </w:tc>
        <w:tc>
          <w:tcPr>
            <w:tcW w:w="3681" w:type="pct"/>
            <w:vAlign w:val="center"/>
          </w:tcPr>
          <w:p w14:paraId="38FBCAF2" w14:textId="50C7C48F" w:rsidR="00315A18" w:rsidRPr="000C7A42" w:rsidRDefault="00315A18" w:rsidP="00190CA8">
            <w:pPr>
              <w:jc w:val="both"/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2DBA0E8E" w14:textId="77777777" w:rsidTr="00D33642">
        <w:trPr>
          <w:trHeight w:val="20"/>
        </w:trPr>
        <w:tc>
          <w:tcPr>
            <w:tcW w:w="1319" w:type="pct"/>
            <w:vMerge/>
          </w:tcPr>
          <w:p w14:paraId="1FB26ED0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1B51D737" w14:textId="77777777" w:rsidR="00190CA8" w:rsidRPr="000C7A42" w:rsidRDefault="00190CA8" w:rsidP="00190CA8">
            <w:pPr>
              <w:jc w:val="both"/>
            </w:pPr>
            <w:r w:rsidRPr="000C7A42">
              <w:t>Разделка и подготовка к пайке экранированных и витых электропроводов</w:t>
            </w:r>
          </w:p>
        </w:tc>
      </w:tr>
      <w:tr w:rsidR="000530A7" w:rsidRPr="000C7A42" w14:paraId="3152A790" w14:textId="77777777" w:rsidTr="00D33642">
        <w:trPr>
          <w:trHeight w:val="20"/>
        </w:trPr>
        <w:tc>
          <w:tcPr>
            <w:tcW w:w="1319" w:type="pct"/>
            <w:vMerge/>
          </w:tcPr>
          <w:p w14:paraId="55CD328E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3C194AAD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Изготовление электрожгутов для подвижных агрегатов летательных аппаратов</w:t>
            </w:r>
          </w:p>
        </w:tc>
      </w:tr>
      <w:tr w:rsidR="000530A7" w:rsidRPr="000C7A42" w14:paraId="782B53FE" w14:textId="77777777" w:rsidTr="00D33642">
        <w:trPr>
          <w:trHeight w:val="20"/>
        </w:trPr>
        <w:tc>
          <w:tcPr>
            <w:tcW w:w="1319" w:type="pct"/>
            <w:vMerge/>
          </w:tcPr>
          <w:p w14:paraId="4AF31B8D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6B74BAB3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Свивка и скрутка проводов</w:t>
            </w:r>
          </w:p>
        </w:tc>
      </w:tr>
      <w:tr w:rsidR="000530A7" w:rsidRPr="000C7A42" w14:paraId="417688E1" w14:textId="77777777" w:rsidTr="00D33642">
        <w:trPr>
          <w:trHeight w:val="20"/>
        </w:trPr>
        <w:tc>
          <w:tcPr>
            <w:tcW w:w="1319" w:type="pct"/>
            <w:vMerge/>
          </w:tcPr>
          <w:p w14:paraId="314237ED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5468544A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Экранирование электрожгутов радио- и спецсистем</w:t>
            </w:r>
          </w:p>
        </w:tc>
      </w:tr>
      <w:tr w:rsidR="000530A7" w:rsidRPr="000C7A42" w14:paraId="3ABE56BA" w14:textId="77777777" w:rsidTr="00D33642">
        <w:trPr>
          <w:trHeight w:val="20"/>
        </w:trPr>
        <w:tc>
          <w:tcPr>
            <w:tcW w:w="1319" w:type="pct"/>
            <w:vMerge/>
          </w:tcPr>
          <w:p w14:paraId="7DA816BB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347D01E4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Заделка силовых проводов в наконечники методом обжатия</w:t>
            </w:r>
          </w:p>
        </w:tc>
      </w:tr>
      <w:tr w:rsidR="000530A7" w:rsidRPr="000C7A42" w14:paraId="5A9DFE56" w14:textId="77777777" w:rsidTr="00D33642">
        <w:trPr>
          <w:trHeight w:val="20"/>
        </w:trPr>
        <w:tc>
          <w:tcPr>
            <w:tcW w:w="1319" w:type="pct"/>
            <w:vMerge/>
          </w:tcPr>
          <w:p w14:paraId="331201AD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54D71719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Заделка силовых проводов в наконечники методом пайки</w:t>
            </w:r>
          </w:p>
        </w:tc>
      </w:tr>
      <w:tr w:rsidR="000530A7" w:rsidRPr="000C7A42" w14:paraId="67C6EB64" w14:textId="77777777" w:rsidTr="00D33642">
        <w:trPr>
          <w:trHeight w:val="20"/>
        </w:trPr>
        <w:tc>
          <w:tcPr>
            <w:tcW w:w="1319" w:type="pct"/>
            <w:vMerge/>
          </w:tcPr>
          <w:p w14:paraId="7A33046D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123DCBFA" w14:textId="77777777" w:rsidR="00190CA8" w:rsidRPr="000C7A42" w:rsidRDefault="00190CA8" w:rsidP="00190CA8">
            <w:pPr>
              <w:pStyle w:val="affe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Заделка экранированных проводов в контакты соединителей методом обжатия</w:t>
            </w:r>
          </w:p>
        </w:tc>
      </w:tr>
      <w:tr w:rsidR="000530A7" w:rsidRPr="000C7A42" w14:paraId="794FEFC2" w14:textId="77777777" w:rsidTr="00D33642">
        <w:trPr>
          <w:trHeight w:val="20"/>
        </w:trPr>
        <w:tc>
          <w:tcPr>
            <w:tcW w:w="1319" w:type="pct"/>
            <w:vMerge/>
          </w:tcPr>
          <w:p w14:paraId="554156A9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46A66A7C" w14:textId="77777777" w:rsidR="00190CA8" w:rsidRPr="000C7A42" w:rsidRDefault="00190CA8" w:rsidP="00190CA8">
            <w:pPr>
              <w:pStyle w:val="affe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Заделка проводов в цилиндрические, субминиатюрные, прямоугольные электросоединители</w:t>
            </w:r>
          </w:p>
        </w:tc>
      </w:tr>
      <w:tr w:rsidR="000530A7" w:rsidRPr="000C7A42" w14:paraId="269174DD" w14:textId="77777777" w:rsidTr="00D33642">
        <w:trPr>
          <w:trHeight w:val="20"/>
        </w:trPr>
        <w:tc>
          <w:tcPr>
            <w:tcW w:w="1319" w:type="pct"/>
            <w:vMerge/>
          </w:tcPr>
          <w:p w14:paraId="0AADE815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4CAD11D2" w14:textId="77777777" w:rsidR="00190CA8" w:rsidRPr="000C7A42" w:rsidRDefault="00190CA8" w:rsidP="00190CA8">
            <w:pPr>
              <w:jc w:val="both"/>
            </w:pPr>
            <w:r w:rsidRPr="000C7A42">
              <w:t>Пайка гермовводов, гермопроводников</w:t>
            </w:r>
          </w:p>
        </w:tc>
      </w:tr>
      <w:tr w:rsidR="000530A7" w:rsidRPr="000C7A42" w14:paraId="215D6D4F" w14:textId="77777777" w:rsidTr="00D33642">
        <w:trPr>
          <w:trHeight w:val="20"/>
        </w:trPr>
        <w:tc>
          <w:tcPr>
            <w:tcW w:w="1319" w:type="pct"/>
            <w:vMerge/>
          </w:tcPr>
          <w:p w14:paraId="27D01E17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761F145F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Заделка проводов в малогабаритные электросоединители методом обжатия</w:t>
            </w:r>
          </w:p>
        </w:tc>
      </w:tr>
      <w:tr w:rsidR="000530A7" w:rsidRPr="000C7A42" w14:paraId="610A246A" w14:textId="77777777" w:rsidTr="00D33642">
        <w:trPr>
          <w:trHeight w:val="20"/>
        </w:trPr>
        <w:tc>
          <w:tcPr>
            <w:tcW w:w="1319" w:type="pct"/>
            <w:vMerge/>
          </w:tcPr>
          <w:p w14:paraId="61DFBE4D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5F948DA0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Пайка к выводам тензодатчиков и наклейка тензодатчиков на трубопроводы</w:t>
            </w:r>
          </w:p>
        </w:tc>
      </w:tr>
      <w:tr w:rsidR="000530A7" w:rsidRPr="000C7A42" w14:paraId="616383E3" w14:textId="77777777" w:rsidTr="00D33642">
        <w:trPr>
          <w:trHeight w:val="20"/>
        </w:trPr>
        <w:tc>
          <w:tcPr>
            <w:tcW w:w="1319" w:type="pct"/>
            <w:vMerge/>
          </w:tcPr>
          <w:p w14:paraId="5D23E8EC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45AB8D96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Заделка радиочастотного коаксиального кабеля в низкочастотный электросоединитель с переходом на экранированный провод</w:t>
            </w:r>
          </w:p>
        </w:tc>
      </w:tr>
      <w:tr w:rsidR="000530A7" w:rsidRPr="000C7A42" w14:paraId="5D08ECB6" w14:textId="77777777" w:rsidTr="00D33642">
        <w:trPr>
          <w:trHeight w:val="20"/>
        </w:trPr>
        <w:tc>
          <w:tcPr>
            <w:tcW w:w="1319" w:type="pct"/>
            <w:vMerge/>
          </w:tcPr>
          <w:p w14:paraId="41C797D9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21192764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Заделка коаксиального кабеля в низкочастотный электросоединитель методом обжатия</w:t>
            </w:r>
          </w:p>
        </w:tc>
      </w:tr>
      <w:tr w:rsidR="000530A7" w:rsidRPr="000C7A42" w14:paraId="26535216" w14:textId="77777777" w:rsidTr="00D33642">
        <w:trPr>
          <w:trHeight w:val="20"/>
        </w:trPr>
        <w:tc>
          <w:tcPr>
            <w:tcW w:w="1319" w:type="pct"/>
            <w:vMerge/>
          </w:tcPr>
          <w:p w14:paraId="3A6DE399" w14:textId="77777777" w:rsidR="00190CA8" w:rsidRPr="000C7A42" w:rsidRDefault="00190CA8" w:rsidP="00190CA8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24C14A7D" w14:textId="77777777" w:rsidR="00190CA8" w:rsidRPr="000C7A42" w:rsidRDefault="00190CA8" w:rsidP="00190CA8">
            <w:pPr>
              <w:pStyle w:val="affe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Заделка проводов в малогабаритные электросоединители методом пайки</w:t>
            </w:r>
          </w:p>
        </w:tc>
      </w:tr>
      <w:tr w:rsidR="000530A7" w:rsidRPr="000C7A42" w14:paraId="30DD2B47" w14:textId="77777777" w:rsidTr="00D33642">
        <w:trPr>
          <w:trHeight w:val="20"/>
        </w:trPr>
        <w:tc>
          <w:tcPr>
            <w:tcW w:w="1319" w:type="pct"/>
            <w:vMerge w:val="restart"/>
          </w:tcPr>
          <w:p w14:paraId="6580E411" w14:textId="77777777" w:rsidR="00190CA8" w:rsidRPr="000C7A42" w:rsidRDefault="00190CA8" w:rsidP="00190CA8">
            <w:pPr>
              <w:widowControl w:val="0"/>
              <w:rPr>
                <w:szCs w:val="20"/>
              </w:rPr>
            </w:pPr>
            <w:r w:rsidRPr="000C7A42" w:rsidDel="002A1D54">
              <w:rPr>
                <w:szCs w:val="20"/>
              </w:rPr>
              <w:t>Необходимые умения</w:t>
            </w:r>
          </w:p>
        </w:tc>
        <w:tc>
          <w:tcPr>
            <w:tcW w:w="3681" w:type="pct"/>
          </w:tcPr>
          <w:p w14:paraId="1CBA445B" w14:textId="77777777" w:rsidR="00190CA8" w:rsidRPr="000C7A42" w:rsidRDefault="00190CA8" w:rsidP="00190CA8">
            <w:pPr>
              <w:jc w:val="both"/>
            </w:pPr>
            <w:r w:rsidRPr="000C7A42">
              <w:t>Читать электромонтажные схемы, чертежи электрожгутов</w:t>
            </w:r>
          </w:p>
        </w:tc>
      </w:tr>
      <w:tr w:rsidR="000530A7" w:rsidRPr="000C7A42" w14:paraId="36E960E3" w14:textId="77777777" w:rsidTr="00D33642">
        <w:trPr>
          <w:trHeight w:val="20"/>
        </w:trPr>
        <w:tc>
          <w:tcPr>
            <w:tcW w:w="1319" w:type="pct"/>
            <w:vMerge/>
          </w:tcPr>
          <w:p w14:paraId="2FD222ED" w14:textId="77777777" w:rsidR="00190CA8" w:rsidRPr="000C7A42" w:rsidDel="002A1D54" w:rsidRDefault="00190CA8" w:rsidP="00190CA8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2B92B9A9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Читать маркировку проводов, кабелей, соединителей</w:t>
            </w:r>
          </w:p>
        </w:tc>
      </w:tr>
      <w:tr w:rsidR="000530A7" w:rsidRPr="000C7A42" w14:paraId="4991631F" w14:textId="77777777" w:rsidTr="00D33642">
        <w:trPr>
          <w:trHeight w:val="20"/>
        </w:trPr>
        <w:tc>
          <w:tcPr>
            <w:tcW w:w="1319" w:type="pct"/>
            <w:vMerge/>
          </w:tcPr>
          <w:p w14:paraId="3236ABCC" w14:textId="77777777" w:rsidR="00190CA8" w:rsidRPr="000C7A42" w:rsidDel="002A1D54" w:rsidRDefault="00190CA8" w:rsidP="00190CA8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766987F3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Выбирать необходимые материалы, инструменты и приспособления для раскладки жгутов</w:t>
            </w:r>
          </w:p>
        </w:tc>
      </w:tr>
      <w:tr w:rsidR="000530A7" w:rsidRPr="000C7A42" w14:paraId="36B1B11B" w14:textId="77777777" w:rsidTr="00D33642">
        <w:trPr>
          <w:trHeight w:val="20"/>
        </w:trPr>
        <w:tc>
          <w:tcPr>
            <w:tcW w:w="1319" w:type="pct"/>
            <w:vMerge/>
          </w:tcPr>
          <w:p w14:paraId="69948130" w14:textId="77777777" w:rsidR="00190CA8" w:rsidRPr="000C7A42" w:rsidDel="002A1D54" w:rsidRDefault="00190CA8" w:rsidP="00190CA8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012D01FB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Выбирать необходимые материалы, инструменты и приспособления для защиты электрожгутов</w:t>
            </w:r>
          </w:p>
        </w:tc>
      </w:tr>
      <w:tr w:rsidR="000530A7" w:rsidRPr="000C7A42" w14:paraId="5F0ADD71" w14:textId="77777777" w:rsidTr="00D33642">
        <w:trPr>
          <w:trHeight w:val="20"/>
        </w:trPr>
        <w:tc>
          <w:tcPr>
            <w:tcW w:w="1319" w:type="pct"/>
            <w:vMerge/>
          </w:tcPr>
          <w:p w14:paraId="59E4381E" w14:textId="77777777" w:rsidR="00190CA8" w:rsidRPr="000C7A42" w:rsidDel="002A1D54" w:rsidRDefault="00190CA8" w:rsidP="00190CA8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2349BE00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Применять специализированные плаз-шаблоны при укладке жгутов</w:t>
            </w:r>
          </w:p>
        </w:tc>
      </w:tr>
      <w:tr w:rsidR="000530A7" w:rsidRPr="000C7A42" w14:paraId="58EE8C4F" w14:textId="77777777" w:rsidTr="00D33642">
        <w:trPr>
          <w:trHeight w:val="20"/>
        </w:trPr>
        <w:tc>
          <w:tcPr>
            <w:tcW w:w="1319" w:type="pct"/>
            <w:vMerge/>
          </w:tcPr>
          <w:p w14:paraId="3EDE10EB" w14:textId="77777777" w:rsidR="00190CA8" w:rsidRPr="000C7A42" w:rsidDel="002A1D54" w:rsidRDefault="00190CA8" w:rsidP="00190CA8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683BCB2E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Производить свивку и скрутку проводов жгута</w:t>
            </w:r>
          </w:p>
        </w:tc>
      </w:tr>
      <w:tr w:rsidR="000530A7" w:rsidRPr="000C7A42" w14:paraId="05DC8F4E" w14:textId="77777777" w:rsidTr="00D33642">
        <w:trPr>
          <w:trHeight w:val="20"/>
        </w:trPr>
        <w:tc>
          <w:tcPr>
            <w:tcW w:w="1319" w:type="pct"/>
            <w:vMerge/>
          </w:tcPr>
          <w:p w14:paraId="5289A26B" w14:textId="77777777" w:rsidR="00190CA8" w:rsidRPr="000C7A42" w:rsidDel="002A1D54" w:rsidRDefault="00190CA8" w:rsidP="00190CA8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0528B60C" w14:textId="338A3C52" w:rsidR="00190CA8" w:rsidRPr="000C7A42" w:rsidRDefault="00315A18" w:rsidP="00315A1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Производить заделку силовы</w:t>
            </w:r>
            <w:r w:rsidR="009D77B8">
              <w:rPr>
                <w:color w:val="auto"/>
              </w:rPr>
              <w:t>х</w:t>
            </w:r>
            <w:r w:rsidRPr="000C7A42">
              <w:rPr>
                <w:color w:val="auto"/>
              </w:rPr>
              <w:t xml:space="preserve"> проводов</w:t>
            </w:r>
            <w:r w:rsidR="00190CA8" w:rsidRPr="000C7A42">
              <w:rPr>
                <w:color w:val="auto"/>
              </w:rPr>
              <w:t xml:space="preserve"> в наконечники методом обжатия и пайки</w:t>
            </w:r>
          </w:p>
        </w:tc>
      </w:tr>
      <w:tr w:rsidR="000530A7" w:rsidRPr="000C7A42" w14:paraId="1F7F5B43" w14:textId="77777777" w:rsidTr="00D33642">
        <w:trPr>
          <w:trHeight w:val="20"/>
        </w:trPr>
        <w:tc>
          <w:tcPr>
            <w:tcW w:w="1319" w:type="pct"/>
            <w:vMerge/>
          </w:tcPr>
          <w:p w14:paraId="0C8D8990" w14:textId="77777777" w:rsidR="00190CA8" w:rsidRPr="000C7A42" w:rsidDel="002A1D54" w:rsidRDefault="00190CA8" w:rsidP="00190CA8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2CE31A94" w14:textId="265238F1" w:rsidR="00190CA8" w:rsidRPr="000C7A42" w:rsidRDefault="00315A1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Осуществлять</w:t>
            </w:r>
            <w:r w:rsidR="00190CA8" w:rsidRPr="000C7A42">
              <w:rPr>
                <w:color w:val="auto"/>
              </w:rPr>
              <w:t xml:space="preserve"> экранирование группы проводов или электрожгутов радио- и спецсистем</w:t>
            </w:r>
          </w:p>
        </w:tc>
      </w:tr>
      <w:tr w:rsidR="000530A7" w:rsidRPr="000C7A42" w14:paraId="3A0D43B8" w14:textId="77777777" w:rsidTr="00D33642">
        <w:trPr>
          <w:trHeight w:val="20"/>
        </w:trPr>
        <w:tc>
          <w:tcPr>
            <w:tcW w:w="1319" w:type="pct"/>
            <w:vMerge/>
          </w:tcPr>
          <w:p w14:paraId="2DBF3AE0" w14:textId="77777777" w:rsidR="00190CA8" w:rsidRPr="000C7A42" w:rsidDel="002A1D54" w:rsidRDefault="00190CA8" w:rsidP="00190CA8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1C426444" w14:textId="7917E50C" w:rsidR="00190CA8" w:rsidRPr="000C7A42" w:rsidRDefault="00190CA8" w:rsidP="00696561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 xml:space="preserve">Заделывать провода </w:t>
            </w:r>
            <w:r w:rsidR="00A6352B" w:rsidRPr="000C7A42">
              <w:rPr>
                <w:color w:val="auto"/>
              </w:rPr>
              <w:t xml:space="preserve">в </w:t>
            </w:r>
            <w:r w:rsidRPr="000C7A42">
              <w:rPr>
                <w:color w:val="auto"/>
              </w:rPr>
              <w:t>соединители</w:t>
            </w:r>
          </w:p>
        </w:tc>
      </w:tr>
      <w:tr w:rsidR="000530A7" w:rsidRPr="000C7A42" w14:paraId="3CA6D418" w14:textId="77777777" w:rsidTr="00D33642">
        <w:trPr>
          <w:trHeight w:val="20"/>
        </w:trPr>
        <w:tc>
          <w:tcPr>
            <w:tcW w:w="1319" w:type="pct"/>
            <w:vMerge/>
          </w:tcPr>
          <w:p w14:paraId="4DCA0156" w14:textId="77777777" w:rsidR="00190CA8" w:rsidRPr="000C7A42" w:rsidDel="002A1D54" w:rsidRDefault="00190CA8" w:rsidP="00190CA8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59A2265E" w14:textId="4EDACA83" w:rsidR="00190CA8" w:rsidRPr="000C7A42" w:rsidRDefault="00315A1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Осуществлять</w:t>
            </w:r>
            <w:r w:rsidR="00190CA8" w:rsidRPr="000C7A42">
              <w:rPr>
                <w:color w:val="auto"/>
              </w:rPr>
              <w:t xml:space="preserve"> пайку и заделку проводов в соединителях согласно схемам и техническим условиям в труднодоступных местах на летательном аппарате</w:t>
            </w:r>
          </w:p>
        </w:tc>
      </w:tr>
      <w:tr w:rsidR="000530A7" w:rsidRPr="000C7A42" w14:paraId="37D39385" w14:textId="77777777" w:rsidTr="00D33642">
        <w:trPr>
          <w:trHeight w:val="20"/>
        </w:trPr>
        <w:tc>
          <w:tcPr>
            <w:tcW w:w="1319" w:type="pct"/>
            <w:vMerge/>
          </w:tcPr>
          <w:p w14:paraId="545E631A" w14:textId="77777777" w:rsidR="00190CA8" w:rsidRPr="000C7A42" w:rsidDel="002A1D54" w:rsidRDefault="00190CA8" w:rsidP="00190CA8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440CBDA1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Оценивать безопасность организации рабочего места в соответствии с требованиями охраны труда, промышленной, экологической безопасности и электробезопасности</w:t>
            </w:r>
          </w:p>
        </w:tc>
      </w:tr>
      <w:tr w:rsidR="000530A7" w:rsidRPr="000C7A42" w14:paraId="1B3EF176" w14:textId="77777777" w:rsidTr="00D33642">
        <w:trPr>
          <w:trHeight w:val="20"/>
        </w:trPr>
        <w:tc>
          <w:tcPr>
            <w:tcW w:w="1319" w:type="pct"/>
            <w:vMerge w:val="restart"/>
          </w:tcPr>
          <w:p w14:paraId="4ACF1A7A" w14:textId="77777777" w:rsidR="00190CA8" w:rsidRPr="000C7A42" w:rsidDel="002A1D54" w:rsidRDefault="00190CA8" w:rsidP="00190CA8">
            <w:pPr>
              <w:rPr>
                <w:bCs w:val="0"/>
                <w:szCs w:val="20"/>
              </w:rPr>
            </w:pPr>
            <w:r w:rsidRPr="000C7A42">
              <w:rPr>
                <w:szCs w:val="20"/>
              </w:rPr>
              <w:t>Необходимые знания</w:t>
            </w:r>
          </w:p>
        </w:tc>
        <w:tc>
          <w:tcPr>
            <w:tcW w:w="3681" w:type="pct"/>
          </w:tcPr>
          <w:p w14:paraId="063786E7" w14:textId="3FED4134" w:rsidR="00190CA8" w:rsidRPr="000C7A42" w:rsidRDefault="00190CA8" w:rsidP="00190CA8">
            <w:pPr>
              <w:jc w:val="both"/>
              <w:rPr>
                <w:strike/>
                <w:highlight w:val="yellow"/>
              </w:rPr>
            </w:pPr>
            <w:r w:rsidRPr="000C7A42">
              <w:t>Полумонтажные и монтажные схемы электрожгутов</w:t>
            </w:r>
          </w:p>
        </w:tc>
      </w:tr>
      <w:tr w:rsidR="000530A7" w:rsidRPr="000C7A42" w14:paraId="6CBBDADB" w14:textId="77777777" w:rsidTr="00D33642">
        <w:trPr>
          <w:trHeight w:val="20"/>
        </w:trPr>
        <w:tc>
          <w:tcPr>
            <w:tcW w:w="1319" w:type="pct"/>
            <w:vMerge/>
          </w:tcPr>
          <w:p w14:paraId="58C1EF6B" w14:textId="77777777" w:rsidR="00190CA8" w:rsidRPr="000C7A42" w:rsidRDefault="00190CA8" w:rsidP="00190CA8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230AB483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Порядок металлизации электрожгутов и спецсистем летательного аппарата</w:t>
            </w:r>
          </w:p>
        </w:tc>
      </w:tr>
      <w:tr w:rsidR="000530A7" w:rsidRPr="000C7A42" w14:paraId="501D0207" w14:textId="77777777" w:rsidTr="00D33642">
        <w:trPr>
          <w:trHeight w:val="20"/>
        </w:trPr>
        <w:tc>
          <w:tcPr>
            <w:tcW w:w="1319" w:type="pct"/>
            <w:vMerge/>
          </w:tcPr>
          <w:p w14:paraId="4B50F1D4" w14:textId="77777777" w:rsidR="00190CA8" w:rsidRPr="000C7A42" w:rsidRDefault="00190CA8" w:rsidP="00190CA8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7B5A3E82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Характеристики проводов</w:t>
            </w:r>
          </w:p>
        </w:tc>
      </w:tr>
      <w:tr w:rsidR="000530A7" w:rsidRPr="000C7A42" w14:paraId="6E2F1E42" w14:textId="77777777" w:rsidTr="00D33642">
        <w:trPr>
          <w:trHeight w:val="20"/>
        </w:trPr>
        <w:tc>
          <w:tcPr>
            <w:tcW w:w="1319" w:type="pct"/>
            <w:vMerge/>
          </w:tcPr>
          <w:p w14:paraId="03E3A9AD" w14:textId="77777777" w:rsidR="00190CA8" w:rsidRPr="000C7A42" w:rsidRDefault="00190CA8" w:rsidP="00190CA8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4FF1113D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Характеристики электрических соединителей</w:t>
            </w:r>
          </w:p>
        </w:tc>
      </w:tr>
      <w:tr w:rsidR="000530A7" w:rsidRPr="000C7A42" w14:paraId="1703D022" w14:textId="77777777" w:rsidTr="00D33642">
        <w:trPr>
          <w:trHeight w:val="20"/>
        </w:trPr>
        <w:tc>
          <w:tcPr>
            <w:tcW w:w="1319" w:type="pct"/>
            <w:vMerge/>
          </w:tcPr>
          <w:p w14:paraId="20A8C6A9" w14:textId="77777777" w:rsidR="00190CA8" w:rsidRPr="000C7A42" w:rsidRDefault="00190CA8" w:rsidP="00190CA8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05D9FE77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Характеристики сигнальных и силовых контактов</w:t>
            </w:r>
          </w:p>
        </w:tc>
      </w:tr>
      <w:tr w:rsidR="000530A7" w:rsidRPr="000C7A42" w14:paraId="5C96A0FD" w14:textId="77777777" w:rsidTr="00D33642">
        <w:trPr>
          <w:trHeight w:val="20"/>
        </w:trPr>
        <w:tc>
          <w:tcPr>
            <w:tcW w:w="1319" w:type="pct"/>
            <w:vMerge/>
          </w:tcPr>
          <w:p w14:paraId="085464F9" w14:textId="77777777" w:rsidR="00190CA8" w:rsidRPr="000C7A42" w:rsidRDefault="00190CA8" w:rsidP="00190CA8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28B255E9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Инструмент для заделки в сигнальные и силовые контакты методом обжима</w:t>
            </w:r>
          </w:p>
        </w:tc>
      </w:tr>
      <w:tr w:rsidR="000530A7" w:rsidRPr="000C7A42" w14:paraId="42315418" w14:textId="77777777" w:rsidTr="00D33642">
        <w:trPr>
          <w:trHeight w:val="20"/>
        </w:trPr>
        <w:tc>
          <w:tcPr>
            <w:tcW w:w="1319" w:type="pct"/>
            <w:vMerge/>
          </w:tcPr>
          <w:p w14:paraId="01328915" w14:textId="77777777" w:rsidR="00190CA8" w:rsidRPr="000C7A42" w:rsidRDefault="00190CA8" w:rsidP="00190CA8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0AC1A706" w14:textId="2260DDAF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Требования к внутриблочн</w:t>
            </w:r>
            <w:r w:rsidR="009D77B8">
              <w:rPr>
                <w:color w:val="auto"/>
              </w:rPr>
              <w:t>о</w:t>
            </w:r>
            <w:r w:rsidR="009D77B8" w:rsidRPr="009D77B8">
              <w:rPr>
                <w:color w:val="auto"/>
              </w:rPr>
              <w:t>му</w:t>
            </w:r>
            <w:r w:rsidRPr="000C7A42">
              <w:rPr>
                <w:color w:val="auto"/>
              </w:rPr>
              <w:t xml:space="preserve"> монтаж</w:t>
            </w:r>
            <w:r w:rsidR="009D77B8">
              <w:rPr>
                <w:color w:val="auto"/>
              </w:rPr>
              <w:t>у</w:t>
            </w:r>
            <w:r w:rsidRPr="000C7A42">
              <w:rPr>
                <w:color w:val="auto"/>
              </w:rPr>
              <w:t xml:space="preserve"> электроагрегатов</w:t>
            </w:r>
          </w:p>
        </w:tc>
      </w:tr>
      <w:tr w:rsidR="000530A7" w:rsidRPr="000C7A42" w14:paraId="1B45995F" w14:textId="77777777" w:rsidTr="00D33642">
        <w:trPr>
          <w:trHeight w:val="20"/>
        </w:trPr>
        <w:tc>
          <w:tcPr>
            <w:tcW w:w="1319" w:type="pct"/>
            <w:vMerge/>
          </w:tcPr>
          <w:p w14:paraId="7EBEE3DC" w14:textId="77777777" w:rsidR="00190CA8" w:rsidRPr="000C7A42" w:rsidRDefault="00190CA8" w:rsidP="00190CA8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7C3869F3" w14:textId="77777777" w:rsidR="00190CA8" w:rsidRPr="000C7A42" w:rsidRDefault="00190CA8" w:rsidP="00190CA8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Правила применения измерительных и монтажных приборов</w:t>
            </w:r>
          </w:p>
        </w:tc>
      </w:tr>
      <w:tr w:rsidR="000530A7" w:rsidRPr="000C7A42" w14:paraId="5EA1E5A8" w14:textId="77777777" w:rsidTr="00D33642">
        <w:trPr>
          <w:trHeight w:val="20"/>
        </w:trPr>
        <w:tc>
          <w:tcPr>
            <w:tcW w:w="1319" w:type="pct"/>
            <w:vMerge/>
          </w:tcPr>
          <w:p w14:paraId="5819A25C" w14:textId="77777777" w:rsidR="00190CA8" w:rsidRPr="000C7A42" w:rsidRDefault="00190CA8" w:rsidP="00190CA8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6A767CE2" w14:textId="6648DE12" w:rsidR="00190CA8" w:rsidRPr="000C7A42" w:rsidRDefault="00190CA8" w:rsidP="00190CA8">
            <w:pPr>
              <w:jc w:val="both"/>
            </w:pPr>
            <w:r w:rsidRPr="000C7A42">
              <w:t>Основы материаловедения в объ</w:t>
            </w:r>
            <w:r w:rsidR="0057516D" w:rsidRPr="000C7A42">
              <w:t>е</w:t>
            </w:r>
            <w:r w:rsidRPr="000C7A42">
              <w:t>ме выполняемых работ</w:t>
            </w:r>
          </w:p>
        </w:tc>
      </w:tr>
      <w:tr w:rsidR="000530A7" w:rsidRPr="000C7A42" w14:paraId="2832528E" w14:textId="77777777" w:rsidTr="00D33642">
        <w:trPr>
          <w:trHeight w:val="20"/>
        </w:trPr>
        <w:tc>
          <w:tcPr>
            <w:tcW w:w="1319" w:type="pct"/>
            <w:vMerge/>
          </w:tcPr>
          <w:p w14:paraId="03F44C08" w14:textId="77777777" w:rsidR="00190CA8" w:rsidRPr="000C7A42" w:rsidRDefault="00190CA8" w:rsidP="00190CA8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4E1574E5" w14:textId="7F48DB01" w:rsidR="00190CA8" w:rsidRPr="000C7A42" w:rsidRDefault="00190CA8" w:rsidP="00190CA8">
            <w:pPr>
              <w:jc w:val="both"/>
            </w:pPr>
            <w:r w:rsidRPr="000C7A42">
              <w:t>Основы электротехники в объ</w:t>
            </w:r>
            <w:r w:rsidR="0057516D" w:rsidRPr="000C7A42">
              <w:t>е</w:t>
            </w:r>
            <w:r w:rsidRPr="000C7A42">
              <w:t>ме выполняемых работ</w:t>
            </w:r>
          </w:p>
        </w:tc>
      </w:tr>
      <w:tr w:rsidR="000530A7" w:rsidRPr="000C7A42" w14:paraId="0B81C04A" w14:textId="77777777" w:rsidTr="00D33642">
        <w:trPr>
          <w:trHeight w:val="20"/>
        </w:trPr>
        <w:tc>
          <w:tcPr>
            <w:tcW w:w="1319" w:type="pct"/>
            <w:vMerge/>
          </w:tcPr>
          <w:p w14:paraId="2D95D180" w14:textId="77777777" w:rsidR="00190CA8" w:rsidRPr="000C7A42" w:rsidRDefault="00190CA8" w:rsidP="00190CA8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6792F304" w14:textId="1A6E6426" w:rsidR="00190CA8" w:rsidRPr="000C7A42" w:rsidRDefault="00190CA8" w:rsidP="00190CA8">
            <w:pPr>
              <w:jc w:val="both"/>
            </w:pPr>
            <w:r w:rsidRPr="000C7A42">
              <w:t xml:space="preserve">Требования охраны труда, промышленной, экологической и электробезопасности при изготовлении электрожгутов </w:t>
            </w:r>
            <w:r w:rsidR="009D77B8">
              <w:t xml:space="preserve">для </w:t>
            </w:r>
            <w:r w:rsidRPr="000C7A42">
              <w:t>летательных аппаратов</w:t>
            </w:r>
          </w:p>
        </w:tc>
      </w:tr>
      <w:tr w:rsidR="000530A7" w:rsidRPr="000C7A42" w14:paraId="00EA874A" w14:textId="77777777" w:rsidTr="00D33642">
        <w:trPr>
          <w:trHeight w:val="20"/>
        </w:trPr>
        <w:tc>
          <w:tcPr>
            <w:tcW w:w="1319" w:type="pct"/>
            <w:vMerge/>
          </w:tcPr>
          <w:p w14:paraId="0BBA9693" w14:textId="77777777" w:rsidR="00190CA8" w:rsidRPr="000C7A42" w:rsidRDefault="00190CA8" w:rsidP="00190CA8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102F4804" w14:textId="4DB3EE85" w:rsidR="00190CA8" w:rsidRPr="000C7A42" w:rsidRDefault="00190CA8" w:rsidP="00190CA8">
            <w:pPr>
              <w:jc w:val="both"/>
            </w:pPr>
            <w:r w:rsidRPr="000C7A42">
              <w:t xml:space="preserve">Требования к организации рабочего места при изготовлении электрожгутов </w:t>
            </w:r>
            <w:r w:rsidR="009D77B8">
              <w:t xml:space="preserve">для </w:t>
            </w:r>
            <w:r w:rsidRPr="000C7A42">
              <w:t>летательных аппарат</w:t>
            </w:r>
            <w:r w:rsidR="00A90B6F">
              <w:t>ов</w:t>
            </w:r>
          </w:p>
        </w:tc>
      </w:tr>
      <w:tr w:rsidR="000530A7" w:rsidRPr="000C7A42" w14:paraId="364E4164" w14:textId="77777777" w:rsidTr="00D33642">
        <w:trPr>
          <w:trHeight w:val="20"/>
        </w:trPr>
        <w:tc>
          <w:tcPr>
            <w:tcW w:w="1319" w:type="pct"/>
          </w:tcPr>
          <w:p w14:paraId="4054E073" w14:textId="77777777" w:rsidR="00190CA8" w:rsidRPr="000C7A42" w:rsidDel="002A1D54" w:rsidRDefault="00190CA8" w:rsidP="00190CA8">
            <w:pPr>
              <w:widowControl w:val="0"/>
              <w:rPr>
                <w:bCs w:val="0"/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681" w:type="pct"/>
          </w:tcPr>
          <w:p w14:paraId="133368F5" w14:textId="77777777" w:rsidR="00190CA8" w:rsidRPr="000C7A42" w:rsidRDefault="00190CA8" w:rsidP="00190CA8">
            <w:pPr>
              <w:jc w:val="both"/>
            </w:pPr>
            <w:r w:rsidRPr="000C7A42">
              <w:t>-</w:t>
            </w:r>
          </w:p>
        </w:tc>
      </w:tr>
    </w:tbl>
    <w:p w14:paraId="2952CB56" w14:textId="77777777" w:rsidR="007E7561" w:rsidRPr="000C7A42" w:rsidRDefault="007E7561" w:rsidP="007E7561">
      <w:pPr>
        <w:ind w:left="-11"/>
      </w:pPr>
    </w:p>
    <w:p w14:paraId="3684E240" w14:textId="684F630E" w:rsidR="001808A2" w:rsidRPr="000C7A42" w:rsidRDefault="001808A2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</w:t>
      </w:r>
      <w:r w:rsidR="00324549" w:rsidRPr="000C7A42">
        <w:rPr>
          <w:b/>
          <w:bCs w:val="0"/>
        </w:rPr>
        <w:t>5</w:t>
      </w:r>
      <w:r w:rsidRPr="000C7A42">
        <w:rPr>
          <w:b/>
          <w:bCs w:val="0"/>
        </w:rPr>
        <w:t>.2. Трудовая функция</w:t>
      </w:r>
    </w:p>
    <w:p w14:paraId="4897EE7F" w14:textId="77777777" w:rsidR="007E7561" w:rsidRPr="000C7A42" w:rsidRDefault="007E7561" w:rsidP="007E7561">
      <w:pPr>
        <w:ind w:left="-11"/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8"/>
        <w:gridCol w:w="4989"/>
        <w:gridCol w:w="552"/>
        <w:gridCol w:w="1072"/>
        <w:gridCol w:w="1447"/>
        <w:gridCol w:w="654"/>
      </w:tblGrid>
      <w:tr w:rsidR="000530A7" w:rsidRPr="000C7A42" w14:paraId="302B4CE0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</w:tcBorders>
            <w:vAlign w:val="center"/>
          </w:tcPr>
          <w:p w14:paraId="22E88ACB" w14:textId="77777777" w:rsidR="001808A2" w:rsidRPr="000C7A42" w:rsidRDefault="001808A2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4E21438B" w14:textId="6AA4A8EC" w:rsidR="001808A2" w:rsidRPr="000C7A42" w:rsidRDefault="009D77B8" w:rsidP="00750836">
            <w:r>
              <w:t xml:space="preserve">Изготовление электро- и радиоэлектронного оборудования, имеющего </w:t>
            </w:r>
            <w:r w:rsidR="00A6352B" w:rsidRPr="000C7A42">
              <w:t>жгуты с большим количеством соединителей и ЭРЭ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6D29155E" w14:textId="77777777" w:rsidR="001808A2" w:rsidRPr="000C7A42" w:rsidRDefault="001808A2" w:rsidP="00750836">
            <w:pPr>
              <w:jc w:val="center"/>
              <w:rPr>
                <w:sz w:val="20"/>
                <w:szCs w:val="16"/>
                <w:vertAlign w:val="superscript"/>
              </w:rPr>
            </w:pPr>
            <w:r w:rsidRPr="000C7A42">
              <w:rPr>
                <w:sz w:val="20"/>
                <w:szCs w:val="16"/>
              </w:rPr>
              <w:t>Код</w:t>
            </w:r>
          </w:p>
        </w:tc>
        <w:tc>
          <w:tcPr>
            <w:tcW w:w="530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5C25AA3D" w14:textId="0F50785A" w:rsidR="001808A2" w:rsidRPr="000C7A42" w:rsidRDefault="000C7A42" w:rsidP="00620D6A">
            <w:pPr>
              <w:jc w:val="center"/>
              <w:rPr>
                <w:szCs w:val="16"/>
              </w:rPr>
            </w:pPr>
            <w:r>
              <w:rPr>
                <w:lang w:val="en-US"/>
              </w:rPr>
              <w:t>E</w:t>
            </w:r>
            <w:r w:rsidR="001808A2" w:rsidRPr="000C7A42">
              <w:t>/02.</w:t>
            </w:r>
            <w:r w:rsidR="00824333" w:rsidRPr="000C7A42">
              <w:t>4</w:t>
            </w:r>
          </w:p>
        </w:tc>
        <w:tc>
          <w:tcPr>
            <w:tcW w:w="694" w:type="pct"/>
            <w:tcBorders>
              <w:top w:val="nil"/>
              <w:bottom w:val="nil"/>
            </w:tcBorders>
            <w:vAlign w:val="center"/>
          </w:tcPr>
          <w:p w14:paraId="2C00C000" w14:textId="77777777" w:rsidR="001808A2" w:rsidRPr="000C7A42" w:rsidRDefault="001808A2" w:rsidP="00750836">
            <w:pPr>
              <w:jc w:val="center"/>
              <w:rPr>
                <w:sz w:val="20"/>
                <w:szCs w:val="16"/>
                <w:vertAlign w:val="superscript"/>
              </w:rPr>
            </w:pPr>
            <w:r w:rsidRPr="000C7A4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bottom w:val="single" w:sz="2" w:space="0" w:color="808080" w:themeColor="background1" w:themeShade="80"/>
            </w:tcBorders>
            <w:vAlign w:val="center"/>
          </w:tcPr>
          <w:p w14:paraId="33D291AC" w14:textId="6497B230" w:rsidR="001808A2" w:rsidRPr="000C7A42" w:rsidRDefault="00824333" w:rsidP="00750836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4</w:t>
            </w:r>
          </w:p>
        </w:tc>
      </w:tr>
    </w:tbl>
    <w:p w14:paraId="78AFAEAD" w14:textId="77777777" w:rsidR="0057516D" w:rsidRPr="000C7A42" w:rsidRDefault="0057516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6"/>
        <w:gridCol w:w="1304"/>
        <w:gridCol w:w="392"/>
        <w:gridCol w:w="2765"/>
        <w:gridCol w:w="1153"/>
        <w:gridCol w:w="2002"/>
      </w:tblGrid>
      <w:tr w:rsidR="000530A7" w:rsidRPr="000C7A42" w14:paraId="5DDC5317" w14:textId="77777777" w:rsidTr="00750836">
        <w:trPr>
          <w:trHeight w:val="488"/>
        </w:trPr>
        <w:tc>
          <w:tcPr>
            <w:tcW w:w="1268" w:type="pct"/>
            <w:tcBorders>
              <w:top w:val="nil"/>
              <w:left w:val="nil"/>
              <w:bottom w:val="nil"/>
            </w:tcBorders>
            <w:vAlign w:val="center"/>
          </w:tcPr>
          <w:p w14:paraId="270DB502" w14:textId="77777777" w:rsidR="001808A2" w:rsidRPr="000C7A42" w:rsidRDefault="001808A2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9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53E5C83F" w14:textId="77777777" w:rsidR="001808A2" w:rsidRPr="000C7A42" w:rsidRDefault="001808A2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</w:tcBorders>
            <w:vAlign w:val="center"/>
          </w:tcPr>
          <w:p w14:paraId="313FED68" w14:textId="77777777" w:rsidR="001808A2" w:rsidRPr="000C7A42" w:rsidRDefault="001808A2" w:rsidP="00750836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355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7C83846C" w14:textId="77777777" w:rsidR="001808A2" w:rsidRPr="000C7A42" w:rsidRDefault="001808A2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5C7C14AD" w14:textId="77777777" w:rsidR="001808A2" w:rsidRPr="000C7A42" w:rsidRDefault="001808A2" w:rsidP="00750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1F320AFD" w14:textId="77777777" w:rsidR="001808A2" w:rsidRPr="000C7A42" w:rsidRDefault="001808A2" w:rsidP="00750836">
            <w:pPr>
              <w:jc w:val="center"/>
              <w:rPr>
                <w:sz w:val="18"/>
                <w:szCs w:val="18"/>
              </w:rPr>
            </w:pPr>
          </w:p>
        </w:tc>
      </w:tr>
      <w:tr w:rsidR="00DC197C" w:rsidRPr="000C7A42" w14:paraId="13C22592" w14:textId="77777777" w:rsidTr="00750836">
        <w:trPr>
          <w:trHeight w:val="479"/>
        </w:trPr>
        <w:tc>
          <w:tcPr>
            <w:tcW w:w="34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C889F" w14:textId="77777777" w:rsidR="001808A2" w:rsidRPr="000C7A42" w:rsidRDefault="001808A2" w:rsidP="00750836">
            <w:pPr>
              <w:rPr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</w:tcPr>
          <w:p w14:paraId="26C231DA" w14:textId="77777777" w:rsidR="001808A2" w:rsidRPr="000C7A42" w:rsidRDefault="001808A2" w:rsidP="0075083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14:paraId="02FF35DE" w14:textId="77777777" w:rsidR="001808A2" w:rsidRPr="000C7A42" w:rsidRDefault="001808A2" w:rsidP="00750836">
            <w:pPr>
              <w:ind w:right="-104"/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A28140E" w14:textId="77777777" w:rsidR="001808A2" w:rsidRPr="000C7A42" w:rsidRDefault="001808A2" w:rsidP="001808A2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3"/>
        <w:gridCol w:w="7506"/>
      </w:tblGrid>
      <w:tr w:rsidR="00E53BBA" w:rsidRPr="000C7A42" w14:paraId="17563AF4" w14:textId="77777777" w:rsidTr="009D77B8">
        <w:trPr>
          <w:trHeight w:val="20"/>
        </w:trPr>
        <w:tc>
          <w:tcPr>
            <w:tcW w:w="1320" w:type="pct"/>
            <w:vMerge w:val="restart"/>
          </w:tcPr>
          <w:p w14:paraId="0E96288B" w14:textId="77777777" w:rsidR="00E53BBA" w:rsidRPr="000C7A42" w:rsidRDefault="00E53BBA" w:rsidP="00750836">
            <w:pPr>
              <w:pStyle w:val="aff8"/>
            </w:pPr>
            <w:r w:rsidRPr="000C7A42">
              <w:t>Трудовые действия</w:t>
            </w:r>
          </w:p>
        </w:tc>
        <w:tc>
          <w:tcPr>
            <w:tcW w:w="3680" w:type="pct"/>
            <w:vAlign w:val="center"/>
          </w:tcPr>
          <w:p w14:paraId="319E0C9A" w14:textId="1F6DF8FF" w:rsidR="00E53BBA" w:rsidRPr="000C7A42" w:rsidRDefault="00E53BBA" w:rsidP="00D33642">
            <w:pPr>
              <w:pStyle w:val="aff8"/>
              <w:jc w:val="both"/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0CAE6C4F" w14:textId="77777777" w:rsidTr="009D77B8">
        <w:trPr>
          <w:trHeight w:val="20"/>
        </w:trPr>
        <w:tc>
          <w:tcPr>
            <w:tcW w:w="1320" w:type="pct"/>
            <w:vMerge/>
          </w:tcPr>
          <w:p w14:paraId="67CAB238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6623F658" w14:textId="699E0B18" w:rsidR="002C2F20" w:rsidRPr="000C7A42" w:rsidRDefault="002C2F20" w:rsidP="00D33642">
            <w:pPr>
              <w:pStyle w:val="aff8"/>
              <w:jc w:val="both"/>
              <w:rPr>
                <w:strike/>
              </w:rPr>
            </w:pPr>
            <w:r w:rsidRPr="000C7A42">
              <w:t>Свивка и скрутка проводов</w:t>
            </w:r>
            <w:r w:rsidR="000B7078" w:rsidRPr="000C7A42">
              <w:t xml:space="preserve"> электро- и радиоэлектронного оборудования</w:t>
            </w:r>
          </w:p>
        </w:tc>
      </w:tr>
      <w:tr w:rsidR="000530A7" w:rsidRPr="000C7A42" w14:paraId="589B64E0" w14:textId="77777777" w:rsidTr="009D77B8">
        <w:trPr>
          <w:trHeight w:val="20"/>
        </w:trPr>
        <w:tc>
          <w:tcPr>
            <w:tcW w:w="1320" w:type="pct"/>
            <w:vMerge/>
          </w:tcPr>
          <w:p w14:paraId="7D8DD1D5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44B7C207" w14:textId="50C86AF3" w:rsidR="002C2F20" w:rsidRPr="000C7A42" w:rsidRDefault="002C2F20" w:rsidP="00D33642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>Разделка и подготовка к пайке экранированных и витых электропроводов</w:t>
            </w:r>
          </w:p>
        </w:tc>
      </w:tr>
      <w:tr w:rsidR="000530A7" w:rsidRPr="000C7A42" w14:paraId="432B79AE" w14:textId="77777777" w:rsidTr="009D77B8">
        <w:trPr>
          <w:trHeight w:val="20"/>
        </w:trPr>
        <w:tc>
          <w:tcPr>
            <w:tcW w:w="1320" w:type="pct"/>
            <w:vMerge/>
          </w:tcPr>
          <w:p w14:paraId="5C79D983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499A6542" w14:textId="7B9BBB01" w:rsidR="002C2F20" w:rsidRPr="000C7A42" w:rsidRDefault="002C2F20" w:rsidP="00D33642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 xml:space="preserve">Заделка силовых проводов </w:t>
            </w:r>
            <w:r w:rsidR="000B7078" w:rsidRPr="000C7A42">
              <w:t xml:space="preserve">электро- и радиоэлектронного оборудования </w:t>
            </w:r>
            <w:r w:rsidRPr="000C7A42">
              <w:t>в наконечники методом обжатия</w:t>
            </w:r>
          </w:p>
        </w:tc>
      </w:tr>
      <w:tr w:rsidR="000530A7" w:rsidRPr="000C7A42" w14:paraId="15161B3C" w14:textId="77777777" w:rsidTr="009D77B8">
        <w:trPr>
          <w:trHeight w:val="20"/>
        </w:trPr>
        <w:tc>
          <w:tcPr>
            <w:tcW w:w="1320" w:type="pct"/>
            <w:vMerge/>
          </w:tcPr>
          <w:p w14:paraId="75E7E6D8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5C8FD61E" w14:textId="79BE0733" w:rsidR="002C2F20" w:rsidRPr="000C7A42" w:rsidRDefault="002C2F20" w:rsidP="00D33642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 xml:space="preserve">Заделка силовых проводов </w:t>
            </w:r>
            <w:r w:rsidR="000B7078" w:rsidRPr="000C7A42">
              <w:t xml:space="preserve">электро- и радиоэлектронного оборудования </w:t>
            </w:r>
            <w:r w:rsidRPr="000C7A42">
              <w:t>в наконечники методом пайки</w:t>
            </w:r>
          </w:p>
        </w:tc>
      </w:tr>
      <w:tr w:rsidR="000530A7" w:rsidRPr="000C7A42" w14:paraId="6BC0FDB3" w14:textId="77777777" w:rsidTr="009D77B8">
        <w:trPr>
          <w:trHeight w:val="20"/>
        </w:trPr>
        <w:tc>
          <w:tcPr>
            <w:tcW w:w="1320" w:type="pct"/>
            <w:vMerge/>
          </w:tcPr>
          <w:p w14:paraId="3F30FCBF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555CFF75" w14:textId="4FB44904" w:rsidR="002C2F20" w:rsidRPr="000C7A42" w:rsidRDefault="002C2F20" w:rsidP="00D33642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rPr>
                <w:rStyle w:val="affc"/>
                <w:color w:val="auto"/>
              </w:rPr>
              <w:t xml:space="preserve">Заделка экранированных проводов </w:t>
            </w:r>
            <w:r w:rsidR="000B7078" w:rsidRPr="000C7A42">
              <w:rPr>
                <w:rStyle w:val="affc"/>
                <w:color w:val="auto"/>
              </w:rPr>
              <w:t xml:space="preserve">электро- и радиоэлектронного оборудования </w:t>
            </w:r>
            <w:r w:rsidRPr="000C7A42">
              <w:rPr>
                <w:rStyle w:val="affc"/>
                <w:color w:val="auto"/>
              </w:rPr>
              <w:t>в контакты соединителей методом обжатия</w:t>
            </w:r>
          </w:p>
        </w:tc>
      </w:tr>
      <w:tr w:rsidR="000530A7" w:rsidRPr="000C7A42" w14:paraId="743F21A2" w14:textId="77777777" w:rsidTr="009D77B8">
        <w:trPr>
          <w:trHeight w:val="20"/>
        </w:trPr>
        <w:tc>
          <w:tcPr>
            <w:tcW w:w="1320" w:type="pct"/>
            <w:vMerge/>
          </w:tcPr>
          <w:p w14:paraId="65D19FD4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35ED861F" w14:textId="613553F0" w:rsidR="002C2F20" w:rsidRPr="000C7A42" w:rsidRDefault="002C2F20" w:rsidP="00D33642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rPr>
                <w:rStyle w:val="affc"/>
                <w:color w:val="auto"/>
              </w:rPr>
              <w:t>Заделка проводов в цилиндрические, субминиатюрные, прямоугольные электросоединители</w:t>
            </w:r>
          </w:p>
        </w:tc>
      </w:tr>
      <w:tr w:rsidR="000530A7" w:rsidRPr="000C7A42" w14:paraId="627A5DF4" w14:textId="77777777" w:rsidTr="009D77B8">
        <w:trPr>
          <w:trHeight w:val="20"/>
        </w:trPr>
        <w:tc>
          <w:tcPr>
            <w:tcW w:w="1320" w:type="pct"/>
            <w:vMerge/>
          </w:tcPr>
          <w:p w14:paraId="34FA43E8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000BDF18" w14:textId="55E1F70D" w:rsidR="002C2F20" w:rsidRPr="000C7A42" w:rsidRDefault="002C2F20" w:rsidP="00D33642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>Пайка гермовводов, гермопроводников</w:t>
            </w:r>
          </w:p>
        </w:tc>
      </w:tr>
      <w:tr w:rsidR="000530A7" w:rsidRPr="000C7A42" w14:paraId="7A6AB7FB" w14:textId="77777777" w:rsidTr="009D77B8">
        <w:trPr>
          <w:trHeight w:val="20"/>
        </w:trPr>
        <w:tc>
          <w:tcPr>
            <w:tcW w:w="1320" w:type="pct"/>
            <w:vMerge/>
          </w:tcPr>
          <w:p w14:paraId="0B73495D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60D22F3A" w14:textId="28376666" w:rsidR="002C2F20" w:rsidRPr="000C7A42" w:rsidRDefault="002C2F20" w:rsidP="00D33642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t xml:space="preserve">Заделка проводов в элементы из конструкционных и </w:t>
            </w:r>
            <w:r w:rsidR="009D77B8">
              <w:t>коррозионно-стой</w:t>
            </w:r>
            <w:r w:rsidRPr="000C7A42">
              <w:t>ких сталей методом пайки</w:t>
            </w:r>
          </w:p>
        </w:tc>
      </w:tr>
      <w:tr w:rsidR="000530A7" w:rsidRPr="000C7A42" w14:paraId="146E1F88" w14:textId="77777777" w:rsidTr="009D77B8">
        <w:trPr>
          <w:trHeight w:val="20"/>
        </w:trPr>
        <w:tc>
          <w:tcPr>
            <w:tcW w:w="1320" w:type="pct"/>
            <w:vMerge/>
          </w:tcPr>
          <w:p w14:paraId="6B21184F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6FAE7FEA" w14:textId="2F0314CB" w:rsidR="002C2F20" w:rsidRPr="000C7A42" w:rsidRDefault="002C2F20" w:rsidP="00D33642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>Заделка проводов в малогабаритные электросоединители методом обжатия</w:t>
            </w:r>
          </w:p>
        </w:tc>
      </w:tr>
      <w:tr w:rsidR="000530A7" w:rsidRPr="000C7A42" w14:paraId="45A06295" w14:textId="77777777" w:rsidTr="009D77B8">
        <w:trPr>
          <w:trHeight w:val="20"/>
        </w:trPr>
        <w:tc>
          <w:tcPr>
            <w:tcW w:w="1320" w:type="pct"/>
            <w:vMerge/>
          </w:tcPr>
          <w:p w14:paraId="5FBC710E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5B4A1F52" w14:textId="2441791A" w:rsidR="002C2F20" w:rsidRPr="000C7A42" w:rsidRDefault="002C2F20" w:rsidP="00D33642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t>Пайка полупроводниковых элементов аппаратуры</w:t>
            </w:r>
          </w:p>
        </w:tc>
      </w:tr>
      <w:tr w:rsidR="000530A7" w:rsidRPr="000C7A42" w14:paraId="731719CB" w14:textId="77777777" w:rsidTr="009D77B8">
        <w:trPr>
          <w:trHeight w:val="20"/>
        </w:trPr>
        <w:tc>
          <w:tcPr>
            <w:tcW w:w="1320" w:type="pct"/>
            <w:vMerge/>
          </w:tcPr>
          <w:p w14:paraId="34F2C725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60CEA830" w14:textId="7ECFAD9D" w:rsidR="002C2F20" w:rsidRPr="000C7A42" w:rsidRDefault="002C2F20" w:rsidP="00D33642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t>Изготовление внутриблочного электроагрегата с навесными элементами коммутационной аппаратуры</w:t>
            </w:r>
          </w:p>
        </w:tc>
      </w:tr>
      <w:tr w:rsidR="000530A7" w:rsidRPr="000C7A42" w14:paraId="7327357F" w14:textId="77777777" w:rsidTr="009D77B8">
        <w:trPr>
          <w:trHeight w:val="20"/>
        </w:trPr>
        <w:tc>
          <w:tcPr>
            <w:tcW w:w="1320" w:type="pct"/>
            <w:vMerge/>
          </w:tcPr>
          <w:p w14:paraId="58457136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7B15172E" w14:textId="004451B5" w:rsidR="002C2F20" w:rsidRPr="000C7A42" w:rsidRDefault="002C2F20" w:rsidP="00D33642">
            <w:pPr>
              <w:pStyle w:val="aff8"/>
              <w:jc w:val="both"/>
              <w:rPr>
                <w:rStyle w:val="affc"/>
                <w:color w:val="auto"/>
              </w:rPr>
            </w:pPr>
            <w:r w:rsidRPr="000C7A42">
              <w:t xml:space="preserve">Пайка плат с полупроводниковыми элементами </w:t>
            </w:r>
          </w:p>
        </w:tc>
      </w:tr>
      <w:tr w:rsidR="000530A7" w:rsidRPr="000C7A42" w14:paraId="1B519EDC" w14:textId="77777777" w:rsidTr="009D77B8">
        <w:trPr>
          <w:trHeight w:val="20"/>
        </w:trPr>
        <w:tc>
          <w:tcPr>
            <w:tcW w:w="1320" w:type="pct"/>
            <w:vMerge/>
          </w:tcPr>
          <w:p w14:paraId="423C37A8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1B2FFEE0" w14:textId="57FF2EFF" w:rsidR="002C2F20" w:rsidRPr="000C7A42" w:rsidRDefault="002C2F20" w:rsidP="00D33642">
            <w:pPr>
              <w:pStyle w:val="aff8"/>
              <w:jc w:val="both"/>
              <w:rPr>
                <w:rStyle w:val="affc"/>
                <w:strike/>
                <w:color w:val="auto"/>
              </w:rPr>
            </w:pPr>
            <w:r w:rsidRPr="000C7A42">
              <w:t>Пайка к выводам тензодатчиков и наклейка тензодатчиков на трубопроводы</w:t>
            </w:r>
          </w:p>
        </w:tc>
      </w:tr>
      <w:tr w:rsidR="000530A7" w:rsidRPr="000C7A42" w14:paraId="61092175" w14:textId="77777777" w:rsidTr="009D77B8">
        <w:trPr>
          <w:trHeight w:val="20"/>
        </w:trPr>
        <w:tc>
          <w:tcPr>
            <w:tcW w:w="1320" w:type="pct"/>
            <w:vMerge/>
          </w:tcPr>
          <w:p w14:paraId="0C1F9A93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3379C1B6" w14:textId="5F6B75BB" w:rsidR="002C2F20" w:rsidRPr="000C7A42" w:rsidRDefault="002C2F20" w:rsidP="00D33642">
            <w:pPr>
              <w:pStyle w:val="aff8"/>
              <w:jc w:val="both"/>
              <w:rPr>
                <w:strike/>
              </w:rPr>
            </w:pPr>
            <w:r w:rsidRPr="000C7A42">
              <w:t>Заделка коаксиального кабеля в низкочастотный электросоединитель методом обжатия</w:t>
            </w:r>
          </w:p>
        </w:tc>
      </w:tr>
      <w:tr w:rsidR="000530A7" w:rsidRPr="000C7A42" w14:paraId="7282D9F8" w14:textId="77777777" w:rsidTr="009D77B8">
        <w:trPr>
          <w:trHeight w:val="20"/>
        </w:trPr>
        <w:tc>
          <w:tcPr>
            <w:tcW w:w="1320" w:type="pct"/>
            <w:vMerge/>
          </w:tcPr>
          <w:p w14:paraId="36556424" w14:textId="77777777" w:rsidR="002C2F20" w:rsidRPr="000C7A42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04EF7C5E" w14:textId="38906D5D" w:rsidR="002C2F20" w:rsidRPr="000C7A42" w:rsidRDefault="002C2F20" w:rsidP="00D33642">
            <w:pPr>
              <w:pStyle w:val="aff8"/>
              <w:jc w:val="both"/>
              <w:rPr>
                <w:strike/>
              </w:rPr>
            </w:pPr>
            <w:r w:rsidRPr="000C7A42">
              <w:rPr>
                <w:rStyle w:val="affc"/>
                <w:color w:val="auto"/>
              </w:rPr>
              <w:t>Заделка проводов в малогабаритные электросоединители методом пайки</w:t>
            </w:r>
          </w:p>
        </w:tc>
      </w:tr>
      <w:tr w:rsidR="000530A7" w:rsidRPr="000C7A42" w14:paraId="0AAA199B" w14:textId="77777777" w:rsidTr="009D77B8">
        <w:trPr>
          <w:trHeight w:val="20"/>
        </w:trPr>
        <w:tc>
          <w:tcPr>
            <w:tcW w:w="1320" w:type="pct"/>
            <w:vMerge w:val="restart"/>
          </w:tcPr>
          <w:p w14:paraId="010ED9B3" w14:textId="77777777" w:rsidR="002C2F20" w:rsidRPr="000C7A42" w:rsidRDefault="002C2F20" w:rsidP="002C2F20">
            <w:pPr>
              <w:pStyle w:val="aff8"/>
            </w:pPr>
            <w:r w:rsidRPr="000C7A42" w:rsidDel="002A1D54">
              <w:t>Необходимые умения</w:t>
            </w:r>
          </w:p>
        </w:tc>
        <w:tc>
          <w:tcPr>
            <w:tcW w:w="3680" w:type="pct"/>
          </w:tcPr>
          <w:p w14:paraId="31C26BB0" w14:textId="72E74D6A" w:rsidR="002C2F20" w:rsidRPr="000C7A42" w:rsidRDefault="002C2F20" w:rsidP="00D33642">
            <w:pPr>
              <w:pStyle w:val="aff8"/>
              <w:jc w:val="both"/>
              <w:rPr>
                <w:strike/>
              </w:rPr>
            </w:pPr>
            <w:r w:rsidRPr="000C7A42">
              <w:t>Производить свивку и скрутку проводов жгута</w:t>
            </w:r>
          </w:p>
        </w:tc>
      </w:tr>
      <w:tr w:rsidR="000530A7" w:rsidRPr="000C7A42" w14:paraId="7D13E469" w14:textId="77777777" w:rsidTr="009D77B8">
        <w:trPr>
          <w:trHeight w:val="20"/>
        </w:trPr>
        <w:tc>
          <w:tcPr>
            <w:tcW w:w="1320" w:type="pct"/>
            <w:vMerge/>
          </w:tcPr>
          <w:p w14:paraId="2DFCE900" w14:textId="77777777" w:rsidR="002C2F20" w:rsidRPr="000C7A42" w:rsidDel="002A1D54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5A836058" w14:textId="2E91D3FE" w:rsidR="002C2F20" w:rsidRPr="000C7A42" w:rsidRDefault="002C2F20" w:rsidP="00D33642">
            <w:pPr>
              <w:pStyle w:val="aff8"/>
              <w:jc w:val="both"/>
            </w:pPr>
            <w:r w:rsidRPr="000C7A42">
              <w:t>Заделывать силовые провода в наконечники методом обжатия и пайки</w:t>
            </w:r>
          </w:p>
        </w:tc>
      </w:tr>
      <w:tr w:rsidR="000530A7" w:rsidRPr="000C7A42" w14:paraId="04571FAD" w14:textId="77777777" w:rsidTr="009D77B8">
        <w:trPr>
          <w:trHeight w:val="20"/>
        </w:trPr>
        <w:tc>
          <w:tcPr>
            <w:tcW w:w="1320" w:type="pct"/>
            <w:vMerge/>
          </w:tcPr>
          <w:p w14:paraId="216DEAE8" w14:textId="77777777" w:rsidR="002C2F20" w:rsidRPr="000C7A42" w:rsidDel="002A1D54" w:rsidRDefault="002C2F20" w:rsidP="002C2F20">
            <w:pPr>
              <w:pStyle w:val="aff8"/>
            </w:pPr>
          </w:p>
        </w:tc>
        <w:tc>
          <w:tcPr>
            <w:tcW w:w="3680" w:type="pct"/>
          </w:tcPr>
          <w:p w14:paraId="10D98885" w14:textId="2B7E941C" w:rsidR="002C2F20" w:rsidRPr="000C7A42" w:rsidRDefault="002C2F20" w:rsidP="00D33642">
            <w:pPr>
              <w:pStyle w:val="aff8"/>
              <w:jc w:val="both"/>
            </w:pPr>
            <w:r w:rsidRPr="000C7A42">
              <w:t>Устанавливать, формовать и паять полупроводниковые элементы на плате по монтажным и электрическим схемам</w:t>
            </w:r>
          </w:p>
        </w:tc>
      </w:tr>
      <w:tr w:rsidR="009D77B8" w:rsidRPr="000C7A42" w14:paraId="35680A77" w14:textId="77777777" w:rsidTr="009D77B8">
        <w:trPr>
          <w:trHeight w:val="20"/>
        </w:trPr>
        <w:tc>
          <w:tcPr>
            <w:tcW w:w="1320" w:type="pct"/>
            <w:vMerge/>
          </w:tcPr>
          <w:p w14:paraId="7463351E" w14:textId="77777777" w:rsidR="009D77B8" w:rsidRPr="000C7A42" w:rsidDel="002A1D54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1CF9C785" w14:textId="40E84A31" w:rsidR="009D77B8" w:rsidRPr="000C7A42" w:rsidRDefault="009D77B8" w:rsidP="009D77B8">
            <w:pPr>
              <w:pStyle w:val="aff8"/>
              <w:jc w:val="both"/>
            </w:pPr>
            <w:r w:rsidRPr="000C7A42">
              <w:t>Читать электромонтажные схемы, чертежи</w:t>
            </w:r>
          </w:p>
        </w:tc>
      </w:tr>
      <w:tr w:rsidR="009D77B8" w:rsidRPr="000C7A42" w14:paraId="09E729C8" w14:textId="77777777" w:rsidTr="009D77B8">
        <w:trPr>
          <w:trHeight w:val="20"/>
        </w:trPr>
        <w:tc>
          <w:tcPr>
            <w:tcW w:w="1320" w:type="pct"/>
            <w:vMerge/>
          </w:tcPr>
          <w:p w14:paraId="5B9083EF" w14:textId="77777777" w:rsidR="009D77B8" w:rsidRPr="000C7A42" w:rsidDel="002A1D54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5222536C" w14:textId="2A730D59" w:rsidR="009D77B8" w:rsidRPr="000C7A42" w:rsidRDefault="009D77B8" w:rsidP="009D77B8">
            <w:pPr>
              <w:pStyle w:val="aff8"/>
              <w:jc w:val="both"/>
            </w:pPr>
            <w:r w:rsidRPr="000C7A42">
              <w:t>Читать маркировку проводов, кабелей, соединителей</w:t>
            </w:r>
          </w:p>
        </w:tc>
      </w:tr>
      <w:tr w:rsidR="009D77B8" w:rsidRPr="000C7A42" w14:paraId="0E0D7675" w14:textId="77777777" w:rsidTr="009D77B8">
        <w:trPr>
          <w:trHeight w:val="20"/>
        </w:trPr>
        <w:tc>
          <w:tcPr>
            <w:tcW w:w="1320" w:type="pct"/>
            <w:vMerge/>
          </w:tcPr>
          <w:p w14:paraId="13DEB2F1" w14:textId="77777777" w:rsidR="009D77B8" w:rsidRPr="000C7A42" w:rsidDel="002A1D54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61838836" w14:textId="1AD3D71E" w:rsidR="009D77B8" w:rsidRPr="000C7A42" w:rsidRDefault="009D77B8" w:rsidP="009D77B8">
            <w:pPr>
              <w:pStyle w:val="aff8"/>
              <w:jc w:val="both"/>
            </w:pPr>
            <w:r w:rsidRPr="000C7A42">
              <w:t>Выбирать необходимые материалы, инструменты и приспособления для изготовления электросборки</w:t>
            </w:r>
          </w:p>
        </w:tc>
      </w:tr>
      <w:tr w:rsidR="009D77B8" w:rsidRPr="000C7A42" w14:paraId="0E6A1A2D" w14:textId="77777777" w:rsidTr="009D77B8">
        <w:trPr>
          <w:trHeight w:val="20"/>
        </w:trPr>
        <w:tc>
          <w:tcPr>
            <w:tcW w:w="1320" w:type="pct"/>
            <w:vMerge/>
          </w:tcPr>
          <w:p w14:paraId="66A9A22C" w14:textId="77777777" w:rsidR="009D77B8" w:rsidRPr="000C7A42" w:rsidDel="002A1D54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14BF6A9F" w14:textId="75B7DF10" w:rsidR="009D77B8" w:rsidRPr="000C7A42" w:rsidRDefault="009D77B8" w:rsidP="009D77B8">
            <w:pPr>
              <w:pStyle w:val="aff8"/>
              <w:jc w:val="both"/>
            </w:pPr>
            <w:r w:rsidRPr="000C7A42">
              <w:rPr>
                <w:rStyle w:val="affc"/>
                <w:color w:val="auto"/>
              </w:rPr>
              <w:t>Осуществлять замену неисправных соединителей электро- и радиоэлектронного оборудования</w:t>
            </w:r>
          </w:p>
        </w:tc>
      </w:tr>
      <w:tr w:rsidR="009D77B8" w:rsidRPr="000C7A42" w14:paraId="4CB2221C" w14:textId="77777777" w:rsidTr="009D77B8">
        <w:trPr>
          <w:trHeight w:val="20"/>
        </w:trPr>
        <w:tc>
          <w:tcPr>
            <w:tcW w:w="1320" w:type="pct"/>
            <w:vMerge/>
          </w:tcPr>
          <w:p w14:paraId="66BB85E4" w14:textId="77777777" w:rsidR="009D77B8" w:rsidRPr="000C7A42" w:rsidDel="002A1D54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430C5F55" w14:textId="4D4BA851" w:rsidR="009D77B8" w:rsidRPr="00933E80" w:rsidRDefault="009D77B8" w:rsidP="009D77B8">
            <w:pPr>
              <w:pStyle w:val="aff8"/>
              <w:jc w:val="both"/>
            </w:pPr>
            <w:r w:rsidRPr="003C5D41">
              <w:t>Производить внутриблочный монтаж электрожгута с элементами коммутационной аппаратуры с наложением бандажей</w:t>
            </w:r>
            <w:r w:rsidRPr="00933E80">
              <w:t xml:space="preserve"> </w:t>
            </w:r>
          </w:p>
        </w:tc>
      </w:tr>
      <w:tr w:rsidR="009D77B8" w:rsidRPr="000C7A42" w14:paraId="3DCA92E7" w14:textId="77777777" w:rsidTr="009D77B8">
        <w:trPr>
          <w:trHeight w:val="20"/>
        </w:trPr>
        <w:tc>
          <w:tcPr>
            <w:tcW w:w="1320" w:type="pct"/>
            <w:vMerge/>
          </w:tcPr>
          <w:p w14:paraId="68D36B07" w14:textId="77777777" w:rsidR="009D77B8" w:rsidRPr="000C7A42" w:rsidDel="002A1D54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11BDEA1A" w14:textId="68CAFAF8" w:rsidR="009D77B8" w:rsidRPr="000C7A42" w:rsidRDefault="009D77B8" w:rsidP="009D77B8">
            <w:pPr>
              <w:pStyle w:val="aff8"/>
              <w:jc w:val="both"/>
            </w:pPr>
            <w:r w:rsidRPr="000C7A42">
              <w:t>Заделывать провода в соединители</w:t>
            </w:r>
          </w:p>
        </w:tc>
      </w:tr>
      <w:tr w:rsidR="009D77B8" w:rsidRPr="000C7A42" w14:paraId="0E5082EA" w14:textId="77777777" w:rsidTr="009D77B8">
        <w:trPr>
          <w:trHeight w:val="20"/>
        </w:trPr>
        <w:tc>
          <w:tcPr>
            <w:tcW w:w="1320" w:type="pct"/>
            <w:vMerge/>
          </w:tcPr>
          <w:p w14:paraId="53D06FFE" w14:textId="77777777" w:rsidR="009D77B8" w:rsidRPr="000C7A42" w:rsidDel="002A1D54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7E65468D" w14:textId="49DB6245" w:rsidR="009D77B8" w:rsidRPr="000C7A42" w:rsidRDefault="009D77B8" w:rsidP="009D77B8">
            <w:pPr>
              <w:pStyle w:val="aff8"/>
              <w:jc w:val="both"/>
            </w:pPr>
            <w:r w:rsidRPr="000C7A42">
              <w:t>Осуществлять пайку и заделку проводов в соединителях согласно схемам и техническим условиям в труднодоступных местах на летательном аппарате</w:t>
            </w:r>
          </w:p>
        </w:tc>
      </w:tr>
      <w:tr w:rsidR="009D77B8" w:rsidRPr="000C7A42" w14:paraId="5266B5DC" w14:textId="77777777" w:rsidTr="009D77B8">
        <w:trPr>
          <w:trHeight w:val="20"/>
        </w:trPr>
        <w:tc>
          <w:tcPr>
            <w:tcW w:w="1320" w:type="pct"/>
            <w:vMerge/>
          </w:tcPr>
          <w:p w14:paraId="7F2E852E" w14:textId="77777777" w:rsidR="009D77B8" w:rsidRPr="000C7A42" w:rsidDel="002A1D54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36B82B6D" w14:textId="3E53D71E" w:rsidR="009D77B8" w:rsidRPr="000C7A42" w:rsidRDefault="009D77B8" w:rsidP="009D77B8">
            <w:pPr>
              <w:pStyle w:val="aff8"/>
              <w:jc w:val="both"/>
            </w:pPr>
            <w:r w:rsidRPr="000C7A42">
              <w:t>Оценивать безопасность организации рабочего места в соответствии с требованиями охраны труда, промышленной, экологической безопасности и электробезопасности</w:t>
            </w:r>
          </w:p>
        </w:tc>
      </w:tr>
      <w:tr w:rsidR="009D77B8" w:rsidRPr="000C7A42" w14:paraId="63DCE9DC" w14:textId="77777777" w:rsidTr="009D77B8">
        <w:trPr>
          <w:trHeight w:val="20"/>
        </w:trPr>
        <w:tc>
          <w:tcPr>
            <w:tcW w:w="1320" w:type="pct"/>
            <w:vMerge w:val="restart"/>
          </w:tcPr>
          <w:p w14:paraId="3593B554" w14:textId="77777777" w:rsidR="009D77B8" w:rsidRPr="000C7A42" w:rsidDel="002A1D54" w:rsidRDefault="009D77B8" w:rsidP="009D77B8">
            <w:pPr>
              <w:pStyle w:val="aff8"/>
            </w:pPr>
            <w:r w:rsidRPr="000C7A42">
              <w:t>Необходимые знания</w:t>
            </w:r>
          </w:p>
        </w:tc>
        <w:tc>
          <w:tcPr>
            <w:tcW w:w="3680" w:type="pct"/>
          </w:tcPr>
          <w:p w14:paraId="7EA039F8" w14:textId="2BAAA2FE" w:rsidR="009D77B8" w:rsidRPr="000C7A42" w:rsidRDefault="009D77B8" w:rsidP="009D77B8">
            <w:pPr>
              <w:pStyle w:val="aff8"/>
              <w:jc w:val="both"/>
            </w:pPr>
            <w:r w:rsidRPr="000C7A42">
              <w:t>Полумонтажные и монтажные схемы электро- и радиооборудования летательных аппаратов</w:t>
            </w:r>
          </w:p>
        </w:tc>
      </w:tr>
      <w:tr w:rsidR="009D77B8" w:rsidRPr="000C7A42" w14:paraId="6EFB5D06" w14:textId="77777777" w:rsidTr="009D77B8">
        <w:trPr>
          <w:trHeight w:val="20"/>
        </w:trPr>
        <w:tc>
          <w:tcPr>
            <w:tcW w:w="1320" w:type="pct"/>
            <w:vMerge/>
          </w:tcPr>
          <w:p w14:paraId="2D790AB6" w14:textId="77777777" w:rsidR="009D77B8" w:rsidRPr="000C7A42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179CA1E4" w14:textId="04708927" w:rsidR="009D77B8" w:rsidRPr="000C7A42" w:rsidRDefault="009D77B8" w:rsidP="009D77B8">
            <w:pPr>
              <w:pStyle w:val="aff8"/>
              <w:jc w:val="both"/>
            </w:pPr>
            <w:r w:rsidRPr="000C7A42">
              <w:t>Характеристики проводов</w:t>
            </w:r>
          </w:p>
        </w:tc>
      </w:tr>
      <w:tr w:rsidR="009D77B8" w:rsidRPr="000C7A42" w14:paraId="159308A9" w14:textId="77777777" w:rsidTr="009D77B8">
        <w:trPr>
          <w:trHeight w:val="20"/>
        </w:trPr>
        <w:tc>
          <w:tcPr>
            <w:tcW w:w="1320" w:type="pct"/>
            <w:vMerge/>
          </w:tcPr>
          <w:p w14:paraId="3C2CAE09" w14:textId="77777777" w:rsidR="009D77B8" w:rsidRPr="000C7A42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191D56AE" w14:textId="6C4A4F98" w:rsidR="009D77B8" w:rsidRPr="000C7A42" w:rsidRDefault="009D77B8" w:rsidP="009D77B8">
            <w:pPr>
              <w:pStyle w:val="aff8"/>
              <w:jc w:val="both"/>
            </w:pPr>
            <w:r w:rsidRPr="000C7A42">
              <w:t>Характеристики электрических соединителей</w:t>
            </w:r>
          </w:p>
        </w:tc>
      </w:tr>
      <w:tr w:rsidR="009D77B8" w:rsidRPr="000C7A42" w14:paraId="69926DC8" w14:textId="77777777" w:rsidTr="009D77B8">
        <w:trPr>
          <w:trHeight w:val="20"/>
        </w:trPr>
        <w:tc>
          <w:tcPr>
            <w:tcW w:w="1320" w:type="pct"/>
            <w:vMerge/>
          </w:tcPr>
          <w:p w14:paraId="44BFFEC1" w14:textId="77777777" w:rsidR="009D77B8" w:rsidRPr="000C7A42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149D1745" w14:textId="79DC5D6C" w:rsidR="009D77B8" w:rsidRPr="000C7A42" w:rsidRDefault="009D77B8" w:rsidP="009D77B8">
            <w:pPr>
              <w:pStyle w:val="aff8"/>
              <w:jc w:val="both"/>
            </w:pPr>
            <w:r w:rsidRPr="000C7A42">
              <w:t>Характеристики сигнальных и силовых контактов</w:t>
            </w:r>
          </w:p>
        </w:tc>
      </w:tr>
      <w:tr w:rsidR="009D77B8" w:rsidRPr="000C7A42" w14:paraId="65B9459E" w14:textId="77777777" w:rsidTr="009D77B8">
        <w:trPr>
          <w:trHeight w:val="20"/>
        </w:trPr>
        <w:tc>
          <w:tcPr>
            <w:tcW w:w="1320" w:type="pct"/>
            <w:vMerge/>
          </w:tcPr>
          <w:p w14:paraId="318A88F1" w14:textId="77777777" w:rsidR="009D77B8" w:rsidRPr="000C7A42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2AB465FC" w14:textId="15F8E4F5" w:rsidR="009D77B8" w:rsidRPr="000C7A42" w:rsidRDefault="009D77B8" w:rsidP="009D77B8">
            <w:pPr>
              <w:pStyle w:val="aff8"/>
              <w:jc w:val="both"/>
            </w:pPr>
            <w:r w:rsidRPr="000C7A42">
              <w:t>Инструмент для заделки в сигнальные и силовые контакты методом обжима</w:t>
            </w:r>
          </w:p>
        </w:tc>
      </w:tr>
      <w:tr w:rsidR="009D77B8" w:rsidRPr="000C7A42" w14:paraId="55C173CF" w14:textId="77777777" w:rsidTr="009D77B8">
        <w:trPr>
          <w:trHeight w:val="20"/>
        </w:trPr>
        <w:tc>
          <w:tcPr>
            <w:tcW w:w="1320" w:type="pct"/>
            <w:vMerge/>
          </w:tcPr>
          <w:p w14:paraId="0FB0ACC5" w14:textId="77777777" w:rsidR="009D77B8" w:rsidRPr="000C7A42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07E0CA67" w14:textId="08745410" w:rsidR="009D77B8" w:rsidRPr="000C7A42" w:rsidRDefault="009D77B8" w:rsidP="009D77B8">
            <w:pPr>
              <w:pStyle w:val="aff8"/>
              <w:jc w:val="both"/>
            </w:pPr>
            <w:r w:rsidRPr="000C7A42">
              <w:t>Виды и способы заделки в выводы коммутационной аппаратуры электроагрегатов</w:t>
            </w:r>
          </w:p>
        </w:tc>
      </w:tr>
      <w:tr w:rsidR="009D77B8" w:rsidRPr="000C7A42" w14:paraId="078F4DEC" w14:textId="77777777" w:rsidTr="009D77B8">
        <w:trPr>
          <w:trHeight w:val="20"/>
        </w:trPr>
        <w:tc>
          <w:tcPr>
            <w:tcW w:w="1320" w:type="pct"/>
            <w:vMerge/>
          </w:tcPr>
          <w:p w14:paraId="7984B459" w14:textId="77777777" w:rsidR="009D77B8" w:rsidRPr="000C7A42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7307A69A" w14:textId="71C9A11B" w:rsidR="009D77B8" w:rsidRPr="000C7A42" w:rsidRDefault="009D77B8" w:rsidP="009D77B8">
            <w:pPr>
              <w:pStyle w:val="aff8"/>
              <w:jc w:val="both"/>
            </w:pPr>
            <w:r w:rsidRPr="000C7A42">
              <w:t>Свойства полупроводниковых элементов и способы их защиты от статического электричества</w:t>
            </w:r>
          </w:p>
        </w:tc>
      </w:tr>
      <w:tr w:rsidR="009D77B8" w:rsidRPr="000C7A42" w14:paraId="21C3A97D" w14:textId="77777777" w:rsidTr="009D77B8">
        <w:trPr>
          <w:trHeight w:val="20"/>
        </w:trPr>
        <w:tc>
          <w:tcPr>
            <w:tcW w:w="1320" w:type="pct"/>
            <w:vMerge/>
          </w:tcPr>
          <w:p w14:paraId="1FAD0079" w14:textId="77777777" w:rsidR="009D77B8" w:rsidRPr="000C7A42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4AF7DC1A" w14:textId="5F368AF5" w:rsidR="009D77B8" w:rsidRPr="000C7A42" w:rsidRDefault="009D77B8" w:rsidP="009D77B8">
            <w:pPr>
              <w:pStyle w:val="aff8"/>
              <w:jc w:val="both"/>
            </w:pPr>
            <w:r w:rsidRPr="000C7A42">
              <w:t>Металлизация жгутов радио- и спецсистем летательного аппарата</w:t>
            </w:r>
          </w:p>
        </w:tc>
      </w:tr>
      <w:tr w:rsidR="009D77B8" w:rsidRPr="000C7A42" w14:paraId="26D41729" w14:textId="77777777" w:rsidTr="009D77B8">
        <w:trPr>
          <w:trHeight w:val="20"/>
        </w:trPr>
        <w:tc>
          <w:tcPr>
            <w:tcW w:w="1320" w:type="pct"/>
            <w:vMerge/>
          </w:tcPr>
          <w:p w14:paraId="6A49E44B" w14:textId="77777777" w:rsidR="009D77B8" w:rsidRPr="000C7A42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2FC800D1" w14:textId="4A7DC679" w:rsidR="009D77B8" w:rsidRPr="000C7A42" w:rsidRDefault="009D77B8" w:rsidP="009D77B8">
            <w:pPr>
              <w:pStyle w:val="aff8"/>
              <w:jc w:val="both"/>
            </w:pPr>
            <w:r w:rsidRPr="000C7A42">
              <w:t>Требования к пайке полупроводниковых элементов</w:t>
            </w:r>
          </w:p>
        </w:tc>
      </w:tr>
      <w:tr w:rsidR="009D77B8" w:rsidRPr="000C7A42" w14:paraId="12150EAC" w14:textId="77777777" w:rsidTr="009D77B8">
        <w:trPr>
          <w:trHeight w:val="20"/>
        </w:trPr>
        <w:tc>
          <w:tcPr>
            <w:tcW w:w="1320" w:type="pct"/>
            <w:vMerge/>
          </w:tcPr>
          <w:p w14:paraId="31895371" w14:textId="77777777" w:rsidR="009D77B8" w:rsidRPr="000C7A42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7C52DDD4" w14:textId="50275FCF" w:rsidR="009D77B8" w:rsidRPr="000C7A42" w:rsidRDefault="00666218" w:rsidP="009D77B8">
            <w:pPr>
              <w:pStyle w:val="aff8"/>
              <w:jc w:val="both"/>
            </w:pPr>
            <w:r>
              <w:t>Требования к внутриблочному монтажу</w:t>
            </w:r>
            <w:r w:rsidR="009D77B8" w:rsidRPr="000C7A42">
              <w:t xml:space="preserve"> электроагрегатов</w:t>
            </w:r>
          </w:p>
        </w:tc>
      </w:tr>
      <w:tr w:rsidR="009D77B8" w:rsidRPr="000C7A42" w14:paraId="712282C1" w14:textId="77777777" w:rsidTr="009D77B8">
        <w:trPr>
          <w:trHeight w:val="20"/>
        </w:trPr>
        <w:tc>
          <w:tcPr>
            <w:tcW w:w="1320" w:type="pct"/>
            <w:vMerge/>
          </w:tcPr>
          <w:p w14:paraId="65EBE2D6" w14:textId="77777777" w:rsidR="009D77B8" w:rsidRPr="000C7A42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256A1132" w14:textId="667C8EF1" w:rsidR="009D77B8" w:rsidRPr="000C7A42" w:rsidRDefault="009D77B8" w:rsidP="009D77B8">
            <w:pPr>
              <w:pStyle w:val="aff8"/>
              <w:jc w:val="both"/>
            </w:pPr>
            <w:r w:rsidRPr="000C7A42">
              <w:t>Правила применения измерительных и монтажных приборов</w:t>
            </w:r>
          </w:p>
        </w:tc>
      </w:tr>
      <w:tr w:rsidR="009D77B8" w:rsidRPr="000C7A42" w14:paraId="4CA43689" w14:textId="77777777" w:rsidTr="009D77B8">
        <w:trPr>
          <w:trHeight w:val="20"/>
        </w:trPr>
        <w:tc>
          <w:tcPr>
            <w:tcW w:w="1320" w:type="pct"/>
            <w:vMerge/>
          </w:tcPr>
          <w:p w14:paraId="53FF0CEA" w14:textId="77777777" w:rsidR="009D77B8" w:rsidRPr="000C7A42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7A9F4EF0" w14:textId="027E8145" w:rsidR="009D77B8" w:rsidRPr="000C7A42" w:rsidRDefault="009D77B8" w:rsidP="009D77B8">
            <w:pPr>
              <w:pStyle w:val="aff8"/>
              <w:jc w:val="both"/>
            </w:pPr>
            <w:r w:rsidRPr="000C7A42">
              <w:t>Основы материаловедения в объеме выполняемых работ</w:t>
            </w:r>
          </w:p>
        </w:tc>
      </w:tr>
      <w:tr w:rsidR="009D77B8" w:rsidRPr="000C7A42" w14:paraId="449D24AD" w14:textId="77777777" w:rsidTr="009D77B8">
        <w:trPr>
          <w:trHeight w:val="20"/>
        </w:trPr>
        <w:tc>
          <w:tcPr>
            <w:tcW w:w="1320" w:type="pct"/>
            <w:vMerge/>
          </w:tcPr>
          <w:p w14:paraId="2D04860C" w14:textId="77777777" w:rsidR="009D77B8" w:rsidRPr="000C7A42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21974E22" w14:textId="77F6EC62" w:rsidR="009D77B8" w:rsidRPr="000C7A42" w:rsidRDefault="009D77B8" w:rsidP="009D77B8">
            <w:pPr>
              <w:pStyle w:val="aff8"/>
              <w:jc w:val="both"/>
              <w:rPr>
                <w:strike/>
              </w:rPr>
            </w:pPr>
            <w:r w:rsidRPr="000C7A42">
              <w:t>Основы электротехники в объеме выполняемых работ</w:t>
            </w:r>
          </w:p>
        </w:tc>
      </w:tr>
      <w:tr w:rsidR="009D77B8" w:rsidRPr="000C7A42" w14:paraId="21895340" w14:textId="77777777" w:rsidTr="009D77B8">
        <w:trPr>
          <w:trHeight w:val="20"/>
        </w:trPr>
        <w:tc>
          <w:tcPr>
            <w:tcW w:w="1320" w:type="pct"/>
            <w:vMerge/>
          </w:tcPr>
          <w:p w14:paraId="15763E55" w14:textId="77777777" w:rsidR="009D77B8" w:rsidRPr="000C7A42" w:rsidDel="002A1D54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7441F60D" w14:textId="2DE34380" w:rsidR="009D77B8" w:rsidRPr="000C7A42" w:rsidRDefault="009D77B8" w:rsidP="009D77B8">
            <w:pPr>
              <w:pStyle w:val="aff8"/>
              <w:jc w:val="both"/>
            </w:pPr>
            <w:r w:rsidRPr="000C7A42">
              <w:t>Требования охраны труда, промышленной, экологической и электробезопасности при выполнении работ по изготовлению электро- и радиоэлектронного оборудования</w:t>
            </w:r>
          </w:p>
        </w:tc>
      </w:tr>
      <w:tr w:rsidR="009D77B8" w:rsidRPr="000C7A42" w14:paraId="5736824C" w14:textId="77777777" w:rsidTr="009D77B8">
        <w:trPr>
          <w:trHeight w:val="20"/>
        </w:trPr>
        <w:tc>
          <w:tcPr>
            <w:tcW w:w="1320" w:type="pct"/>
            <w:vMerge/>
          </w:tcPr>
          <w:p w14:paraId="2C4B81E9" w14:textId="77777777" w:rsidR="009D77B8" w:rsidRPr="000C7A42" w:rsidDel="002A1D54" w:rsidRDefault="009D77B8" w:rsidP="009D77B8">
            <w:pPr>
              <w:pStyle w:val="aff8"/>
            </w:pPr>
          </w:p>
        </w:tc>
        <w:tc>
          <w:tcPr>
            <w:tcW w:w="3680" w:type="pct"/>
          </w:tcPr>
          <w:p w14:paraId="67C3A24E" w14:textId="7D3AC1C7" w:rsidR="009D77B8" w:rsidRPr="000C7A42" w:rsidRDefault="009D77B8" w:rsidP="009D77B8">
            <w:pPr>
              <w:pStyle w:val="aff8"/>
              <w:jc w:val="both"/>
            </w:pPr>
            <w:r w:rsidRPr="000C7A42">
              <w:t>Требования к организации рабочего места при изготовлении электро- и радиоэлектронного оборудования</w:t>
            </w:r>
          </w:p>
        </w:tc>
      </w:tr>
      <w:tr w:rsidR="009D77B8" w:rsidRPr="000C7A42" w14:paraId="636D49FD" w14:textId="77777777" w:rsidTr="009D77B8">
        <w:trPr>
          <w:trHeight w:val="20"/>
        </w:trPr>
        <w:tc>
          <w:tcPr>
            <w:tcW w:w="1320" w:type="pct"/>
          </w:tcPr>
          <w:p w14:paraId="61317007" w14:textId="77777777" w:rsidR="009D77B8" w:rsidRPr="000C7A42" w:rsidDel="002A1D54" w:rsidRDefault="009D77B8" w:rsidP="009D77B8">
            <w:pPr>
              <w:pStyle w:val="aff8"/>
            </w:pPr>
            <w:r w:rsidRPr="000C7A42" w:rsidDel="002A1D54">
              <w:t>Другие</w:t>
            </w:r>
            <w:r w:rsidRPr="000C7A42">
              <w:t xml:space="preserve"> </w:t>
            </w:r>
            <w:r w:rsidRPr="000C7A42" w:rsidDel="002A1D54">
              <w:t>характеристики</w:t>
            </w:r>
          </w:p>
        </w:tc>
        <w:tc>
          <w:tcPr>
            <w:tcW w:w="3680" w:type="pct"/>
            <w:vAlign w:val="center"/>
          </w:tcPr>
          <w:p w14:paraId="40A3B541" w14:textId="77777777" w:rsidR="009D77B8" w:rsidRPr="000C7A42" w:rsidRDefault="009D77B8" w:rsidP="009D77B8">
            <w:pPr>
              <w:pStyle w:val="aff8"/>
              <w:jc w:val="both"/>
            </w:pPr>
            <w:r w:rsidRPr="000C7A42">
              <w:t>-</w:t>
            </w:r>
          </w:p>
        </w:tc>
      </w:tr>
    </w:tbl>
    <w:p w14:paraId="03EBF5C6" w14:textId="77777777" w:rsidR="007E7561" w:rsidRPr="000C7A42" w:rsidRDefault="007E7561" w:rsidP="007E7561">
      <w:pPr>
        <w:pStyle w:val="aff8"/>
      </w:pPr>
    </w:p>
    <w:p w14:paraId="0F4C7284" w14:textId="0E406295" w:rsidR="00FD387B" w:rsidRPr="000C7A42" w:rsidRDefault="000B4BF0" w:rsidP="007E7561">
      <w:pPr>
        <w:pStyle w:val="2"/>
      </w:pPr>
      <w:bookmarkStart w:id="19" w:name="_Toc70589540"/>
      <w:r w:rsidRPr="000C7A42">
        <w:t xml:space="preserve">3.6. </w:t>
      </w:r>
      <w:r w:rsidR="00495466" w:rsidRPr="000C7A42">
        <w:t>Обобщ</w:t>
      </w:r>
      <w:r w:rsidR="0057516D" w:rsidRPr="000C7A42">
        <w:t>е</w:t>
      </w:r>
      <w:r w:rsidR="00495466" w:rsidRPr="000C7A42">
        <w:t>нная</w:t>
      </w:r>
      <w:r w:rsidRPr="000C7A42">
        <w:t xml:space="preserve"> трудовая функция</w:t>
      </w:r>
      <w:bookmarkEnd w:id="19"/>
    </w:p>
    <w:p w14:paraId="5712A3B4" w14:textId="77777777" w:rsidR="007E7561" w:rsidRPr="000C7A42" w:rsidRDefault="007E7561" w:rsidP="007E756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4360"/>
        <w:gridCol w:w="743"/>
        <w:gridCol w:w="1232"/>
        <w:gridCol w:w="1447"/>
        <w:gridCol w:w="931"/>
      </w:tblGrid>
      <w:tr w:rsidR="000530A7" w:rsidRPr="000C7A42" w14:paraId="467ABE64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D1E582" w14:textId="77777777" w:rsidR="000B4BF0" w:rsidRPr="000C7A42" w:rsidRDefault="000B4BF0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5E5E81" w14:textId="4ECC6B41" w:rsidR="000B4BF0" w:rsidRPr="000C7A42" w:rsidRDefault="00324549" w:rsidP="00476956">
            <w:r w:rsidRPr="000C7A42">
              <w:t>Монтаж по полумонтажным схемам электроприборов и электроагрегатов</w:t>
            </w:r>
          </w:p>
        </w:tc>
        <w:tc>
          <w:tcPr>
            <w:tcW w:w="3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5C5022" w14:textId="77777777" w:rsidR="000B4BF0" w:rsidRPr="000C7A42" w:rsidRDefault="000B4BF0" w:rsidP="0047695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7B0DF5" w14:textId="4F153F4B" w:rsidR="000B4BF0" w:rsidRPr="000C7A42" w:rsidRDefault="000C7A42" w:rsidP="00476956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F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D32F2C" w14:textId="77777777" w:rsidR="000B4BF0" w:rsidRPr="000C7A42" w:rsidRDefault="000B4BF0" w:rsidP="0047695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</w:t>
            </w:r>
            <w:r w:rsidR="004F56FA" w:rsidRPr="000C7A42">
              <w:rPr>
                <w:sz w:val="20"/>
                <w:szCs w:val="20"/>
              </w:rPr>
              <w:t xml:space="preserve"> </w:t>
            </w:r>
            <w:r w:rsidRPr="000C7A4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C5632F" w14:textId="0539C6C1" w:rsidR="000B4BF0" w:rsidRPr="000C7A42" w:rsidRDefault="00BC6ED6" w:rsidP="00476956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4</w:t>
            </w:r>
          </w:p>
        </w:tc>
      </w:tr>
    </w:tbl>
    <w:p w14:paraId="4E9DE3E5" w14:textId="77777777" w:rsidR="00D377B2" w:rsidRDefault="00D377B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7"/>
        <w:gridCol w:w="1057"/>
        <w:gridCol w:w="392"/>
        <w:gridCol w:w="3005"/>
        <w:gridCol w:w="1104"/>
        <w:gridCol w:w="1905"/>
      </w:tblGrid>
      <w:tr w:rsidR="000530A7" w:rsidRPr="000C7A42" w14:paraId="5208B2ED" w14:textId="77777777" w:rsidTr="00666218">
        <w:trPr>
          <w:trHeight w:val="283"/>
        </w:trPr>
        <w:tc>
          <w:tcPr>
            <w:tcW w:w="134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CCE75B" w14:textId="0CBCACF4" w:rsidR="000B4BF0" w:rsidRPr="000C7A42" w:rsidRDefault="000B4BF0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 xml:space="preserve">Происхождение </w:t>
            </w:r>
            <w:r w:rsidR="00495466" w:rsidRPr="000C7A42">
              <w:rPr>
                <w:sz w:val="20"/>
                <w:szCs w:val="20"/>
              </w:rPr>
              <w:t>обобщ</w:t>
            </w:r>
            <w:r w:rsidR="0057516D" w:rsidRPr="000C7A42">
              <w:rPr>
                <w:sz w:val="20"/>
                <w:szCs w:val="20"/>
              </w:rPr>
              <w:t>е</w:t>
            </w:r>
            <w:r w:rsidR="00495466" w:rsidRPr="000C7A42">
              <w:rPr>
                <w:sz w:val="20"/>
                <w:szCs w:val="20"/>
              </w:rPr>
              <w:t>нной</w:t>
            </w:r>
            <w:r w:rsidRPr="000C7A42">
              <w:rPr>
                <w:sz w:val="20"/>
                <w:szCs w:val="20"/>
              </w:rPr>
              <w:t xml:space="preserve"> трудовой функции</w:t>
            </w:r>
          </w:p>
        </w:tc>
        <w:tc>
          <w:tcPr>
            <w:tcW w:w="5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7D46739" w14:textId="77777777" w:rsidR="000B4BF0" w:rsidRPr="000C7A42" w:rsidRDefault="000B4BF0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88D564" w14:textId="77777777" w:rsidR="000B4BF0" w:rsidRPr="000C7A42" w:rsidRDefault="004F56FA" w:rsidP="00476956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6F3572" w14:textId="77777777" w:rsidR="000B4BF0" w:rsidRPr="000C7A42" w:rsidRDefault="000B4BF0" w:rsidP="0047695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622144" w14:textId="77777777" w:rsidR="000B4BF0" w:rsidRPr="000C7A42" w:rsidRDefault="000B4BF0" w:rsidP="00476956">
            <w:pPr>
              <w:jc w:val="center"/>
            </w:pPr>
          </w:p>
        </w:tc>
        <w:tc>
          <w:tcPr>
            <w:tcW w:w="9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A31926" w14:textId="77777777" w:rsidR="000B4BF0" w:rsidRPr="000C7A42" w:rsidRDefault="000B4BF0" w:rsidP="00476956">
            <w:pPr>
              <w:jc w:val="center"/>
            </w:pPr>
          </w:p>
        </w:tc>
      </w:tr>
      <w:tr w:rsidR="000530A7" w:rsidRPr="000C7A42" w14:paraId="45BB6EA4" w14:textId="77777777" w:rsidTr="00666218">
        <w:trPr>
          <w:trHeight w:val="479"/>
        </w:trPr>
        <w:tc>
          <w:tcPr>
            <w:tcW w:w="352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50C22" w14:textId="77777777" w:rsidR="000B4BF0" w:rsidRPr="000C7A42" w:rsidRDefault="000B4BF0" w:rsidP="00476956">
            <w:pPr>
              <w:rPr>
                <w:sz w:val="18"/>
                <w:szCs w:val="16"/>
              </w:rPr>
            </w:pP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4C6F4C9E" w14:textId="77777777" w:rsidR="000B4BF0" w:rsidRPr="000C7A42" w:rsidRDefault="000B4BF0" w:rsidP="0047695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</w:t>
            </w:r>
            <w:r w:rsidR="004F56FA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оригинала</w:t>
            </w:r>
          </w:p>
        </w:tc>
        <w:tc>
          <w:tcPr>
            <w:tcW w:w="93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64DB2230" w14:textId="77777777" w:rsidR="000B4BF0" w:rsidRPr="000C7A42" w:rsidRDefault="000B4BF0" w:rsidP="00476956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</w:t>
            </w:r>
            <w:r w:rsidR="004F56FA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номер</w:t>
            </w:r>
            <w:r w:rsidR="004F56FA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профессионального</w:t>
            </w:r>
            <w:r w:rsidR="004F56FA" w:rsidRPr="000C7A42">
              <w:rPr>
                <w:sz w:val="20"/>
                <w:szCs w:val="18"/>
              </w:rPr>
              <w:t xml:space="preserve"> </w:t>
            </w:r>
            <w:r w:rsidRPr="000C7A42">
              <w:rPr>
                <w:sz w:val="20"/>
                <w:szCs w:val="18"/>
              </w:rPr>
              <w:t>стандарта</w:t>
            </w:r>
          </w:p>
        </w:tc>
      </w:tr>
    </w:tbl>
    <w:p w14:paraId="06CD1019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98"/>
        <w:gridCol w:w="7797"/>
      </w:tblGrid>
      <w:tr w:rsidR="000530A7" w:rsidRPr="000C7A42" w14:paraId="0FB7D49F" w14:textId="77777777" w:rsidTr="00D33642">
        <w:trPr>
          <w:trHeight w:val="20"/>
        </w:trPr>
        <w:tc>
          <w:tcPr>
            <w:tcW w:w="1176" w:type="pct"/>
          </w:tcPr>
          <w:p w14:paraId="03BDD756" w14:textId="77777777" w:rsidR="00D21864" w:rsidRPr="000C7A42" w:rsidRDefault="00D21864" w:rsidP="00D33642">
            <w:pPr>
              <w:rPr>
                <w:szCs w:val="20"/>
              </w:rPr>
            </w:pPr>
            <w:r w:rsidRPr="000C7A42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824" w:type="pct"/>
          </w:tcPr>
          <w:p w14:paraId="086E6F7D" w14:textId="3C7A5F90" w:rsidR="00D21864" w:rsidRPr="000C7A42" w:rsidRDefault="00D21864" w:rsidP="00D33642">
            <w:r w:rsidRPr="000C7A42">
              <w:t xml:space="preserve">Слесарь-монтажник приборного оборудования </w:t>
            </w:r>
            <w:r w:rsidR="00824333" w:rsidRPr="000C7A42">
              <w:t>4</w:t>
            </w:r>
            <w:r w:rsidRPr="000C7A42">
              <w:t>-го разряда</w:t>
            </w:r>
          </w:p>
        </w:tc>
      </w:tr>
    </w:tbl>
    <w:p w14:paraId="03EF3C45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98"/>
        <w:gridCol w:w="7797"/>
      </w:tblGrid>
      <w:tr w:rsidR="00AA1BFC" w:rsidRPr="000C7A42" w14:paraId="72A700E0" w14:textId="77777777" w:rsidTr="00D33642">
        <w:trPr>
          <w:trHeight w:val="20"/>
        </w:trPr>
        <w:tc>
          <w:tcPr>
            <w:tcW w:w="1176" w:type="pct"/>
          </w:tcPr>
          <w:p w14:paraId="5EDCAFB9" w14:textId="77777777" w:rsidR="00AA1BFC" w:rsidRPr="000C7A42" w:rsidRDefault="00AA1BFC" w:rsidP="00D33642">
            <w:pPr>
              <w:rPr>
                <w:szCs w:val="20"/>
              </w:rPr>
            </w:pPr>
            <w:r w:rsidRPr="000C7A42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824" w:type="pct"/>
          </w:tcPr>
          <w:p w14:paraId="61D86D51" w14:textId="77777777" w:rsidR="003C5D41" w:rsidRDefault="005A57B2" w:rsidP="00D33642">
            <w:r w:rsidRPr="005A57B2"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55F7A8AE" w14:textId="46E6AAB8" w:rsidR="00AA1BFC" w:rsidRPr="000C7A42" w:rsidRDefault="00933E80" w:rsidP="00D33642">
            <w:r>
              <w:t xml:space="preserve"> </w:t>
            </w:r>
            <w:r w:rsidR="00AA1BFC" w:rsidRPr="000C7A42">
              <w:t>или</w:t>
            </w:r>
          </w:p>
          <w:p w14:paraId="53800E07" w14:textId="190EFA4C" w:rsidR="00AA1BFC" w:rsidRPr="000C7A42" w:rsidRDefault="00AA1BFC" w:rsidP="00D33642">
            <w:r w:rsidRPr="000C7A42"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0530A7" w:rsidRPr="000C7A42" w14:paraId="41B316A0" w14:textId="77777777" w:rsidTr="00D33642">
        <w:trPr>
          <w:trHeight w:val="20"/>
        </w:trPr>
        <w:tc>
          <w:tcPr>
            <w:tcW w:w="1176" w:type="pct"/>
          </w:tcPr>
          <w:p w14:paraId="0BD98584" w14:textId="77777777" w:rsidR="00D21864" w:rsidRPr="000C7A42" w:rsidRDefault="00D21864" w:rsidP="00D33642">
            <w:pPr>
              <w:rPr>
                <w:szCs w:val="20"/>
              </w:rPr>
            </w:pPr>
            <w:r w:rsidRPr="000C7A42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824" w:type="pct"/>
          </w:tcPr>
          <w:p w14:paraId="6B4B456B" w14:textId="1198F25D" w:rsidR="00D21864" w:rsidRPr="000C7A42" w:rsidRDefault="00F73D21" w:rsidP="00D33642">
            <w:r w:rsidRPr="000C7A42">
              <w:t xml:space="preserve">Не менее </w:t>
            </w:r>
            <w:r w:rsidR="00824333" w:rsidRPr="000C7A42">
              <w:t>одного года</w:t>
            </w:r>
            <w:r w:rsidRPr="000C7A42">
              <w:t xml:space="preserve"> </w:t>
            </w:r>
            <w:r w:rsidR="00170E30" w:rsidRPr="000C7A42">
              <w:t xml:space="preserve">слесарем-монтажником приборного оборудования </w:t>
            </w:r>
            <w:r w:rsidR="00824333" w:rsidRPr="000C7A42">
              <w:t>3</w:t>
            </w:r>
            <w:r w:rsidR="00666218">
              <w:noBreakHyphen/>
            </w:r>
            <w:r w:rsidRPr="000C7A42">
              <w:t>го разряда</w:t>
            </w:r>
          </w:p>
        </w:tc>
      </w:tr>
      <w:tr w:rsidR="000530A7" w:rsidRPr="000C7A42" w14:paraId="477BDE44" w14:textId="77777777" w:rsidTr="00D33642">
        <w:trPr>
          <w:trHeight w:val="20"/>
        </w:trPr>
        <w:tc>
          <w:tcPr>
            <w:tcW w:w="1176" w:type="pct"/>
          </w:tcPr>
          <w:p w14:paraId="0E77E29A" w14:textId="77777777" w:rsidR="00D21864" w:rsidRPr="000C7A42" w:rsidRDefault="00D21864" w:rsidP="00D33642">
            <w:pPr>
              <w:rPr>
                <w:szCs w:val="20"/>
              </w:rPr>
            </w:pPr>
            <w:r w:rsidRPr="000C7A42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824" w:type="pct"/>
          </w:tcPr>
          <w:p w14:paraId="4077D4E8" w14:textId="77777777" w:rsidR="006E647B" w:rsidRPr="000C7A42" w:rsidRDefault="006E647B" w:rsidP="00D33642">
            <w:r w:rsidRPr="000C7A42">
              <w:t>Лица не моложе 18 лет (для монтажников радио- и специального оборудования летательных аппаратов, занятых на пайке сплавами, содержащими свинец)</w:t>
            </w:r>
          </w:p>
          <w:p w14:paraId="283CE5B2" w14:textId="48FF27D4" w:rsidR="00D21864" w:rsidRPr="000C7A42" w:rsidRDefault="000C7A42" w:rsidP="00D33642">
            <w:pPr>
              <w:rPr>
                <w:rFonts w:eastAsia="Calibri"/>
              </w:rPr>
            </w:pPr>
            <w:r>
              <w:t>Прохождение обязательных предварительных и периодических медицинских осмотров</w:t>
            </w:r>
          </w:p>
          <w:p w14:paraId="43449689" w14:textId="6C80D248" w:rsidR="00D21864" w:rsidRPr="000C7A42" w:rsidRDefault="00656F73" w:rsidP="00D33642">
            <w:pPr>
              <w:rPr>
                <w:rFonts w:eastAsia="Calibri"/>
                <w:shd w:val="clear" w:color="auto" w:fill="FFFFFF"/>
              </w:rPr>
            </w:pPr>
            <w:r>
              <w:rPr>
                <w:shd w:val="clear" w:color="auto" w:fill="FFFFFF"/>
              </w:rPr>
              <w:t>обучение мерам пожарной безопасности</w:t>
            </w:r>
          </w:p>
          <w:p w14:paraId="394FDA70" w14:textId="77777777" w:rsidR="00D21864" w:rsidRPr="000C7A42" w:rsidRDefault="002C7881" w:rsidP="00D33642">
            <w:r w:rsidRPr="000C7A42">
              <w:rPr>
                <w:shd w:val="clear" w:color="auto" w:fill="FFFFFF"/>
              </w:rPr>
              <w:t xml:space="preserve">Прохождение </w:t>
            </w:r>
            <w:r w:rsidR="00D21864" w:rsidRPr="000C7A42">
              <w:rPr>
                <w:shd w:val="clear" w:color="auto" w:fill="FFFFFF"/>
              </w:rPr>
              <w:t>инструктажа по охране труда на рабочем месте</w:t>
            </w:r>
          </w:p>
        </w:tc>
      </w:tr>
      <w:tr w:rsidR="00D33642" w:rsidRPr="000C7A42" w14:paraId="7649D4F5" w14:textId="77777777" w:rsidTr="00D33642">
        <w:trPr>
          <w:trHeight w:val="20"/>
        </w:trPr>
        <w:tc>
          <w:tcPr>
            <w:tcW w:w="1176" w:type="pct"/>
          </w:tcPr>
          <w:p w14:paraId="0E8243A0" w14:textId="57150555" w:rsidR="00D33642" w:rsidRPr="000C7A42" w:rsidRDefault="00D33642" w:rsidP="00D33642">
            <w:pPr>
              <w:rPr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824" w:type="pct"/>
          </w:tcPr>
          <w:p w14:paraId="3669074D" w14:textId="5C7A62B2" w:rsidR="00D33642" w:rsidRPr="000C7A42" w:rsidRDefault="00D33642" w:rsidP="00D33642">
            <w:r w:rsidRPr="000C7A42">
              <w:t>-</w:t>
            </w:r>
          </w:p>
        </w:tc>
      </w:tr>
    </w:tbl>
    <w:p w14:paraId="0BE7C47D" w14:textId="77777777" w:rsidR="0057516D" w:rsidRPr="000C7A42" w:rsidRDefault="0057516D"/>
    <w:p w14:paraId="5569A356" w14:textId="50C6BA91" w:rsidR="0057516D" w:rsidRPr="000C7A42" w:rsidRDefault="007E7561">
      <w:r w:rsidRPr="000C7A42">
        <w:t>Дополнительные характеристики</w:t>
      </w:r>
    </w:p>
    <w:p w14:paraId="6F0A8372" w14:textId="77777777" w:rsidR="0057516D" w:rsidRPr="000C7A42" w:rsidRDefault="0057516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17"/>
        <w:gridCol w:w="1376"/>
        <w:gridCol w:w="7002"/>
      </w:tblGrid>
      <w:tr w:rsidR="000530A7" w:rsidRPr="000C7A42" w14:paraId="45915DB6" w14:textId="77777777" w:rsidTr="00D33642">
        <w:trPr>
          <w:trHeight w:val="20"/>
        </w:trPr>
        <w:tc>
          <w:tcPr>
            <w:tcW w:w="8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A794AC" w14:textId="77777777" w:rsidR="00D21864" w:rsidRPr="000C7A42" w:rsidRDefault="00D21864" w:rsidP="00476956">
            <w:pPr>
              <w:jc w:val="center"/>
            </w:pPr>
            <w:r w:rsidRPr="000C7A42">
              <w:t>Наименование документа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FF5FC1" w14:textId="77777777" w:rsidR="00D21864" w:rsidRPr="000C7A42" w:rsidRDefault="00D21864" w:rsidP="00476956">
            <w:pPr>
              <w:jc w:val="center"/>
            </w:pPr>
            <w:r w:rsidRPr="000C7A42">
              <w:t>Код</w:t>
            </w:r>
          </w:p>
        </w:tc>
        <w:tc>
          <w:tcPr>
            <w:tcW w:w="34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093DB6" w14:textId="77777777" w:rsidR="00D21864" w:rsidRPr="000C7A42" w:rsidRDefault="00D21864" w:rsidP="00476956">
            <w:pPr>
              <w:jc w:val="center"/>
            </w:pPr>
            <w:r w:rsidRPr="000C7A42">
              <w:t>Наименование базовой группы, должности (профессии) или специальности</w:t>
            </w:r>
          </w:p>
        </w:tc>
      </w:tr>
      <w:tr w:rsidR="000530A7" w:rsidRPr="000C7A42" w14:paraId="1D7A3AAC" w14:textId="77777777" w:rsidTr="00D33642">
        <w:trPr>
          <w:trHeight w:val="20"/>
        </w:trPr>
        <w:tc>
          <w:tcPr>
            <w:tcW w:w="8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C4ECD9" w14:textId="77777777" w:rsidR="00E67B5B" w:rsidRPr="000C7A42" w:rsidRDefault="00E67B5B" w:rsidP="00D33642">
            <w:pPr>
              <w:rPr>
                <w:vertAlign w:val="superscript"/>
              </w:rPr>
            </w:pPr>
            <w:r w:rsidRPr="000C7A42">
              <w:t>ОКЗ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BF49F3" w14:textId="6D12C45B" w:rsidR="00E67B5B" w:rsidRPr="000C7A42" w:rsidRDefault="00E67B5B" w:rsidP="00D33642">
            <w:pPr>
              <w:rPr>
                <w:strike/>
              </w:rPr>
            </w:pPr>
            <w:r w:rsidRPr="000C7A42">
              <w:t>7422</w:t>
            </w:r>
          </w:p>
        </w:tc>
        <w:tc>
          <w:tcPr>
            <w:tcW w:w="34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84D8B3" w14:textId="1D588837" w:rsidR="00E67B5B" w:rsidRPr="000C7A42" w:rsidRDefault="00E67B5B" w:rsidP="00D33642">
            <w:pPr>
              <w:rPr>
                <w:strike/>
              </w:rPr>
            </w:pPr>
            <w:r w:rsidRPr="000C7A42">
              <w:t>Монтажники и ремонтники по обслуживанию ИКТ и устройств связи</w:t>
            </w:r>
          </w:p>
        </w:tc>
      </w:tr>
      <w:tr w:rsidR="000530A7" w:rsidRPr="000C7A42" w14:paraId="640FAC7E" w14:textId="77777777" w:rsidTr="00D33642">
        <w:trPr>
          <w:trHeight w:val="20"/>
        </w:trPr>
        <w:tc>
          <w:tcPr>
            <w:tcW w:w="8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89936C" w14:textId="77777777" w:rsidR="000530A7" w:rsidRPr="000C7A42" w:rsidRDefault="000530A7" w:rsidP="00D33642">
            <w:r w:rsidRPr="000C7A42">
              <w:t>ЕТКС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E950C2" w14:textId="5B18F1C7" w:rsidR="000530A7" w:rsidRPr="000C7A42" w:rsidRDefault="000530A7" w:rsidP="00D33642">
            <w:pPr>
              <w:rPr>
                <w:strike/>
                <w:highlight w:val="yellow"/>
              </w:rPr>
            </w:pPr>
            <w:r w:rsidRPr="000C7A42">
              <w:t>§ 165</w:t>
            </w:r>
          </w:p>
        </w:tc>
        <w:tc>
          <w:tcPr>
            <w:tcW w:w="34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CBD0A2" w14:textId="12B5CFD3" w:rsidR="000530A7" w:rsidRPr="000C7A42" w:rsidRDefault="000530A7" w:rsidP="00D33642">
            <w:pPr>
              <w:rPr>
                <w:strike/>
                <w:highlight w:val="yellow"/>
              </w:rPr>
            </w:pPr>
            <w:r w:rsidRPr="000C7A42">
              <w:t>Слесарь-монтажник приборного оборудования 4-го разряда</w:t>
            </w:r>
          </w:p>
        </w:tc>
      </w:tr>
      <w:tr w:rsidR="000F6D8B" w:rsidRPr="000C7A42" w14:paraId="7DD282FA" w14:textId="77777777" w:rsidTr="00D33642">
        <w:trPr>
          <w:trHeight w:val="20"/>
        </w:trPr>
        <w:tc>
          <w:tcPr>
            <w:tcW w:w="8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F6F87B" w14:textId="77777777" w:rsidR="000F6D8B" w:rsidRPr="000C7A42" w:rsidRDefault="000F6D8B" w:rsidP="00D33642">
            <w:r w:rsidRPr="000C7A42">
              <w:t>ОКПДТР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A74E18" w14:textId="50630897" w:rsidR="000F6D8B" w:rsidRPr="000C7A42" w:rsidRDefault="000F6D8B" w:rsidP="00D33642">
            <w:pPr>
              <w:rPr>
                <w:strike/>
                <w:highlight w:val="yellow"/>
              </w:rPr>
            </w:pPr>
            <w:r w:rsidRPr="000C7A42">
              <w:t>14658</w:t>
            </w:r>
          </w:p>
        </w:tc>
        <w:tc>
          <w:tcPr>
            <w:tcW w:w="34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6BA62B" w14:textId="71650F14" w:rsidR="000F6D8B" w:rsidRPr="000C7A42" w:rsidRDefault="000F6D8B" w:rsidP="00D33642">
            <w:pPr>
              <w:rPr>
                <w:strike/>
                <w:highlight w:val="yellow"/>
              </w:rPr>
            </w:pPr>
            <w:r w:rsidRPr="000C7A42">
              <w:t>Монтажник электрооборудования летательных аппаратов</w:t>
            </w:r>
          </w:p>
        </w:tc>
      </w:tr>
      <w:tr w:rsidR="000530A7" w:rsidRPr="000C7A42" w14:paraId="12CD177A" w14:textId="77777777" w:rsidTr="00D33642">
        <w:trPr>
          <w:trHeight w:val="20"/>
        </w:trPr>
        <w:tc>
          <w:tcPr>
            <w:tcW w:w="8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63B6AA" w14:textId="64D603A7" w:rsidR="000530A7" w:rsidRPr="000C7A42" w:rsidRDefault="000530A7" w:rsidP="00D33642">
            <w:r w:rsidRPr="000C7A42">
              <w:t>ОКСО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6381A1" w14:textId="0157134F" w:rsidR="000530A7" w:rsidRPr="000C7A42" w:rsidRDefault="000530A7" w:rsidP="00D33642">
            <w:r w:rsidRPr="000C7A42">
              <w:t>2.24.01.02</w:t>
            </w:r>
          </w:p>
        </w:tc>
        <w:tc>
          <w:tcPr>
            <w:tcW w:w="34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70F0A8" w14:textId="048C77EC" w:rsidR="000530A7" w:rsidRPr="000C7A42" w:rsidRDefault="000530A7" w:rsidP="00D33642">
            <w:r w:rsidRPr="000C7A42">
              <w:t>Электромонтажник авиационной техники</w:t>
            </w:r>
          </w:p>
        </w:tc>
      </w:tr>
    </w:tbl>
    <w:p w14:paraId="19975A60" w14:textId="77777777" w:rsidR="007E7561" w:rsidRPr="000C7A42" w:rsidRDefault="007E7561" w:rsidP="007E7561">
      <w:pPr>
        <w:ind w:left="-11"/>
      </w:pPr>
    </w:p>
    <w:p w14:paraId="12DE3B3B" w14:textId="5E72CDE5" w:rsidR="00750836" w:rsidRPr="000C7A42" w:rsidRDefault="00750836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3.6.1. Трудовая функция</w:t>
      </w:r>
    </w:p>
    <w:p w14:paraId="7551ACCB" w14:textId="77777777" w:rsidR="007E7561" w:rsidRPr="000C7A42" w:rsidRDefault="007E7561" w:rsidP="007E7561">
      <w:pPr>
        <w:ind w:left="-1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6"/>
        <w:gridCol w:w="4712"/>
        <w:gridCol w:w="552"/>
        <w:gridCol w:w="1213"/>
        <w:gridCol w:w="1447"/>
        <w:gridCol w:w="790"/>
      </w:tblGrid>
      <w:tr w:rsidR="000530A7" w:rsidRPr="000C7A42" w14:paraId="6CEB6D7E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9306CB" w14:textId="77777777" w:rsidR="00750836" w:rsidRPr="000C7A42" w:rsidRDefault="00750836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A0C7C6" w14:textId="425257E8" w:rsidR="00750836" w:rsidRPr="000C7A42" w:rsidRDefault="00750836" w:rsidP="00B15DA1">
            <w:r w:rsidRPr="000C7A42">
              <w:t xml:space="preserve">Монтаж и демонтаж </w:t>
            </w:r>
            <w:r w:rsidR="00B15DA1" w:rsidRPr="000C7A42">
              <w:t>магистральных высокочастотных, низкочастотных и силовых жгутов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1C9C2C" w14:textId="77777777" w:rsidR="00750836" w:rsidRPr="000C7A42" w:rsidRDefault="00750836" w:rsidP="0075083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A00207" w14:textId="4CE50140" w:rsidR="00750836" w:rsidRPr="000C7A42" w:rsidRDefault="000C7A42" w:rsidP="00620D6A">
            <w:pPr>
              <w:jc w:val="center"/>
            </w:pPr>
            <w:r>
              <w:rPr>
                <w:lang w:val="en-US"/>
              </w:rPr>
              <w:t>F</w:t>
            </w:r>
            <w:r w:rsidR="00750836" w:rsidRPr="000C7A42">
              <w:t>/01.4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7A894F" w14:textId="77777777" w:rsidR="00750836" w:rsidRPr="000C7A42" w:rsidRDefault="00750836" w:rsidP="0075083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F2491B" w14:textId="77777777" w:rsidR="00750836" w:rsidRPr="000C7A42" w:rsidRDefault="00750836" w:rsidP="00750836">
            <w:pPr>
              <w:jc w:val="center"/>
            </w:pPr>
            <w:r w:rsidRPr="000C7A42">
              <w:t>4</w:t>
            </w:r>
          </w:p>
        </w:tc>
      </w:tr>
    </w:tbl>
    <w:p w14:paraId="0161A341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60"/>
        <w:gridCol w:w="1452"/>
        <w:gridCol w:w="390"/>
        <w:gridCol w:w="2695"/>
        <w:gridCol w:w="1200"/>
        <w:gridCol w:w="1903"/>
      </w:tblGrid>
      <w:tr w:rsidR="000530A7" w:rsidRPr="000C7A42" w14:paraId="6CECBBD6" w14:textId="77777777" w:rsidTr="0057516D">
        <w:trPr>
          <w:trHeight w:val="488"/>
        </w:trPr>
        <w:tc>
          <w:tcPr>
            <w:tcW w:w="12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3DE88D" w14:textId="77777777" w:rsidR="00750836" w:rsidRPr="000C7A42" w:rsidRDefault="00750836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80F223D" w14:textId="77777777" w:rsidR="00750836" w:rsidRPr="000C7A42" w:rsidRDefault="00750836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A18720" w14:textId="77777777" w:rsidR="00750836" w:rsidRPr="000C7A42" w:rsidRDefault="00750836" w:rsidP="00750836">
            <w:pPr>
              <w:rPr>
                <w:szCs w:val="20"/>
              </w:rPr>
            </w:pPr>
            <w:r w:rsidRPr="000C7A42">
              <w:rPr>
                <w:szCs w:val="20"/>
              </w:rPr>
              <w:t>Х</w:t>
            </w:r>
          </w:p>
        </w:tc>
        <w:tc>
          <w:tcPr>
            <w:tcW w:w="13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C9D854" w14:textId="77777777" w:rsidR="00750836" w:rsidRPr="000C7A42" w:rsidRDefault="00750836" w:rsidP="00750836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7CD22C" w14:textId="77777777" w:rsidR="00750836" w:rsidRPr="000C7A42" w:rsidRDefault="00750836" w:rsidP="00750836">
            <w:pPr>
              <w:jc w:val="center"/>
            </w:pPr>
          </w:p>
        </w:tc>
        <w:tc>
          <w:tcPr>
            <w:tcW w:w="9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97E302" w14:textId="77777777" w:rsidR="00750836" w:rsidRPr="000C7A42" w:rsidRDefault="00750836" w:rsidP="00750836">
            <w:pPr>
              <w:jc w:val="center"/>
            </w:pPr>
          </w:p>
        </w:tc>
      </w:tr>
      <w:tr w:rsidR="00DC197C" w:rsidRPr="000C7A42" w14:paraId="29AE4698" w14:textId="77777777" w:rsidTr="0057516D">
        <w:trPr>
          <w:trHeight w:val="479"/>
        </w:trPr>
        <w:tc>
          <w:tcPr>
            <w:tcW w:w="1255" w:type="pct"/>
            <w:tcBorders>
              <w:top w:val="nil"/>
              <w:left w:val="nil"/>
              <w:bottom w:val="nil"/>
            </w:tcBorders>
            <w:vAlign w:val="center"/>
          </w:tcPr>
          <w:p w14:paraId="50EEE119" w14:textId="77777777" w:rsidR="00750836" w:rsidRPr="000C7A42" w:rsidRDefault="00750836" w:rsidP="00750836">
            <w:pPr>
              <w:rPr>
                <w:sz w:val="18"/>
                <w:szCs w:val="16"/>
              </w:rPr>
            </w:pPr>
          </w:p>
        </w:tc>
        <w:tc>
          <w:tcPr>
            <w:tcW w:w="2224" w:type="pct"/>
            <w:gridSpan w:val="3"/>
            <w:tcBorders>
              <w:top w:val="nil"/>
              <w:bottom w:val="nil"/>
            </w:tcBorders>
            <w:vAlign w:val="center"/>
          </w:tcPr>
          <w:p w14:paraId="773E6CB2" w14:textId="77777777" w:rsidR="00750836" w:rsidRPr="000C7A42" w:rsidRDefault="00750836" w:rsidP="00750836">
            <w:pPr>
              <w:rPr>
                <w:sz w:val="18"/>
                <w:szCs w:val="16"/>
              </w:rPr>
            </w:pPr>
          </w:p>
        </w:tc>
        <w:tc>
          <w:tcPr>
            <w:tcW w:w="588" w:type="pct"/>
            <w:tcBorders>
              <w:top w:val="nil"/>
              <w:bottom w:val="nil"/>
            </w:tcBorders>
          </w:tcPr>
          <w:p w14:paraId="30DCE918" w14:textId="77777777" w:rsidR="00750836" w:rsidRPr="000C7A42" w:rsidRDefault="00750836" w:rsidP="00750836">
            <w:pPr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tcBorders>
              <w:top w:val="nil"/>
              <w:bottom w:val="nil"/>
              <w:right w:val="nil"/>
            </w:tcBorders>
          </w:tcPr>
          <w:p w14:paraId="25E6FE16" w14:textId="77777777" w:rsidR="00750836" w:rsidRPr="000C7A42" w:rsidRDefault="00750836" w:rsidP="00750836">
            <w:pPr>
              <w:ind w:right="-104"/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DD6FC54" w14:textId="77777777" w:rsidR="00750836" w:rsidRPr="000C7A42" w:rsidRDefault="00750836" w:rsidP="0075083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4"/>
        <w:gridCol w:w="7501"/>
      </w:tblGrid>
      <w:tr w:rsidR="00933E80" w:rsidRPr="000C7A42" w14:paraId="53FAEC33" w14:textId="77777777" w:rsidTr="00D33642">
        <w:trPr>
          <w:trHeight w:val="20"/>
        </w:trPr>
        <w:tc>
          <w:tcPr>
            <w:tcW w:w="1321" w:type="pct"/>
            <w:vMerge w:val="restart"/>
          </w:tcPr>
          <w:p w14:paraId="5B9AE473" w14:textId="77777777" w:rsidR="00933E80" w:rsidRPr="000C7A42" w:rsidRDefault="00933E80" w:rsidP="00750836">
            <w:pPr>
              <w:pStyle w:val="aff8"/>
            </w:pPr>
            <w:r w:rsidRPr="000C7A42">
              <w:t>Трудовые действия</w:t>
            </w:r>
          </w:p>
        </w:tc>
        <w:tc>
          <w:tcPr>
            <w:tcW w:w="3679" w:type="pct"/>
            <w:vAlign w:val="center"/>
          </w:tcPr>
          <w:p w14:paraId="603B09FC" w14:textId="2061C6BE" w:rsidR="00933E80" w:rsidRPr="000C7A42" w:rsidRDefault="00933E80" w:rsidP="00D33642">
            <w:pPr>
              <w:pStyle w:val="aff8"/>
              <w:jc w:val="both"/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933E80" w:rsidRPr="000C7A42" w14:paraId="41353830" w14:textId="77777777" w:rsidTr="00D33642">
        <w:trPr>
          <w:trHeight w:val="20"/>
        </w:trPr>
        <w:tc>
          <w:tcPr>
            <w:tcW w:w="1321" w:type="pct"/>
            <w:vMerge/>
          </w:tcPr>
          <w:p w14:paraId="2B94106D" w14:textId="77777777" w:rsidR="00933E80" w:rsidRPr="000C7A42" w:rsidRDefault="00933E80" w:rsidP="00750836">
            <w:pPr>
              <w:pStyle w:val="aff8"/>
            </w:pPr>
          </w:p>
        </w:tc>
        <w:tc>
          <w:tcPr>
            <w:tcW w:w="3679" w:type="pct"/>
          </w:tcPr>
          <w:p w14:paraId="6A47026E" w14:textId="1B4FA082" w:rsidR="00933E80" w:rsidRPr="000C7A42" w:rsidRDefault="00933E80" w:rsidP="00D33642">
            <w:pPr>
              <w:pStyle w:val="aff8"/>
              <w:jc w:val="both"/>
            </w:pPr>
            <w:r w:rsidRPr="000C7A42">
              <w:t>Крепление высокочастотных, низкочастотных и силовых жгутов на прокладываемой трассе</w:t>
            </w:r>
          </w:p>
        </w:tc>
      </w:tr>
      <w:tr w:rsidR="00933E80" w:rsidRPr="000C7A42" w14:paraId="22BE1818" w14:textId="77777777" w:rsidTr="00D33642">
        <w:trPr>
          <w:trHeight w:val="20"/>
        </w:trPr>
        <w:tc>
          <w:tcPr>
            <w:tcW w:w="1321" w:type="pct"/>
            <w:vMerge/>
          </w:tcPr>
          <w:p w14:paraId="69F8F56F" w14:textId="77777777" w:rsidR="00933E80" w:rsidRPr="000C7A42" w:rsidRDefault="00933E80" w:rsidP="00750836">
            <w:pPr>
              <w:pStyle w:val="aff8"/>
            </w:pPr>
          </w:p>
        </w:tc>
        <w:tc>
          <w:tcPr>
            <w:tcW w:w="3679" w:type="pct"/>
          </w:tcPr>
          <w:p w14:paraId="0EEC852F" w14:textId="653C688B" w:rsidR="00933E80" w:rsidRPr="000C7A42" w:rsidRDefault="00933E80" w:rsidP="00D33642">
            <w:pPr>
              <w:pStyle w:val="aff8"/>
              <w:jc w:val="both"/>
            </w:pPr>
            <w:r w:rsidRPr="000C7A42">
              <w:t>Прокладка высокочастотных, низкочастотных и силовых жгутов через отверстия</w:t>
            </w:r>
          </w:p>
        </w:tc>
      </w:tr>
      <w:tr w:rsidR="00933E80" w:rsidRPr="000C7A42" w14:paraId="417B1BF6" w14:textId="77777777" w:rsidTr="00D33642">
        <w:trPr>
          <w:trHeight w:val="20"/>
        </w:trPr>
        <w:tc>
          <w:tcPr>
            <w:tcW w:w="1321" w:type="pct"/>
            <w:vMerge/>
          </w:tcPr>
          <w:p w14:paraId="3FCFFED4" w14:textId="77777777" w:rsidR="00933E80" w:rsidRPr="000C7A42" w:rsidRDefault="00933E80" w:rsidP="00750836">
            <w:pPr>
              <w:pStyle w:val="aff8"/>
            </w:pPr>
          </w:p>
        </w:tc>
        <w:tc>
          <w:tcPr>
            <w:tcW w:w="3679" w:type="pct"/>
          </w:tcPr>
          <w:p w14:paraId="296FCF94" w14:textId="2AEC72E0" w:rsidR="00933E80" w:rsidRPr="000C7A42" w:rsidRDefault="00933E80" w:rsidP="00D33642">
            <w:pPr>
              <w:pStyle w:val="aff8"/>
              <w:jc w:val="both"/>
            </w:pPr>
            <w:r w:rsidRPr="000C7A42">
              <w:t>Крепление мягких хомутов на жгуты или укладка высокочастотных, низкочастотных и силовых жгутов</w:t>
            </w:r>
          </w:p>
        </w:tc>
      </w:tr>
      <w:tr w:rsidR="00933E80" w:rsidRPr="000C7A42" w14:paraId="02D9B237" w14:textId="77777777" w:rsidTr="00D33642">
        <w:trPr>
          <w:trHeight w:val="20"/>
        </w:trPr>
        <w:tc>
          <w:tcPr>
            <w:tcW w:w="1321" w:type="pct"/>
            <w:vMerge/>
          </w:tcPr>
          <w:p w14:paraId="3C6B6E52" w14:textId="77777777" w:rsidR="00933E80" w:rsidRPr="000C7A42" w:rsidRDefault="00933E80" w:rsidP="00750836">
            <w:pPr>
              <w:pStyle w:val="aff8"/>
            </w:pPr>
          </w:p>
        </w:tc>
        <w:tc>
          <w:tcPr>
            <w:tcW w:w="3679" w:type="pct"/>
          </w:tcPr>
          <w:p w14:paraId="007425C5" w14:textId="0522EB3F" w:rsidR="00933E80" w:rsidRPr="000C7A42" w:rsidRDefault="00933E80" w:rsidP="00D33642">
            <w:pPr>
              <w:pStyle w:val="aff8"/>
              <w:jc w:val="both"/>
            </w:pPr>
            <w:r w:rsidRPr="000C7A42">
              <w:t>Окончательное крепление высокочастотных, низкочастотных и силовых жгутов последовательной затяжкой хомутов от одного конца трассы к другому</w:t>
            </w:r>
          </w:p>
        </w:tc>
      </w:tr>
      <w:tr w:rsidR="00933E80" w:rsidRPr="000C7A42" w14:paraId="7FD140D5" w14:textId="77777777" w:rsidTr="00D33642">
        <w:trPr>
          <w:trHeight w:val="20"/>
        </w:trPr>
        <w:tc>
          <w:tcPr>
            <w:tcW w:w="1321" w:type="pct"/>
            <w:vMerge/>
          </w:tcPr>
          <w:p w14:paraId="2CFDAB85" w14:textId="77777777" w:rsidR="00933E80" w:rsidRPr="000C7A42" w:rsidRDefault="00933E80" w:rsidP="00750836">
            <w:pPr>
              <w:pStyle w:val="aff8"/>
            </w:pPr>
          </w:p>
        </w:tc>
        <w:tc>
          <w:tcPr>
            <w:tcW w:w="3679" w:type="pct"/>
          </w:tcPr>
          <w:p w14:paraId="1AA9D15B" w14:textId="19B1351A" w:rsidR="00933E80" w:rsidRPr="000C7A42" w:rsidRDefault="00933E80" w:rsidP="00D33642">
            <w:pPr>
              <w:pStyle w:val="aff8"/>
              <w:jc w:val="both"/>
            </w:pPr>
            <w:r w:rsidRPr="000C7A42">
              <w:t>Размещение магистральных высокочастотных, низкочастотных и силовых жгутов в верхней и нижней частях фюзеляжа летательного аппарата</w:t>
            </w:r>
          </w:p>
        </w:tc>
      </w:tr>
      <w:tr w:rsidR="00933E80" w:rsidRPr="000C7A42" w14:paraId="2EA879AD" w14:textId="77777777" w:rsidTr="00D33642">
        <w:trPr>
          <w:trHeight w:val="20"/>
        </w:trPr>
        <w:tc>
          <w:tcPr>
            <w:tcW w:w="1321" w:type="pct"/>
            <w:vMerge/>
          </w:tcPr>
          <w:p w14:paraId="27E71B0B" w14:textId="77777777" w:rsidR="00933E80" w:rsidRPr="000C7A42" w:rsidRDefault="00933E80" w:rsidP="00750836">
            <w:pPr>
              <w:pStyle w:val="aff8"/>
            </w:pPr>
          </w:p>
        </w:tc>
        <w:tc>
          <w:tcPr>
            <w:tcW w:w="3679" w:type="pct"/>
          </w:tcPr>
          <w:p w14:paraId="68054EAF" w14:textId="7FA8555F" w:rsidR="00933E80" w:rsidRPr="000C7A42" w:rsidRDefault="00933E80" w:rsidP="00D33642">
            <w:pPr>
              <w:pStyle w:val="aff8"/>
              <w:jc w:val="both"/>
            </w:pPr>
            <w:r w:rsidRPr="000C7A42">
              <w:t>Прокладка высокочастотных, низкочастотных и силовых жгутов с креплением к основным силовым элементам конструкции каркаса летательного аппарата</w:t>
            </w:r>
          </w:p>
        </w:tc>
      </w:tr>
      <w:tr w:rsidR="00933E80" w:rsidRPr="000C7A42" w14:paraId="6727B760" w14:textId="77777777" w:rsidTr="00D33642">
        <w:trPr>
          <w:trHeight w:val="20"/>
        </w:trPr>
        <w:tc>
          <w:tcPr>
            <w:tcW w:w="1321" w:type="pct"/>
            <w:vMerge/>
          </w:tcPr>
          <w:p w14:paraId="2B6CFAC8" w14:textId="77777777" w:rsidR="00933E80" w:rsidRPr="000C7A42" w:rsidRDefault="00933E80" w:rsidP="00750836">
            <w:pPr>
              <w:pStyle w:val="aff8"/>
            </w:pPr>
          </w:p>
        </w:tc>
        <w:tc>
          <w:tcPr>
            <w:tcW w:w="3679" w:type="pct"/>
          </w:tcPr>
          <w:p w14:paraId="0EDD9EF4" w14:textId="0B8E298F" w:rsidR="00933E80" w:rsidRPr="000C7A42" w:rsidRDefault="00933E80" w:rsidP="00D33642">
            <w:pPr>
              <w:pStyle w:val="aff8"/>
              <w:jc w:val="both"/>
            </w:pPr>
            <w:r w:rsidRPr="000C7A42">
              <w:t>Прокладывание и крепление высокочастотных, низкочастотных и силовых жгутов из термостойких проводов</w:t>
            </w:r>
          </w:p>
        </w:tc>
      </w:tr>
      <w:tr w:rsidR="00933E80" w:rsidRPr="000C7A42" w14:paraId="777407E4" w14:textId="77777777" w:rsidTr="00AF0043">
        <w:trPr>
          <w:trHeight w:val="20"/>
        </w:trPr>
        <w:tc>
          <w:tcPr>
            <w:tcW w:w="1321" w:type="pct"/>
            <w:vMerge/>
          </w:tcPr>
          <w:p w14:paraId="09045B2B" w14:textId="77777777" w:rsidR="00933E80" w:rsidRPr="000C7A42" w:rsidRDefault="00933E80" w:rsidP="00933E80">
            <w:pPr>
              <w:pStyle w:val="aff8"/>
            </w:pPr>
          </w:p>
        </w:tc>
        <w:tc>
          <w:tcPr>
            <w:tcW w:w="3679" w:type="pct"/>
            <w:shd w:val="clear" w:color="auto" w:fill="auto"/>
            <w:vAlign w:val="center"/>
          </w:tcPr>
          <w:p w14:paraId="072A2903" w14:textId="5C0FE310" w:rsidR="00933E80" w:rsidRPr="000C7A42" w:rsidRDefault="00933E80" w:rsidP="00933E80">
            <w:pPr>
              <w:pStyle w:val="aff8"/>
              <w:jc w:val="both"/>
            </w:pPr>
            <w:r w:rsidRPr="00563BA4">
              <w:t xml:space="preserve">Поддержание состояния рабочего места в соответствии с требованиями охраны труда, пожарной, промышленной, экологической безопасности, электробезопасности </w:t>
            </w:r>
            <w:r>
              <w:t>при проверке на работоспособность сложных систем электрооборудования</w:t>
            </w:r>
          </w:p>
        </w:tc>
      </w:tr>
      <w:tr w:rsidR="000530A7" w:rsidRPr="000C7A42" w14:paraId="43EAD9EF" w14:textId="77777777" w:rsidTr="00D33642">
        <w:trPr>
          <w:trHeight w:val="20"/>
        </w:trPr>
        <w:tc>
          <w:tcPr>
            <w:tcW w:w="1321" w:type="pct"/>
            <w:vMerge w:val="restart"/>
          </w:tcPr>
          <w:p w14:paraId="036EFA50" w14:textId="77777777" w:rsidR="00750836" w:rsidRPr="000C7A42" w:rsidRDefault="00750836" w:rsidP="00750836">
            <w:pPr>
              <w:pStyle w:val="aff8"/>
            </w:pPr>
            <w:r w:rsidRPr="000C7A42" w:rsidDel="002A1D54">
              <w:t>Необходимые умения</w:t>
            </w:r>
          </w:p>
        </w:tc>
        <w:tc>
          <w:tcPr>
            <w:tcW w:w="3679" w:type="pct"/>
          </w:tcPr>
          <w:p w14:paraId="53858276" w14:textId="3862D47C" w:rsidR="00750836" w:rsidRPr="000C7A42" w:rsidRDefault="00B15DA1" w:rsidP="00D33642">
            <w:pPr>
              <w:pStyle w:val="aff8"/>
              <w:jc w:val="both"/>
            </w:pPr>
            <w:r w:rsidRPr="000C7A42">
              <w:t>Осуществлять крепление высокочастотных, низкочастотных и силовых жгутов при прокладке трассы</w:t>
            </w:r>
          </w:p>
        </w:tc>
      </w:tr>
      <w:tr w:rsidR="000530A7" w:rsidRPr="000C7A42" w14:paraId="3B7D728B" w14:textId="77777777" w:rsidTr="00D33642">
        <w:trPr>
          <w:trHeight w:val="20"/>
        </w:trPr>
        <w:tc>
          <w:tcPr>
            <w:tcW w:w="1321" w:type="pct"/>
            <w:vMerge/>
          </w:tcPr>
          <w:p w14:paraId="502516E6" w14:textId="77777777" w:rsidR="00B15DA1" w:rsidRPr="000C7A42" w:rsidDel="002A1D54" w:rsidRDefault="00B15DA1" w:rsidP="00750836">
            <w:pPr>
              <w:pStyle w:val="aff8"/>
            </w:pPr>
          </w:p>
        </w:tc>
        <w:tc>
          <w:tcPr>
            <w:tcW w:w="3679" w:type="pct"/>
          </w:tcPr>
          <w:p w14:paraId="39EC5B75" w14:textId="69B3CC5F" w:rsidR="00B15DA1" w:rsidRPr="000C7A42" w:rsidRDefault="00B15DA1" w:rsidP="00D33642">
            <w:pPr>
              <w:pStyle w:val="aff8"/>
              <w:jc w:val="both"/>
            </w:pPr>
            <w:r w:rsidRPr="000C7A42">
              <w:t>Применять технику прокладки высокочастотных, низкочастотных и силовых жгутов через отверстия</w:t>
            </w:r>
          </w:p>
        </w:tc>
      </w:tr>
      <w:tr w:rsidR="000530A7" w:rsidRPr="000C7A42" w14:paraId="03DDFD44" w14:textId="77777777" w:rsidTr="00D33642">
        <w:trPr>
          <w:trHeight w:val="20"/>
        </w:trPr>
        <w:tc>
          <w:tcPr>
            <w:tcW w:w="1321" w:type="pct"/>
            <w:vMerge/>
          </w:tcPr>
          <w:p w14:paraId="14631A1C" w14:textId="77777777" w:rsidR="00B15DA1" w:rsidRPr="000C7A42" w:rsidDel="002A1D54" w:rsidRDefault="00B15DA1" w:rsidP="00750836">
            <w:pPr>
              <w:pStyle w:val="aff8"/>
            </w:pPr>
          </w:p>
        </w:tc>
        <w:tc>
          <w:tcPr>
            <w:tcW w:w="3679" w:type="pct"/>
          </w:tcPr>
          <w:p w14:paraId="38ED54E1" w14:textId="7649DA70" w:rsidR="00B15DA1" w:rsidRPr="000C7A42" w:rsidRDefault="00B15DA1" w:rsidP="00D33642">
            <w:pPr>
              <w:pStyle w:val="aff8"/>
              <w:jc w:val="both"/>
            </w:pPr>
            <w:r w:rsidRPr="000C7A42">
              <w:t>Выполнять последовательную затяжку хомутов от одного конца трассы к другому</w:t>
            </w:r>
          </w:p>
        </w:tc>
      </w:tr>
      <w:tr w:rsidR="000530A7" w:rsidRPr="000C7A42" w14:paraId="47A702F9" w14:textId="77777777" w:rsidTr="00D33642">
        <w:trPr>
          <w:trHeight w:val="20"/>
        </w:trPr>
        <w:tc>
          <w:tcPr>
            <w:tcW w:w="1321" w:type="pct"/>
            <w:vMerge/>
          </w:tcPr>
          <w:p w14:paraId="5A9A8142" w14:textId="77777777" w:rsidR="00B15DA1" w:rsidRPr="000C7A42" w:rsidDel="002A1D54" w:rsidRDefault="00B15DA1" w:rsidP="00750836">
            <w:pPr>
              <w:pStyle w:val="aff8"/>
            </w:pPr>
          </w:p>
        </w:tc>
        <w:tc>
          <w:tcPr>
            <w:tcW w:w="3679" w:type="pct"/>
          </w:tcPr>
          <w:p w14:paraId="745DA59A" w14:textId="47C5E2C3" w:rsidR="00B15DA1" w:rsidRPr="000C7A42" w:rsidRDefault="00A15C78" w:rsidP="00D33642">
            <w:pPr>
              <w:pStyle w:val="aff8"/>
              <w:jc w:val="both"/>
            </w:pPr>
            <w:r>
              <w:t>Осуществлять демонтаж (</w:t>
            </w:r>
            <w:r w:rsidR="00B15DA1" w:rsidRPr="000C7A42">
              <w:t>монтаж</w:t>
            </w:r>
            <w:r>
              <w:t>)</w:t>
            </w:r>
            <w:r w:rsidR="00B15DA1" w:rsidRPr="000C7A42">
              <w:t xml:space="preserve"> высокочастотных, низкочастотных</w:t>
            </w:r>
            <w:r w:rsidR="00C1234A" w:rsidRPr="000C7A42">
              <w:t xml:space="preserve"> и силовых жгутов в фюзеляже летательного аппарата</w:t>
            </w:r>
          </w:p>
        </w:tc>
      </w:tr>
      <w:tr w:rsidR="000530A7" w:rsidRPr="000C7A42" w14:paraId="6FF34448" w14:textId="77777777" w:rsidTr="00D33642">
        <w:trPr>
          <w:trHeight w:val="20"/>
        </w:trPr>
        <w:tc>
          <w:tcPr>
            <w:tcW w:w="1321" w:type="pct"/>
            <w:vMerge/>
          </w:tcPr>
          <w:p w14:paraId="57EDCC0D" w14:textId="77777777" w:rsidR="00C1234A" w:rsidRPr="000C7A42" w:rsidDel="002A1D54" w:rsidRDefault="00C1234A" w:rsidP="00750836">
            <w:pPr>
              <w:pStyle w:val="aff8"/>
            </w:pPr>
          </w:p>
        </w:tc>
        <w:tc>
          <w:tcPr>
            <w:tcW w:w="3679" w:type="pct"/>
          </w:tcPr>
          <w:p w14:paraId="58B9EE2E" w14:textId="04D409E5" w:rsidR="00C1234A" w:rsidRPr="000C7A42" w:rsidRDefault="00C1234A" w:rsidP="00D33642">
            <w:pPr>
              <w:pStyle w:val="aff8"/>
              <w:jc w:val="both"/>
            </w:pPr>
            <w:r w:rsidRPr="000C7A42">
              <w:t>Выполнять крепление к основным силовым конструктивным элементам летательного аппарата</w:t>
            </w:r>
          </w:p>
        </w:tc>
      </w:tr>
      <w:tr w:rsidR="000530A7" w:rsidRPr="000C7A42" w14:paraId="491CB2F5" w14:textId="77777777" w:rsidTr="00D33642">
        <w:trPr>
          <w:trHeight w:val="20"/>
        </w:trPr>
        <w:tc>
          <w:tcPr>
            <w:tcW w:w="1321" w:type="pct"/>
            <w:vMerge/>
          </w:tcPr>
          <w:p w14:paraId="5E8F4AA4" w14:textId="77777777" w:rsidR="00C1234A" w:rsidRPr="000C7A42" w:rsidDel="002A1D54" w:rsidRDefault="00C1234A" w:rsidP="00750836">
            <w:pPr>
              <w:pStyle w:val="aff8"/>
            </w:pPr>
          </w:p>
        </w:tc>
        <w:tc>
          <w:tcPr>
            <w:tcW w:w="3679" w:type="pct"/>
          </w:tcPr>
          <w:p w14:paraId="3A2F715C" w14:textId="56F30482" w:rsidR="00C1234A" w:rsidRPr="000C7A42" w:rsidRDefault="00C1234A" w:rsidP="00A15C78">
            <w:pPr>
              <w:pStyle w:val="aff8"/>
              <w:jc w:val="both"/>
            </w:pPr>
            <w:r w:rsidRPr="000C7A42">
              <w:t>Осуществлять демонтаж</w:t>
            </w:r>
            <w:r w:rsidR="00A15C78">
              <w:t xml:space="preserve"> (</w:t>
            </w:r>
            <w:r w:rsidRPr="000C7A42">
              <w:t>монтаж</w:t>
            </w:r>
            <w:r w:rsidR="00A15C78">
              <w:t>)</w:t>
            </w:r>
            <w:r w:rsidRPr="000C7A42">
              <w:t xml:space="preserve"> высокочастотных, низкочастотных и силовых жгутов из термостойких проводов</w:t>
            </w:r>
          </w:p>
        </w:tc>
      </w:tr>
      <w:tr w:rsidR="000530A7" w:rsidRPr="000C7A42" w14:paraId="52843DDF" w14:textId="77777777" w:rsidTr="00D33642">
        <w:trPr>
          <w:trHeight w:val="20"/>
        </w:trPr>
        <w:tc>
          <w:tcPr>
            <w:tcW w:w="1321" w:type="pct"/>
            <w:vMerge w:val="restart"/>
          </w:tcPr>
          <w:p w14:paraId="1C1A9D1D" w14:textId="77777777" w:rsidR="00750836" w:rsidRPr="000C7A42" w:rsidDel="002A1D54" w:rsidRDefault="00750836" w:rsidP="00750836">
            <w:pPr>
              <w:pStyle w:val="aff8"/>
            </w:pPr>
            <w:r w:rsidRPr="000C7A42">
              <w:t>Необходимые знания</w:t>
            </w:r>
          </w:p>
        </w:tc>
        <w:tc>
          <w:tcPr>
            <w:tcW w:w="3679" w:type="pct"/>
          </w:tcPr>
          <w:p w14:paraId="440A1995" w14:textId="0F54EC38" w:rsidR="00750836" w:rsidRPr="000C7A42" w:rsidRDefault="00A15C78" w:rsidP="00D33642">
            <w:pPr>
              <w:pStyle w:val="aff8"/>
              <w:jc w:val="both"/>
            </w:pPr>
            <w:r>
              <w:t>Особенности демонтажа (</w:t>
            </w:r>
            <w:r w:rsidR="00C1234A" w:rsidRPr="000C7A42">
              <w:t>монтажа</w:t>
            </w:r>
            <w:r>
              <w:t>)</w:t>
            </w:r>
            <w:r w:rsidR="00C1234A" w:rsidRPr="000C7A42">
              <w:t xml:space="preserve"> высокочастотных, низкочастотных и силовых жгутов при прокладке трассы</w:t>
            </w:r>
          </w:p>
        </w:tc>
      </w:tr>
      <w:tr w:rsidR="000530A7" w:rsidRPr="000C7A42" w14:paraId="3936FCA8" w14:textId="77777777" w:rsidTr="00D33642">
        <w:trPr>
          <w:trHeight w:val="20"/>
        </w:trPr>
        <w:tc>
          <w:tcPr>
            <w:tcW w:w="1321" w:type="pct"/>
            <w:vMerge/>
          </w:tcPr>
          <w:p w14:paraId="36467E90" w14:textId="77777777" w:rsidR="00750836" w:rsidRPr="000C7A42" w:rsidRDefault="00750836" w:rsidP="00750836">
            <w:pPr>
              <w:pStyle w:val="aff8"/>
            </w:pPr>
          </w:p>
        </w:tc>
        <w:tc>
          <w:tcPr>
            <w:tcW w:w="3679" w:type="pct"/>
          </w:tcPr>
          <w:p w14:paraId="49721907" w14:textId="155B4FEC" w:rsidR="00750836" w:rsidRPr="000C7A42" w:rsidRDefault="00A15C78" w:rsidP="00D33642">
            <w:pPr>
              <w:pStyle w:val="aff8"/>
              <w:jc w:val="both"/>
            </w:pPr>
            <w:r>
              <w:t>Порядок демонтажа (</w:t>
            </w:r>
            <w:r w:rsidR="000E32E7" w:rsidRPr="000C7A42">
              <w:t>монтажа</w:t>
            </w:r>
            <w:r>
              <w:t>)</w:t>
            </w:r>
            <w:r w:rsidR="000E32E7" w:rsidRPr="000C7A42">
              <w:t xml:space="preserve"> высокочастотных, низкочастотных и силовых жгутов на летательных аппаратах</w:t>
            </w:r>
          </w:p>
        </w:tc>
      </w:tr>
      <w:tr w:rsidR="000530A7" w:rsidRPr="000C7A42" w14:paraId="7EBEAAF3" w14:textId="77777777" w:rsidTr="00D33642">
        <w:trPr>
          <w:trHeight w:val="20"/>
        </w:trPr>
        <w:tc>
          <w:tcPr>
            <w:tcW w:w="1321" w:type="pct"/>
            <w:vMerge/>
          </w:tcPr>
          <w:p w14:paraId="19075E6D" w14:textId="77777777" w:rsidR="000E32E7" w:rsidRPr="000C7A42" w:rsidRDefault="000E32E7" w:rsidP="00750836">
            <w:pPr>
              <w:pStyle w:val="aff8"/>
            </w:pPr>
          </w:p>
        </w:tc>
        <w:tc>
          <w:tcPr>
            <w:tcW w:w="3679" w:type="pct"/>
          </w:tcPr>
          <w:p w14:paraId="4ABE39DD" w14:textId="188E14BE" w:rsidR="000E32E7" w:rsidRPr="000C7A42" w:rsidRDefault="000E32E7" w:rsidP="00D33642">
            <w:pPr>
              <w:pStyle w:val="aff8"/>
              <w:jc w:val="both"/>
            </w:pPr>
            <w:r w:rsidRPr="000C7A42">
              <w:t>Методы крепления при монтаже высокочастотных, низкочастотных и силовых жгутов при прокладывании трассы</w:t>
            </w:r>
          </w:p>
        </w:tc>
      </w:tr>
      <w:tr w:rsidR="000530A7" w:rsidRPr="000C7A42" w14:paraId="6EE5C818" w14:textId="77777777" w:rsidTr="00D33642">
        <w:trPr>
          <w:trHeight w:val="20"/>
        </w:trPr>
        <w:tc>
          <w:tcPr>
            <w:tcW w:w="1321" w:type="pct"/>
            <w:vMerge/>
          </w:tcPr>
          <w:p w14:paraId="4C6ABE71" w14:textId="77777777" w:rsidR="000E32E7" w:rsidRPr="000C7A42" w:rsidRDefault="000E32E7" w:rsidP="00750836">
            <w:pPr>
              <w:pStyle w:val="aff8"/>
            </w:pPr>
          </w:p>
        </w:tc>
        <w:tc>
          <w:tcPr>
            <w:tcW w:w="3679" w:type="pct"/>
          </w:tcPr>
          <w:p w14:paraId="3618C261" w14:textId="4F122AE0" w:rsidR="000E32E7" w:rsidRPr="000C7A42" w:rsidRDefault="000E32E7" w:rsidP="00D33642">
            <w:pPr>
              <w:pStyle w:val="aff8"/>
              <w:jc w:val="both"/>
            </w:pPr>
            <w:r w:rsidRPr="000C7A42">
              <w:t>Порядок монтажа высокочастотных, низкочастотных и силовых жгутов из термостойких проводов</w:t>
            </w:r>
          </w:p>
        </w:tc>
      </w:tr>
      <w:tr w:rsidR="000530A7" w:rsidRPr="000C7A42" w14:paraId="4C75565A" w14:textId="77777777" w:rsidTr="00D33642">
        <w:trPr>
          <w:trHeight w:val="20"/>
        </w:trPr>
        <w:tc>
          <w:tcPr>
            <w:tcW w:w="1321" w:type="pct"/>
            <w:vMerge/>
          </w:tcPr>
          <w:p w14:paraId="6F675522" w14:textId="77777777" w:rsidR="00750836" w:rsidRPr="000C7A42" w:rsidRDefault="00750836" w:rsidP="00750836">
            <w:pPr>
              <w:pStyle w:val="aff8"/>
            </w:pPr>
          </w:p>
        </w:tc>
        <w:tc>
          <w:tcPr>
            <w:tcW w:w="3679" w:type="pct"/>
          </w:tcPr>
          <w:p w14:paraId="6A39F4E8" w14:textId="69555C97" w:rsidR="00750836" w:rsidRPr="000C7A42" w:rsidRDefault="00750836" w:rsidP="00D33642">
            <w:pPr>
              <w:pStyle w:val="aff8"/>
              <w:jc w:val="both"/>
            </w:pPr>
            <w:r w:rsidRPr="000C7A42">
              <w:t xml:space="preserve">Способы обнаружения и устранения дефектов монтажа </w:t>
            </w:r>
            <w:r w:rsidR="000E32E7" w:rsidRPr="000C7A42">
              <w:t>высокочастотных, низкочастотных и силовых жгутов</w:t>
            </w:r>
          </w:p>
        </w:tc>
      </w:tr>
      <w:tr w:rsidR="000530A7" w:rsidRPr="000C7A42" w14:paraId="46FD56FA" w14:textId="77777777" w:rsidTr="00D33642">
        <w:trPr>
          <w:trHeight w:val="20"/>
        </w:trPr>
        <w:tc>
          <w:tcPr>
            <w:tcW w:w="1321" w:type="pct"/>
            <w:vMerge/>
          </w:tcPr>
          <w:p w14:paraId="72ACE8A2" w14:textId="77777777" w:rsidR="00750836" w:rsidRPr="000C7A42" w:rsidRDefault="00750836" w:rsidP="00750836">
            <w:pPr>
              <w:pStyle w:val="aff8"/>
            </w:pPr>
          </w:p>
        </w:tc>
        <w:tc>
          <w:tcPr>
            <w:tcW w:w="3679" w:type="pct"/>
          </w:tcPr>
          <w:p w14:paraId="6E658071" w14:textId="69C100FE" w:rsidR="00750836" w:rsidRPr="000C7A42" w:rsidRDefault="00750836" w:rsidP="00D33642">
            <w:pPr>
              <w:pStyle w:val="aff8"/>
              <w:jc w:val="both"/>
            </w:pPr>
            <w:r w:rsidRPr="000C7A42">
              <w:t>Основы электроники в объ</w:t>
            </w:r>
            <w:r w:rsidR="0057516D" w:rsidRPr="000C7A42">
              <w:t>е</w:t>
            </w:r>
            <w:r w:rsidRPr="000C7A42">
              <w:t>ме выполняемых работ</w:t>
            </w:r>
          </w:p>
        </w:tc>
      </w:tr>
      <w:tr w:rsidR="000530A7" w:rsidRPr="000C7A42" w14:paraId="6FD5DC10" w14:textId="77777777" w:rsidTr="00D33642">
        <w:trPr>
          <w:trHeight w:val="20"/>
        </w:trPr>
        <w:tc>
          <w:tcPr>
            <w:tcW w:w="1321" w:type="pct"/>
            <w:vMerge/>
          </w:tcPr>
          <w:p w14:paraId="7E1A73D3" w14:textId="77777777" w:rsidR="00750836" w:rsidRPr="000C7A42" w:rsidRDefault="00750836" w:rsidP="00750836">
            <w:pPr>
              <w:pStyle w:val="aff8"/>
            </w:pPr>
          </w:p>
        </w:tc>
        <w:tc>
          <w:tcPr>
            <w:tcW w:w="3679" w:type="pct"/>
          </w:tcPr>
          <w:p w14:paraId="57DA615C" w14:textId="1475A270" w:rsidR="00750836" w:rsidRPr="000C7A42" w:rsidRDefault="00750836" w:rsidP="00D33642">
            <w:pPr>
              <w:pStyle w:val="aff8"/>
              <w:jc w:val="both"/>
            </w:pPr>
            <w:r w:rsidRPr="000C7A42">
              <w:t>Основы теории электрических машин в объ</w:t>
            </w:r>
            <w:r w:rsidR="0057516D" w:rsidRPr="000C7A42">
              <w:t>е</w:t>
            </w:r>
            <w:r w:rsidRPr="000C7A42">
              <w:t>ме выполняемых работ</w:t>
            </w:r>
          </w:p>
        </w:tc>
      </w:tr>
      <w:tr w:rsidR="000530A7" w:rsidRPr="000C7A42" w14:paraId="5F1C295E" w14:textId="77777777" w:rsidTr="00D33642">
        <w:trPr>
          <w:trHeight w:val="20"/>
        </w:trPr>
        <w:tc>
          <w:tcPr>
            <w:tcW w:w="1321" w:type="pct"/>
            <w:vMerge/>
          </w:tcPr>
          <w:p w14:paraId="7A684340" w14:textId="77777777" w:rsidR="00750836" w:rsidRPr="000C7A42" w:rsidRDefault="00750836" w:rsidP="00750836">
            <w:pPr>
              <w:pStyle w:val="aff8"/>
            </w:pPr>
          </w:p>
        </w:tc>
        <w:tc>
          <w:tcPr>
            <w:tcW w:w="3679" w:type="pct"/>
          </w:tcPr>
          <w:p w14:paraId="0CE8EEC1" w14:textId="73FDCC22" w:rsidR="00750836" w:rsidRPr="00933E80" w:rsidRDefault="00750836" w:rsidP="00D33642">
            <w:pPr>
              <w:pStyle w:val="aff8"/>
              <w:jc w:val="both"/>
            </w:pPr>
            <w:r w:rsidRPr="00933E80">
              <w:t xml:space="preserve">Требования охраны труда, промышленной, экологической и электробезопасности при </w:t>
            </w:r>
            <w:r w:rsidRPr="003C5D41">
              <w:t>проверке на работоспособность сложных систем электрооборудования летательных аппаратов</w:t>
            </w:r>
            <w:r w:rsidR="00666218" w:rsidRPr="00933E80">
              <w:t xml:space="preserve"> </w:t>
            </w:r>
          </w:p>
        </w:tc>
      </w:tr>
      <w:tr w:rsidR="000530A7" w:rsidRPr="000C7A42" w14:paraId="3FF4FCC5" w14:textId="77777777" w:rsidTr="00D33642">
        <w:trPr>
          <w:trHeight w:val="20"/>
        </w:trPr>
        <w:tc>
          <w:tcPr>
            <w:tcW w:w="1321" w:type="pct"/>
          </w:tcPr>
          <w:p w14:paraId="0F2FC965" w14:textId="77777777" w:rsidR="00750836" w:rsidRPr="000C7A42" w:rsidDel="002A1D54" w:rsidRDefault="00750836" w:rsidP="00750836">
            <w:pPr>
              <w:pStyle w:val="aff8"/>
            </w:pPr>
            <w:r w:rsidRPr="000C7A42">
              <w:t>Другие характеристики</w:t>
            </w:r>
          </w:p>
        </w:tc>
        <w:tc>
          <w:tcPr>
            <w:tcW w:w="3679" w:type="pct"/>
          </w:tcPr>
          <w:p w14:paraId="374DD519" w14:textId="77777777" w:rsidR="00750836" w:rsidRPr="000C7A42" w:rsidRDefault="00750836" w:rsidP="00D33642">
            <w:pPr>
              <w:pStyle w:val="aff8"/>
              <w:jc w:val="both"/>
            </w:pPr>
            <w:r w:rsidRPr="000C7A42">
              <w:t>-</w:t>
            </w:r>
          </w:p>
        </w:tc>
      </w:tr>
    </w:tbl>
    <w:p w14:paraId="7BC3494A" w14:textId="77777777" w:rsidR="007E7561" w:rsidRDefault="007E7561" w:rsidP="007E7561">
      <w:pPr>
        <w:ind w:left="-11"/>
      </w:pPr>
    </w:p>
    <w:p w14:paraId="251003F4" w14:textId="77777777" w:rsidR="003C5D41" w:rsidRPr="000C7A42" w:rsidRDefault="003C5D41" w:rsidP="007E7561">
      <w:pPr>
        <w:ind w:left="-11"/>
      </w:pPr>
    </w:p>
    <w:p w14:paraId="116889C3" w14:textId="0DDF94BF" w:rsidR="002C3183" w:rsidRPr="000C7A42" w:rsidRDefault="002C3183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3.6.2. Трудовая функция</w:t>
      </w:r>
    </w:p>
    <w:p w14:paraId="555A1669" w14:textId="77777777" w:rsidR="007E7561" w:rsidRPr="000C7A42" w:rsidRDefault="007E7561" w:rsidP="007E7561">
      <w:pPr>
        <w:ind w:left="-11"/>
      </w:pPr>
    </w:p>
    <w:tbl>
      <w:tblPr>
        <w:tblW w:w="4997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8"/>
        <w:gridCol w:w="4850"/>
        <w:gridCol w:w="552"/>
        <w:gridCol w:w="1074"/>
        <w:gridCol w:w="1447"/>
        <w:gridCol w:w="783"/>
      </w:tblGrid>
      <w:tr w:rsidR="000530A7" w:rsidRPr="000C7A42" w14:paraId="2B012E74" w14:textId="77777777" w:rsidTr="00620D6A">
        <w:trPr>
          <w:trHeight w:val="278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79A88C" w14:textId="77777777" w:rsidR="002C3183" w:rsidRPr="000C7A42" w:rsidRDefault="002C3183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43F13B" w14:textId="4B2F8A84" w:rsidR="002C3183" w:rsidRPr="000C7A42" w:rsidRDefault="002C3183" w:rsidP="00946B49">
            <w:pPr>
              <w:rPr>
                <w:strike/>
                <w:sz w:val="18"/>
                <w:szCs w:val="16"/>
              </w:rPr>
            </w:pPr>
            <w:r w:rsidRPr="000C7A42">
              <w:t>Монтаж и демонтаж электро- и радиоэлектронного оборудования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8A2D58" w14:textId="77777777" w:rsidR="002C3183" w:rsidRPr="000C7A42" w:rsidRDefault="002C3183" w:rsidP="007D54B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FA3255" w14:textId="7AFD7231" w:rsidR="002C3183" w:rsidRPr="000C7A42" w:rsidRDefault="000C7A42" w:rsidP="00620D6A">
            <w:pPr>
              <w:jc w:val="center"/>
              <w:rPr>
                <w:sz w:val="18"/>
                <w:szCs w:val="16"/>
              </w:rPr>
            </w:pPr>
            <w:r>
              <w:rPr>
                <w:lang w:val="en-US"/>
              </w:rPr>
              <w:t>F</w:t>
            </w:r>
            <w:r w:rsidR="002C3183" w:rsidRPr="000C7A42">
              <w:t>/02.</w:t>
            </w:r>
            <w:r w:rsidR="00824333" w:rsidRPr="000C7A42">
              <w:t>4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69A48B" w14:textId="77777777" w:rsidR="002C3183" w:rsidRPr="000C7A42" w:rsidRDefault="002C3183" w:rsidP="007D54B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DA5525" w14:textId="3B03DFF0" w:rsidR="002C3183" w:rsidRPr="000C7A42" w:rsidRDefault="00824333" w:rsidP="007D54BC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4</w:t>
            </w:r>
          </w:p>
        </w:tc>
      </w:tr>
    </w:tbl>
    <w:p w14:paraId="19C0AB63" w14:textId="77777777" w:rsidR="0057516D" w:rsidRPr="000C7A42" w:rsidRDefault="0057516D"/>
    <w:tbl>
      <w:tblPr>
        <w:tblW w:w="4997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74"/>
        <w:gridCol w:w="1142"/>
        <w:gridCol w:w="390"/>
        <w:gridCol w:w="2740"/>
        <w:gridCol w:w="1146"/>
        <w:gridCol w:w="1902"/>
      </w:tblGrid>
      <w:tr w:rsidR="000530A7" w:rsidRPr="000C7A42" w14:paraId="278866A7" w14:textId="77777777" w:rsidTr="00D33642">
        <w:trPr>
          <w:trHeight w:val="488"/>
        </w:trPr>
        <w:tc>
          <w:tcPr>
            <w:tcW w:w="14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A83A86" w14:textId="77777777" w:rsidR="002C3183" w:rsidRPr="000C7A42" w:rsidRDefault="002C3183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0DA2024" w14:textId="77777777" w:rsidR="002C3183" w:rsidRPr="000C7A42" w:rsidRDefault="002C3183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0FC96A" w14:textId="77777777" w:rsidR="002C3183" w:rsidRPr="000C7A42" w:rsidRDefault="002C3183" w:rsidP="007D54BC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AEB428" w14:textId="77777777" w:rsidR="002C3183" w:rsidRPr="000C7A42" w:rsidRDefault="002C3183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425BC4" w14:textId="77777777" w:rsidR="002C3183" w:rsidRPr="000C7A42" w:rsidRDefault="002C3183" w:rsidP="007D54BC">
            <w:pPr>
              <w:jc w:val="center"/>
            </w:pPr>
          </w:p>
        </w:tc>
        <w:tc>
          <w:tcPr>
            <w:tcW w:w="9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C743FE" w14:textId="77777777" w:rsidR="002C3183" w:rsidRPr="000C7A42" w:rsidRDefault="002C3183" w:rsidP="007D54BC">
            <w:pPr>
              <w:jc w:val="center"/>
            </w:pPr>
          </w:p>
        </w:tc>
      </w:tr>
      <w:tr w:rsidR="00DC197C" w:rsidRPr="000C7A42" w14:paraId="1BA99E51" w14:textId="77777777" w:rsidTr="007D54BC">
        <w:trPr>
          <w:trHeight w:val="479"/>
        </w:trPr>
        <w:tc>
          <w:tcPr>
            <w:tcW w:w="3505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6D6E66A" w14:textId="77777777" w:rsidR="002C3183" w:rsidRPr="000C7A42" w:rsidRDefault="002C3183" w:rsidP="007D54BC">
            <w:pPr>
              <w:rPr>
                <w:sz w:val="18"/>
                <w:szCs w:val="16"/>
              </w:rPr>
            </w:pPr>
          </w:p>
        </w:tc>
        <w:tc>
          <w:tcPr>
            <w:tcW w:w="562" w:type="pct"/>
            <w:tcBorders>
              <w:top w:val="nil"/>
              <w:bottom w:val="nil"/>
            </w:tcBorders>
          </w:tcPr>
          <w:p w14:paraId="6D5250DD" w14:textId="77777777" w:rsidR="002C3183" w:rsidRPr="000C7A42" w:rsidRDefault="002C3183" w:rsidP="007D54BC">
            <w:pPr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nil"/>
              <w:bottom w:val="nil"/>
              <w:right w:val="nil"/>
            </w:tcBorders>
          </w:tcPr>
          <w:p w14:paraId="09F51EC2" w14:textId="77777777" w:rsidR="002C3183" w:rsidRPr="000C7A42" w:rsidRDefault="002C3183" w:rsidP="007D54BC">
            <w:pPr>
              <w:ind w:right="-104"/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52B58D9" w14:textId="77777777" w:rsidR="002C3183" w:rsidRPr="000C7A42" w:rsidRDefault="002C3183" w:rsidP="002C318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4"/>
        <w:gridCol w:w="7501"/>
      </w:tblGrid>
      <w:tr w:rsidR="00E53BBA" w:rsidRPr="000C7A42" w14:paraId="1C2FBFE5" w14:textId="77777777" w:rsidTr="00D33642">
        <w:trPr>
          <w:trHeight w:val="20"/>
        </w:trPr>
        <w:tc>
          <w:tcPr>
            <w:tcW w:w="1321" w:type="pct"/>
            <w:vMerge w:val="restart"/>
          </w:tcPr>
          <w:p w14:paraId="7AFC6B59" w14:textId="708DA328" w:rsidR="00E53BBA" w:rsidRPr="000C7A42" w:rsidRDefault="00E53BBA" w:rsidP="007D54BC">
            <w:pPr>
              <w:pStyle w:val="aff8"/>
            </w:pPr>
            <w:r w:rsidRPr="000C7A42">
              <w:t>Трудовые действия</w:t>
            </w:r>
          </w:p>
        </w:tc>
        <w:tc>
          <w:tcPr>
            <w:tcW w:w="3679" w:type="pct"/>
            <w:vAlign w:val="center"/>
          </w:tcPr>
          <w:p w14:paraId="40AF3276" w14:textId="3D998FDA" w:rsidR="00E53BBA" w:rsidRPr="000C7A42" w:rsidRDefault="00E53BBA" w:rsidP="00D33642">
            <w:pPr>
              <w:pStyle w:val="aff8"/>
              <w:jc w:val="both"/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73460065" w14:textId="77777777" w:rsidTr="00D33642">
        <w:trPr>
          <w:trHeight w:val="20"/>
        </w:trPr>
        <w:tc>
          <w:tcPr>
            <w:tcW w:w="1321" w:type="pct"/>
            <w:vMerge/>
          </w:tcPr>
          <w:p w14:paraId="42BAEB97" w14:textId="77777777" w:rsidR="002C3183" w:rsidRPr="000C7A42" w:rsidRDefault="002C3183" w:rsidP="007D54BC">
            <w:pPr>
              <w:pStyle w:val="aff8"/>
            </w:pPr>
          </w:p>
        </w:tc>
        <w:tc>
          <w:tcPr>
            <w:tcW w:w="3679" w:type="pct"/>
            <w:vAlign w:val="center"/>
          </w:tcPr>
          <w:p w14:paraId="17ECD221" w14:textId="516A08D9" w:rsidR="002C3183" w:rsidRPr="000C7A42" w:rsidRDefault="00A15C78" w:rsidP="00D33642">
            <w:pPr>
              <w:pStyle w:val="aff8"/>
              <w:jc w:val="both"/>
            </w:pPr>
            <w:r>
              <w:t>Демонтаж (</w:t>
            </w:r>
            <w:r w:rsidR="00DE7BB7" w:rsidRPr="000C7A42">
              <w:t>м</w:t>
            </w:r>
            <w:r w:rsidR="001E255C" w:rsidRPr="000C7A42">
              <w:t>онтаж</w:t>
            </w:r>
            <w:r>
              <w:t>)</w:t>
            </w:r>
            <w:r w:rsidR="001E255C" w:rsidRPr="000C7A42">
              <w:t xml:space="preserve"> </w:t>
            </w:r>
            <w:r w:rsidR="005A0141" w:rsidRPr="000C7A42">
              <w:t>электрогенераторов, трансформаторов и преобразователей тока</w:t>
            </w:r>
          </w:p>
        </w:tc>
      </w:tr>
      <w:tr w:rsidR="000530A7" w:rsidRPr="000C7A42" w14:paraId="0413D84A" w14:textId="77777777" w:rsidTr="00D33642">
        <w:trPr>
          <w:trHeight w:val="20"/>
        </w:trPr>
        <w:tc>
          <w:tcPr>
            <w:tcW w:w="1321" w:type="pct"/>
            <w:vMerge/>
          </w:tcPr>
          <w:p w14:paraId="21997779" w14:textId="77777777" w:rsidR="005A0141" w:rsidRPr="000C7A42" w:rsidRDefault="005A0141" w:rsidP="007D54BC">
            <w:pPr>
              <w:pStyle w:val="aff8"/>
            </w:pPr>
          </w:p>
        </w:tc>
        <w:tc>
          <w:tcPr>
            <w:tcW w:w="3679" w:type="pct"/>
            <w:vAlign w:val="center"/>
          </w:tcPr>
          <w:p w14:paraId="178929C3" w14:textId="0FF9EDCF" w:rsidR="005A0141" w:rsidRPr="000C7A42" w:rsidRDefault="00A15C78" w:rsidP="00D33642">
            <w:pPr>
              <w:pStyle w:val="aff8"/>
              <w:jc w:val="both"/>
            </w:pPr>
            <w:r>
              <w:t>Демонтаж (</w:t>
            </w:r>
            <w:r w:rsidR="00DE7BB7" w:rsidRPr="000C7A42">
              <w:t>м</w:t>
            </w:r>
            <w:r w:rsidR="005A0141" w:rsidRPr="000C7A42">
              <w:t>онтаж</w:t>
            </w:r>
            <w:r>
              <w:t>)</w:t>
            </w:r>
            <w:r w:rsidR="005A0141" w:rsidRPr="000C7A42">
              <w:t xml:space="preserve"> выпрямительных устройств</w:t>
            </w:r>
          </w:p>
        </w:tc>
      </w:tr>
      <w:tr w:rsidR="000530A7" w:rsidRPr="000C7A42" w14:paraId="1BB9816A" w14:textId="77777777" w:rsidTr="00D33642">
        <w:trPr>
          <w:trHeight w:val="20"/>
        </w:trPr>
        <w:tc>
          <w:tcPr>
            <w:tcW w:w="1321" w:type="pct"/>
            <w:vMerge/>
          </w:tcPr>
          <w:p w14:paraId="40C80638" w14:textId="77777777" w:rsidR="005A0141" w:rsidRPr="000C7A42" w:rsidRDefault="005A0141" w:rsidP="007D54BC">
            <w:pPr>
              <w:pStyle w:val="aff8"/>
            </w:pPr>
          </w:p>
        </w:tc>
        <w:tc>
          <w:tcPr>
            <w:tcW w:w="3679" w:type="pct"/>
            <w:vAlign w:val="center"/>
          </w:tcPr>
          <w:p w14:paraId="54A36729" w14:textId="55570E30" w:rsidR="005A0141" w:rsidRPr="000C7A42" w:rsidRDefault="00A15C78" w:rsidP="00D33642">
            <w:pPr>
              <w:pStyle w:val="aff8"/>
              <w:jc w:val="both"/>
            </w:pPr>
            <w:r>
              <w:t>Демонтаж (</w:t>
            </w:r>
            <w:r w:rsidR="00DE7BB7" w:rsidRPr="000C7A42">
              <w:t>м</w:t>
            </w:r>
            <w:r w:rsidR="005A0141" w:rsidRPr="000C7A42">
              <w:t>онтаж</w:t>
            </w:r>
            <w:r>
              <w:t>)</w:t>
            </w:r>
            <w:r w:rsidR="005A0141" w:rsidRPr="000C7A42">
              <w:t xml:space="preserve"> автоматов защиты сети</w:t>
            </w:r>
          </w:p>
        </w:tc>
      </w:tr>
      <w:tr w:rsidR="000530A7" w:rsidRPr="000C7A42" w14:paraId="7EBA1DF5" w14:textId="77777777" w:rsidTr="00D33642">
        <w:trPr>
          <w:trHeight w:val="20"/>
        </w:trPr>
        <w:tc>
          <w:tcPr>
            <w:tcW w:w="1321" w:type="pct"/>
            <w:vMerge/>
          </w:tcPr>
          <w:p w14:paraId="456FFE83" w14:textId="77777777" w:rsidR="00DE7BB7" w:rsidRPr="000C7A42" w:rsidRDefault="00DE7BB7" w:rsidP="007D54BC">
            <w:pPr>
              <w:pStyle w:val="aff8"/>
            </w:pPr>
          </w:p>
        </w:tc>
        <w:tc>
          <w:tcPr>
            <w:tcW w:w="3679" w:type="pct"/>
            <w:vAlign w:val="center"/>
          </w:tcPr>
          <w:p w14:paraId="7483C8C5" w14:textId="7FED476C" w:rsidR="00DE7BB7" w:rsidRPr="000C7A42" w:rsidRDefault="00DE7BB7" w:rsidP="00A15C78">
            <w:pPr>
              <w:pStyle w:val="aff8"/>
              <w:jc w:val="both"/>
            </w:pPr>
            <w:r w:rsidRPr="000C7A42">
              <w:t>Демонтаж</w:t>
            </w:r>
            <w:r w:rsidR="00A15C78">
              <w:t xml:space="preserve"> (</w:t>
            </w:r>
            <w:r w:rsidRPr="000C7A42">
              <w:t>монтаж</w:t>
            </w:r>
            <w:r w:rsidR="00A15C78">
              <w:t>)</w:t>
            </w:r>
            <w:r w:rsidRPr="000C7A42">
              <w:t xml:space="preserve"> пилотажно-навигационных приборов</w:t>
            </w:r>
          </w:p>
        </w:tc>
      </w:tr>
      <w:tr w:rsidR="000530A7" w:rsidRPr="000C7A42" w14:paraId="70779235" w14:textId="77777777" w:rsidTr="00D33642">
        <w:trPr>
          <w:trHeight w:val="20"/>
        </w:trPr>
        <w:tc>
          <w:tcPr>
            <w:tcW w:w="1321" w:type="pct"/>
            <w:vMerge/>
          </w:tcPr>
          <w:p w14:paraId="00438C5D" w14:textId="77777777" w:rsidR="00DE7BB7" w:rsidRPr="000C7A42" w:rsidRDefault="00DE7BB7" w:rsidP="007D54BC">
            <w:pPr>
              <w:pStyle w:val="aff8"/>
            </w:pPr>
          </w:p>
        </w:tc>
        <w:tc>
          <w:tcPr>
            <w:tcW w:w="3679" w:type="pct"/>
            <w:vAlign w:val="center"/>
          </w:tcPr>
          <w:p w14:paraId="3A6C86AE" w14:textId="0B403707" w:rsidR="00DE7BB7" w:rsidRPr="000C7A42" w:rsidRDefault="00A15C78" w:rsidP="00D33642">
            <w:pPr>
              <w:pStyle w:val="aff8"/>
              <w:jc w:val="both"/>
            </w:pPr>
            <w:r>
              <w:t>Демонтаж (</w:t>
            </w:r>
            <w:r w:rsidR="00DE7BB7" w:rsidRPr="000C7A42">
              <w:t>монтаж</w:t>
            </w:r>
            <w:r>
              <w:t>)</w:t>
            </w:r>
            <w:r w:rsidR="00DE7BB7" w:rsidRPr="000C7A42">
              <w:t xml:space="preserve"> приборов, контролирующих работу двигателя</w:t>
            </w:r>
          </w:p>
        </w:tc>
      </w:tr>
      <w:tr w:rsidR="000530A7" w:rsidRPr="000C7A42" w14:paraId="505E5853" w14:textId="77777777" w:rsidTr="00D33642">
        <w:trPr>
          <w:trHeight w:val="20"/>
        </w:trPr>
        <w:tc>
          <w:tcPr>
            <w:tcW w:w="1321" w:type="pct"/>
            <w:vMerge/>
          </w:tcPr>
          <w:p w14:paraId="1C9500B4" w14:textId="77777777" w:rsidR="00DE7BB7" w:rsidRPr="000C7A42" w:rsidRDefault="00DE7BB7" w:rsidP="007D54BC">
            <w:pPr>
              <w:pStyle w:val="aff8"/>
            </w:pPr>
          </w:p>
        </w:tc>
        <w:tc>
          <w:tcPr>
            <w:tcW w:w="3679" w:type="pct"/>
            <w:vAlign w:val="center"/>
          </w:tcPr>
          <w:p w14:paraId="1B48BBEE" w14:textId="4633FF11" w:rsidR="00DE7BB7" w:rsidRPr="000C7A42" w:rsidRDefault="00A15C78" w:rsidP="00D33642">
            <w:pPr>
              <w:pStyle w:val="aff8"/>
              <w:jc w:val="both"/>
            </w:pPr>
            <w:r>
              <w:t>Демонтаж (</w:t>
            </w:r>
            <w:r w:rsidR="00DE7BB7" w:rsidRPr="000C7A42">
              <w:t>монтаж</w:t>
            </w:r>
            <w:r>
              <w:t>)</w:t>
            </w:r>
            <w:r w:rsidR="00DE7BB7" w:rsidRPr="000C7A42">
              <w:t xml:space="preserve"> вспомогательных приборов</w:t>
            </w:r>
          </w:p>
        </w:tc>
      </w:tr>
      <w:tr w:rsidR="000530A7" w:rsidRPr="000C7A42" w14:paraId="325F44E6" w14:textId="77777777" w:rsidTr="00D33642">
        <w:trPr>
          <w:trHeight w:val="20"/>
        </w:trPr>
        <w:tc>
          <w:tcPr>
            <w:tcW w:w="1321" w:type="pct"/>
            <w:vMerge/>
          </w:tcPr>
          <w:p w14:paraId="6EE184A9" w14:textId="77777777" w:rsidR="002C3183" w:rsidRPr="000C7A42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5CAB4ABE" w14:textId="77777777" w:rsidR="002C3183" w:rsidRPr="000C7A42" w:rsidRDefault="002C3183" w:rsidP="00D33642">
            <w:pPr>
              <w:pStyle w:val="aff8"/>
              <w:jc w:val="both"/>
            </w:pPr>
            <w:r w:rsidRPr="000C7A42">
              <w:t>Монтаж блоков радионавигационного оборудования</w:t>
            </w:r>
          </w:p>
        </w:tc>
      </w:tr>
      <w:tr w:rsidR="000530A7" w:rsidRPr="000C7A42" w14:paraId="6347F74F" w14:textId="77777777" w:rsidTr="00D33642">
        <w:trPr>
          <w:trHeight w:val="20"/>
        </w:trPr>
        <w:tc>
          <w:tcPr>
            <w:tcW w:w="1321" w:type="pct"/>
            <w:vMerge/>
          </w:tcPr>
          <w:p w14:paraId="0BE2F849" w14:textId="77777777" w:rsidR="002C3183" w:rsidRPr="000C7A42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1D5BBBFF" w14:textId="77777777" w:rsidR="002C3183" w:rsidRPr="000C7A42" w:rsidRDefault="002C3183" w:rsidP="00D33642">
            <w:pPr>
              <w:pStyle w:val="aff8"/>
              <w:jc w:val="both"/>
            </w:pPr>
            <w:r w:rsidRPr="000C7A42">
              <w:t>Монтаж антенн и антенно-фидерных устройств радиосвязного и радионавигационного оборудования</w:t>
            </w:r>
          </w:p>
        </w:tc>
      </w:tr>
      <w:tr w:rsidR="000530A7" w:rsidRPr="000C7A42" w14:paraId="6E237E9F" w14:textId="77777777" w:rsidTr="00D33642">
        <w:trPr>
          <w:trHeight w:val="20"/>
        </w:trPr>
        <w:tc>
          <w:tcPr>
            <w:tcW w:w="1321" w:type="pct"/>
            <w:vMerge/>
          </w:tcPr>
          <w:p w14:paraId="0BF43C76" w14:textId="77777777" w:rsidR="002C3183" w:rsidRPr="000C7A42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33C02A4C" w14:textId="77777777" w:rsidR="002C3183" w:rsidRPr="000C7A42" w:rsidRDefault="002C3183" w:rsidP="00D33642">
            <w:pPr>
              <w:pStyle w:val="aff8"/>
              <w:jc w:val="both"/>
            </w:pPr>
            <w:r w:rsidRPr="000C7A42">
              <w:t>Выявление и устранение дефектов монтажа</w:t>
            </w:r>
          </w:p>
        </w:tc>
      </w:tr>
      <w:tr w:rsidR="000530A7" w:rsidRPr="000C7A42" w14:paraId="5C538025" w14:textId="77777777" w:rsidTr="00D33642">
        <w:trPr>
          <w:trHeight w:val="20"/>
        </w:trPr>
        <w:tc>
          <w:tcPr>
            <w:tcW w:w="1321" w:type="pct"/>
            <w:vMerge w:val="restart"/>
          </w:tcPr>
          <w:p w14:paraId="68D3C96A" w14:textId="77777777" w:rsidR="002C3183" w:rsidRPr="000C7A42" w:rsidDel="002A1D54" w:rsidRDefault="002C3183" w:rsidP="007D54BC">
            <w:pPr>
              <w:pStyle w:val="aff8"/>
            </w:pPr>
            <w:r w:rsidRPr="000C7A42" w:rsidDel="002A1D54">
              <w:t>Необходимые умения</w:t>
            </w:r>
          </w:p>
        </w:tc>
        <w:tc>
          <w:tcPr>
            <w:tcW w:w="3679" w:type="pct"/>
          </w:tcPr>
          <w:p w14:paraId="1FE2D6B4" w14:textId="624E5714" w:rsidR="002C3183" w:rsidRPr="000C7A42" w:rsidRDefault="00A26736" w:rsidP="00D33642">
            <w:pPr>
              <w:pStyle w:val="aff8"/>
              <w:jc w:val="both"/>
            </w:pPr>
            <w:r w:rsidRPr="000C7A42">
              <w:t>Применять методы монтаж</w:t>
            </w:r>
            <w:r w:rsidR="00666218">
              <w:t>а</w:t>
            </w:r>
            <w:r w:rsidRPr="000C7A42">
              <w:t xml:space="preserve"> и демонтаж</w:t>
            </w:r>
            <w:r w:rsidR="00666218">
              <w:t>а</w:t>
            </w:r>
            <w:r w:rsidRPr="000C7A42">
              <w:t xml:space="preserve"> электро- и радиоэлектронного оборудования</w:t>
            </w:r>
          </w:p>
        </w:tc>
      </w:tr>
      <w:tr w:rsidR="000530A7" w:rsidRPr="000C7A42" w14:paraId="74EEBB85" w14:textId="77777777" w:rsidTr="00D33642">
        <w:trPr>
          <w:trHeight w:val="20"/>
        </w:trPr>
        <w:tc>
          <w:tcPr>
            <w:tcW w:w="1321" w:type="pct"/>
            <w:vMerge/>
          </w:tcPr>
          <w:p w14:paraId="0A67F398" w14:textId="77777777" w:rsidR="002C3183" w:rsidRPr="000C7A42" w:rsidDel="002A1D54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50F8D420" w14:textId="3C411964" w:rsidR="002C3183" w:rsidRPr="000C7A42" w:rsidRDefault="00A26736" w:rsidP="00D33642">
            <w:pPr>
              <w:pStyle w:val="aff8"/>
              <w:jc w:val="both"/>
            </w:pPr>
            <w:r w:rsidRPr="000C7A42">
              <w:t xml:space="preserve">Обеспечивать демонтаж </w:t>
            </w:r>
            <w:r w:rsidR="000C62D7" w:rsidRPr="000C7A42">
              <w:t>электрооборудования</w:t>
            </w:r>
          </w:p>
        </w:tc>
      </w:tr>
      <w:tr w:rsidR="000530A7" w:rsidRPr="000C7A42" w14:paraId="4E5FA158" w14:textId="77777777" w:rsidTr="00D33642">
        <w:trPr>
          <w:trHeight w:val="20"/>
        </w:trPr>
        <w:tc>
          <w:tcPr>
            <w:tcW w:w="1321" w:type="pct"/>
            <w:vMerge/>
          </w:tcPr>
          <w:p w14:paraId="34CA043E" w14:textId="77777777" w:rsidR="000C62D7" w:rsidRPr="000C7A42" w:rsidDel="002A1D54" w:rsidRDefault="000C62D7" w:rsidP="007D54BC">
            <w:pPr>
              <w:pStyle w:val="aff8"/>
            </w:pPr>
          </w:p>
        </w:tc>
        <w:tc>
          <w:tcPr>
            <w:tcW w:w="3679" w:type="pct"/>
          </w:tcPr>
          <w:p w14:paraId="451193CB" w14:textId="45BD9B90" w:rsidR="000C62D7" w:rsidRPr="000C7A42" w:rsidRDefault="000C62D7" w:rsidP="00D33642">
            <w:pPr>
              <w:pStyle w:val="aff8"/>
              <w:jc w:val="both"/>
            </w:pPr>
            <w:r w:rsidRPr="000C7A42">
              <w:t>Производить монтаж радиоэлектронного оборудования различного назначения</w:t>
            </w:r>
          </w:p>
        </w:tc>
      </w:tr>
      <w:tr w:rsidR="000530A7" w:rsidRPr="000C7A42" w14:paraId="6F2AE3A9" w14:textId="77777777" w:rsidTr="00D33642">
        <w:trPr>
          <w:trHeight w:val="20"/>
        </w:trPr>
        <w:tc>
          <w:tcPr>
            <w:tcW w:w="1321" w:type="pct"/>
            <w:vMerge/>
          </w:tcPr>
          <w:p w14:paraId="059CCCBD" w14:textId="77777777" w:rsidR="002C3183" w:rsidRPr="000C7A42" w:rsidDel="002A1D54" w:rsidRDefault="002C3183" w:rsidP="007D54BC">
            <w:pPr>
              <w:pStyle w:val="aff8"/>
            </w:pPr>
          </w:p>
        </w:tc>
        <w:tc>
          <w:tcPr>
            <w:tcW w:w="3679" w:type="pct"/>
            <w:shd w:val="clear" w:color="auto" w:fill="FFFFFF" w:themeFill="background1"/>
          </w:tcPr>
          <w:p w14:paraId="6B672608" w14:textId="2877DF2E" w:rsidR="002C3183" w:rsidRPr="000C7A42" w:rsidRDefault="002C3183" w:rsidP="00D33642">
            <w:pPr>
              <w:pStyle w:val="aff8"/>
              <w:jc w:val="both"/>
            </w:pPr>
            <w:r w:rsidRPr="000C7A42">
              <w:t xml:space="preserve">Использовать электроизмерительные приборы при </w:t>
            </w:r>
            <w:r w:rsidR="000C62D7" w:rsidRPr="000C7A42">
              <w:t xml:space="preserve">выполнении монтажа и </w:t>
            </w:r>
            <w:r w:rsidRPr="000C7A42">
              <w:t>работ на летательных аппаратах</w:t>
            </w:r>
          </w:p>
        </w:tc>
      </w:tr>
      <w:tr w:rsidR="000530A7" w:rsidRPr="000C7A42" w14:paraId="215EB51D" w14:textId="77777777" w:rsidTr="00D33642">
        <w:trPr>
          <w:trHeight w:val="20"/>
        </w:trPr>
        <w:tc>
          <w:tcPr>
            <w:tcW w:w="1321" w:type="pct"/>
            <w:vMerge/>
          </w:tcPr>
          <w:p w14:paraId="5B6CB3D1" w14:textId="77777777" w:rsidR="002C3183" w:rsidRPr="000C7A42" w:rsidDel="002A1D54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743B48A4" w14:textId="582C4C4C" w:rsidR="002C3183" w:rsidRPr="000C7A42" w:rsidRDefault="00190875" w:rsidP="00D33642">
            <w:pPr>
              <w:pStyle w:val="aff8"/>
              <w:jc w:val="both"/>
            </w:pPr>
            <w:r w:rsidRPr="000C7A42">
              <w:t>Применять технологию устранения дефектов монтажа</w:t>
            </w:r>
          </w:p>
        </w:tc>
      </w:tr>
      <w:tr w:rsidR="000530A7" w:rsidRPr="000C7A42" w14:paraId="1C2396D8" w14:textId="77777777" w:rsidTr="00D33642">
        <w:trPr>
          <w:trHeight w:val="20"/>
        </w:trPr>
        <w:tc>
          <w:tcPr>
            <w:tcW w:w="1321" w:type="pct"/>
            <w:vMerge/>
          </w:tcPr>
          <w:p w14:paraId="51E6D58B" w14:textId="77777777" w:rsidR="002C3183" w:rsidRPr="000C7A42" w:rsidDel="002A1D54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1F9B193A" w14:textId="77777777" w:rsidR="002C3183" w:rsidRPr="000C7A42" w:rsidRDefault="002C3183" w:rsidP="00D33642">
            <w:pPr>
              <w:pStyle w:val="aff8"/>
              <w:jc w:val="both"/>
            </w:pPr>
            <w:r w:rsidRPr="000C7A42">
              <w:t>Выполнять демонтаж датчиков и блоков приборного оборудования</w:t>
            </w:r>
          </w:p>
        </w:tc>
      </w:tr>
      <w:tr w:rsidR="000530A7" w:rsidRPr="000C7A42" w14:paraId="61C67A9D" w14:textId="77777777" w:rsidTr="00D33642">
        <w:trPr>
          <w:trHeight w:val="20"/>
        </w:trPr>
        <w:tc>
          <w:tcPr>
            <w:tcW w:w="1321" w:type="pct"/>
            <w:vMerge w:val="restart"/>
          </w:tcPr>
          <w:p w14:paraId="1C5EAEF8" w14:textId="77777777" w:rsidR="002C3183" w:rsidRPr="000C7A42" w:rsidDel="002A1D54" w:rsidRDefault="002C3183" w:rsidP="007D54BC">
            <w:pPr>
              <w:pStyle w:val="aff8"/>
            </w:pPr>
            <w:r w:rsidRPr="000C7A42" w:rsidDel="002A1D54">
              <w:t>Необходимые знания</w:t>
            </w:r>
          </w:p>
        </w:tc>
        <w:tc>
          <w:tcPr>
            <w:tcW w:w="3679" w:type="pct"/>
          </w:tcPr>
          <w:p w14:paraId="776B130B" w14:textId="18FD4B00" w:rsidR="002C3183" w:rsidRPr="000C7A42" w:rsidRDefault="002C3183" w:rsidP="00D33642">
            <w:pPr>
              <w:pStyle w:val="aff8"/>
              <w:jc w:val="both"/>
            </w:pPr>
            <w:r w:rsidRPr="000C7A42">
              <w:t xml:space="preserve">Порядок </w:t>
            </w:r>
            <w:r w:rsidR="000C62D7" w:rsidRPr="000C7A42">
              <w:t>выполнения монтаж</w:t>
            </w:r>
            <w:r w:rsidR="00666218">
              <w:t>а</w:t>
            </w:r>
            <w:r w:rsidR="000C62D7" w:rsidRPr="000C7A42">
              <w:t xml:space="preserve"> электро- и радиоэлектронного оборудования</w:t>
            </w:r>
          </w:p>
        </w:tc>
      </w:tr>
      <w:tr w:rsidR="000530A7" w:rsidRPr="000C7A42" w14:paraId="5EBF8D33" w14:textId="77777777" w:rsidTr="00D33642">
        <w:trPr>
          <w:trHeight w:val="20"/>
        </w:trPr>
        <w:tc>
          <w:tcPr>
            <w:tcW w:w="1321" w:type="pct"/>
            <w:vMerge/>
          </w:tcPr>
          <w:p w14:paraId="165ACF5A" w14:textId="77777777" w:rsidR="002C3183" w:rsidRPr="000C7A42" w:rsidDel="002A1D54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34D15BE7" w14:textId="65AF5B64" w:rsidR="002C3183" w:rsidRPr="000C7A42" w:rsidRDefault="000C62D7" w:rsidP="00D33642">
            <w:pPr>
              <w:pStyle w:val="aff8"/>
              <w:jc w:val="both"/>
            </w:pPr>
            <w:r w:rsidRPr="000C7A42">
              <w:t>Полумонтажные с</w:t>
            </w:r>
            <w:r w:rsidR="002C3183" w:rsidRPr="000C7A42">
              <w:t xml:space="preserve">хемы электро- и </w:t>
            </w:r>
            <w:r w:rsidRPr="000C7A42">
              <w:t>радиоэлектронного оборудования</w:t>
            </w:r>
            <w:r w:rsidR="002C3183" w:rsidRPr="000C7A42">
              <w:t>, их параметры</w:t>
            </w:r>
          </w:p>
        </w:tc>
      </w:tr>
      <w:tr w:rsidR="000530A7" w:rsidRPr="000C7A42" w14:paraId="16BB5EE8" w14:textId="77777777" w:rsidTr="00D33642">
        <w:trPr>
          <w:trHeight w:val="20"/>
        </w:trPr>
        <w:tc>
          <w:tcPr>
            <w:tcW w:w="1321" w:type="pct"/>
            <w:vMerge/>
          </w:tcPr>
          <w:p w14:paraId="7598C706" w14:textId="77777777" w:rsidR="002C3183" w:rsidRPr="000C7A42" w:rsidDel="002A1D54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011827CC" w14:textId="499A7FBB" w:rsidR="002C3183" w:rsidRPr="000C7A42" w:rsidRDefault="002C3183" w:rsidP="00D33642">
            <w:pPr>
              <w:pStyle w:val="aff8"/>
              <w:jc w:val="both"/>
            </w:pPr>
            <w:r w:rsidRPr="000C7A42">
              <w:t xml:space="preserve">Комплектация монтируемого и демонтируемого </w:t>
            </w:r>
            <w:r w:rsidR="000C62D7" w:rsidRPr="000C7A42">
              <w:t>радиоэлектронного оборудования</w:t>
            </w:r>
          </w:p>
        </w:tc>
      </w:tr>
      <w:tr w:rsidR="000530A7" w:rsidRPr="000C7A42" w14:paraId="006568EE" w14:textId="77777777" w:rsidTr="00D33642">
        <w:trPr>
          <w:trHeight w:val="20"/>
        </w:trPr>
        <w:tc>
          <w:tcPr>
            <w:tcW w:w="1321" w:type="pct"/>
            <w:vMerge/>
          </w:tcPr>
          <w:p w14:paraId="58B85C37" w14:textId="77777777" w:rsidR="002C3183" w:rsidRPr="000C7A42" w:rsidDel="002A1D54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33B6A1AE" w14:textId="77777777" w:rsidR="002C3183" w:rsidRPr="000C7A42" w:rsidRDefault="002C3183" w:rsidP="00D33642">
            <w:pPr>
              <w:pStyle w:val="aff8"/>
              <w:jc w:val="both"/>
            </w:pPr>
            <w:r w:rsidRPr="000C7A42">
              <w:t>Основные сведения об электрических измерениях и радиоматериалах</w:t>
            </w:r>
          </w:p>
        </w:tc>
      </w:tr>
      <w:tr w:rsidR="000530A7" w:rsidRPr="000C7A42" w14:paraId="6640D132" w14:textId="77777777" w:rsidTr="00D33642">
        <w:trPr>
          <w:trHeight w:val="20"/>
        </w:trPr>
        <w:tc>
          <w:tcPr>
            <w:tcW w:w="1321" w:type="pct"/>
            <w:vMerge/>
          </w:tcPr>
          <w:p w14:paraId="4D772855" w14:textId="77777777" w:rsidR="002C3183" w:rsidRPr="000C7A42" w:rsidDel="002A1D54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6F5335B8" w14:textId="77777777" w:rsidR="002C3183" w:rsidRPr="000C7A42" w:rsidRDefault="002C3183" w:rsidP="00D33642">
            <w:pPr>
              <w:pStyle w:val="aff8"/>
              <w:jc w:val="both"/>
            </w:pPr>
            <w:r w:rsidRPr="000C7A42">
              <w:t>Правила применения стандартных электроизмерительных приборов</w:t>
            </w:r>
          </w:p>
        </w:tc>
      </w:tr>
      <w:tr w:rsidR="000530A7" w:rsidRPr="000C7A42" w14:paraId="41F14205" w14:textId="77777777" w:rsidTr="00D33642">
        <w:trPr>
          <w:trHeight w:val="20"/>
        </w:trPr>
        <w:tc>
          <w:tcPr>
            <w:tcW w:w="1321" w:type="pct"/>
            <w:vMerge/>
          </w:tcPr>
          <w:p w14:paraId="5FA66705" w14:textId="77777777" w:rsidR="002C3183" w:rsidRPr="000C7A42" w:rsidDel="002A1D54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0DCB0E53" w14:textId="68677B28" w:rsidR="002C3183" w:rsidRPr="000C7A42" w:rsidRDefault="000C62D7" w:rsidP="00D33642">
            <w:pPr>
              <w:pStyle w:val="aff8"/>
              <w:jc w:val="both"/>
            </w:pPr>
            <w:r w:rsidRPr="000C7A42">
              <w:t>Порядок</w:t>
            </w:r>
            <w:r w:rsidR="00126F8F" w:rsidRPr="000C7A42">
              <w:t xml:space="preserve"> </w:t>
            </w:r>
            <w:r w:rsidR="002C3183" w:rsidRPr="000C7A42">
              <w:t>чтения электросхем</w:t>
            </w:r>
          </w:p>
        </w:tc>
      </w:tr>
      <w:tr w:rsidR="000530A7" w:rsidRPr="000C7A42" w14:paraId="11FF3A75" w14:textId="77777777" w:rsidTr="00D33642">
        <w:trPr>
          <w:trHeight w:val="20"/>
        </w:trPr>
        <w:tc>
          <w:tcPr>
            <w:tcW w:w="1321" w:type="pct"/>
            <w:vMerge/>
          </w:tcPr>
          <w:p w14:paraId="5F7E98AD" w14:textId="77777777" w:rsidR="002C3183" w:rsidRPr="000C7A42" w:rsidDel="002A1D54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16B3FD0B" w14:textId="77777777" w:rsidR="002C3183" w:rsidRPr="000C7A42" w:rsidRDefault="002C3183" w:rsidP="00D33642">
            <w:pPr>
              <w:pStyle w:val="aff8"/>
              <w:jc w:val="both"/>
            </w:pPr>
            <w:r w:rsidRPr="000C7A42">
              <w:t>Основы электротехники в объеме выполняемых работ</w:t>
            </w:r>
          </w:p>
        </w:tc>
      </w:tr>
      <w:tr w:rsidR="000530A7" w:rsidRPr="000C7A42" w14:paraId="30ED8A45" w14:textId="77777777" w:rsidTr="00D33642">
        <w:trPr>
          <w:trHeight w:val="20"/>
        </w:trPr>
        <w:tc>
          <w:tcPr>
            <w:tcW w:w="1321" w:type="pct"/>
            <w:vMerge/>
          </w:tcPr>
          <w:p w14:paraId="07725B78" w14:textId="77777777" w:rsidR="002C3183" w:rsidRPr="000C7A42" w:rsidDel="002A1D54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492BD094" w14:textId="77777777" w:rsidR="002C3183" w:rsidRPr="000C7A42" w:rsidRDefault="002C3183" w:rsidP="00D33642">
            <w:pPr>
              <w:pStyle w:val="aff8"/>
              <w:jc w:val="both"/>
            </w:pPr>
            <w:r w:rsidRPr="000C7A42">
              <w:t>Основы радиотехники в объеме выполняемых работ</w:t>
            </w:r>
          </w:p>
        </w:tc>
      </w:tr>
      <w:tr w:rsidR="000530A7" w:rsidRPr="000C7A42" w14:paraId="56F38589" w14:textId="77777777" w:rsidTr="00D33642">
        <w:trPr>
          <w:trHeight w:val="20"/>
        </w:trPr>
        <w:tc>
          <w:tcPr>
            <w:tcW w:w="1321" w:type="pct"/>
            <w:vMerge/>
          </w:tcPr>
          <w:p w14:paraId="23DE3E01" w14:textId="77777777" w:rsidR="002C3183" w:rsidRPr="000C7A42" w:rsidDel="002A1D54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1FFD640A" w14:textId="77777777" w:rsidR="002C3183" w:rsidRPr="000C7A42" w:rsidRDefault="002C3183" w:rsidP="00D33642">
            <w:pPr>
              <w:pStyle w:val="aff8"/>
              <w:jc w:val="both"/>
            </w:pPr>
            <w:r w:rsidRPr="000C7A42">
              <w:t>Требования охраны труда, промышленной, экологической и электробезопасности при монтаже электрооборудования летательных аппаратов</w:t>
            </w:r>
          </w:p>
        </w:tc>
      </w:tr>
      <w:tr w:rsidR="000530A7" w:rsidRPr="000C7A42" w14:paraId="314E2AE4" w14:textId="77777777" w:rsidTr="00D33642">
        <w:trPr>
          <w:trHeight w:val="20"/>
        </w:trPr>
        <w:tc>
          <w:tcPr>
            <w:tcW w:w="1321" w:type="pct"/>
            <w:vMerge/>
          </w:tcPr>
          <w:p w14:paraId="5756B18F" w14:textId="77777777" w:rsidR="002C3183" w:rsidRPr="000C7A42" w:rsidDel="002A1D54" w:rsidRDefault="002C3183" w:rsidP="007D54BC">
            <w:pPr>
              <w:pStyle w:val="aff8"/>
            </w:pPr>
          </w:p>
        </w:tc>
        <w:tc>
          <w:tcPr>
            <w:tcW w:w="3679" w:type="pct"/>
          </w:tcPr>
          <w:p w14:paraId="33E69E28" w14:textId="77777777" w:rsidR="002C3183" w:rsidRPr="000C7A42" w:rsidRDefault="002C3183" w:rsidP="00D33642">
            <w:pPr>
              <w:pStyle w:val="aff8"/>
              <w:jc w:val="both"/>
            </w:pPr>
            <w:r w:rsidRPr="000C7A42">
              <w:t>Требования к организации рабочего места при выполнении работ по монтажу радио- и электрооборудования</w:t>
            </w:r>
          </w:p>
        </w:tc>
      </w:tr>
      <w:tr w:rsidR="000530A7" w:rsidRPr="000C7A42" w14:paraId="703A36BC" w14:textId="77777777" w:rsidTr="00D33642">
        <w:trPr>
          <w:trHeight w:val="20"/>
        </w:trPr>
        <w:tc>
          <w:tcPr>
            <w:tcW w:w="1321" w:type="pct"/>
          </w:tcPr>
          <w:p w14:paraId="1ED035D0" w14:textId="77777777" w:rsidR="002C3183" w:rsidRPr="000C7A42" w:rsidDel="002A1D54" w:rsidRDefault="002C3183" w:rsidP="007D54BC">
            <w:pPr>
              <w:pStyle w:val="aff8"/>
            </w:pPr>
            <w:r w:rsidRPr="000C7A42">
              <w:t>Другие характеристики</w:t>
            </w:r>
          </w:p>
        </w:tc>
        <w:tc>
          <w:tcPr>
            <w:tcW w:w="3679" w:type="pct"/>
          </w:tcPr>
          <w:p w14:paraId="34AD1CE4" w14:textId="77777777" w:rsidR="002C3183" w:rsidRPr="000C7A42" w:rsidRDefault="002C3183" w:rsidP="00D33642">
            <w:pPr>
              <w:pStyle w:val="aff8"/>
              <w:jc w:val="both"/>
            </w:pPr>
            <w:r w:rsidRPr="000C7A42">
              <w:t>-</w:t>
            </w:r>
          </w:p>
        </w:tc>
      </w:tr>
    </w:tbl>
    <w:p w14:paraId="28AE048F" w14:textId="7729B37C" w:rsidR="00946B49" w:rsidRDefault="00946B49" w:rsidP="00946B49"/>
    <w:p w14:paraId="207F6833" w14:textId="36F1998C" w:rsidR="00361A4C" w:rsidRPr="000C7A42" w:rsidRDefault="00361A4C" w:rsidP="007E7561">
      <w:pPr>
        <w:pStyle w:val="2"/>
      </w:pPr>
      <w:bookmarkStart w:id="20" w:name="_Toc70589541"/>
      <w:r w:rsidRPr="000C7A42">
        <w:t>3.7. Обобщ</w:t>
      </w:r>
      <w:r w:rsidR="0057516D" w:rsidRPr="000C7A42">
        <w:t>е</w:t>
      </w:r>
      <w:r w:rsidRPr="000C7A42">
        <w:t>нная трудовая функция</w:t>
      </w:r>
      <w:bookmarkEnd w:id="20"/>
    </w:p>
    <w:p w14:paraId="6D9C6127" w14:textId="77777777" w:rsidR="00946B49" w:rsidRPr="000C7A42" w:rsidRDefault="00946B49" w:rsidP="00946B4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5265"/>
        <w:gridCol w:w="552"/>
        <w:gridCol w:w="797"/>
        <w:gridCol w:w="1447"/>
        <w:gridCol w:w="653"/>
      </w:tblGrid>
      <w:tr w:rsidR="000530A7" w:rsidRPr="000C7A42" w14:paraId="57586A0E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CD42D8" w14:textId="77777777" w:rsidR="00361A4C" w:rsidRPr="000C7A42" w:rsidRDefault="00361A4C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8A3BE7" w14:textId="10455A2A" w:rsidR="00361A4C" w:rsidRPr="000C7A42" w:rsidRDefault="00361A4C" w:rsidP="007D54BC">
            <w:r w:rsidRPr="000C7A42">
              <w:t>Изготовление по монтажным схемам и чертежам сложного электро- и радиоэлектронного оборудования и жгутов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28C1D0" w14:textId="77777777" w:rsidR="00361A4C" w:rsidRPr="000C7A42" w:rsidRDefault="00361A4C" w:rsidP="007D54B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A051E9" w14:textId="3219B894" w:rsidR="00361A4C" w:rsidRPr="000C7A42" w:rsidRDefault="000C7A42" w:rsidP="007D54BC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G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73092C" w14:textId="77777777" w:rsidR="00361A4C" w:rsidRPr="000C7A42" w:rsidRDefault="00361A4C" w:rsidP="007D54B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33B94C" w14:textId="77777777" w:rsidR="00361A4C" w:rsidRPr="000C7A42" w:rsidRDefault="00361A4C" w:rsidP="007D54BC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4</w:t>
            </w:r>
          </w:p>
        </w:tc>
      </w:tr>
    </w:tbl>
    <w:p w14:paraId="0F071DAF" w14:textId="77777777" w:rsidR="00D377B2" w:rsidRDefault="00D377B2"/>
    <w:p w14:paraId="7716130E" w14:textId="77777777" w:rsidR="001F128A" w:rsidRDefault="001F128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7"/>
        <w:gridCol w:w="1057"/>
        <w:gridCol w:w="390"/>
        <w:gridCol w:w="2968"/>
        <w:gridCol w:w="1104"/>
        <w:gridCol w:w="13"/>
        <w:gridCol w:w="1891"/>
      </w:tblGrid>
      <w:tr w:rsidR="000530A7" w:rsidRPr="000C7A42" w14:paraId="70F183D4" w14:textId="77777777" w:rsidTr="000530A7">
        <w:trPr>
          <w:trHeight w:val="283"/>
        </w:trPr>
        <w:tc>
          <w:tcPr>
            <w:tcW w:w="13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B73935" w14:textId="69044880" w:rsidR="00361A4C" w:rsidRPr="000C7A42" w:rsidRDefault="00361A4C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обобщ</w:t>
            </w:r>
            <w:r w:rsidR="0057516D" w:rsidRPr="000C7A42">
              <w:rPr>
                <w:sz w:val="20"/>
                <w:szCs w:val="20"/>
              </w:rPr>
              <w:t>е</w:t>
            </w:r>
            <w:r w:rsidRPr="000C7A42">
              <w:rPr>
                <w:sz w:val="20"/>
                <w:szCs w:val="20"/>
              </w:rPr>
              <w:t>нной трудовой функции</w:t>
            </w:r>
          </w:p>
        </w:tc>
        <w:tc>
          <w:tcPr>
            <w:tcW w:w="5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F1AAA20" w14:textId="77777777" w:rsidR="00361A4C" w:rsidRPr="000C7A42" w:rsidRDefault="00361A4C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FD81D6" w14:textId="77777777" w:rsidR="00361A4C" w:rsidRPr="000C7A42" w:rsidRDefault="00361A4C" w:rsidP="007D54BC">
            <w:pPr>
              <w:rPr>
                <w:szCs w:val="18"/>
              </w:rPr>
            </w:pPr>
            <w:r w:rsidRPr="000C7A42">
              <w:rPr>
                <w:szCs w:val="18"/>
              </w:rPr>
              <w:t>Х</w:t>
            </w:r>
          </w:p>
        </w:tc>
        <w:tc>
          <w:tcPr>
            <w:tcW w:w="14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6AE474" w14:textId="77777777" w:rsidR="00361A4C" w:rsidRPr="000C7A42" w:rsidRDefault="00361A4C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7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CB1DC5" w14:textId="77777777" w:rsidR="00361A4C" w:rsidRPr="000C7A42" w:rsidRDefault="00361A4C" w:rsidP="007D54BC">
            <w:pPr>
              <w:jc w:val="center"/>
            </w:pPr>
          </w:p>
        </w:tc>
        <w:tc>
          <w:tcPr>
            <w:tcW w:w="9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41CA0F" w14:textId="77777777" w:rsidR="00361A4C" w:rsidRPr="000C7A42" w:rsidRDefault="00361A4C" w:rsidP="007D54BC">
            <w:pPr>
              <w:jc w:val="center"/>
            </w:pPr>
          </w:p>
        </w:tc>
      </w:tr>
      <w:tr w:rsidR="000530A7" w:rsidRPr="000C7A42" w14:paraId="6FF7840C" w14:textId="77777777" w:rsidTr="000530A7">
        <w:trPr>
          <w:trHeight w:val="479"/>
        </w:trPr>
        <w:tc>
          <w:tcPr>
            <w:tcW w:w="352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B48CF" w14:textId="77777777" w:rsidR="00361A4C" w:rsidRPr="000C7A42" w:rsidRDefault="00361A4C" w:rsidP="007D54BC">
            <w:pPr>
              <w:rPr>
                <w:sz w:val="18"/>
                <w:szCs w:val="16"/>
              </w:rPr>
            </w:pP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55052383" w14:textId="77777777" w:rsidR="00361A4C" w:rsidRPr="000C7A42" w:rsidRDefault="00361A4C" w:rsidP="007D54BC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gridSpan w:val="2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41302B3C" w14:textId="77777777" w:rsidR="00361A4C" w:rsidRPr="000C7A42" w:rsidRDefault="00361A4C" w:rsidP="007D54BC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F7BC657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26"/>
        <w:gridCol w:w="7769"/>
      </w:tblGrid>
      <w:tr w:rsidR="000530A7" w:rsidRPr="000C7A42" w14:paraId="4834412E" w14:textId="77777777" w:rsidTr="00D33642">
        <w:trPr>
          <w:trHeight w:val="20"/>
        </w:trPr>
        <w:tc>
          <w:tcPr>
            <w:tcW w:w="1190" w:type="pct"/>
          </w:tcPr>
          <w:p w14:paraId="1569D8F4" w14:textId="77777777" w:rsidR="00361A4C" w:rsidRPr="000C7A42" w:rsidRDefault="00361A4C" w:rsidP="00D33642">
            <w:pPr>
              <w:rPr>
                <w:szCs w:val="20"/>
              </w:rPr>
            </w:pPr>
            <w:r w:rsidRPr="000C7A42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810" w:type="pct"/>
          </w:tcPr>
          <w:p w14:paraId="692B965C" w14:textId="2A79976F" w:rsidR="00361A4C" w:rsidRPr="000C7A42" w:rsidRDefault="00E53BBA" w:rsidP="00D33642">
            <w:r w:rsidRPr="000C7A42">
              <w:t>Слесарь-монтажник приборного оборудования</w:t>
            </w:r>
            <w:r w:rsidR="00361A4C" w:rsidRPr="000C7A42">
              <w:t xml:space="preserve"> </w:t>
            </w:r>
            <w:r w:rsidR="00824333" w:rsidRPr="000C7A42">
              <w:t>5</w:t>
            </w:r>
            <w:r w:rsidR="00361A4C" w:rsidRPr="000C7A42">
              <w:t>-го разряда</w:t>
            </w:r>
          </w:p>
        </w:tc>
      </w:tr>
    </w:tbl>
    <w:p w14:paraId="1A74C0A0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26"/>
        <w:gridCol w:w="7769"/>
      </w:tblGrid>
      <w:tr w:rsidR="00AA1BFC" w:rsidRPr="000C7A42" w14:paraId="16C14A2E" w14:textId="77777777" w:rsidTr="00D33642">
        <w:trPr>
          <w:trHeight w:val="20"/>
        </w:trPr>
        <w:tc>
          <w:tcPr>
            <w:tcW w:w="1190" w:type="pct"/>
          </w:tcPr>
          <w:p w14:paraId="0464B04B" w14:textId="77777777" w:rsidR="00AA1BFC" w:rsidRPr="000C7A42" w:rsidRDefault="00AA1BFC" w:rsidP="00AA1BFC">
            <w:pPr>
              <w:rPr>
                <w:szCs w:val="20"/>
              </w:rPr>
            </w:pPr>
            <w:r w:rsidRPr="000C7A42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810" w:type="pct"/>
          </w:tcPr>
          <w:p w14:paraId="3675EE3A" w14:textId="77777777" w:rsidR="003C5D41" w:rsidRDefault="005A57B2" w:rsidP="00AA1BFC">
            <w:r w:rsidRPr="005A57B2"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0C2092C3" w14:textId="09C41CB5" w:rsidR="00AA1BFC" w:rsidRPr="000C7A42" w:rsidRDefault="00AA1BFC" w:rsidP="00AA1BFC">
            <w:r w:rsidRPr="000C7A42">
              <w:t>или</w:t>
            </w:r>
          </w:p>
          <w:p w14:paraId="25CBCE97" w14:textId="58AB0C32" w:rsidR="00AA1BFC" w:rsidRPr="000C7A42" w:rsidRDefault="00AA1BFC" w:rsidP="00AA1BFC">
            <w:r w:rsidRPr="000C7A42"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0530A7" w:rsidRPr="000C7A42" w14:paraId="0AC59D71" w14:textId="77777777" w:rsidTr="00D33642">
        <w:trPr>
          <w:trHeight w:val="20"/>
        </w:trPr>
        <w:tc>
          <w:tcPr>
            <w:tcW w:w="1190" w:type="pct"/>
          </w:tcPr>
          <w:p w14:paraId="10477997" w14:textId="77777777" w:rsidR="00361A4C" w:rsidRPr="000C7A42" w:rsidRDefault="00361A4C" w:rsidP="007D54BC">
            <w:pPr>
              <w:rPr>
                <w:szCs w:val="20"/>
              </w:rPr>
            </w:pPr>
            <w:r w:rsidRPr="000C7A42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810" w:type="pct"/>
          </w:tcPr>
          <w:p w14:paraId="21105625" w14:textId="53F9DEDF" w:rsidR="00361A4C" w:rsidRPr="000C7A42" w:rsidRDefault="00361A4C" w:rsidP="00E53BBA">
            <w:r w:rsidRPr="000C7A42">
              <w:t xml:space="preserve">Не менее </w:t>
            </w:r>
            <w:r w:rsidR="00824333" w:rsidRPr="000C7A42">
              <w:t>одного года</w:t>
            </w:r>
            <w:r w:rsidRPr="000C7A42">
              <w:t xml:space="preserve"> слесарем-монтажником приборного оборудования летательных аппаратов </w:t>
            </w:r>
            <w:r w:rsidR="00824333" w:rsidRPr="000C7A42">
              <w:t>4</w:t>
            </w:r>
            <w:r w:rsidRPr="000C7A42">
              <w:t>-го разряда</w:t>
            </w:r>
          </w:p>
        </w:tc>
      </w:tr>
      <w:tr w:rsidR="000530A7" w:rsidRPr="000C7A42" w14:paraId="01DFEE3C" w14:textId="77777777" w:rsidTr="00D33642">
        <w:trPr>
          <w:trHeight w:val="20"/>
        </w:trPr>
        <w:tc>
          <w:tcPr>
            <w:tcW w:w="1190" w:type="pct"/>
          </w:tcPr>
          <w:p w14:paraId="5A359CEA" w14:textId="77777777" w:rsidR="00361A4C" w:rsidRPr="000C7A42" w:rsidRDefault="00361A4C" w:rsidP="007D54BC">
            <w:pPr>
              <w:rPr>
                <w:szCs w:val="20"/>
              </w:rPr>
            </w:pPr>
            <w:r w:rsidRPr="000C7A42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810" w:type="pct"/>
          </w:tcPr>
          <w:p w14:paraId="66B13C30" w14:textId="626DAE70" w:rsidR="00361A4C" w:rsidRPr="000C7A42" w:rsidRDefault="000C7A42" w:rsidP="007D54BC">
            <w:pPr>
              <w:rPr>
                <w:rFonts w:eastAsia="Calibri"/>
              </w:rPr>
            </w:pPr>
            <w:r>
              <w:t>Прохождение обязательных предварительных и периодических медицинских осмотров</w:t>
            </w:r>
          </w:p>
          <w:p w14:paraId="385EF5B3" w14:textId="438E0B25" w:rsidR="00361A4C" w:rsidRPr="000C7A42" w:rsidRDefault="00656F73" w:rsidP="007D54BC">
            <w:pPr>
              <w:rPr>
                <w:rFonts w:eastAsia="Calibri"/>
                <w:shd w:val="clear" w:color="auto" w:fill="FFFFFF"/>
              </w:rPr>
            </w:pPr>
            <w:r>
              <w:rPr>
                <w:shd w:val="clear" w:color="auto" w:fill="FFFFFF"/>
              </w:rPr>
              <w:t>обучение мерам пожарной безопасности</w:t>
            </w:r>
          </w:p>
          <w:p w14:paraId="2E049BF6" w14:textId="77777777" w:rsidR="00361A4C" w:rsidRPr="000C7A42" w:rsidRDefault="00361A4C" w:rsidP="007D54BC">
            <w:r w:rsidRPr="000C7A42">
              <w:rPr>
                <w:shd w:val="clear" w:color="auto" w:fill="FFFFFF"/>
              </w:rPr>
              <w:t>Прохождение инструктажа по охране труда на рабочем месте</w:t>
            </w:r>
          </w:p>
        </w:tc>
      </w:tr>
      <w:tr w:rsidR="00D33642" w:rsidRPr="000C7A42" w14:paraId="45EBF090" w14:textId="77777777" w:rsidTr="00D33642">
        <w:trPr>
          <w:trHeight w:val="20"/>
        </w:trPr>
        <w:tc>
          <w:tcPr>
            <w:tcW w:w="1190" w:type="pct"/>
          </w:tcPr>
          <w:p w14:paraId="3E9B34AE" w14:textId="18DAE396" w:rsidR="00D33642" w:rsidRPr="000C7A42" w:rsidRDefault="00D33642" w:rsidP="007D54BC">
            <w:pPr>
              <w:rPr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810" w:type="pct"/>
          </w:tcPr>
          <w:p w14:paraId="6340BEFE" w14:textId="2059BC6C" w:rsidR="00D33642" w:rsidRPr="000C7A42" w:rsidRDefault="00D33642" w:rsidP="007D54BC">
            <w:r w:rsidRPr="000C7A42">
              <w:t>-</w:t>
            </w:r>
          </w:p>
        </w:tc>
      </w:tr>
    </w:tbl>
    <w:p w14:paraId="0C0E8120" w14:textId="77777777" w:rsidR="0057516D" w:rsidRPr="000C7A42" w:rsidRDefault="0057516D"/>
    <w:p w14:paraId="237C4CEE" w14:textId="4AA39474" w:rsidR="0057516D" w:rsidRPr="000C7A42" w:rsidRDefault="00946B49">
      <w:r w:rsidRPr="000C7A42">
        <w:t>Дополнительные характеристики</w:t>
      </w:r>
    </w:p>
    <w:p w14:paraId="012B4C6F" w14:textId="77777777" w:rsidR="0057516D" w:rsidRPr="000C7A42" w:rsidRDefault="0057516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15"/>
        <w:gridCol w:w="1237"/>
        <w:gridCol w:w="7243"/>
      </w:tblGrid>
      <w:tr w:rsidR="000530A7" w:rsidRPr="000C7A42" w14:paraId="1F728235" w14:textId="77777777" w:rsidTr="00D33642">
        <w:trPr>
          <w:trHeight w:val="20"/>
        </w:trPr>
        <w:tc>
          <w:tcPr>
            <w:tcW w:w="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B198BE" w14:textId="77777777" w:rsidR="00361A4C" w:rsidRPr="000C7A42" w:rsidRDefault="00361A4C" w:rsidP="007D54BC">
            <w:pPr>
              <w:jc w:val="center"/>
            </w:pPr>
            <w:r w:rsidRPr="000C7A42">
              <w:t>Наименование документа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3D9933" w14:textId="77777777" w:rsidR="00361A4C" w:rsidRPr="000C7A42" w:rsidRDefault="00361A4C" w:rsidP="007D54BC">
            <w:pPr>
              <w:jc w:val="center"/>
            </w:pPr>
            <w:r w:rsidRPr="000C7A42">
              <w:t>Код</w:t>
            </w:r>
          </w:p>
        </w:tc>
        <w:tc>
          <w:tcPr>
            <w:tcW w:w="3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2B2D37" w14:textId="77777777" w:rsidR="00361A4C" w:rsidRPr="000C7A42" w:rsidRDefault="00361A4C" w:rsidP="007D54BC">
            <w:pPr>
              <w:jc w:val="center"/>
            </w:pPr>
            <w:r w:rsidRPr="000C7A42">
              <w:t>Наименование базовой группы, должности (профессии) или специальности</w:t>
            </w:r>
          </w:p>
        </w:tc>
      </w:tr>
      <w:tr w:rsidR="000530A7" w:rsidRPr="000C7A42" w14:paraId="107665F5" w14:textId="77777777" w:rsidTr="00D33642">
        <w:trPr>
          <w:trHeight w:val="20"/>
        </w:trPr>
        <w:tc>
          <w:tcPr>
            <w:tcW w:w="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F9DC09" w14:textId="77777777" w:rsidR="00361A4C" w:rsidRPr="000C7A42" w:rsidRDefault="00361A4C" w:rsidP="00D33642">
            <w:pPr>
              <w:rPr>
                <w:vertAlign w:val="superscript"/>
              </w:rPr>
            </w:pPr>
            <w:r w:rsidRPr="000C7A42">
              <w:t>ОКЗ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7B0243" w14:textId="77777777" w:rsidR="00361A4C" w:rsidRPr="000C7A42" w:rsidRDefault="00361A4C" w:rsidP="00D33642">
            <w:pPr>
              <w:rPr>
                <w:strike/>
              </w:rPr>
            </w:pPr>
            <w:r w:rsidRPr="000C7A42">
              <w:t>7422</w:t>
            </w:r>
          </w:p>
        </w:tc>
        <w:tc>
          <w:tcPr>
            <w:tcW w:w="3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1298A3" w14:textId="77777777" w:rsidR="00361A4C" w:rsidRPr="000C7A42" w:rsidRDefault="00361A4C" w:rsidP="00D33642">
            <w:pPr>
              <w:rPr>
                <w:strike/>
              </w:rPr>
            </w:pPr>
            <w:r w:rsidRPr="000C7A42">
              <w:t>Монтажники и ремонтники по обслуживанию ИКТ и устройств связи</w:t>
            </w:r>
          </w:p>
        </w:tc>
      </w:tr>
      <w:tr w:rsidR="000530A7" w:rsidRPr="000C7A42" w14:paraId="4A76D684" w14:textId="77777777" w:rsidTr="00D33642">
        <w:trPr>
          <w:trHeight w:val="20"/>
        </w:trPr>
        <w:tc>
          <w:tcPr>
            <w:tcW w:w="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321915" w14:textId="77777777" w:rsidR="00361A4C" w:rsidRPr="000C7A42" w:rsidRDefault="00361A4C" w:rsidP="00D33642">
            <w:r w:rsidRPr="000C7A42">
              <w:t>ЕТКС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F9137F" w14:textId="681A0A43" w:rsidR="00361A4C" w:rsidRPr="000C7A42" w:rsidRDefault="00361A4C" w:rsidP="00D33642">
            <w:pPr>
              <w:rPr>
                <w:strike/>
              </w:rPr>
            </w:pPr>
            <w:r w:rsidRPr="000C7A42">
              <w:t xml:space="preserve">§ </w:t>
            </w:r>
            <w:r w:rsidR="00E53BBA" w:rsidRPr="000C7A42">
              <w:t>166</w:t>
            </w:r>
          </w:p>
        </w:tc>
        <w:tc>
          <w:tcPr>
            <w:tcW w:w="3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6DB2F2" w14:textId="55D23BF9" w:rsidR="00361A4C" w:rsidRPr="000C7A42" w:rsidRDefault="00E53BBA" w:rsidP="00D33642">
            <w:pPr>
              <w:rPr>
                <w:strike/>
              </w:rPr>
            </w:pPr>
            <w:r w:rsidRPr="000C7A42">
              <w:t>Слесарь-монтажник приборного оборудования</w:t>
            </w:r>
            <w:r w:rsidR="00361A4C" w:rsidRPr="000C7A42">
              <w:t xml:space="preserve"> </w:t>
            </w:r>
            <w:r w:rsidRPr="000C7A42">
              <w:t>5</w:t>
            </w:r>
            <w:r w:rsidR="00361A4C" w:rsidRPr="000C7A42">
              <w:t>-го разряда</w:t>
            </w:r>
          </w:p>
        </w:tc>
      </w:tr>
      <w:tr w:rsidR="000F6D8B" w:rsidRPr="000C7A42" w14:paraId="0FAE523E" w14:textId="77777777" w:rsidTr="00D33642">
        <w:trPr>
          <w:trHeight w:val="20"/>
        </w:trPr>
        <w:tc>
          <w:tcPr>
            <w:tcW w:w="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C66187" w14:textId="77777777" w:rsidR="000F6D8B" w:rsidRPr="000C7A42" w:rsidRDefault="000F6D8B" w:rsidP="00D33642">
            <w:r w:rsidRPr="000C7A42">
              <w:t>ОКПДТР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9874CD" w14:textId="00A8DF11" w:rsidR="000F6D8B" w:rsidRPr="000C7A42" w:rsidRDefault="000F6D8B" w:rsidP="00D33642">
            <w:pPr>
              <w:rPr>
                <w:strike/>
              </w:rPr>
            </w:pPr>
            <w:r w:rsidRPr="000C7A42">
              <w:t>14658</w:t>
            </w:r>
          </w:p>
        </w:tc>
        <w:tc>
          <w:tcPr>
            <w:tcW w:w="3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C5A095" w14:textId="4297B11F" w:rsidR="000F6D8B" w:rsidRPr="000C7A42" w:rsidRDefault="000F6D8B" w:rsidP="00D33642">
            <w:pPr>
              <w:rPr>
                <w:strike/>
              </w:rPr>
            </w:pPr>
            <w:r w:rsidRPr="000C7A42">
              <w:t>Монтажник электрооборудования летательных аппаратов</w:t>
            </w:r>
          </w:p>
        </w:tc>
      </w:tr>
      <w:tr w:rsidR="000530A7" w:rsidRPr="000C7A42" w14:paraId="6C5FF79C" w14:textId="77777777" w:rsidTr="00D33642">
        <w:trPr>
          <w:trHeight w:val="20"/>
        </w:trPr>
        <w:tc>
          <w:tcPr>
            <w:tcW w:w="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512943" w14:textId="77777777" w:rsidR="00361A4C" w:rsidRPr="000C7A42" w:rsidRDefault="00361A4C" w:rsidP="00D33642">
            <w:r w:rsidRPr="000C7A42">
              <w:t>ОКСО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A8EE44" w14:textId="77777777" w:rsidR="00361A4C" w:rsidRPr="000C7A42" w:rsidRDefault="00361A4C" w:rsidP="00D33642">
            <w:r w:rsidRPr="000C7A42">
              <w:t>2.24.01.02</w:t>
            </w:r>
          </w:p>
        </w:tc>
        <w:tc>
          <w:tcPr>
            <w:tcW w:w="3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C99B84" w14:textId="77777777" w:rsidR="00361A4C" w:rsidRPr="000C7A42" w:rsidRDefault="00361A4C" w:rsidP="00D33642">
            <w:r w:rsidRPr="000C7A42">
              <w:t>Электромонтажник авиационной техники</w:t>
            </w:r>
          </w:p>
        </w:tc>
      </w:tr>
    </w:tbl>
    <w:p w14:paraId="07DAC90E" w14:textId="77777777" w:rsidR="00946B49" w:rsidRPr="000C7A42" w:rsidRDefault="00946B49" w:rsidP="007E7561">
      <w:pPr>
        <w:ind w:left="-11"/>
      </w:pPr>
    </w:p>
    <w:p w14:paraId="38AB01A6" w14:textId="6F5FC1D3" w:rsidR="00361A4C" w:rsidRPr="000C7A42" w:rsidRDefault="00361A4C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</w:t>
      </w:r>
      <w:r w:rsidR="00206D73" w:rsidRPr="000C7A42">
        <w:rPr>
          <w:b/>
          <w:bCs w:val="0"/>
        </w:rPr>
        <w:t>7</w:t>
      </w:r>
      <w:r w:rsidRPr="000C7A42">
        <w:rPr>
          <w:b/>
          <w:bCs w:val="0"/>
        </w:rPr>
        <w:t>.1. Трудовая функция</w:t>
      </w:r>
    </w:p>
    <w:p w14:paraId="479BAE25" w14:textId="77777777" w:rsidR="00946B49" w:rsidRPr="000C7A42" w:rsidRDefault="00946B49" w:rsidP="007E7561">
      <w:pPr>
        <w:ind w:left="-1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6"/>
        <w:gridCol w:w="4851"/>
        <w:gridCol w:w="552"/>
        <w:gridCol w:w="1213"/>
        <w:gridCol w:w="1447"/>
        <w:gridCol w:w="651"/>
      </w:tblGrid>
      <w:tr w:rsidR="000530A7" w:rsidRPr="000C7A42" w14:paraId="7939EBD9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6B1F64" w14:textId="77777777" w:rsidR="00361A4C" w:rsidRPr="000C7A42" w:rsidRDefault="00361A4C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9FE9E4" w14:textId="571C182B" w:rsidR="00361A4C" w:rsidRPr="000C7A42" w:rsidRDefault="0074536B" w:rsidP="007D54BC">
            <w:r w:rsidRPr="000C7A42">
              <w:t>Изготовление сложного электро- и радиоэлектронного оборудования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DC89E7" w14:textId="77777777" w:rsidR="00361A4C" w:rsidRPr="000C7A42" w:rsidRDefault="00361A4C" w:rsidP="007D54B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A30DA1" w14:textId="424D8D5F" w:rsidR="00361A4C" w:rsidRPr="000C7A42" w:rsidRDefault="000C7A42" w:rsidP="00620D6A">
            <w:pPr>
              <w:jc w:val="center"/>
            </w:pPr>
            <w:r>
              <w:rPr>
                <w:lang w:val="en-US"/>
              </w:rPr>
              <w:t>G</w:t>
            </w:r>
            <w:r w:rsidR="00361A4C" w:rsidRPr="000C7A42">
              <w:t>/01.4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4EA17E" w14:textId="77777777" w:rsidR="00361A4C" w:rsidRPr="000C7A42" w:rsidRDefault="00361A4C" w:rsidP="007D54B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964DF8" w14:textId="77777777" w:rsidR="00361A4C" w:rsidRPr="000C7A42" w:rsidRDefault="00361A4C" w:rsidP="007D54BC">
            <w:pPr>
              <w:jc w:val="center"/>
            </w:pPr>
            <w:r w:rsidRPr="000C7A42">
              <w:t>4</w:t>
            </w:r>
          </w:p>
        </w:tc>
      </w:tr>
    </w:tbl>
    <w:p w14:paraId="7E4656D8" w14:textId="77777777" w:rsidR="00D377B2" w:rsidRDefault="00D377B2"/>
    <w:p w14:paraId="3B4E578B" w14:textId="77777777" w:rsidR="003C5D41" w:rsidRPr="000C7A42" w:rsidRDefault="003C5D4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52"/>
        <w:gridCol w:w="1448"/>
        <w:gridCol w:w="390"/>
        <w:gridCol w:w="2707"/>
        <w:gridCol w:w="1201"/>
        <w:gridCol w:w="1902"/>
      </w:tblGrid>
      <w:tr w:rsidR="000530A7" w:rsidRPr="000C7A42" w14:paraId="4D4B80A4" w14:textId="77777777" w:rsidTr="00946B49">
        <w:trPr>
          <w:trHeight w:val="488"/>
        </w:trPr>
        <w:tc>
          <w:tcPr>
            <w:tcW w:w="12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F535C7" w14:textId="77777777" w:rsidR="00361A4C" w:rsidRPr="000C7A42" w:rsidRDefault="00361A4C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01CFA9E" w14:textId="77777777" w:rsidR="00361A4C" w:rsidRPr="000C7A42" w:rsidRDefault="00361A4C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C76BBE" w14:textId="77777777" w:rsidR="00361A4C" w:rsidRPr="000C7A42" w:rsidRDefault="00361A4C" w:rsidP="007D54BC">
            <w:pPr>
              <w:rPr>
                <w:szCs w:val="20"/>
              </w:rPr>
            </w:pPr>
            <w:r w:rsidRPr="000C7A42">
              <w:rPr>
                <w:szCs w:val="20"/>
              </w:rPr>
              <w:t>Х</w:t>
            </w:r>
          </w:p>
        </w:tc>
        <w:tc>
          <w:tcPr>
            <w:tcW w:w="13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7D4AE3" w14:textId="77777777" w:rsidR="00361A4C" w:rsidRPr="000C7A42" w:rsidRDefault="00361A4C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ED1C3" w14:textId="77777777" w:rsidR="00361A4C" w:rsidRPr="000C7A42" w:rsidRDefault="00361A4C" w:rsidP="007D54BC">
            <w:pPr>
              <w:jc w:val="center"/>
            </w:pPr>
          </w:p>
        </w:tc>
        <w:tc>
          <w:tcPr>
            <w:tcW w:w="9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B203E0" w14:textId="77777777" w:rsidR="00361A4C" w:rsidRPr="000C7A42" w:rsidRDefault="00361A4C" w:rsidP="007D54BC">
            <w:pPr>
              <w:jc w:val="center"/>
            </w:pPr>
          </w:p>
        </w:tc>
      </w:tr>
      <w:tr w:rsidR="00DC197C" w:rsidRPr="000C7A42" w14:paraId="67E548D5" w14:textId="77777777" w:rsidTr="00946B49">
        <w:trPr>
          <w:trHeight w:val="479"/>
        </w:trPr>
        <w:tc>
          <w:tcPr>
            <w:tcW w:w="1252" w:type="pct"/>
            <w:tcBorders>
              <w:top w:val="nil"/>
              <w:left w:val="nil"/>
              <w:bottom w:val="nil"/>
            </w:tcBorders>
            <w:vAlign w:val="center"/>
          </w:tcPr>
          <w:p w14:paraId="6492EC5E" w14:textId="77777777" w:rsidR="00361A4C" w:rsidRPr="000C7A42" w:rsidRDefault="00361A4C" w:rsidP="007D54BC">
            <w:pPr>
              <w:rPr>
                <w:sz w:val="18"/>
                <w:szCs w:val="16"/>
              </w:rPr>
            </w:pPr>
          </w:p>
        </w:tc>
        <w:tc>
          <w:tcPr>
            <w:tcW w:w="2229" w:type="pct"/>
            <w:gridSpan w:val="3"/>
            <w:tcBorders>
              <w:top w:val="nil"/>
              <w:bottom w:val="nil"/>
            </w:tcBorders>
            <w:vAlign w:val="center"/>
          </w:tcPr>
          <w:p w14:paraId="7382B55A" w14:textId="77777777" w:rsidR="00361A4C" w:rsidRPr="000C7A42" w:rsidRDefault="00361A4C" w:rsidP="007D54BC">
            <w:pPr>
              <w:rPr>
                <w:sz w:val="18"/>
                <w:szCs w:val="16"/>
              </w:rPr>
            </w:pPr>
          </w:p>
        </w:tc>
        <w:tc>
          <w:tcPr>
            <w:tcW w:w="589" w:type="pct"/>
            <w:tcBorders>
              <w:top w:val="nil"/>
              <w:bottom w:val="nil"/>
            </w:tcBorders>
          </w:tcPr>
          <w:p w14:paraId="78742A6A" w14:textId="77777777" w:rsidR="00361A4C" w:rsidRPr="000C7A42" w:rsidRDefault="00361A4C" w:rsidP="007D54BC">
            <w:pPr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0" w:type="pct"/>
            <w:tcBorders>
              <w:top w:val="nil"/>
              <w:bottom w:val="nil"/>
              <w:right w:val="nil"/>
            </w:tcBorders>
          </w:tcPr>
          <w:p w14:paraId="1B8C13EE" w14:textId="77777777" w:rsidR="00361A4C" w:rsidRPr="000C7A42" w:rsidRDefault="00361A4C" w:rsidP="007D54BC">
            <w:pPr>
              <w:ind w:right="-104"/>
              <w:jc w:val="center"/>
              <w:rPr>
                <w:sz w:val="20"/>
                <w:szCs w:val="20"/>
              </w:rPr>
            </w:pPr>
            <w:r w:rsidRPr="000C7A42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6227F622" w14:textId="77777777" w:rsidR="00361A4C" w:rsidRPr="000C7A42" w:rsidRDefault="00361A4C" w:rsidP="00361A4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4"/>
        <w:gridCol w:w="7501"/>
      </w:tblGrid>
      <w:tr w:rsidR="00E53BBA" w:rsidRPr="000C7A42" w14:paraId="1FE9E5D3" w14:textId="77777777" w:rsidTr="00D33642">
        <w:trPr>
          <w:trHeight w:val="20"/>
        </w:trPr>
        <w:tc>
          <w:tcPr>
            <w:tcW w:w="1321" w:type="pct"/>
            <w:vMerge w:val="restart"/>
          </w:tcPr>
          <w:p w14:paraId="321A5FA1" w14:textId="77777777" w:rsidR="00E53BBA" w:rsidRPr="000C7A42" w:rsidRDefault="00E53BBA" w:rsidP="003B1ED5">
            <w:pPr>
              <w:pStyle w:val="aff8"/>
            </w:pPr>
            <w:r w:rsidRPr="000C7A42">
              <w:t>Трудовые действия</w:t>
            </w:r>
          </w:p>
        </w:tc>
        <w:tc>
          <w:tcPr>
            <w:tcW w:w="3679" w:type="pct"/>
            <w:vAlign w:val="center"/>
          </w:tcPr>
          <w:p w14:paraId="38D35ED5" w14:textId="3C84B90B" w:rsidR="00E53BBA" w:rsidRPr="000C7A42" w:rsidRDefault="00E53BBA" w:rsidP="00D33642">
            <w:pPr>
              <w:pStyle w:val="aff8"/>
              <w:jc w:val="both"/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09AAACF3" w14:textId="77777777" w:rsidTr="00D33642">
        <w:trPr>
          <w:trHeight w:val="20"/>
        </w:trPr>
        <w:tc>
          <w:tcPr>
            <w:tcW w:w="1321" w:type="pct"/>
            <w:vMerge/>
          </w:tcPr>
          <w:p w14:paraId="25EEF5E8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5B5C941B" w14:textId="501E2E8C" w:rsidR="003B1ED5" w:rsidRPr="000C7A42" w:rsidRDefault="003B1ED5" w:rsidP="00D33642">
            <w:pPr>
              <w:pStyle w:val="aff8"/>
              <w:jc w:val="both"/>
            </w:pPr>
            <w:r w:rsidRPr="000C7A42">
              <w:t>Разделка и подготовка к пайке экранированных и витых электропроводов</w:t>
            </w:r>
            <w:r w:rsidR="00597183" w:rsidRPr="000C7A42">
              <w:t xml:space="preserve"> сложного электро- и радиоэлектронного оборудования</w:t>
            </w:r>
          </w:p>
        </w:tc>
      </w:tr>
      <w:tr w:rsidR="000530A7" w:rsidRPr="000C7A42" w14:paraId="29652314" w14:textId="77777777" w:rsidTr="00D33642">
        <w:trPr>
          <w:trHeight w:val="20"/>
        </w:trPr>
        <w:tc>
          <w:tcPr>
            <w:tcW w:w="1321" w:type="pct"/>
            <w:vMerge/>
          </w:tcPr>
          <w:p w14:paraId="1024E6D7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72B874C8" w14:textId="057B8A0E" w:rsidR="003B1ED5" w:rsidRPr="000C7A42" w:rsidRDefault="003B1ED5" w:rsidP="00D33642">
            <w:pPr>
              <w:pStyle w:val="aff8"/>
              <w:jc w:val="both"/>
            </w:pPr>
            <w:r w:rsidRPr="000C7A42">
              <w:t>Изготовление электрожгутов для подвижных агрегатов летательных аппаратов</w:t>
            </w:r>
          </w:p>
        </w:tc>
      </w:tr>
      <w:tr w:rsidR="000530A7" w:rsidRPr="000C7A42" w14:paraId="047631DF" w14:textId="77777777" w:rsidTr="00D33642">
        <w:trPr>
          <w:trHeight w:val="20"/>
        </w:trPr>
        <w:tc>
          <w:tcPr>
            <w:tcW w:w="1321" w:type="pct"/>
            <w:vMerge/>
          </w:tcPr>
          <w:p w14:paraId="260534FE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30CEB157" w14:textId="07123F93" w:rsidR="003B1ED5" w:rsidRPr="000C7A42" w:rsidRDefault="003B1ED5" w:rsidP="00D33642">
            <w:pPr>
              <w:pStyle w:val="aff8"/>
              <w:jc w:val="both"/>
            </w:pPr>
            <w:r w:rsidRPr="000C7A42">
              <w:t xml:space="preserve">Заделка силовых проводов </w:t>
            </w:r>
            <w:r w:rsidR="00597183" w:rsidRPr="000C7A42">
              <w:t xml:space="preserve">сложного электро- и радиоэлектронного оборудования </w:t>
            </w:r>
            <w:r w:rsidRPr="000C7A42">
              <w:t>в наконечники методом обжатия</w:t>
            </w:r>
          </w:p>
        </w:tc>
      </w:tr>
      <w:tr w:rsidR="000530A7" w:rsidRPr="000C7A42" w14:paraId="46F531AE" w14:textId="77777777" w:rsidTr="00D33642">
        <w:trPr>
          <w:trHeight w:val="20"/>
        </w:trPr>
        <w:tc>
          <w:tcPr>
            <w:tcW w:w="1321" w:type="pct"/>
            <w:vMerge/>
          </w:tcPr>
          <w:p w14:paraId="4563F4A1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26AC9C4E" w14:textId="694ECDF6" w:rsidR="003B1ED5" w:rsidRPr="000C7A42" w:rsidRDefault="003B1ED5" w:rsidP="00D33642">
            <w:pPr>
              <w:pStyle w:val="aff8"/>
              <w:jc w:val="both"/>
            </w:pPr>
            <w:r w:rsidRPr="000C7A42">
              <w:t xml:space="preserve">Заделка силовых проводов </w:t>
            </w:r>
            <w:r w:rsidR="00597183" w:rsidRPr="000C7A42">
              <w:t xml:space="preserve">сложного электро- и радиоэлектронного оборудования </w:t>
            </w:r>
            <w:r w:rsidRPr="000C7A42">
              <w:t>в наконечники методом пайки</w:t>
            </w:r>
          </w:p>
        </w:tc>
      </w:tr>
      <w:tr w:rsidR="000530A7" w:rsidRPr="000C7A42" w14:paraId="487EA650" w14:textId="77777777" w:rsidTr="00D33642">
        <w:trPr>
          <w:trHeight w:val="20"/>
        </w:trPr>
        <w:tc>
          <w:tcPr>
            <w:tcW w:w="1321" w:type="pct"/>
            <w:vMerge/>
          </w:tcPr>
          <w:p w14:paraId="477FB5C7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096D7DC5" w14:textId="3369EC25" w:rsidR="003B1ED5" w:rsidRPr="000C7A42" w:rsidRDefault="003B1ED5" w:rsidP="00D33642">
            <w:pPr>
              <w:pStyle w:val="aff8"/>
              <w:jc w:val="both"/>
            </w:pPr>
            <w:r w:rsidRPr="000C7A42">
              <w:rPr>
                <w:rStyle w:val="affc"/>
                <w:color w:val="auto"/>
              </w:rPr>
              <w:t xml:space="preserve">Заделка экранированных проводов </w:t>
            </w:r>
            <w:r w:rsidR="00597183" w:rsidRPr="000C7A42">
              <w:rPr>
                <w:rStyle w:val="affc"/>
                <w:color w:val="auto"/>
              </w:rPr>
              <w:t xml:space="preserve">сложного электро- и радиоэлектронного оборудования </w:t>
            </w:r>
            <w:r w:rsidRPr="000C7A42">
              <w:rPr>
                <w:rStyle w:val="affc"/>
                <w:color w:val="auto"/>
              </w:rPr>
              <w:t>в контакты соединителей методом обжатия</w:t>
            </w:r>
          </w:p>
        </w:tc>
      </w:tr>
      <w:tr w:rsidR="000530A7" w:rsidRPr="000C7A42" w14:paraId="7E4DD95F" w14:textId="77777777" w:rsidTr="00D33642">
        <w:trPr>
          <w:trHeight w:val="20"/>
        </w:trPr>
        <w:tc>
          <w:tcPr>
            <w:tcW w:w="1321" w:type="pct"/>
            <w:vMerge/>
          </w:tcPr>
          <w:p w14:paraId="3DBF2A4C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69C67A47" w14:textId="79A1CBF7" w:rsidR="003B1ED5" w:rsidRPr="000C7A42" w:rsidRDefault="003B1ED5" w:rsidP="00D33642">
            <w:pPr>
              <w:pStyle w:val="aff8"/>
              <w:jc w:val="both"/>
            </w:pPr>
            <w:r w:rsidRPr="000C7A42">
              <w:rPr>
                <w:rStyle w:val="affc"/>
                <w:color w:val="auto"/>
              </w:rPr>
              <w:t>Заделка проводов в цилиндрические, субминиатюрные, прямоугольные электросоединители</w:t>
            </w:r>
          </w:p>
        </w:tc>
      </w:tr>
      <w:tr w:rsidR="000530A7" w:rsidRPr="000C7A42" w14:paraId="7F2F941F" w14:textId="77777777" w:rsidTr="00D33642">
        <w:trPr>
          <w:trHeight w:val="20"/>
        </w:trPr>
        <w:tc>
          <w:tcPr>
            <w:tcW w:w="1321" w:type="pct"/>
            <w:vMerge/>
          </w:tcPr>
          <w:p w14:paraId="0B98FAB7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06D6F2DC" w14:textId="4F1AB55F" w:rsidR="003B1ED5" w:rsidRPr="000C7A42" w:rsidRDefault="003B1ED5" w:rsidP="00D33642">
            <w:pPr>
              <w:pStyle w:val="aff8"/>
              <w:jc w:val="both"/>
            </w:pPr>
            <w:r w:rsidRPr="000C7A42">
              <w:t>Пайка гермовводов, гермопроводников</w:t>
            </w:r>
          </w:p>
        </w:tc>
      </w:tr>
      <w:tr w:rsidR="000530A7" w:rsidRPr="000C7A42" w14:paraId="011993F4" w14:textId="77777777" w:rsidTr="00D33642">
        <w:trPr>
          <w:trHeight w:val="20"/>
        </w:trPr>
        <w:tc>
          <w:tcPr>
            <w:tcW w:w="1321" w:type="pct"/>
            <w:vMerge/>
          </w:tcPr>
          <w:p w14:paraId="08A16D98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33F60B3B" w14:textId="574FEF0E" w:rsidR="003B1ED5" w:rsidRPr="000C7A42" w:rsidRDefault="003B1ED5" w:rsidP="00D33642">
            <w:pPr>
              <w:pStyle w:val="aff8"/>
              <w:jc w:val="both"/>
            </w:pPr>
            <w:r w:rsidRPr="000C7A42">
              <w:t>Заделка проводов в малогабаритные электросоединители методом обжатия</w:t>
            </w:r>
          </w:p>
        </w:tc>
      </w:tr>
      <w:tr w:rsidR="000530A7" w:rsidRPr="000C7A42" w14:paraId="2067FBCA" w14:textId="77777777" w:rsidTr="00D33642">
        <w:trPr>
          <w:trHeight w:val="20"/>
        </w:trPr>
        <w:tc>
          <w:tcPr>
            <w:tcW w:w="1321" w:type="pct"/>
            <w:vMerge/>
          </w:tcPr>
          <w:p w14:paraId="4D4DAFFC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3865472B" w14:textId="3092E15A" w:rsidR="003B1ED5" w:rsidRPr="000C7A42" w:rsidRDefault="003B1ED5" w:rsidP="00D33642">
            <w:pPr>
              <w:pStyle w:val="aff8"/>
              <w:jc w:val="both"/>
            </w:pPr>
            <w:r w:rsidRPr="000C7A42">
              <w:t>Пайка полупроводниковых элементов аппаратуры</w:t>
            </w:r>
          </w:p>
        </w:tc>
      </w:tr>
      <w:tr w:rsidR="000530A7" w:rsidRPr="000C7A42" w14:paraId="3EE453B8" w14:textId="77777777" w:rsidTr="00D33642">
        <w:trPr>
          <w:trHeight w:val="20"/>
        </w:trPr>
        <w:tc>
          <w:tcPr>
            <w:tcW w:w="1321" w:type="pct"/>
            <w:vMerge/>
          </w:tcPr>
          <w:p w14:paraId="50332C94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56420C72" w14:textId="7929E2FB" w:rsidR="003B1ED5" w:rsidRPr="000C7A42" w:rsidRDefault="003B1ED5" w:rsidP="00D33642">
            <w:pPr>
              <w:pStyle w:val="aff8"/>
              <w:jc w:val="both"/>
            </w:pPr>
            <w:r w:rsidRPr="000C7A42">
              <w:t xml:space="preserve">Пайка плат </w:t>
            </w:r>
            <w:r w:rsidR="00D12538" w:rsidRPr="000C7A42">
              <w:t>сложно</w:t>
            </w:r>
            <w:r w:rsidR="00597183" w:rsidRPr="000C7A42">
              <w:t>го</w:t>
            </w:r>
            <w:r w:rsidR="00D12538" w:rsidRPr="000C7A42">
              <w:t xml:space="preserve"> электро- и радиоэлектронного оборудования </w:t>
            </w:r>
            <w:r w:rsidRPr="000C7A42">
              <w:t xml:space="preserve">с полупроводниковыми элементами </w:t>
            </w:r>
          </w:p>
        </w:tc>
      </w:tr>
      <w:tr w:rsidR="000530A7" w:rsidRPr="000C7A42" w14:paraId="0EA3DD40" w14:textId="77777777" w:rsidTr="00D33642">
        <w:trPr>
          <w:trHeight w:val="20"/>
        </w:trPr>
        <w:tc>
          <w:tcPr>
            <w:tcW w:w="1321" w:type="pct"/>
            <w:vMerge/>
          </w:tcPr>
          <w:p w14:paraId="6964E053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5DFEAF9C" w14:textId="4AB050F0" w:rsidR="003B1ED5" w:rsidRPr="000C7A42" w:rsidRDefault="003B1ED5" w:rsidP="00D33642">
            <w:pPr>
              <w:pStyle w:val="aff8"/>
              <w:jc w:val="both"/>
            </w:pPr>
            <w:r w:rsidRPr="000C7A42">
              <w:t>Пайка к выводам тензодатчиков и наклейка тензодатчиков на трубопроводы</w:t>
            </w:r>
          </w:p>
        </w:tc>
      </w:tr>
      <w:tr w:rsidR="000530A7" w:rsidRPr="000C7A42" w14:paraId="538161BD" w14:textId="77777777" w:rsidTr="00D33642">
        <w:trPr>
          <w:trHeight w:val="20"/>
        </w:trPr>
        <w:tc>
          <w:tcPr>
            <w:tcW w:w="1321" w:type="pct"/>
            <w:vMerge/>
          </w:tcPr>
          <w:p w14:paraId="3F6B911B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1CAA7CC5" w14:textId="691DEB70" w:rsidR="003B1ED5" w:rsidRPr="000C7A42" w:rsidRDefault="003B1ED5" w:rsidP="00D33642">
            <w:pPr>
              <w:pStyle w:val="aff8"/>
              <w:jc w:val="both"/>
            </w:pPr>
            <w:r w:rsidRPr="000C7A42">
              <w:t>Заделка радиочастотного коаксиального кабеля в низкочастотный электросоединитель с переходом на экранированный провод</w:t>
            </w:r>
          </w:p>
        </w:tc>
      </w:tr>
      <w:tr w:rsidR="000530A7" w:rsidRPr="000C7A42" w14:paraId="50E12A79" w14:textId="77777777" w:rsidTr="00D33642">
        <w:trPr>
          <w:trHeight w:val="20"/>
        </w:trPr>
        <w:tc>
          <w:tcPr>
            <w:tcW w:w="1321" w:type="pct"/>
            <w:vMerge/>
          </w:tcPr>
          <w:p w14:paraId="258F7723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0BDA4DA3" w14:textId="3BDE293D" w:rsidR="003B1ED5" w:rsidRPr="000C7A42" w:rsidRDefault="003B1ED5" w:rsidP="00D33642">
            <w:pPr>
              <w:pStyle w:val="aff8"/>
              <w:jc w:val="both"/>
            </w:pPr>
            <w:r w:rsidRPr="000C7A42">
              <w:t>Заделка коаксиального кабеля в низкочастотный электросоединитель методом обжатия</w:t>
            </w:r>
          </w:p>
        </w:tc>
      </w:tr>
      <w:tr w:rsidR="000530A7" w:rsidRPr="000C7A42" w14:paraId="224E317B" w14:textId="77777777" w:rsidTr="00D33642">
        <w:trPr>
          <w:trHeight w:val="20"/>
        </w:trPr>
        <w:tc>
          <w:tcPr>
            <w:tcW w:w="1321" w:type="pct"/>
            <w:vMerge/>
          </w:tcPr>
          <w:p w14:paraId="69275000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24350D5B" w14:textId="54E0E52C" w:rsidR="003B1ED5" w:rsidRPr="000C7A42" w:rsidRDefault="003B1ED5" w:rsidP="00D33642">
            <w:pPr>
              <w:pStyle w:val="aff8"/>
              <w:jc w:val="both"/>
            </w:pPr>
            <w:r w:rsidRPr="000C7A42">
              <w:rPr>
                <w:rStyle w:val="affc"/>
                <w:color w:val="auto"/>
              </w:rPr>
              <w:t>Заделка проводов в малогабаритные электросоединители методом пайки</w:t>
            </w:r>
          </w:p>
        </w:tc>
      </w:tr>
      <w:tr w:rsidR="000530A7" w:rsidRPr="000C7A42" w14:paraId="03A0A670" w14:textId="77777777" w:rsidTr="00D33642">
        <w:trPr>
          <w:trHeight w:val="20"/>
        </w:trPr>
        <w:tc>
          <w:tcPr>
            <w:tcW w:w="1321" w:type="pct"/>
            <w:vMerge w:val="restart"/>
          </w:tcPr>
          <w:p w14:paraId="77FF00D0" w14:textId="77777777" w:rsidR="003B1ED5" w:rsidRPr="000C7A42" w:rsidRDefault="003B1ED5" w:rsidP="003B1ED5">
            <w:pPr>
              <w:pStyle w:val="aff8"/>
            </w:pPr>
            <w:r w:rsidRPr="000C7A42" w:rsidDel="002A1D54">
              <w:t>Необходимые умения</w:t>
            </w:r>
          </w:p>
        </w:tc>
        <w:tc>
          <w:tcPr>
            <w:tcW w:w="3679" w:type="pct"/>
          </w:tcPr>
          <w:p w14:paraId="0CCF313D" w14:textId="6004BC88" w:rsidR="003B1ED5" w:rsidRPr="000C7A42" w:rsidRDefault="003B1ED5" w:rsidP="00D33642">
            <w:pPr>
              <w:pStyle w:val="aff8"/>
              <w:jc w:val="both"/>
            </w:pPr>
            <w:r w:rsidRPr="000C7A42">
              <w:t>Читать электромонтажные схемы, чертежи электро- и радиоэлектронного оборудования</w:t>
            </w:r>
          </w:p>
        </w:tc>
      </w:tr>
      <w:tr w:rsidR="000530A7" w:rsidRPr="000C7A42" w14:paraId="12254179" w14:textId="77777777" w:rsidTr="00D33642">
        <w:trPr>
          <w:trHeight w:val="20"/>
        </w:trPr>
        <w:tc>
          <w:tcPr>
            <w:tcW w:w="1321" w:type="pct"/>
            <w:vMerge/>
          </w:tcPr>
          <w:p w14:paraId="7D1077CC" w14:textId="77777777" w:rsidR="003B1ED5" w:rsidRPr="000C7A42" w:rsidDel="002A1D54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7BD0BE66" w14:textId="0D2C1B74" w:rsidR="003B1ED5" w:rsidRPr="000C7A42" w:rsidRDefault="003B1ED5" w:rsidP="00D33642">
            <w:pPr>
              <w:pStyle w:val="aff8"/>
              <w:jc w:val="both"/>
              <w:rPr>
                <w:strike/>
              </w:rPr>
            </w:pPr>
            <w:r w:rsidRPr="000C7A42">
              <w:t>Читать маркировку проводов, кабелей, соединителей</w:t>
            </w:r>
          </w:p>
        </w:tc>
      </w:tr>
      <w:tr w:rsidR="000530A7" w:rsidRPr="000C7A42" w14:paraId="51F80521" w14:textId="77777777" w:rsidTr="00D33642">
        <w:trPr>
          <w:trHeight w:val="20"/>
        </w:trPr>
        <w:tc>
          <w:tcPr>
            <w:tcW w:w="1321" w:type="pct"/>
            <w:vMerge/>
          </w:tcPr>
          <w:p w14:paraId="62AAA434" w14:textId="77777777" w:rsidR="003B1ED5" w:rsidRPr="000C7A42" w:rsidDel="002A1D54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476A3ECC" w14:textId="7025E36A" w:rsidR="003B1ED5" w:rsidRPr="000C7A42" w:rsidRDefault="003B1ED5" w:rsidP="00D33642">
            <w:pPr>
              <w:pStyle w:val="aff8"/>
              <w:jc w:val="both"/>
              <w:rPr>
                <w:strike/>
              </w:rPr>
            </w:pPr>
            <w:r w:rsidRPr="000C7A42">
              <w:t>Выбирать необходимые материалы, инструменты и приспособления при изготовлении электро- и радиоэлектронного оборудования</w:t>
            </w:r>
          </w:p>
        </w:tc>
      </w:tr>
      <w:tr w:rsidR="000530A7" w:rsidRPr="000C7A42" w14:paraId="64E0EC16" w14:textId="77777777" w:rsidTr="00D33642">
        <w:trPr>
          <w:trHeight w:val="20"/>
        </w:trPr>
        <w:tc>
          <w:tcPr>
            <w:tcW w:w="1321" w:type="pct"/>
            <w:vMerge/>
          </w:tcPr>
          <w:p w14:paraId="73E1E0D0" w14:textId="77777777" w:rsidR="003B1ED5" w:rsidRPr="000C7A42" w:rsidDel="002A1D54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3B7A7B82" w14:textId="1381C371" w:rsidR="003B1ED5" w:rsidRPr="000C7A42" w:rsidRDefault="003B1ED5" w:rsidP="00D33642">
            <w:pPr>
              <w:pStyle w:val="aff8"/>
              <w:jc w:val="both"/>
            </w:pPr>
            <w:r w:rsidRPr="000C7A42">
              <w:t>Устанавливать, формовать и паять полупроводниковые элементы на плате по монтажным и электрическим схемам</w:t>
            </w:r>
          </w:p>
        </w:tc>
      </w:tr>
      <w:tr w:rsidR="000530A7" w:rsidRPr="000C7A42" w14:paraId="205E570D" w14:textId="77777777" w:rsidTr="00D33642">
        <w:trPr>
          <w:trHeight w:val="20"/>
        </w:trPr>
        <w:tc>
          <w:tcPr>
            <w:tcW w:w="1321" w:type="pct"/>
            <w:vMerge/>
          </w:tcPr>
          <w:p w14:paraId="23CDFB3C" w14:textId="77777777" w:rsidR="003B1ED5" w:rsidRPr="000C7A42" w:rsidDel="002A1D54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302BEE36" w14:textId="3898E8C1" w:rsidR="003B1ED5" w:rsidRPr="0060655A" w:rsidRDefault="0052438F" w:rsidP="00D33642">
            <w:pPr>
              <w:pStyle w:val="aff8"/>
              <w:jc w:val="both"/>
            </w:pPr>
            <w:r w:rsidRPr="003C5D41">
              <w:t>Производить</w:t>
            </w:r>
            <w:r w:rsidR="003B1ED5" w:rsidRPr="003C5D41">
              <w:t xml:space="preserve"> монтаж внутриблочного жгута с элементами коммутационной аппаратуры с наложением бандажей</w:t>
            </w:r>
          </w:p>
        </w:tc>
      </w:tr>
      <w:tr w:rsidR="000530A7" w:rsidRPr="000C7A42" w14:paraId="27FF0C7B" w14:textId="77777777" w:rsidTr="00D33642">
        <w:trPr>
          <w:trHeight w:val="20"/>
        </w:trPr>
        <w:tc>
          <w:tcPr>
            <w:tcW w:w="1321" w:type="pct"/>
            <w:vMerge/>
          </w:tcPr>
          <w:p w14:paraId="5E3E417F" w14:textId="77777777" w:rsidR="003B1ED5" w:rsidRPr="000C7A42" w:rsidDel="002A1D54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156392AF" w14:textId="50C0747F" w:rsidR="003B1ED5" w:rsidRPr="000C7A42" w:rsidRDefault="0052438F" w:rsidP="00D33642">
            <w:pPr>
              <w:pStyle w:val="aff8"/>
              <w:jc w:val="both"/>
            </w:pPr>
            <w:r w:rsidRPr="000C7A42">
              <w:rPr>
                <w:rStyle w:val="affc"/>
                <w:color w:val="auto"/>
              </w:rPr>
              <w:t>Осуществлять</w:t>
            </w:r>
            <w:r w:rsidR="003B1ED5" w:rsidRPr="000C7A42">
              <w:rPr>
                <w:rStyle w:val="affc"/>
                <w:color w:val="auto"/>
              </w:rPr>
              <w:t xml:space="preserve"> замену электросоединителей приборного оборудования в случае их неисправности</w:t>
            </w:r>
          </w:p>
        </w:tc>
      </w:tr>
      <w:tr w:rsidR="000530A7" w:rsidRPr="000C7A42" w14:paraId="0E704FA7" w14:textId="77777777" w:rsidTr="00D33642">
        <w:trPr>
          <w:trHeight w:val="20"/>
        </w:trPr>
        <w:tc>
          <w:tcPr>
            <w:tcW w:w="1321" w:type="pct"/>
            <w:vMerge/>
          </w:tcPr>
          <w:p w14:paraId="451DCFC8" w14:textId="77777777" w:rsidR="003B1ED5" w:rsidRPr="000C7A42" w:rsidDel="002A1D54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23B9153B" w14:textId="29267618" w:rsidR="003B1ED5" w:rsidRPr="000C7A42" w:rsidRDefault="003B1ED5" w:rsidP="00D33642">
            <w:pPr>
              <w:pStyle w:val="aff8"/>
              <w:jc w:val="both"/>
            </w:pPr>
            <w:r w:rsidRPr="000C7A42">
              <w:t xml:space="preserve">Заделывать провода </w:t>
            </w:r>
            <w:r w:rsidR="00D12538" w:rsidRPr="000C7A42">
              <w:t xml:space="preserve">сложного электро- и радиоэлектронного оборудования в </w:t>
            </w:r>
            <w:r w:rsidRPr="000C7A42">
              <w:t>соединители</w:t>
            </w:r>
            <w:r w:rsidR="00933E80">
              <w:t xml:space="preserve"> различными методами</w:t>
            </w:r>
          </w:p>
        </w:tc>
      </w:tr>
      <w:tr w:rsidR="000530A7" w:rsidRPr="000C7A42" w14:paraId="4CC94A77" w14:textId="77777777" w:rsidTr="00D33642">
        <w:trPr>
          <w:trHeight w:val="20"/>
        </w:trPr>
        <w:tc>
          <w:tcPr>
            <w:tcW w:w="1321" w:type="pct"/>
            <w:vMerge/>
          </w:tcPr>
          <w:p w14:paraId="4BD85B23" w14:textId="77777777" w:rsidR="003B1ED5" w:rsidRPr="000C7A42" w:rsidDel="002A1D54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462D23F5" w14:textId="3890803E" w:rsidR="003B1ED5" w:rsidRPr="000C7A42" w:rsidRDefault="0052438F" w:rsidP="00D33642">
            <w:pPr>
              <w:pStyle w:val="aff8"/>
              <w:jc w:val="both"/>
            </w:pPr>
            <w:r w:rsidRPr="000C7A42">
              <w:t>Осуществлять</w:t>
            </w:r>
            <w:r w:rsidR="003B1ED5" w:rsidRPr="000C7A42">
              <w:t xml:space="preserve"> пайку и заделку проводов в соединителях согласно схемам и техническим условиям в труднодоступных местах на летательном аппарате</w:t>
            </w:r>
          </w:p>
        </w:tc>
      </w:tr>
      <w:tr w:rsidR="000530A7" w:rsidRPr="000C7A42" w14:paraId="60B359EA" w14:textId="77777777" w:rsidTr="00D33642">
        <w:trPr>
          <w:trHeight w:val="20"/>
        </w:trPr>
        <w:tc>
          <w:tcPr>
            <w:tcW w:w="1321" w:type="pct"/>
            <w:vMerge/>
          </w:tcPr>
          <w:p w14:paraId="613A969D" w14:textId="77777777" w:rsidR="003B1ED5" w:rsidRPr="000C7A42" w:rsidDel="002A1D54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1FB0E7A5" w14:textId="1FAEB72C" w:rsidR="003B1ED5" w:rsidRPr="000C7A42" w:rsidRDefault="0052438F" w:rsidP="00D33642">
            <w:pPr>
              <w:pStyle w:val="aff8"/>
              <w:jc w:val="both"/>
            </w:pPr>
            <w:r w:rsidRPr="000C7A42">
              <w:t>Производить</w:t>
            </w:r>
            <w:r w:rsidR="003B1ED5" w:rsidRPr="000C7A42">
              <w:t xml:space="preserve"> замену соединителей </w:t>
            </w:r>
            <w:r w:rsidR="00D12538" w:rsidRPr="000C7A42">
              <w:t>сложного электро- и радиоэлектронного оборудования</w:t>
            </w:r>
            <w:r w:rsidR="003B1ED5" w:rsidRPr="000C7A42">
              <w:t xml:space="preserve"> при неисправности</w:t>
            </w:r>
          </w:p>
        </w:tc>
      </w:tr>
      <w:tr w:rsidR="000530A7" w:rsidRPr="000C7A42" w14:paraId="25D5D9CD" w14:textId="77777777" w:rsidTr="00D33642">
        <w:trPr>
          <w:trHeight w:val="20"/>
        </w:trPr>
        <w:tc>
          <w:tcPr>
            <w:tcW w:w="1321" w:type="pct"/>
            <w:vMerge w:val="restart"/>
          </w:tcPr>
          <w:p w14:paraId="44EF5F89" w14:textId="77777777" w:rsidR="003B1ED5" w:rsidRPr="000C7A42" w:rsidDel="002A1D54" w:rsidRDefault="003B1ED5" w:rsidP="003B1ED5">
            <w:pPr>
              <w:pStyle w:val="aff8"/>
            </w:pPr>
            <w:r w:rsidRPr="000C7A42">
              <w:t>Необходимые знания</w:t>
            </w:r>
          </w:p>
        </w:tc>
        <w:tc>
          <w:tcPr>
            <w:tcW w:w="3679" w:type="pct"/>
          </w:tcPr>
          <w:p w14:paraId="2E30EBE1" w14:textId="6B09364C" w:rsidR="003B1ED5" w:rsidRPr="000C7A42" w:rsidRDefault="003B1ED5" w:rsidP="00D33642">
            <w:pPr>
              <w:pStyle w:val="aff8"/>
              <w:jc w:val="both"/>
            </w:pPr>
            <w:r w:rsidRPr="000C7A42">
              <w:t xml:space="preserve">Полумонтажные и монтажные схемы </w:t>
            </w:r>
            <w:r w:rsidR="00D12538" w:rsidRPr="000C7A42">
              <w:t xml:space="preserve">сложного </w:t>
            </w:r>
            <w:r w:rsidRPr="000C7A42">
              <w:t>электро- и радиоэлектронного оборудования</w:t>
            </w:r>
          </w:p>
        </w:tc>
      </w:tr>
      <w:tr w:rsidR="000530A7" w:rsidRPr="000C7A42" w14:paraId="756F97E4" w14:textId="77777777" w:rsidTr="00D33642">
        <w:trPr>
          <w:trHeight w:val="20"/>
        </w:trPr>
        <w:tc>
          <w:tcPr>
            <w:tcW w:w="1321" w:type="pct"/>
            <w:vMerge/>
          </w:tcPr>
          <w:p w14:paraId="75498359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2040EA77" w14:textId="2F2C8919" w:rsidR="003B1ED5" w:rsidRPr="000C7A42" w:rsidRDefault="003B1ED5" w:rsidP="00D33642">
            <w:pPr>
              <w:pStyle w:val="aff8"/>
              <w:jc w:val="both"/>
            </w:pPr>
            <w:r w:rsidRPr="000C7A42">
              <w:t>Характеристики проводов</w:t>
            </w:r>
          </w:p>
        </w:tc>
      </w:tr>
      <w:tr w:rsidR="000530A7" w:rsidRPr="000C7A42" w14:paraId="59643C90" w14:textId="77777777" w:rsidTr="00D33642">
        <w:trPr>
          <w:trHeight w:val="20"/>
        </w:trPr>
        <w:tc>
          <w:tcPr>
            <w:tcW w:w="1321" w:type="pct"/>
            <w:vMerge/>
          </w:tcPr>
          <w:p w14:paraId="5522FCAA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3A43E2E5" w14:textId="5A944D36" w:rsidR="003B1ED5" w:rsidRPr="000C7A42" w:rsidRDefault="003B1ED5" w:rsidP="00D33642">
            <w:pPr>
              <w:pStyle w:val="aff8"/>
              <w:jc w:val="both"/>
            </w:pPr>
            <w:r w:rsidRPr="000C7A42">
              <w:t>Характеристики электрических соединителей</w:t>
            </w:r>
          </w:p>
        </w:tc>
      </w:tr>
      <w:tr w:rsidR="000530A7" w:rsidRPr="000C7A42" w14:paraId="47B374A6" w14:textId="77777777" w:rsidTr="00D33642">
        <w:trPr>
          <w:trHeight w:val="20"/>
        </w:trPr>
        <w:tc>
          <w:tcPr>
            <w:tcW w:w="1321" w:type="pct"/>
            <w:vMerge/>
          </w:tcPr>
          <w:p w14:paraId="6AF7D188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402E34FC" w14:textId="0739AC75" w:rsidR="003B1ED5" w:rsidRPr="000C7A42" w:rsidRDefault="003B1ED5" w:rsidP="00D33642">
            <w:pPr>
              <w:pStyle w:val="aff8"/>
              <w:jc w:val="both"/>
            </w:pPr>
            <w:r w:rsidRPr="000C7A42">
              <w:t>Инструмент для заделки в силовые контакты методом обжима</w:t>
            </w:r>
          </w:p>
        </w:tc>
      </w:tr>
      <w:tr w:rsidR="000530A7" w:rsidRPr="000C7A42" w14:paraId="11AFD811" w14:textId="77777777" w:rsidTr="00D33642">
        <w:trPr>
          <w:trHeight w:val="20"/>
        </w:trPr>
        <w:tc>
          <w:tcPr>
            <w:tcW w:w="1321" w:type="pct"/>
            <w:vMerge/>
          </w:tcPr>
          <w:p w14:paraId="4A8EDA9F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6565E931" w14:textId="1E7D93FF" w:rsidR="003B1ED5" w:rsidRPr="000C7A42" w:rsidRDefault="003B1ED5" w:rsidP="00D33642">
            <w:pPr>
              <w:pStyle w:val="aff8"/>
              <w:jc w:val="both"/>
            </w:pPr>
            <w:r w:rsidRPr="000C7A42">
              <w:t>Виды и способы заделки в выводы коммутационной аппаратуры электроагрегатов</w:t>
            </w:r>
          </w:p>
        </w:tc>
      </w:tr>
      <w:tr w:rsidR="000530A7" w:rsidRPr="000C7A42" w14:paraId="662280A7" w14:textId="77777777" w:rsidTr="00D33642">
        <w:trPr>
          <w:trHeight w:val="20"/>
        </w:trPr>
        <w:tc>
          <w:tcPr>
            <w:tcW w:w="1321" w:type="pct"/>
            <w:vMerge/>
          </w:tcPr>
          <w:p w14:paraId="2200C0CC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11F10391" w14:textId="52A35515" w:rsidR="003B1ED5" w:rsidRPr="000C7A42" w:rsidRDefault="003B1ED5" w:rsidP="00D33642">
            <w:pPr>
              <w:pStyle w:val="aff8"/>
              <w:jc w:val="both"/>
            </w:pPr>
            <w:r w:rsidRPr="000C7A42">
              <w:t>Свойства полупроводниковых элементов и способы их защиты от статического электричества</w:t>
            </w:r>
          </w:p>
        </w:tc>
      </w:tr>
      <w:tr w:rsidR="000530A7" w:rsidRPr="000C7A42" w14:paraId="19C7AFCA" w14:textId="77777777" w:rsidTr="00D33642">
        <w:trPr>
          <w:trHeight w:val="20"/>
        </w:trPr>
        <w:tc>
          <w:tcPr>
            <w:tcW w:w="1321" w:type="pct"/>
            <w:vMerge/>
          </w:tcPr>
          <w:p w14:paraId="38C33A66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34A42FBA" w14:textId="352891D9" w:rsidR="003B1ED5" w:rsidRPr="000C7A42" w:rsidRDefault="003B1ED5" w:rsidP="00D33642">
            <w:pPr>
              <w:pStyle w:val="aff8"/>
              <w:jc w:val="both"/>
            </w:pPr>
            <w:r w:rsidRPr="000C7A42">
              <w:t>Требования к пайке полупроводниковых элементов</w:t>
            </w:r>
          </w:p>
        </w:tc>
      </w:tr>
      <w:tr w:rsidR="000530A7" w:rsidRPr="000C7A42" w14:paraId="69719431" w14:textId="77777777" w:rsidTr="00D33642">
        <w:trPr>
          <w:trHeight w:val="20"/>
        </w:trPr>
        <w:tc>
          <w:tcPr>
            <w:tcW w:w="1321" w:type="pct"/>
            <w:vMerge/>
          </w:tcPr>
          <w:p w14:paraId="1CAF9B39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17E28E16" w14:textId="5FFF4CF8" w:rsidR="003B1ED5" w:rsidRPr="000C7A42" w:rsidRDefault="00666218" w:rsidP="00D33642">
            <w:pPr>
              <w:pStyle w:val="aff8"/>
              <w:jc w:val="both"/>
            </w:pPr>
            <w:r>
              <w:t>Требования к внутриблочному монтажу</w:t>
            </w:r>
            <w:r w:rsidR="003B1ED5" w:rsidRPr="000C7A42">
              <w:t xml:space="preserve"> электроагрегатов</w:t>
            </w:r>
          </w:p>
        </w:tc>
      </w:tr>
      <w:tr w:rsidR="000530A7" w:rsidRPr="000C7A42" w14:paraId="5C535E56" w14:textId="77777777" w:rsidTr="00D33642">
        <w:trPr>
          <w:trHeight w:val="20"/>
        </w:trPr>
        <w:tc>
          <w:tcPr>
            <w:tcW w:w="1321" w:type="pct"/>
            <w:vMerge/>
          </w:tcPr>
          <w:p w14:paraId="23845065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260D03B1" w14:textId="4A0132E5" w:rsidR="003B1ED5" w:rsidRPr="000C7A42" w:rsidRDefault="003B1ED5" w:rsidP="00D33642">
            <w:pPr>
              <w:pStyle w:val="aff8"/>
              <w:jc w:val="both"/>
            </w:pPr>
            <w:r w:rsidRPr="000C7A42">
              <w:t>Правила применения измерительных и монтажных приборов</w:t>
            </w:r>
          </w:p>
        </w:tc>
      </w:tr>
      <w:tr w:rsidR="000530A7" w:rsidRPr="000C7A42" w14:paraId="19EFD3E0" w14:textId="77777777" w:rsidTr="00D33642">
        <w:trPr>
          <w:trHeight w:val="20"/>
        </w:trPr>
        <w:tc>
          <w:tcPr>
            <w:tcW w:w="1321" w:type="pct"/>
            <w:vMerge/>
          </w:tcPr>
          <w:p w14:paraId="35BC97A4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1F123E61" w14:textId="1150D327" w:rsidR="003B1ED5" w:rsidRPr="000C7A42" w:rsidRDefault="003B1ED5" w:rsidP="00D33642">
            <w:pPr>
              <w:pStyle w:val="aff8"/>
              <w:jc w:val="both"/>
            </w:pPr>
            <w:r w:rsidRPr="000C7A42">
              <w:t>Основы материаловедения в объ</w:t>
            </w:r>
            <w:r w:rsidR="0057516D" w:rsidRPr="000C7A42">
              <w:t>е</w:t>
            </w:r>
            <w:r w:rsidRPr="000C7A42">
              <w:t>ме выполняемых работ</w:t>
            </w:r>
          </w:p>
        </w:tc>
      </w:tr>
      <w:tr w:rsidR="000530A7" w:rsidRPr="000C7A42" w14:paraId="2C13BF9C" w14:textId="77777777" w:rsidTr="00D33642">
        <w:trPr>
          <w:trHeight w:val="20"/>
        </w:trPr>
        <w:tc>
          <w:tcPr>
            <w:tcW w:w="1321" w:type="pct"/>
            <w:vMerge/>
          </w:tcPr>
          <w:p w14:paraId="209FFA8A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345B4285" w14:textId="64DD1D4C" w:rsidR="003B1ED5" w:rsidRPr="000C7A42" w:rsidRDefault="003B1ED5" w:rsidP="00D33642">
            <w:pPr>
              <w:pStyle w:val="aff8"/>
              <w:jc w:val="both"/>
            </w:pPr>
            <w:r w:rsidRPr="000C7A42">
              <w:t>Основы электротехники в объ</w:t>
            </w:r>
            <w:r w:rsidR="0057516D" w:rsidRPr="000C7A42">
              <w:t>е</w:t>
            </w:r>
            <w:r w:rsidRPr="000C7A42">
              <w:t>ме выполняемых работ</w:t>
            </w:r>
          </w:p>
        </w:tc>
      </w:tr>
      <w:tr w:rsidR="000530A7" w:rsidRPr="000C7A42" w14:paraId="19149F7D" w14:textId="77777777" w:rsidTr="00D33642">
        <w:trPr>
          <w:trHeight w:val="20"/>
        </w:trPr>
        <w:tc>
          <w:tcPr>
            <w:tcW w:w="1321" w:type="pct"/>
            <w:vMerge/>
          </w:tcPr>
          <w:p w14:paraId="0CAA8E9B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062D7600" w14:textId="634B1C7B" w:rsidR="003B1ED5" w:rsidRPr="000C7A42" w:rsidRDefault="003B1ED5" w:rsidP="00D33642">
            <w:pPr>
              <w:pStyle w:val="aff8"/>
              <w:jc w:val="both"/>
            </w:pPr>
            <w:r w:rsidRPr="000C7A42">
              <w:t>Требования охраны труда, промышленной, экологической и электробезопасности при изготовлении электро- и радиоэлектронного оборудования</w:t>
            </w:r>
          </w:p>
        </w:tc>
      </w:tr>
      <w:tr w:rsidR="000530A7" w:rsidRPr="000C7A42" w14:paraId="6D87F8E6" w14:textId="77777777" w:rsidTr="00D33642">
        <w:trPr>
          <w:trHeight w:val="20"/>
        </w:trPr>
        <w:tc>
          <w:tcPr>
            <w:tcW w:w="1321" w:type="pct"/>
            <w:vMerge/>
          </w:tcPr>
          <w:p w14:paraId="47374ECF" w14:textId="77777777" w:rsidR="003B1ED5" w:rsidRPr="000C7A42" w:rsidRDefault="003B1ED5" w:rsidP="003B1ED5">
            <w:pPr>
              <w:pStyle w:val="aff8"/>
            </w:pPr>
          </w:p>
        </w:tc>
        <w:tc>
          <w:tcPr>
            <w:tcW w:w="3679" w:type="pct"/>
          </w:tcPr>
          <w:p w14:paraId="2FD73138" w14:textId="6D7EA0A1" w:rsidR="003B1ED5" w:rsidRPr="000C7A42" w:rsidRDefault="003B1ED5" w:rsidP="00D33642">
            <w:pPr>
              <w:pStyle w:val="aff8"/>
              <w:jc w:val="both"/>
            </w:pPr>
            <w:r w:rsidRPr="000C7A42">
              <w:t>Требования к организации рабочего места при изготовлении электро- и радиоэлектронного оборудования</w:t>
            </w:r>
          </w:p>
        </w:tc>
      </w:tr>
      <w:tr w:rsidR="000530A7" w:rsidRPr="000C7A42" w14:paraId="77E2FC2F" w14:textId="77777777" w:rsidTr="00D33642">
        <w:trPr>
          <w:trHeight w:val="20"/>
        </w:trPr>
        <w:tc>
          <w:tcPr>
            <w:tcW w:w="1321" w:type="pct"/>
          </w:tcPr>
          <w:p w14:paraId="0556FC90" w14:textId="77777777" w:rsidR="003B1ED5" w:rsidRPr="000C7A42" w:rsidDel="002A1D54" w:rsidRDefault="003B1ED5" w:rsidP="003B1ED5">
            <w:pPr>
              <w:pStyle w:val="aff8"/>
            </w:pPr>
            <w:r w:rsidRPr="000C7A42">
              <w:t>Другие характеристики</w:t>
            </w:r>
          </w:p>
        </w:tc>
        <w:tc>
          <w:tcPr>
            <w:tcW w:w="3679" w:type="pct"/>
          </w:tcPr>
          <w:p w14:paraId="7523C254" w14:textId="21116996" w:rsidR="003B1ED5" w:rsidRPr="000C7A42" w:rsidRDefault="003B1ED5" w:rsidP="00D33642">
            <w:pPr>
              <w:pStyle w:val="aff8"/>
              <w:jc w:val="both"/>
            </w:pPr>
            <w:r w:rsidRPr="000C7A42">
              <w:t>-</w:t>
            </w:r>
          </w:p>
        </w:tc>
      </w:tr>
    </w:tbl>
    <w:p w14:paraId="72F3D4F6" w14:textId="77777777" w:rsidR="00946B49" w:rsidRPr="000C7A42" w:rsidRDefault="00946B49" w:rsidP="007E7561">
      <w:pPr>
        <w:ind w:left="-11"/>
      </w:pPr>
    </w:p>
    <w:p w14:paraId="1F50956A" w14:textId="0F3DDEE0" w:rsidR="00206D73" w:rsidRPr="000C7A42" w:rsidRDefault="00206D73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3.7.2. Трудовая функция</w:t>
      </w:r>
    </w:p>
    <w:p w14:paraId="539BF471" w14:textId="77777777" w:rsidR="00946B49" w:rsidRPr="000C7A42" w:rsidRDefault="00946B49" w:rsidP="007E7561">
      <w:pPr>
        <w:ind w:left="-1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6"/>
        <w:gridCol w:w="4710"/>
        <w:gridCol w:w="552"/>
        <w:gridCol w:w="1213"/>
        <w:gridCol w:w="1447"/>
        <w:gridCol w:w="792"/>
      </w:tblGrid>
      <w:tr w:rsidR="000530A7" w:rsidRPr="000C7A42" w14:paraId="44FC96E0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180C66B" w14:textId="77777777" w:rsidR="00206D73" w:rsidRPr="000C7A42" w:rsidRDefault="00206D73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448D893" w14:textId="5BCC1C11" w:rsidR="00206D73" w:rsidRPr="000C7A42" w:rsidRDefault="00206D73" w:rsidP="007D54BC">
            <w:pPr>
              <w:rPr>
                <w:rStyle w:val="affc"/>
                <w:color w:val="auto"/>
              </w:rPr>
            </w:pPr>
            <w:r w:rsidRPr="000C7A42">
              <w:t>Изготовление электрожгутов из большого количества проводов разного типа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9A97A36" w14:textId="77777777" w:rsidR="00206D73" w:rsidRPr="000C7A42" w:rsidRDefault="00206D73" w:rsidP="007D54B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5C2385D" w14:textId="7D8811F9" w:rsidR="00206D73" w:rsidRPr="000C7A42" w:rsidRDefault="000C7A42" w:rsidP="00620D6A">
            <w:pPr>
              <w:jc w:val="center"/>
              <w:rPr>
                <w:sz w:val="18"/>
                <w:szCs w:val="16"/>
              </w:rPr>
            </w:pPr>
            <w:r>
              <w:rPr>
                <w:lang w:val="en-US"/>
              </w:rPr>
              <w:t>G</w:t>
            </w:r>
            <w:r w:rsidR="00206D73" w:rsidRPr="000C7A42">
              <w:t>/0</w:t>
            </w:r>
            <w:r w:rsidR="001F5C64" w:rsidRPr="000C7A42">
              <w:t>2</w:t>
            </w:r>
            <w:r w:rsidR="00206D73" w:rsidRPr="000C7A42">
              <w:t>.4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6F94450" w14:textId="77777777" w:rsidR="00206D73" w:rsidRPr="000C7A42" w:rsidRDefault="00206D73" w:rsidP="007D54B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C7A42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3BEACEC" w14:textId="79D7FE4B" w:rsidR="00206D73" w:rsidRPr="000C7A42" w:rsidRDefault="00206D73" w:rsidP="007D54BC">
            <w:pPr>
              <w:jc w:val="center"/>
              <w:rPr>
                <w:szCs w:val="16"/>
              </w:rPr>
            </w:pPr>
            <w:r w:rsidRPr="000C7A42">
              <w:rPr>
                <w:szCs w:val="16"/>
              </w:rPr>
              <w:t>4</w:t>
            </w:r>
          </w:p>
        </w:tc>
      </w:tr>
    </w:tbl>
    <w:p w14:paraId="63F3E982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45"/>
        <w:gridCol w:w="1158"/>
        <w:gridCol w:w="390"/>
        <w:gridCol w:w="2744"/>
        <w:gridCol w:w="1161"/>
        <w:gridCol w:w="1902"/>
      </w:tblGrid>
      <w:tr w:rsidR="000530A7" w:rsidRPr="000C7A42" w14:paraId="2B476405" w14:textId="77777777" w:rsidTr="00946B49">
        <w:trPr>
          <w:trHeight w:val="488"/>
        </w:trPr>
        <w:tc>
          <w:tcPr>
            <w:tcW w:w="139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6497D1" w14:textId="77777777" w:rsidR="00206D73" w:rsidRPr="000C7A42" w:rsidRDefault="00206D73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820D876" w14:textId="77777777" w:rsidR="00206D73" w:rsidRPr="000C7A42" w:rsidRDefault="00206D73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1CEECC" w14:textId="77777777" w:rsidR="00206D73" w:rsidRPr="000C7A42" w:rsidRDefault="00206D73" w:rsidP="007D54BC">
            <w:pPr>
              <w:rPr>
                <w:szCs w:val="20"/>
              </w:rPr>
            </w:pPr>
            <w:r w:rsidRPr="000C7A42">
              <w:rPr>
                <w:szCs w:val="20"/>
              </w:rPr>
              <w:t>Х</w:t>
            </w:r>
          </w:p>
        </w:tc>
        <w:tc>
          <w:tcPr>
            <w:tcW w:w="13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01F055" w14:textId="77777777" w:rsidR="00206D73" w:rsidRPr="000C7A42" w:rsidRDefault="00206D73" w:rsidP="007D54BC">
            <w:pPr>
              <w:rPr>
                <w:sz w:val="20"/>
                <w:szCs w:val="20"/>
              </w:rPr>
            </w:pPr>
            <w:r w:rsidRPr="000C7A4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6DE01F" w14:textId="77777777" w:rsidR="00206D73" w:rsidRPr="000C7A42" w:rsidRDefault="00206D73" w:rsidP="007D54BC">
            <w:pPr>
              <w:jc w:val="center"/>
            </w:pPr>
          </w:p>
        </w:tc>
        <w:tc>
          <w:tcPr>
            <w:tcW w:w="9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3BC6D3" w14:textId="77777777" w:rsidR="00206D73" w:rsidRPr="000C7A42" w:rsidRDefault="00206D73" w:rsidP="007D54BC">
            <w:pPr>
              <w:jc w:val="center"/>
            </w:pPr>
          </w:p>
        </w:tc>
      </w:tr>
      <w:tr w:rsidR="00DC197C" w:rsidRPr="000C7A42" w14:paraId="33DFEA64" w14:textId="77777777" w:rsidTr="007D54BC">
        <w:trPr>
          <w:trHeight w:val="479"/>
        </w:trPr>
        <w:tc>
          <w:tcPr>
            <w:tcW w:w="3499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CD4E5B6" w14:textId="77777777" w:rsidR="00206D73" w:rsidRPr="000C7A42" w:rsidRDefault="00206D73" w:rsidP="007D54BC">
            <w:pPr>
              <w:rPr>
                <w:sz w:val="18"/>
                <w:szCs w:val="16"/>
              </w:rPr>
            </w:pPr>
          </w:p>
        </w:tc>
        <w:tc>
          <w:tcPr>
            <w:tcW w:w="569" w:type="pct"/>
            <w:tcBorders>
              <w:top w:val="nil"/>
              <w:bottom w:val="nil"/>
            </w:tcBorders>
          </w:tcPr>
          <w:p w14:paraId="3E7D6569" w14:textId="77777777" w:rsidR="00206D73" w:rsidRPr="000C7A42" w:rsidRDefault="00206D73" w:rsidP="007D54BC">
            <w:pPr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2" w:type="pct"/>
            <w:tcBorders>
              <w:top w:val="nil"/>
              <w:bottom w:val="nil"/>
              <w:right w:val="nil"/>
            </w:tcBorders>
          </w:tcPr>
          <w:p w14:paraId="6BA8555E" w14:textId="77777777" w:rsidR="00206D73" w:rsidRPr="000C7A42" w:rsidRDefault="00206D73" w:rsidP="007D54BC">
            <w:pPr>
              <w:ind w:right="-104"/>
              <w:jc w:val="center"/>
              <w:rPr>
                <w:sz w:val="20"/>
                <w:szCs w:val="18"/>
              </w:rPr>
            </w:pPr>
            <w:r w:rsidRPr="000C7A42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02FBFE4" w14:textId="77777777" w:rsidR="00206D73" w:rsidRPr="000C7A42" w:rsidRDefault="00206D73" w:rsidP="00D33642">
      <w:pPr>
        <w:rPr>
          <w:szCs w:val="20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506"/>
      </w:tblGrid>
      <w:tr w:rsidR="00E53BBA" w:rsidRPr="000C7A42" w14:paraId="2AD98ABF" w14:textId="77777777" w:rsidTr="00D33642">
        <w:trPr>
          <w:trHeight w:val="20"/>
        </w:trPr>
        <w:tc>
          <w:tcPr>
            <w:tcW w:w="1319" w:type="pct"/>
            <w:vMerge w:val="restart"/>
          </w:tcPr>
          <w:p w14:paraId="32E16532" w14:textId="77777777" w:rsidR="00E53BBA" w:rsidRPr="000C7A42" w:rsidRDefault="00E53BBA" w:rsidP="007D54BC">
            <w:pPr>
              <w:rPr>
                <w:szCs w:val="20"/>
              </w:rPr>
            </w:pPr>
            <w:r w:rsidRPr="000C7A42">
              <w:rPr>
                <w:szCs w:val="20"/>
              </w:rPr>
              <w:t>Трудовые действия</w:t>
            </w:r>
          </w:p>
        </w:tc>
        <w:tc>
          <w:tcPr>
            <w:tcW w:w="3681" w:type="pct"/>
            <w:vAlign w:val="center"/>
          </w:tcPr>
          <w:p w14:paraId="0BF40110" w14:textId="36EBEF85" w:rsidR="00E53BBA" w:rsidRPr="000C7A42" w:rsidRDefault="00E53BBA" w:rsidP="007D54BC">
            <w:pPr>
              <w:jc w:val="both"/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0C35E28E" w14:textId="77777777" w:rsidTr="00D33642">
        <w:trPr>
          <w:trHeight w:val="20"/>
        </w:trPr>
        <w:tc>
          <w:tcPr>
            <w:tcW w:w="1319" w:type="pct"/>
            <w:vMerge/>
          </w:tcPr>
          <w:p w14:paraId="76AC833F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5333FB20" w14:textId="77777777" w:rsidR="001D391A" w:rsidRPr="000C7A42" w:rsidRDefault="001D391A" w:rsidP="007D54BC">
            <w:pPr>
              <w:jc w:val="both"/>
            </w:pPr>
            <w:r w:rsidRPr="000C7A42">
              <w:t>Разделка и подготовка к пайке экранированных и витых электропроводов</w:t>
            </w:r>
          </w:p>
        </w:tc>
      </w:tr>
      <w:tr w:rsidR="000530A7" w:rsidRPr="000C7A42" w14:paraId="3F57400B" w14:textId="77777777" w:rsidTr="00D33642">
        <w:trPr>
          <w:trHeight w:val="20"/>
        </w:trPr>
        <w:tc>
          <w:tcPr>
            <w:tcW w:w="1319" w:type="pct"/>
            <w:vMerge/>
          </w:tcPr>
          <w:p w14:paraId="0A411298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7D72FCC0" w14:textId="77777777" w:rsidR="001D391A" w:rsidRPr="000C7A42" w:rsidRDefault="001D391A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Изготовление электрожгутов для подвижных агрегатов летательных аппаратов</w:t>
            </w:r>
          </w:p>
        </w:tc>
      </w:tr>
      <w:tr w:rsidR="000530A7" w:rsidRPr="000C7A42" w14:paraId="32C594E8" w14:textId="77777777" w:rsidTr="00D33642">
        <w:trPr>
          <w:trHeight w:val="20"/>
        </w:trPr>
        <w:tc>
          <w:tcPr>
            <w:tcW w:w="1319" w:type="pct"/>
            <w:vMerge/>
          </w:tcPr>
          <w:p w14:paraId="1140CE39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7E342D94" w14:textId="3ECFEBEF" w:rsidR="001D391A" w:rsidRPr="000C7A42" w:rsidRDefault="001D391A" w:rsidP="00206D73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Свивка и скрутка электрожгутов</w:t>
            </w:r>
          </w:p>
        </w:tc>
      </w:tr>
      <w:tr w:rsidR="000530A7" w:rsidRPr="000C7A42" w14:paraId="579B4E0C" w14:textId="77777777" w:rsidTr="00D33642">
        <w:trPr>
          <w:trHeight w:val="20"/>
        </w:trPr>
        <w:tc>
          <w:tcPr>
            <w:tcW w:w="1319" w:type="pct"/>
            <w:vMerge/>
          </w:tcPr>
          <w:p w14:paraId="60EE51C9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31C46D21" w14:textId="5D0AC234" w:rsidR="001D391A" w:rsidRPr="000C7A42" w:rsidRDefault="001D391A" w:rsidP="00206D73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Экранирование электрожгутов радиоэлектронного оборудования</w:t>
            </w:r>
          </w:p>
        </w:tc>
      </w:tr>
      <w:tr w:rsidR="000530A7" w:rsidRPr="000C7A42" w14:paraId="28B84233" w14:textId="77777777" w:rsidTr="00D33642">
        <w:trPr>
          <w:trHeight w:val="20"/>
        </w:trPr>
        <w:tc>
          <w:tcPr>
            <w:tcW w:w="1319" w:type="pct"/>
            <w:vMerge/>
          </w:tcPr>
          <w:p w14:paraId="31460B79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6732F39A" w14:textId="77777777" w:rsidR="001D391A" w:rsidRPr="000C7A42" w:rsidRDefault="001D391A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Заделка силовых проводов в наконечники методом обжатия</w:t>
            </w:r>
          </w:p>
        </w:tc>
      </w:tr>
      <w:tr w:rsidR="000530A7" w:rsidRPr="000C7A42" w14:paraId="470A5FD2" w14:textId="77777777" w:rsidTr="00D33642">
        <w:trPr>
          <w:trHeight w:val="20"/>
        </w:trPr>
        <w:tc>
          <w:tcPr>
            <w:tcW w:w="1319" w:type="pct"/>
            <w:vMerge/>
          </w:tcPr>
          <w:p w14:paraId="3FD05D8B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37A16E1F" w14:textId="77777777" w:rsidR="001D391A" w:rsidRPr="000C7A42" w:rsidRDefault="001D391A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Заделка силовых проводов в наконечники методом пайки</w:t>
            </w:r>
          </w:p>
        </w:tc>
      </w:tr>
      <w:tr w:rsidR="000530A7" w:rsidRPr="000C7A42" w14:paraId="78A2DB98" w14:textId="77777777" w:rsidTr="00D33642">
        <w:trPr>
          <w:trHeight w:val="20"/>
        </w:trPr>
        <w:tc>
          <w:tcPr>
            <w:tcW w:w="1319" w:type="pct"/>
            <w:vMerge/>
          </w:tcPr>
          <w:p w14:paraId="740ADCD8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5FC73757" w14:textId="77777777" w:rsidR="001D391A" w:rsidRPr="000C7A42" w:rsidRDefault="001D391A" w:rsidP="007D54BC">
            <w:pPr>
              <w:pStyle w:val="affe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Заделка экранированных проводов в контакты соединителей методом обжатия</w:t>
            </w:r>
          </w:p>
        </w:tc>
      </w:tr>
      <w:tr w:rsidR="000530A7" w:rsidRPr="000C7A42" w14:paraId="21C6BC20" w14:textId="77777777" w:rsidTr="00D33642">
        <w:trPr>
          <w:trHeight w:val="20"/>
        </w:trPr>
        <w:tc>
          <w:tcPr>
            <w:tcW w:w="1319" w:type="pct"/>
            <w:vMerge/>
          </w:tcPr>
          <w:p w14:paraId="1ACF5201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1E89A68A" w14:textId="77777777" w:rsidR="001D391A" w:rsidRPr="000C7A42" w:rsidRDefault="001D391A" w:rsidP="007D54BC">
            <w:pPr>
              <w:pStyle w:val="affe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Заделка проводов в цилиндрические, субминиатюрные, прямоугольные электросоединители</w:t>
            </w:r>
          </w:p>
        </w:tc>
      </w:tr>
      <w:tr w:rsidR="000530A7" w:rsidRPr="000C7A42" w14:paraId="6C9CDB82" w14:textId="77777777" w:rsidTr="00D33642">
        <w:trPr>
          <w:trHeight w:val="20"/>
        </w:trPr>
        <w:tc>
          <w:tcPr>
            <w:tcW w:w="1319" w:type="pct"/>
            <w:vMerge/>
          </w:tcPr>
          <w:p w14:paraId="602BCFBF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0BCDAE1A" w14:textId="77777777" w:rsidR="001D391A" w:rsidRPr="000C7A42" w:rsidRDefault="001D391A" w:rsidP="007D54BC">
            <w:pPr>
              <w:jc w:val="both"/>
            </w:pPr>
            <w:r w:rsidRPr="000C7A42">
              <w:t>Пайка гермовводов, гермопроводников</w:t>
            </w:r>
          </w:p>
        </w:tc>
      </w:tr>
      <w:tr w:rsidR="000530A7" w:rsidRPr="000C7A42" w14:paraId="12BEC5FB" w14:textId="77777777" w:rsidTr="00D33642">
        <w:trPr>
          <w:trHeight w:val="20"/>
        </w:trPr>
        <w:tc>
          <w:tcPr>
            <w:tcW w:w="1319" w:type="pct"/>
            <w:vMerge/>
          </w:tcPr>
          <w:p w14:paraId="0D345B25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2C995E2E" w14:textId="77777777" w:rsidR="001D391A" w:rsidRPr="000C7A42" w:rsidRDefault="001D391A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Заделка проводов в малогабаритные электросоединители методом обжатия</w:t>
            </w:r>
          </w:p>
        </w:tc>
      </w:tr>
      <w:tr w:rsidR="000530A7" w:rsidRPr="000C7A42" w14:paraId="6B7A2E26" w14:textId="77777777" w:rsidTr="00D33642">
        <w:trPr>
          <w:trHeight w:val="20"/>
        </w:trPr>
        <w:tc>
          <w:tcPr>
            <w:tcW w:w="1319" w:type="pct"/>
            <w:vMerge/>
          </w:tcPr>
          <w:p w14:paraId="17654185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228F3893" w14:textId="77777777" w:rsidR="001D391A" w:rsidRPr="000C7A42" w:rsidRDefault="001D391A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Пайка к выводам тензодатчиков и наклейка тензодатчиков на трубопроводы</w:t>
            </w:r>
          </w:p>
        </w:tc>
      </w:tr>
      <w:tr w:rsidR="000530A7" w:rsidRPr="000C7A42" w14:paraId="1A4A2B8C" w14:textId="77777777" w:rsidTr="00D33642">
        <w:trPr>
          <w:trHeight w:val="20"/>
        </w:trPr>
        <w:tc>
          <w:tcPr>
            <w:tcW w:w="1319" w:type="pct"/>
            <w:vMerge/>
          </w:tcPr>
          <w:p w14:paraId="49496456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1F9B0CE3" w14:textId="77777777" w:rsidR="001D391A" w:rsidRPr="000C7A42" w:rsidRDefault="001D391A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Заделка радиочастотного коаксиального кабеля в низкочастотный электросоединитель с переходом на экранированный провод</w:t>
            </w:r>
          </w:p>
        </w:tc>
      </w:tr>
      <w:tr w:rsidR="000530A7" w:rsidRPr="000C7A42" w14:paraId="03BD972F" w14:textId="77777777" w:rsidTr="00D33642">
        <w:trPr>
          <w:trHeight w:val="20"/>
        </w:trPr>
        <w:tc>
          <w:tcPr>
            <w:tcW w:w="1319" w:type="pct"/>
            <w:vMerge/>
          </w:tcPr>
          <w:p w14:paraId="2A754D7D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712A6DA7" w14:textId="77777777" w:rsidR="001D391A" w:rsidRPr="000C7A42" w:rsidRDefault="001D391A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Заделка коаксиального кабеля в низкочастотный электросоединитель методом обжатия</w:t>
            </w:r>
          </w:p>
        </w:tc>
      </w:tr>
      <w:tr w:rsidR="000530A7" w:rsidRPr="000C7A42" w14:paraId="3646A554" w14:textId="77777777" w:rsidTr="00D33642">
        <w:trPr>
          <w:trHeight w:val="20"/>
        </w:trPr>
        <w:tc>
          <w:tcPr>
            <w:tcW w:w="1319" w:type="pct"/>
            <w:vMerge/>
          </w:tcPr>
          <w:p w14:paraId="1B5D8EC3" w14:textId="77777777" w:rsidR="001D391A" w:rsidRPr="000C7A42" w:rsidRDefault="001D391A" w:rsidP="007D54BC">
            <w:pPr>
              <w:rPr>
                <w:szCs w:val="20"/>
              </w:rPr>
            </w:pPr>
          </w:p>
        </w:tc>
        <w:tc>
          <w:tcPr>
            <w:tcW w:w="3681" w:type="pct"/>
          </w:tcPr>
          <w:p w14:paraId="6F3A9A84" w14:textId="77777777" w:rsidR="001D391A" w:rsidRPr="000C7A42" w:rsidRDefault="001D391A" w:rsidP="007D54BC">
            <w:pPr>
              <w:pStyle w:val="affe"/>
              <w:rPr>
                <w:rStyle w:val="affc"/>
                <w:color w:val="auto"/>
              </w:rPr>
            </w:pPr>
            <w:r w:rsidRPr="000C7A42">
              <w:rPr>
                <w:rStyle w:val="affc"/>
                <w:color w:val="auto"/>
              </w:rPr>
              <w:t>Заделка проводов в малогабаритные электросоединители методом пайки</w:t>
            </w:r>
          </w:p>
        </w:tc>
      </w:tr>
      <w:tr w:rsidR="000530A7" w:rsidRPr="000C7A42" w14:paraId="4F5D6FE7" w14:textId="77777777" w:rsidTr="00D33642">
        <w:trPr>
          <w:trHeight w:val="20"/>
        </w:trPr>
        <w:tc>
          <w:tcPr>
            <w:tcW w:w="1319" w:type="pct"/>
            <w:vMerge w:val="restart"/>
          </w:tcPr>
          <w:p w14:paraId="4F41463B" w14:textId="77777777" w:rsidR="00206D73" w:rsidRPr="000C7A42" w:rsidRDefault="00206D73" w:rsidP="007D54BC">
            <w:pPr>
              <w:widowControl w:val="0"/>
              <w:rPr>
                <w:szCs w:val="20"/>
              </w:rPr>
            </w:pPr>
            <w:r w:rsidRPr="000C7A42" w:rsidDel="002A1D54">
              <w:rPr>
                <w:szCs w:val="20"/>
              </w:rPr>
              <w:t>Необходимые умения</w:t>
            </w:r>
          </w:p>
        </w:tc>
        <w:tc>
          <w:tcPr>
            <w:tcW w:w="3681" w:type="pct"/>
          </w:tcPr>
          <w:p w14:paraId="1630208D" w14:textId="77777777" w:rsidR="00206D73" w:rsidRPr="000C7A42" w:rsidRDefault="00206D73" w:rsidP="007D54BC">
            <w:pPr>
              <w:jc w:val="both"/>
            </w:pPr>
            <w:r w:rsidRPr="000C7A42">
              <w:t>Читать электромонтажные схемы, чертежи электрожгутов</w:t>
            </w:r>
          </w:p>
        </w:tc>
      </w:tr>
      <w:tr w:rsidR="000530A7" w:rsidRPr="000C7A42" w14:paraId="26A14E1F" w14:textId="77777777" w:rsidTr="00D33642">
        <w:trPr>
          <w:trHeight w:val="20"/>
        </w:trPr>
        <w:tc>
          <w:tcPr>
            <w:tcW w:w="1319" w:type="pct"/>
            <w:vMerge/>
          </w:tcPr>
          <w:p w14:paraId="4E9AD0FA" w14:textId="77777777" w:rsidR="00206D73" w:rsidRPr="000C7A42" w:rsidDel="002A1D54" w:rsidRDefault="00206D73" w:rsidP="007D54BC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244FDB6B" w14:textId="77777777" w:rsidR="00206D73" w:rsidRPr="000C7A42" w:rsidRDefault="00206D73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Читать маркировку проводов, кабелей, соединителей</w:t>
            </w:r>
          </w:p>
        </w:tc>
      </w:tr>
      <w:tr w:rsidR="000530A7" w:rsidRPr="000C7A42" w14:paraId="5A93D3D7" w14:textId="77777777" w:rsidTr="00D33642">
        <w:trPr>
          <w:trHeight w:val="20"/>
        </w:trPr>
        <w:tc>
          <w:tcPr>
            <w:tcW w:w="1319" w:type="pct"/>
            <w:vMerge/>
          </w:tcPr>
          <w:p w14:paraId="153EC239" w14:textId="77777777" w:rsidR="00206D73" w:rsidRPr="000C7A42" w:rsidDel="002A1D54" w:rsidRDefault="00206D73" w:rsidP="007D54BC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23ADB8B6" w14:textId="77777777" w:rsidR="00206D73" w:rsidRPr="000C7A42" w:rsidRDefault="00206D73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Выбирать необходимые материалы, инструменты и приспособления для раскладки жгутов</w:t>
            </w:r>
          </w:p>
        </w:tc>
      </w:tr>
      <w:tr w:rsidR="000530A7" w:rsidRPr="000C7A42" w14:paraId="5A0879BA" w14:textId="77777777" w:rsidTr="00D33642">
        <w:trPr>
          <w:trHeight w:val="20"/>
        </w:trPr>
        <w:tc>
          <w:tcPr>
            <w:tcW w:w="1319" w:type="pct"/>
            <w:vMerge/>
          </w:tcPr>
          <w:p w14:paraId="7432C202" w14:textId="77777777" w:rsidR="00206D73" w:rsidRPr="000C7A42" w:rsidDel="002A1D54" w:rsidRDefault="00206D73" w:rsidP="007D54BC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5A49BDF0" w14:textId="77777777" w:rsidR="00206D73" w:rsidRPr="000C7A42" w:rsidRDefault="00206D73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Выбирать необходимые материалы, инструменты и приспособления для защиты электрожгутов</w:t>
            </w:r>
          </w:p>
        </w:tc>
      </w:tr>
      <w:tr w:rsidR="000530A7" w:rsidRPr="000C7A42" w14:paraId="1240D4EE" w14:textId="77777777" w:rsidTr="00D33642">
        <w:trPr>
          <w:trHeight w:val="20"/>
        </w:trPr>
        <w:tc>
          <w:tcPr>
            <w:tcW w:w="1319" w:type="pct"/>
            <w:vMerge/>
          </w:tcPr>
          <w:p w14:paraId="1232B0BC" w14:textId="77777777" w:rsidR="00206D73" w:rsidRPr="000C7A42" w:rsidDel="002A1D54" w:rsidRDefault="00206D73" w:rsidP="007D54BC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3DB2DFCF" w14:textId="77777777" w:rsidR="00206D73" w:rsidRPr="000C7A42" w:rsidRDefault="00206D73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Применять специализированные плаз-шаблоны при укладке жгутов</w:t>
            </w:r>
          </w:p>
        </w:tc>
      </w:tr>
      <w:tr w:rsidR="000530A7" w:rsidRPr="000C7A42" w14:paraId="671CA24F" w14:textId="77777777" w:rsidTr="00D33642">
        <w:trPr>
          <w:trHeight w:val="20"/>
        </w:trPr>
        <w:tc>
          <w:tcPr>
            <w:tcW w:w="1319" w:type="pct"/>
            <w:vMerge/>
          </w:tcPr>
          <w:p w14:paraId="5C3561EF" w14:textId="77777777" w:rsidR="00206D73" w:rsidRPr="000C7A42" w:rsidDel="002A1D54" w:rsidRDefault="00206D73" w:rsidP="007D54BC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06FB05DD" w14:textId="77777777" w:rsidR="00206D73" w:rsidRPr="000C7A42" w:rsidRDefault="00206D73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Производить свивку и скрутку проводов жгута</w:t>
            </w:r>
          </w:p>
        </w:tc>
      </w:tr>
      <w:tr w:rsidR="000530A7" w:rsidRPr="000C7A42" w14:paraId="6FD3E031" w14:textId="77777777" w:rsidTr="00D33642">
        <w:trPr>
          <w:trHeight w:val="20"/>
        </w:trPr>
        <w:tc>
          <w:tcPr>
            <w:tcW w:w="1319" w:type="pct"/>
            <w:vMerge/>
          </w:tcPr>
          <w:p w14:paraId="508BA549" w14:textId="77777777" w:rsidR="00206D73" w:rsidRPr="000C7A42" w:rsidDel="002A1D54" w:rsidRDefault="00206D73" w:rsidP="007D54BC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1850D3A3" w14:textId="66D40DEB" w:rsidR="00206D73" w:rsidRPr="0060655A" w:rsidRDefault="0052438F" w:rsidP="0052438F">
            <w:pPr>
              <w:pStyle w:val="affe"/>
              <w:rPr>
                <w:color w:val="auto"/>
              </w:rPr>
            </w:pPr>
            <w:r w:rsidRPr="003C5D41">
              <w:rPr>
                <w:color w:val="auto"/>
              </w:rPr>
              <w:t>Производить заделку силовых</w:t>
            </w:r>
            <w:r w:rsidR="00206D73" w:rsidRPr="003C5D41">
              <w:rPr>
                <w:color w:val="auto"/>
              </w:rPr>
              <w:t xml:space="preserve"> провод</w:t>
            </w:r>
            <w:r w:rsidRPr="003C5D41">
              <w:rPr>
                <w:color w:val="auto"/>
              </w:rPr>
              <w:t>ов</w:t>
            </w:r>
            <w:r w:rsidR="00206D73" w:rsidRPr="003C5D41">
              <w:rPr>
                <w:color w:val="auto"/>
              </w:rPr>
              <w:t xml:space="preserve"> в наконечники методом обжатия и пайки</w:t>
            </w:r>
          </w:p>
        </w:tc>
      </w:tr>
      <w:tr w:rsidR="000530A7" w:rsidRPr="000C7A42" w14:paraId="69010131" w14:textId="77777777" w:rsidTr="00D33642">
        <w:trPr>
          <w:trHeight w:val="20"/>
        </w:trPr>
        <w:tc>
          <w:tcPr>
            <w:tcW w:w="1319" w:type="pct"/>
            <w:vMerge/>
          </w:tcPr>
          <w:p w14:paraId="115A7AFB" w14:textId="77777777" w:rsidR="00206D73" w:rsidRPr="000C7A42" w:rsidDel="002A1D54" w:rsidRDefault="00206D73" w:rsidP="007D54BC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572CB3F7" w14:textId="59809993" w:rsidR="00206D73" w:rsidRPr="000C7A42" w:rsidRDefault="0052438F" w:rsidP="00206D73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Осуществлять</w:t>
            </w:r>
            <w:r w:rsidR="00206D73" w:rsidRPr="000C7A42">
              <w:rPr>
                <w:color w:val="auto"/>
              </w:rPr>
              <w:t xml:space="preserve"> экранирование группы проводов или электрожгутов радиоэлектронного оборудования</w:t>
            </w:r>
          </w:p>
        </w:tc>
      </w:tr>
      <w:tr w:rsidR="000530A7" w:rsidRPr="000C7A42" w14:paraId="6770B581" w14:textId="77777777" w:rsidTr="00D33642">
        <w:trPr>
          <w:trHeight w:val="20"/>
        </w:trPr>
        <w:tc>
          <w:tcPr>
            <w:tcW w:w="1319" w:type="pct"/>
            <w:vMerge/>
          </w:tcPr>
          <w:p w14:paraId="254706DA" w14:textId="77777777" w:rsidR="00206D73" w:rsidRPr="000C7A42" w:rsidDel="002A1D54" w:rsidRDefault="00206D73" w:rsidP="007D54BC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30DE9E6E" w14:textId="2A5D830C" w:rsidR="00206D73" w:rsidRPr="000C7A42" w:rsidRDefault="00206D73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 xml:space="preserve">Заделывать провода </w:t>
            </w:r>
            <w:r w:rsidR="00CC3569">
              <w:rPr>
                <w:color w:val="auto"/>
              </w:rPr>
              <w:t>в</w:t>
            </w:r>
            <w:r w:rsidRPr="000C7A42">
              <w:rPr>
                <w:color w:val="auto"/>
              </w:rPr>
              <w:t xml:space="preserve"> соединители</w:t>
            </w:r>
          </w:p>
        </w:tc>
      </w:tr>
      <w:tr w:rsidR="000530A7" w:rsidRPr="000C7A42" w14:paraId="6C1BA7D6" w14:textId="77777777" w:rsidTr="00D33642">
        <w:trPr>
          <w:trHeight w:val="20"/>
        </w:trPr>
        <w:tc>
          <w:tcPr>
            <w:tcW w:w="1319" w:type="pct"/>
            <w:vMerge/>
          </w:tcPr>
          <w:p w14:paraId="3A7F1AAF" w14:textId="77777777" w:rsidR="00206D73" w:rsidRPr="000C7A42" w:rsidDel="002A1D54" w:rsidRDefault="00206D73" w:rsidP="007D54BC">
            <w:pPr>
              <w:widowControl w:val="0"/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392F7155" w14:textId="677B7472" w:rsidR="00206D73" w:rsidRPr="000C7A42" w:rsidRDefault="0052438F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Осуществлять</w:t>
            </w:r>
            <w:r w:rsidR="00206D73" w:rsidRPr="000C7A42">
              <w:rPr>
                <w:color w:val="auto"/>
              </w:rPr>
              <w:t xml:space="preserve"> пайку и заделку проводов в соединителях согласно схемам и техническим условиям в труднодоступных местах на летательном аппарате</w:t>
            </w:r>
          </w:p>
        </w:tc>
      </w:tr>
      <w:tr w:rsidR="000530A7" w:rsidRPr="000C7A42" w14:paraId="296430F4" w14:textId="77777777" w:rsidTr="00D33642">
        <w:trPr>
          <w:trHeight w:val="20"/>
        </w:trPr>
        <w:tc>
          <w:tcPr>
            <w:tcW w:w="1319" w:type="pct"/>
            <w:vMerge w:val="restart"/>
          </w:tcPr>
          <w:p w14:paraId="0322846C" w14:textId="77777777" w:rsidR="00206D73" w:rsidRPr="000C7A42" w:rsidDel="002A1D54" w:rsidRDefault="00206D73" w:rsidP="007D54BC">
            <w:pPr>
              <w:rPr>
                <w:bCs w:val="0"/>
                <w:szCs w:val="20"/>
              </w:rPr>
            </w:pPr>
            <w:r w:rsidRPr="000C7A42">
              <w:rPr>
                <w:szCs w:val="20"/>
              </w:rPr>
              <w:t>Необходимые знания</w:t>
            </w:r>
          </w:p>
        </w:tc>
        <w:tc>
          <w:tcPr>
            <w:tcW w:w="3681" w:type="pct"/>
          </w:tcPr>
          <w:p w14:paraId="5E3EC6F9" w14:textId="4FABBACE" w:rsidR="00206D73" w:rsidRPr="000C7A42" w:rsidRDefault="00206D73" w:rsidP="007D54BC">
            <w:pPr>
              <w:jc w:val="both"/>
              <w:rPr>
                <w:strike/>
                <w:highlight w:val="yellow"/>
              </w:rPr>
            </w:pPr>
            <w:r w:rsidRPr="000C7A42">
              <w:t xml:space="preserve">Полумонтажные и монтажные схемы </w:t>
            </w:r>
            <w:r w:rsidR="001D391A" w:rsidRPr="000C7A42">
              <w:t>электрожгутов</w:t>
            </w:r>
          </w:p>
        </w:tc>
      </w:tr>
      <w:tr w:rsidR="000530A7" w:rsidRPr="000C7A42" w14:paraId="6A45243A" w14:textId="77777777" w:rsidTr="00D33642">
        <w:trPr>
          <w:trHeight w:val="20"/>
        </w:trPr>
        <w:tc>
          <w:tcPr>
            <w:tcW w:w="1319" w:type="pct"/>
            <w:vMerge/>
          </w:tcPr>
          <w:p w14:paraId="03B6B9BD" w14:textId="77777777" w:rsidR="00206D73" w:rsidRPr="000C7A42" w:rsidRDefault="00206D73" w:rsidP="007D54BC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14004AE0" w14:textId="4A206BD1" w:rsidR="00206D73" w:rsidRPr="000C7A42" w:rsidRDefault="00206D73" w:rsidP="00206D73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Порядок металлизации электрожгутов летательного аппарата</w:t>
            </w:r>
          </w:p>
        </w:tc>
      </w:tr>
      <w:tr w:rsidR="000530A7" w:rsidRPr="000C7A42" w14:paraId="446FB86D" w14:textId="77777777" w:rsidTr="00D33642">
        <w:trPr>
          <w:trHeight w:val="20"/>
        </w:trPr>
        <w:tc>
          <w:tcPr>
            <w:tcW w:w="1319" w:type="pct"/>
            <w:vMerge/>
          </w:tcPr>
          <w:p w14:paraId="05B30A94" w14:textId="77777777" w:rsidR="00206D73" w:rsidRPr="000C7A42" w:rsidRDefault="00206D73" w:rsidP="007D54BC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40A992C0" w14:textId="77777777" w:rsidR="00206D73" w:rsidRPr="000C7A42" w:rsidRDefault="00206D73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Характеристики проводов</w:t>
            </w:r>
          </w:p>
        </w:tc>
      </w:tr>
      <w:tr w:rsidR="000530A7" w:rsidRPr="000C7A42" w14:paraId="51548BB2" w14:textId="77777777" w:rsidTr="00D33642">
        <w:trPr>
          <w:trHeight w:val="20"/>
        </w:trPr>
        <w:tc>
          <w:tcPr>
            <w:tcW w:w="1319" w:type="pct"/>
            <w:vMerge/>
          </w:tcPr>
          <w:p w14:paraId="0D02FDED" w14:textId="77777777" w:rsidR="00206D73" w:rsidRPr="000C7A42" w:rsidRDefault="00206D73" w:rsidP="007D54BC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46D415C9" w14:textId="77777777" w:rsidR="00206D73" w:rsidRPr="000C7A42" w:rsidRDefault="00206D73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Характеристики электрических соединителей</w:t>
            </w:r>
          </w:p>
        </w:tc>
      </w:tr>
      <w:tr w:rsidR="000530A7" w:rsidRPr="000C7A42" w14:paraId="3B12F19D" w14:textId="77777777" w:rsidTr="00D33642">
        <w:trPr>
          <w:trHeight w:val="20"/>
        </w:trPr>
        <w:tc>
          <w:tcPr>
            <w:tcW w:w="1319" w:type="pct"/>
            <w:vMerge/>
          </w:tcPr>
          <w:p w14:paraId="750E6E90" w14:textId="77777777" w:rsidR="00206D73" w:rsidRPr="000C7A42" w:rsidRDefault="00206D73" w:rsidP="007D54BC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45B4905C" w14:textId="0DB9D49F" w:rsidR="00206D73" w:rsidRPr="000C7A42" w:rsidRDefault="00206D73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Инструмент для заделки в силовые контакты методом обжима</w:t>
            </w:r>
          </w:p>
        </w:tc>
      </w:tr>
      <w:tr w:rsidR="000530A7" w:rsidRPr="000C7A42" w14:paraId="27426F73" w14:textId="77777777" w:rsidTr="00D33642">
        <w:trPr>
          <w:trHeight w:val="20"/>
        </w:trPr>
        <w:tc>
          <w:tcPr>
            <w:tcW w:w="1319" w:type="pct"/>
            <w:vMerge/>
          </w:tcPr>
          <w:p w14:paraId="60CBE5DB" w14:textId="77777777" w:rsidR="00206D73" w:rsidRPr="000C7A42" w:rsidRDefault="00206D73" w:rsidP="007D54BC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093DE9E3" w14:textId="77777777" w:rsidR="00206D73" w:rsidRPr="000C7A42" w:rsidRDefault="00206D73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Виды и способы заделки в выводы коммутационной аппаратуры электроагрегатов</w:t>
            </w:r>
          </w:p>
        </w:tc>
      </w:tr>
      <w:tr w:rsidR="000530A7" w:rsidRPr="000C7A42" w14:paraId="030C5203" w14:textId="77777777" w:rsidTr="00D33642">
        <w:trPr>
          <w:trHeight w:val="20"/>
        </w:trPr>
        <w:tc>
          <w:tcPr>
            <w:tcW w:w="1319" w:type="pct"/>
            <w:vMerge/>
          </w:tcPr>
          <w:p w14:paraId="74B6F297" w14:textId="77777777" w:rsidR="00206D73" w:rsidRPr="000C7A42" w:rsidRDefault="00206D73" w:rsidP="007D54BC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29858A03" w14:textId="4DC22BE8" w:rsidR="00206D73" w:rsidRPr="000C7A42" w:rsidRDefault="00206D73" w:rsidP="00206D73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Металлизация жгутов радиоэлектронного оборудования летательного аппарата</w:t>
            </w:r>
          </w:p>
        </w:tc>
      </w:tr>
      <w:tr w:rsidR="000530A7" w:rsidRPr="000C7A42" w14:paraId="1180EB6E" w14:textId="77777777" w:rsidTr="00D33642">
        <w:trPr>
          <w:trHeight w:val="20"/>
        </w:trPr>
        <w:tc>
          <w:tcPr>
            <w:tcW w:w="1319" w:type="pct"/>
            <w:vMerge/>
          </w:tcPr>
          <w:p w14:paraId="0166922C" w14:textId="77777777" w:rsidR="00206D73" w:rsidRPr="000C7A42" w:rsidRDefault="00206D73" w:rsidP="007D54BC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57026246" w14:textId="77777777" w:rsidR="00206D73" w:rsidRPr="000C7A42" w:rsidRDefault="00206D73" w:rsidP="007D54BC">
            <w:pPr>
              <w:pStyle w:val="affe"/>
              <w:rPr>
                <w:color w:val="auto"/>
              </w:rPr>
            </w:pPr>
            <w:r w:rsidRPr="000C7A42">
              <w:rPr>
                <w:color w:val="auto"/>
              </w:rPr>
              <w:t>Правила применения измерительных и монтажных приборов</w:t>
            </w:r>
          </w:p>
        </w:tc>
      </w:tr>
      <w:tr w:rsidR="000530A7" w:rsidRPr="000C7A42" w14:paraId="68E3B367" w14:textId="77777777" w:rsidTr="00D33642">
        <w:trPr>
          <w:trHeight w:val="20"/>
        </w:trPr>
        <w:tc>
          <w:tcPr>
            <w:tcW w:w="1319" w:type="pct"/>
            <w:vMerge/>
          </w:tcPr>
          <w:p w14:paraId="19D48B4B" w14:textId="77777777" w:rsidR="00206D73" w:rsidRPr="000C7A42" w:rsidRDefault="00206D73" w:rsidP="007D54BC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09F075CB" w14:textId="238E06F2" w:rsidR="00206D73" w:rsidRPr="000C7A42" w:rsidRDefault="00206D73" w:rsidP="007D54BC">
            <w:pPr>
              <w:jc w:val="both"/>
            </w:pPr>
            <w:r w:rsidRPr="000C7A42">
              <w:t>Основы материаловедения в объ</w:t>
            </w:r>
            <w:r w:rsidR="0057516D" w:rsidRPr="000C7A42">
              <w:t>е</w:t>
            </w:r>
            <w:r w:rsidRPr="000C7A42">
              <w:t>ме выполняемых работ</w:t>
            </w:r>
          </w:p>
        </w:tc>
      </w:tr>
      <w:tr w:rsidR="000530A7" w:rsidRPr="000C7A42" w14:paraId="3F1718A0" w14:textId="77777777" w:rsidTr="00D33642">
        <w:trPr>
          <w:trHeight w:val="20"/>
        </w:trPr>
        <w:tc>
          <w:tcPr>
            <w:tcW w:w="1319" w:type="pct"/>
            <w:vMerge/>
          </w:tcPr>
          <w:p w14:paraId="02665B47" w14:textId="77777777" w:rsidR="00206D73" w:rsidRPr="000C7A42" w:rsidRDefault="00206D73" w:rsidP="007D54BC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2BC852A4" w14:textId="01A8262C" w:rsidR="00206D73" w:rsidRPr="000C7A42" w:rsidRDefault="00206D73" w:rsidP="007D54BC">
            <w:pPr>
              <w:jc w:val="both"/>
            </w:pPr>
            <w:r w:rsidRPr="000C7A42">
              <w:t>Основы электротехники в объ</w:t>
            </w:r>
            <w:r w:rsidR="0057516D" w:rsidRPr="000C7A42">
              <w:t>е</w:t>
            </w:r>
            <w:r w:rsidRPr="000C7A42">
              <w:t>ме выполняемых работ</w:t>
            </w:r>
          </w:p>
        </w:tc>
      </w:tr>
      <w:tr w:rsidR="000530A7" w:rsidRPr="000C7A42" w14:paraId="590A21DC" w14:textId="77777777" w:rsidTr="00D33642">
        <w:trPr>
          <w:trHeight w:val="20"/>
        </w:trPr>
        <w:tc>
          <w:tcPr>
            <w:tcW w:w="1319" w:type="pct"/>
            <w:vMerge/>
          </w:tcPr>
          <w:p w14:paraId="741881B2" w14:textId="77777777" w:rsidR="00206D73" w:rsidRPr="000C7A42" w:rsidRDefault="00206D73" w:rsidP="007D54BC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6B34861E" w14:textId="451D9D60" w:rsidR="00206D73" w:rsidRPr="000C7A42" w:rsidRDefault="00206D73" w:rsidP="007D54BC">
            <w:pPr>
              <w:jc w:val="both"/>
            </w:pPr>
            <w:r w:rsidRPr="000C7A42">
              <w:t>Требования охраны труда, промышленной, экологической и электробезопасности при изготовлении электрожгутов</w:t>
            </w:r>
            <w:r w:rsidR="00CC3569">
              <w:t xml:space="preserve"> для</w:t>
            </w:r>
            <w:r w:rsidRPr="000C7A42">
              <w:t xml:space="preserve"> летательных аппаратов</w:t>
            </w:r>
          </w:p>
        </w:tc>
      </w:tr>
      <w:tr w:rsidR="000530A7" w:rsidRPr="000C7A42" w14:paraId="6A99D895" w14:textId="77777777" w:rsidTr="00D33642">
        <w:trPr>
          <w:trHeight w:val="20"/>
        </w:trPr>
        <w:tc>
          <w:tcPr>
            <w:tcW w:w="1319" w:type="pct"/>
            <w:vMerge/>
          </w:tcPr>
          <w:p w14:paraId="74C1E397" w14:textId="77777777" w:rsidR="00206D73" w:rsidRPr="000C7A42" w:rsidRDefault="00206D73" w:rsidP="007D54BC">
            <w:pPr>
              <w:rPr>
                <w:bCs w:val="0"/>
                <w:szCs w:val="20"/>
              </w:rPr>
            </w:pPr>
          </w:p>
        </w:tc>
        <w:tc>
          <w:tcPr>
            <w:tcW w:w="3681" w:type="pct"/>
          </w:tcPr>
          <w:p w14:paraId="4D44FC8F" w14:textId="151D8494" w:rsidR="00206D73" w:rsidRPr="000C7A42" w:rsidRDefault="00206D73" w:rsidP="007D54BC">
            <w:pPr>
              <w:jc w:val="both"/>
            </w:pPr>
            <w:r w:rsidRPr="000C7A42">
              <w:t xml:space="preserve">Требования к организации рабочего места при изготовлении электрожгутов </w:t>
            </w:r>
            <w:r w:rsidR="00CC3569">
              <w:t>для</w:t>
            </w:r>
            <w:r w:rsidRPr="000C7A42">
              <w:t xml:space="preserve"> летательных аппарат</w:t>
            </w:r>
            <w:r w:rsidR="00CC3569">
              <w:t>ов</w:t>
            </w:r>
          </w:p>
        </w:tc>
      </w:tr>
      <w:tr w:rsidR="000530A7" w:rsidRPr="000C7A42" w14:paraId="73363B85" w14:textId="77777777" w:rsidTr="00D33642">
        <w:trPr>
          <w:trHeight w:val="20"/>
        </w:trPr>
        <w:tc>
          <w:tcPr>
            <w:tcW w:w="1319" w:type="pct"/>
          </w:tcPr>
          <w:p w14:paraId="2B16B5C8" w14:textId="77777777" w:rsidR="00206D73" w:rsidRPr="000C7A42" w:rsidDel="002A1D54" w:rsidRDefault="00206D73" w:rsidP="007D54BC">
            <w:pPr>
              <w:widowControl w:val="0"/>
              <w:rPr>
                <w:bCs w:val="0"/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681" w:type="pct"/>
          </w:tcPr>
          <w:p w14:paraId="2148717B" w14:textId="77777777" w:rsidR="00206D73" w:rsidRPr="000C7A42" w:rsidRDefault="00206D73" w:rsidP="007D54BC">
            <w:pPr>
              <w:jc w:val="both"/>
              <w:rPr>
                <w:strike/>
              </w:rPr>
            </w:pPr>
            <w:r w:rsidRPr="000C7A42">
              <w:rPr>
                <w:strike/>
              </w:rPr>
              <w:t>-</w:t>
            </w:r>
          </w:p>
        </w:tc>
      </w:tr>
    </w:tbl>
    <w:p w14:paraId="047F5939" w14:textId="6B7EA0F1" w:rsidR="00946B49" w:rsidRDefault="00946B49" w:rsidP="00946B49">
      <w:pPr>
        <w:rPr>
          <w:bCs w:val="0"/>
          <w:szCs w:val="22"/>
        </w:rPr>
      </w:pPr>
    </w:p>
    <w:p w14:paraId="725BFAB7" w14:textId="248E9668" w:rsidR="008C6FF9" w:rsidRPr="000C7A42" w:rsidRDefault="008C6FF9" w:rsidP="00946B49">
      <w:pPr>
        <w:pStyle w:val="2"/>
      </w:pPr>
      <w:bookmarkStart w:id="21" w:name="_Toc70589542"/>
      <w:r w:rsidRPr="000C7A42">
        <w:t>3.8. Обобщенная трудовая функция</w:t>
      </w:r>
      <w:bookmarkEnd w:id="21"/>
    </w:p>
    <w:p w14:paraId="0D2CDE30" w14:textId="77777777" w:rsidR="00946B49" w:rsidRPr="000C7A42" w:rsidRDefault="00946B49" w:rsidP="00946B4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4849"/>
        <w:gridCol w:w="552"/>
        <w:gridCol w:w="1072"/>
        <w:gridCol w:w="1447"/>
        <w:gridCol w:w="793"/>
      </w:tblGrid>
      <w:tr w:rsidR="000530A7" w:rsidRPr="000C7A42" w14:paraId="54C5177D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AE3EC2" w14:textId="77777777" w:rsidR="008C6FF9" w:rsidRPr="000C7A42" w:rsidRDefault="008C6FF9" w:rsidP="008C6FF9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AA711E" w14:textId="77777777" w:rsidR="008C6FF9" w:rsidRPr="000C7A42" w:rsidRDefault="008C6FF9" w:rsidP="008C6FF9">
            <w:pPr>
              <w:rPr>
                <w:bCs w:val="0"/>
                <w:sz w:val="18"/>
                <w:szCs w:val="16"/>
              </w:rPr>
            </w:pPr>
            <w:r w:rsidRPr="000C7A42">
              <w:rPr>
                <w:bCs w:val="0"/>
                <w:szCs w:val="22"/>
              </w:rPr>
              <w:t>Монтаж по монтажным схемам и чертежам сложного радио- и электрооборудования летательных аппаратов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C2612B" w14:textId="77777777" w:rsidR="008C6FF9" w:rsidRPr="000C7A42" w:rsidRDefault="008C6FF9" w:rsidP="008C6FF9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0C7A42">
              <w:rPr>
                <w:bCs w:val="0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167D38" w14:textId="28DD607D" w:rsidR="008C6FF9" w:rsidRPr="000C7A42" w:rsidRDefault="000C7A42" w:rsidP="008C6FF9">
            <w:pPr>
              <w:jc w:val="center"/>
              <w:rPr>
                <w:bCs w:val="0"/>
                <w:sz w:val="18"/>
                <w:szCs w:val="16"/>
                <w:lang w:val="en-US"/>
              </w:rPr>
            </w:pPr>
            <w:r>
              <w:rPr>
                <w:bCs w:val="0"/>
                <w:szCs w:val="16"/>
                <w:lang w:val="en-US"/>
              </w:rPr>
              <w:t>H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2CEBBF0" w14:textId="77777777" w:rsidR="008C6FF9" w:rsidRPr="000C7A42" w:rsidRDefault="008C6FF9" w:rsidP="008C6FF9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0C7A42">
              <w:rPr>
                <w:bCs w:val="0"/>
                <w:sz w:val="20"/>
                <w:szCs w:val="20"/>
              </w:rPr>
              <w:t>Уровень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0CC3ED" w14:textId="77777777" w:rsidR="008C6FF9" w:rsidRPr="000C7A42" w:rsidRDefault="008C6FF9" w:rsidP="008C6FF9">
            <w:pPr>
              <w:jc w:val="center"/>
              <w:rPr>
                <w:bCs w:val="0"/>
                <w:szCs w:val="16"/>
              </w:rPr>
            </w:pPr>
            <w:r w:rsidRPr="000C7A42">
              <w:rPr>
                <w:bCs w:val="0"/>
                <w:szCs w:val="16"/>
              </w:rPr>
              <w:t>4</w:t>
            </w:r>
          </w:p>
        </w:tc>
      </w:tr>
    </w:tbl>
    <w:p w14:paraId="1F520EE6" w14:textId="77777777" w:rsidR="0057516D" w:rsidRPr="000C7A42" w:rsidRDefault="0057516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0"/>
        <w:gridCol w:w="1054"/>
        <w:gridCol w:w="390"/>
        <w:gridCol w:w="2952"/>
        <w:gridCol w:w="1112"/>
        <w:gridCol w:w="13"/>
        <w:gridCol w:w="1889"/>
      </w:tblGrid>
      <w:tr w:rsidR="000530A7" w:rsidRPr="000C7A42" w14:paraId="07BDA6E7" w14:textId="77777777" w:rsidTr="00946B49">
        <w:trPr>
          <w:trHeight w:val="283"/>
        </w:trPr>
        <w:tc>
          <w:tcPr>
            <w:tcW w:w="136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0BA499" w14:textId="77777777" w:rsidR="008C6FF9" w:rsidRPr="000C7A42" w:rsidRDefault="008C6FF9" w:rsidP="008C6FF9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6B6769F" w14:textId="77777777" w:rsidR="008C6FF9" w:rsidRPr="000C7A42" w:rsidRDefault="008C6FF9" w:rsidP="008C6FF9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F180F5" w14:textId="77777777" w:rsidR="008C6FF9" w:rsidRPr="000C7A42" w:rsidRDefault="008C6FF9" w:rsidP="008C6FF9">
            <w:pPr>
              <w:rPr>
                <w:bCs w:val="0"/>
                <w:szCs w:val="20"/>
              </w:rPr>
            </w:pPr>
            <w:r w:rsidRPr="000C7A42">
              <w:rPr>
                <w:bCs w:val="0"/>
                <w:szCs w:val="20"/>
              </w:rPr>
              <w:t>Х</w:t>
            </w:r>
          </w:p>
        </w:tc>
        <w:tc>
          <w:tcPr>
            <w:tcW w:w="1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ED36FA" w14:textId="77777777" w:rsidR="008C6FF9" w:rsidRPr="000C7A42" w:rsidRDefault="008C6FF9" w:rsidP="008C6FF9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631E50" w14:textId="77777777" w:rsidR="008C6FF9" w:rsidRPr="000C7A42" w:rsidRDefault="008C6FF9" w:rsidP="008C6FF9">
            <w:pPr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8EC8E4" w14:textId="77777777" w:rsidR="008C6FF9" w:rsidRPr="000C7A42" w:rsidRDefault="008C6FF9" w:rsidP="008C6FF9">
            <w:pPr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0530A7" w:rsidRPr="000C7A42" w14:paraId="37264BF7" w14:textId="77777777" w:rsidTr="000530A7">
        <w:trPr>
          <w:trHeight w:val="479"/>
        </w:trPr>
        <w:tc>
          <w:tcPr>
            <w:tcW w:w="352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897C1" w14:textId="77777777" w:rsidR="008C6FF9" w:rsidRPr="000C7A42" w:rsidRDefault="008C6FF9" w:rsidP="008C6FF9">
            <w:pPr>
              <w:rPr>
                <w:bCs w:val="0"/>
                <w:sz w:val="18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1A2848D" w14:textId="77777777" w:rsidR="008C6FF9" w:rsidRPr="000C7A42" w:rsidRDefault="008C6FF9" w:rsidP="008C6FF9">
            <w:pPr>
              <w:jc w:val="center"/>
              <w:rPr>
                <w:bCs w:val="0"/>
                <w:sz w:val="20"/>
                <w:szCs w:val="18"/>
              </w:rPr>
            </w:pPr>
            <w:r w:rsidRPr="000C7A42">
              <w:rPr>
                <w:bCs w:val="0"/>
                <w:sz w:val="20"/>
                <w:szCs w:val="18"/>
              </w:rPr>
              <w:t>Код оригинала</w:t>
            </w:r>
          </w:p>
        </w:tc>
        <w:tc>
          <w:tcPr>
            <w:tcW w:w="932" w:type="pct"/>
            <w:gridSpan w:val="2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2C41355" w14:textId="77777777" w:rsidR="008C6FF9" w:rsidRPr="000C7A42" w:rsidRDefault="008C6FF9" w:rsidP="008C6FF9">
            <w:pPr>
              <w:jc w:val="center"/>
              <w:rPr>
                <w:bCs w:val="0"/>
                <w:sz w:val="20"/>
                <w:szCs w:val="18"/>
              </w:rPr>
            </w:pPr>
            <w:r w:rsidRPr="000C7A42">
              <w:rPr>
                <w:bCs w:val="0"/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A124BE6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22"/>
        <w:gridCol w:w="7773"/>
      </w:tblGrid>
      <w:tr w:rsidR="000530A7" w:rsidRPr="000C7A42" w14:paraId="3A2A4D0A" w14:textId="77777777" w:rsidTr="00D33642">
        <w:trPr>
          <w:trHeight w:val="20"/>
        </w:trPr>
        <w:tc>
          <w:tcPr>
            <w:tcW w:w="1188" w:type="pct"/>
          </w:tcPr>
          <w:p w14:paraId="304FE1DB" w14:textId="77777777" w:rsidR="008C6FF9" w:rsidRPr="000C7A42" w:rsidRDefault="008C6FF9" w:rsidP="00D33642">
            <w:pPr>
              <w:rPr>
                <w:bCs w:val="0"/>
                <w:sz w:val="22"/>
                <w:szCs w:val="20"/>
              </w:rPr>
            </w:pPr>
            <w:r w:rsidRPr="000C7A42">
              <w:rPr>
                <w:bCs w:val="0"/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812" w:type="pct"/>
          </w:tcPr>
          <w:p w14:paraId="68A918D3" w14:textId="7AEBCB52" w:rsidR="008C6FF9" w:rsidRPr="000C7A42" w:rsidRDefault="005074C0" w:rsidP="00D33642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Монтажник электрооборудования летательных аппаратов</w:t>
            </w:r>
            <w:r w:rsidR="008C6FF9" w:rsidRPr="000C7A42">
              <w:rPr>
                <w:bCs w:val="0"/>
                <w:szCs w:val="22"/>
              </w:rPr>
              <w:t xml:space="preserve"> 5-го разряда</w:t>
            </w:r>
          </w:p>
        </w:tc>
      </w:tr>
    </w:tbl>
    <w:p w14:paraId="1AF66ED4" w14:textId="77777777" w:rsidR="0057516D" w:rsidRPr="000C7A42" w:rsidRDefault="0057516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22"/>
        <w:gridCol w:w="7773"/>
      </w:tblGrid>
      <w:tr w:rsidR="000530A7" w:rsidRPr="000C7A42" w14:paraId="47B16572" w14:textId="77777777" w:rsidTr="00D33642">
        <w:trPr>
          <w:trHeight w:val="20"/>
        </w:trPr>
        <w:tc>
          <w:tcPr>
            <w:tcW w:w="1188" w:type="pct"/>
          </w:tcPr>
          <w:p w14:paraId="374FFB51" w14:textId="77777777" w:rsidR="008C6FF9" w:rsidRPr="000C7A42" w:rsidRDefault="008C6FF9" w:rsidP="00D33642">
            <w:pPr>
              <w:rPr>
                <w:bCs w:val="0"/>
                <w:sz w:val="22"/>
                <w:szCs w:val="20"/>
              </w:rPr>
            </w:pPr>
            <w:r w:rsidRPr="000C7A42">
              <w:rPr>
                <w:bCs w:val="0"/>
                <w:szCs w:val="20"/>
              </w:rPr>
              <w:t>Требования к образованию и обучению</w:t>
            </w:r>
          </w:p>
        </w:tc>
        <w:tc>
          <w:tcPr>
            <w:tcW w:w="3812" w:type="pct"/>
          </w:tcPr>
          <w:p w14:paraId="6C124303" w14:textId="77777777" w:rsidR="003C5D41" w:rsidRDefault="005A57B2" w:rsidP="00D33642">
            <w:pPr>
              <w:rPr>
                <w:bCs w:val="0"/>
                <w:szCs w:val="22"/>
              </w:rPr>
            </w:pPr>
            <w:r w:rsidRPr="005A57B2">
              <w:rPr>
                <w:bCs w:val="0"/>
                <w:szCs w:val="22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  <w:r w:rsidR="0060655A">
              <w:rPr>
                <w:bCs w:val="0"/>
                <w:szCs w:val="22"/>
              </w:rPr>
              <w:t xml:space="preserve"> </w:t>
            </w:r>
          </w:p>
          <w:p w14:paraId="65DCF501" w14:textId="13A1A954" w:rsidR="008C6FF9" w:rsidRPr="000C7A42" w:rsidRDefault="008C6FF9" w:rsidP="00D33642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или</w:t>
            </w:r>
          </w:p>
          <w:p w14:paraId="68B01F65" w14:textId="77777777" w:rsidR="008C6FF9" w:rsidRPr="000C7A42" w:rsidRDefault="008C6FF9" w:rsidP="00D33642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0530A7" w:rsidRPr="000C7A42" w14:paraId="07857551" w14:textId="77777777" w:rsidTr="00D33642">
        <w:trPr>
          <w:trHeight w:val="20"/>
        </w:trPr>
        <w:tc>
          <w:tcPr>
            <w:tcW w:w="1188" w:type="pct"/>
          </w:tcPr>
          <w:p w14:paraId="7B8D94A3" w14:textId="77777777" w:rsidR="008C6FF9" w:rsidRPr="000C7A42" w:rsidRDefault="008C6FF9" w:rsidP="00D33642">
            <w:pPr>
              <w:rPr>
                <w:bCs w:val="0"/>
                <w:sz w:val="22"/>
                <w:szCs w:val="20"/>
              </w:rPr>
            </w:pPr>
            <w:r w:rsidRPr="000C7A42">
              <w:rPr>
                <w:bCs w:val="0"/>
                <w:szCs w:val="20"/>
              </w:rPr>
              <w:t>Требования к опыту практической работы</w:t>
            </w:r>
          </w:p>
        </w:tc>
        <w:tc>
          <w:tcPr>
            <w:tcW w:w="3812" w:type="pct"/>
          </w:tcPr>
          <w:p w14:paraId="018C2356" w14:textId="23DE4FB0" w:rsidR="008C6FF9" w:rsidRPr="000C7A42" w:rsidRDefault="008C6FF9" w:rsidP="00D33642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 xml:space="preserve">Не менее одного года монтажником электрооборудования летательных аппаратов 4-го разряда </w:t>
            </w:r>
            <w:r w:rsidR="00A31BEE">
              <w:rPr>
                <w:bCs w:val="0"/>
                <w:szCs w:val="22"/>
              </w:rPr>
              <w:t>для прошедших</w:t>
            </w:r>
            <w:r w:rsidRPr="000C7A42">
              <w:rPr>
                <w:bCs w:val="0"/>
                <w:szCs w:val="22"/>
              </w:rPr>
              <w:t xml:space="preserve"> профессионально</w:t>
            </w:r>
            <w:r w:rsidR="00A31BEE">
              <w:rPr>
                <w:bCs w:val="0"/>
                <w:szCs w:val="22"/>
              </w:rPr>
              <w:t>е</w:t>
            </w:r>
            <w:r w:rsidRPr="000C7A42">
              <w:rPr>
                <w:bCs w:val="0"/>
                <w:szCs w:val="22"/>
              </w:rPr>
              <w:t xml:space="preserve"> обучени</w:t>
            </w:r>
            <w:r w:rsidR="00A31BEE">
              <w:rPr>
                <w:bCs w:val="0"/>
                <w:szCs w:val="22"/>
              </w:rPr>
              <w:t>е</w:t>
            </w:r>
          </w:p>
          <w:p w14:paraId="78343FEE" w14:textId="5835825E" w:rsidR="008C6FF9" w:rsidRPr="000C7A42" w:rsidRDefault="008C6FF9" w:rsidP="00D33642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Не менее шести месяцев монтажником электрооборудования летательных аппаратов 4-го разряда при наличии среднего профессионального образования</w:t>
            </w:r>
          </w:p>
        </w:tc>
      </w:tr>
      <w:tr w:rsidR="000530A7" w:rsidRPr="000C7A42" w14:paraId="6E83919E" w14:textId="77777777" w:rsidTr="00D33642">
        <w:trPr>
          <w:trHeight w:val="20"/>
        </w:trPr>
        <w:tc>
          <w:tcPr>
            <w:tcW w:w="1188" w:type="pct"/>
          </w:tcPr>
          <w:p w14:paraId="25F25A00" w14:textId="77777777" w:rsidR="008C6FF9" w:rsidRPr="000C7A42" w:rsidRDefault="008C6FF9" w:rsidP="00D33642">
            <w:pPr>
              <w:rPr>
                <w:bCs w:val="0"/>
                <w:sz w:val="22"/>
                <w:szCs w:val="20"/>
              </w:rPr>
            </w:pPr>
            <w:r w:rsidRPr="000C7A42">
              <w:rPr>
                <w:bCs w:val="0"/>
                <w:szCs w:val="20"/>
              </w:rPr>
              <w:t>Особые условия допуска к работе</w:t>
            </w:r>
          </w:p>
        </w:tc>
        <w:tc>
          <w:tcPr>
            <w:tcW w:w="3812" w:type="pct"/>
          </w:tcPr>
          <w:p w14:paraId="5D7386F8" w14:textId="6F5EFAE2" w:rsidR="008C6FF9" w:rsidRPr="000C7A42" w:rsidRDefault="000C7A42" w:rsidP="00D33642">
            <w:pPr>
              <w:rPr>
                <w:rFonts w:eastAsia="Calibri"/>
                <w:bCs w:val="0"/>
              </w:rPr>
            </w:pPr>
            <w:r>
              <w:rPr>
                <w:bCs w:val="0"/>
              </w:rPr>
              <w:t>Прохождение обязательных предварительных и периодических медицинских осмотров</w:t>
            </w:r>
          </w:p>
          <w:p w14:paraId="340DB12F" w14:textId="348271D0" w:rsidR="008C6FF9" w:rsidRPr="000C7A42" w:rsidRDefault="00656F73" w:rsidP="00D33642">
            <w:pPr>
              <w:rPr>
                <w:rFonts w:eastAsia="Calibri"/>
                <w:bCs w:val="0"/>
                <w:shd w:val="clear" w:color="auto" w:fill="FFFFFF"/>
              </w:rPr>
            </w:pPr>
            <w:r>
              <w:rPr>
                <w:bCs w:val="0"/>
                <w:shd w:val="clear" w:color="auto" w:fill="FFFFFF"/>
              </w:rPr>
              <w:t>Обучение мерам пожарной безопасности</w:t>
            </w:r>
          </w:p>
          <w:p w14:paraId="0C5330CB" w14:textId="77777777" w:rsidR="008C6FF9" w:rsidRPr="000C7A42" w:rsidRDefault="008C6FF9" w:rsidP="00D33642">
            <w:pPr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hd w:val="clear" w:color="auto" w:fill="FFFFFF"/>
              </w:rPr>
              <w:t>Прохождение инструктажа по охране труда на рабочем месте</w:t>
            </w:r>
          </w:p>
        </w:tc>
      </w:tr>
      <w:tr w:rsidR="00D33642" w:rsidRPr="000C7A42" w14:paraId="4D354357" w14:textId="77777777" w:rsidTr="00D33642">
        <w:trPr>
          <w:trHeight w:val="20"/>
        </w:trPr>
        <w:tc>
          <w:tcPr>
            <w:tcW w:w="1188" w:type="pct"/>
          </w:tcPr>
          <w:p w14:paraId="7D81AC7E" w14:textId="10CD4253" w:rsidR="00D33642" w:rsidRPr="000C7A42" w:rsidRDefault="00D33642" w:rsidP="00D33642">
            <w:pPr>
              <w:rPr>
                <w:bCs w:val="0"/>
                <w:szCs w:val="20"/>
              </w:rPr>
            </w:pPr>
            <w:r w:rsidRPr="000C7A42">
              <w:rPr>
                <w:bCs w:val="0"/>
                <w:szCs w:val="20"/>
              </w:rPr>
              <w:t>Другие характеристики</w:t>
            </w:r>
          </w:p>
        </w:tc>
        <w:tc>
          <w:tcPr>
            <w:tcW w:w="3812" w:type="pct"/>
          </w:tcPr>
          <w:p w14:paraId="72C36637" w14:textId="2D762DD0" w:rsidR="00D33642" w:rsidRPr="000C7A42" w:rsidRDefault="00D33642" w:rsidP="00D33642">
            <w:pPr>
              <w:rPr>
                <w:bCs w:val="0"/>
              </w:rPr>
            </w:pPr>
            <w:r w:rsidRPr="000C7A42">
              <w:rPr>
                <w:bCs w:val="0"/>
              </w:rPr>
              <w:t>-</w:t>
            </w:r>
          </w:p>
        </w:tc>
      </w:tr>
    </w:tbl>
    <w:p w14:paraId="6AA12250" w14:textId="77777777" w:rsidR="007E7561" w:rsidRPr="000C7A42" w:rsidRDefault="007E7561"/>
    <w:p w14:paraId="42AE3D31" w14:textId="4D588413" w:rsidR="007E7561" w:rsidRPr="000C7A42" w:rsidRDefault="00946B49">
      <w:r w:rsidRPr="000C7A42">
        <w:rPr>
          <w:bCs w:val="0"/>
          <w:szCs w:val="22"/>
        </w:rPr>
        <w:t>Дополнительные характеристики</w:t>
      </w:r>
    </w:p>
    <w:p w14:paraId="6F285350" w14:textId="77777777" w:rsidR="007E7561" w:rsidRPr="000C7A42" w:rsidRDefault="007E756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00"/>
        <w:gridCol w:w="1236"/>
        <w:gridCol w:w="6859"/>
      </w:tblGrid>
      <w:tr w:rsidR="000530A7" w:rsidRPr="000C7A42" w14:paraId="7C0DDC45" w14:textId="77777777" w:rsidTr="00D33642">
        <w:trPr>
          <w:trHeight w:val="283"/>
        </w:trPr>
        <w:tc>
          <w:tcPr>
            <w:tcW w:w="10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2E55F1" w14:textId="77777777" w:rsidR="008C6FF9" w:rsidRPr="000C7A42" w:rsidRDefault="008C6FF9" w:rsidP="008C6FF9">
            <w:pPr>
              <w:jc w:val="center"/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Наименование документа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A3EAF9" w14:textId="77777777" w:rsidR="008C6FF9" w:rsidRPr="000C7A42" w:rsidRDefault="008C6FF9" w:rsidP="008C6FF9">
            <w:pPr>
              <w:jc w:val="center"/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Код</w:t>
            </w:r>
          </w:p>
        </w:tc>
        <w:tc>
          <w:tcPr>
            <w:tcW w:w="33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7A25EE" w14:textId="77777777" w:rsidR="008C6FF9" w:rsidRPr="000C7A42" w:rsidRDefault="008C6FF9" w:rsidP="008C6FF9">
            <w:pPr>
              <w:jc w:val="center"/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Наименование базовой группы, должности (профессии) или специальности</w:t>
            </w:r>
          </w:p>
        </w:tc>
      </w:tr>
      <w:tr w:rsidR="000530A7" w:rsidRPr="000C7A42" w14:paraId="67B29050" w14:textId="77777777" w:rsidTr="00D33642">
        <w:trPr>
          <w:trHeight w:val="20"/>
        </w:trPr>
        <w:tc>
          <w:tcPr>
            <w:tcW w:w="10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C847D7" w14:textId="77777777" w:rsidR="000530A7" w:rsidRPr="000C7A42" w:rsidRDefault="000530A7" w:rsidP="000530A7">
            <w:pPr>
              <w:rPr>
                <w:bCs w:val="0"/>
                <w:sz w:val="22"/>
                <w:szCs w:val="22"/>
                <w:vertAlign w:val="superscript"/>
              </w:rPr>
            </w:pPr>
            <w:r w:rsidRPr="000C7A42">
              <w:rPr>
                <w:bCs w:val="0"/>
                <w:szCs w:val="22"/>
              </w:rPr>
              <w:t>ОКЗ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78D7DA" w14:textId="4D07BEF4" w:rsidR="000530A7" w:rsidRPr="000C7A42" w:rsidRDefault="000530A7" w:rsidP="000530A7">
            <w:pPr>
              <w:rPr>
                <w:bCs w:val="0"/>
                <w:strike/>
                <w:highlight w:val="yellow"/>
              </w:rPr>
            </w:pPr>
            <w:r w:rsidRPr="000C7A42">
              <w:rPr>
                <w:bCs w:val="0"/>
                <w:szCs w:val="22"/>
              </w:rPr>
              <w:t>7422</w:t>
            </w:r>
          </w:p>
        </w:tc>
        <w:tc>
          <w:tcPr>
            <w:tcW w:w="33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FD8A62" w14:textId="46BE69A1" w:rsidR="000530A7" w:rsidRPr="000C7A42" w:rsidRDefault="000530A7" w:rsidP="000530A7">
            <w:pPr>
              <w:rPr>
                <w:bCs w:val="0"/>
                <w:strike/>
                <w:highlight w:val="yellow"/>
              </w:rPr>
            </w:pPr>
            <w:r w:rsidRPr="000C7A42">
              <w:rPr>
                <w:bCs w:val="0"/>
              </w:rPr>
              <w:t>Монтажники и ремонтники по обслуживанию ИКТ и устройств связи</w:t>
            </w:r>
          </w:p>
        </w:tc>
      </w:tr>
      <w:tr w:rsidR="000530A7" w:rsidRPr="000C7A42" w14:paraId="5086CC29" w14:textId="77777777" w:rsidTr="00D33642">
        <w:trPr>
          <w:trHeight w:val="20"/>
        </w:trPr>
        <w:tc>
          <w:tcPr>
            <w:tcW w:w="10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6FBEA8" w14:textId="64EABB02" w:rsidR="000530A7" w:rsidRPr="000C7A42" w:rsidRDefault="005074C0" w:rsidP="000530A7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ЕТКС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F20274" w14:textId="65BD3770" w:rsidR="000530A7" w:rsidRPr="000C7A42" w:rsidRDefault="000530A7" w:rsidP="005074C0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 xml:space="preserve">§ </w:t>
            </w:r>
            <w:r w:rsidR="005074C0" w:rsidRPr="000C7A42">
              <w:rPr>
                <w:bCs w:val="0"/>
                <w:szCs w:val="22"/>
              </w:rPr>
              <w:t>91</w:t>
            </w:r>
          </w:p>
        </w:tc>
        <w:tc>
          <w:tcPr>
            <w:tcW w:w="33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550AA8" w14:textId="7B075F94" w:rsidR="000530A7" w:rsidRPr="000C7A42" w:rsidRDefault="005074C0" w:rsidP="000530A7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Монтажник электрооборудования летательных аппаратов</w:t>
            </w:r>
            <w:r w:rsidR="000530A7" w:rsidRPr="000C7A42">
              <w:rPr>
                <w:bCs w:val="0"/>
                <w:szCs w:val="22"/>
              </w:rPr>
              <w:t xml:space="preserve"> 5-го разряда</w:t>
            </w:r>
          </w:p>
        </w:tc>
      </w:tr>
      <w:tr w:rsidR="005074C0" w:rsidRPr="000C7A42" w14:paraId="3182248E" w14:textId="77777777" w:rsidTr="00D33642">
        <w:trPr>
          <w:trHeight w:val="20"/>
        </w:trPr>
        <w:tc>
          <w:tcPr>
            <w:tcW w:w="10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5327C5" w14:textId="77777777" w:rsidR="005074C0" w:rsidRPr="000C7A42" w:rsidRDefault="005074C0" w:rsidP="000530A7">
            <w:pPr>
              <w:rPr>
                <w:bCs w:val="0"/>
              </w:rPr>
            </w:pPr>
            <w:r w:rsidRPr="000C7A42">
              <w:rPr>
                <w:bCs w:val="0"/>
                <w:szCs w:val="22"/>
              </w:rPr>
              <w:t>ОКПДТР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299978" w14:textId="05F26C03" w:rsidR="005074C0" w:rsidRPr="000C7A42" w:rsidRDefault="005074C0" w:rsidP="000530A7">
            <w:pPr>
              <w:rPr>
                <w:bCs w:val="0"/>
              </w:rPr>
            </w:pPr>
            <w:r w:rsidRPr="000C7A42">
              <w:t>14658</w:t>
            </w:r>
          </w:p>
        </w:tc>
        <w:tc>
          <w:tcPr>
            <w:tcW w:w="33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F14F75" w14:textId="1C160F6C" w:rsidR="005074C0" w:rsidRPr="000C7A42" w:rsidRDefault="005074C0" w:rsidP="000530A7">
            <w:pPr>
              <w:rPr>
                <w:bCs w:val="0"/>
              </w:rPr>
            </w:pPr>
            <w:r w:rsidRPr="000C7A42">
              <w:t>Монтажник электрооборудования летательных аппаратов</w:t>
            </w:r>
          </w:p>
        </w:tc>
      </w:tr>
      <w:tr w:rsidR="000530A7" w:rsidRPr="000C7A42" w14:paraId="2D8814A9" w14:textId="77777777" w:rsidTr="00D33642">
        <w:trPr>
          <w:trHeight w:val="20"/>
        </w:trPr>
        <w:tc>
          <w:tcPr>
            <w:tcW w:w="10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4BD806" w14:textId="1F2CBA7E" w:rsidR="000530A7" w:rsidRPr="000C7A42" w:rsidRDefault="000530A7" w:rsidP="000530A7">
            <w:pPr>
              <w:rPr>
                <w:bCs w:val="0"/>
                <w:szCs w:val="22"/>
              </w:rPr>
            </w:pPr>
            <w:r w:rsidRPr="000C7A42">
              <w:t>ОКСО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AB1AA5" w14:textId="11FB3484" w:rsidR="000530A7" w:rsidRPr="000C7A42" w:rsidRDefault="000530A7" w:rsidP="000530A7">
            <w:pPr>
              <w:rPr>
                <w:bCs w:val="0"/>
              </w:rPr>
            </w:pPr>
            <w:r w:rsidRPr="000C7A42">
              <w:t>2.24.01.02</w:t>
            </w:r>
          </w:p>
        </w:tc>
        <w:tc>
          <w:tcPr>
            <w:tcW w:w="33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2A1C30" w14:textId="6D1A5D07" w:rsidR="000530A7" w:rsidRPr="000C7A42" w:rsidRDefault="000530A7" w:rsidP="000530A7">
            <w:pPr>
              <w:rPr>
                <w:bCs w:val="0"/>
              </w:rPr>
            </w:pPr>
            <w:r w:rsidRPr="000C7A42">
              <w:t>Электромонтажник авиационной техники</w:t>
            </w:r>
          </w:p>
        </w:tc>
      </w:tr>
    </w:tbl>
    <w:p w14:paraId="25B35788" w14:textId="77777777" w:rsidR="00D377B2" w:rsidRPr="000C7A42" w:rsidRDefault="00D377B2" w:rsidP="007E7561">
      <w:pPr>
        <w:ind w:left="-11"/>
      </w:pPr>
    </w:p>
    <w:p w14:paraId="0B623C29" w14:textId="6A05E2CD" w:rsidR="008C6FF9" w:rsidRPr="000C7A42" w:rsidRDefault="008C6FF9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3.8.1. Трудовая функция</w:t>
      </w:r>
    </w:p>
    <w:p w14:paraId="7EDAB753" w14:textId="77777777" w:rsidR="00946B49" w:rsidRPr="000C7A42" w:rsidRDefault="00946B49" w:rsidP="007E7561">
      <w:pPr>
        <w:ind w:left="-1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633"/>
        <w:gridCol w:w="4702"/>
        <w:gridCol w:w="552"/>
        <w:gridCol w:w="1213"/>
        <w:gridCol w:w="1447"/>
        <w:gridCol w:w="653"/>
      </w:tblGrid>
      <w:tr w:rsidR="000530A7" w:rsidRPr="000C7A42" w14:paraId="007A8DB3" w14:textId="77777777" w:rsidTr="00620D6A">
        <w:trPr>
          <w:trHeight w:val="278"/>
        </w:trPr>
        <w:tc>
          <w:tcPr>
            <w:tcW w:w="80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AAA079" w14:textId="77777777" w:rsidR="008C6FF9" w:rsidRPr="000C7A42" w:rsidRDefault="008C6FF9" w:rsidP="008C6FF9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Наименование</w:t>
            </w:r>
          </w:p>
        </w:tc>
        <w:tc>
          <w:tcPr>
            <w:tcW w:w="23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DB28E8" w14:textId="56E30E46" w:rsidR="008C6FF9" w:rsidRPr="000C7A42" w:rsidRDefault="00E87C62" w:rsidP="008C6FF9">
            <w:pPr>
              <w:rPr>
                <w:bCs w:val="0"/>
                <w:strike/>
                <w:sz w:val="18"/>
                <w:szCs w:val="16"/>
              </w:rPr>
            </w:pPr>
            <w:r w:rsidRPr="000C7A42">
              <w:rPr>
                <w:bCs w:val="0"/>
                <w:szCs w:val="22"/>
              </w:rPr>
              <w:t>Монтаж связного, радиоэлектронного</w:t>
            </w:r>
            <w:r w:rsidR="008C6FF9" w:rsidRPr="000C7A42">
              <w:rPr>
                <w:bCs w:val="0"/>
                <w:szCs w:val="22"/>
              </w:rPr>
              <w:t xml:space="preserve"> </w:t>
            </w:r>
            <w:r w:rsidRPr="000C7A42">
              <w:rPr>
                <w:bCs w:val="0"/>
                <w:szCs w:val="22"/>
              </w:rPr>
              <w:t xml:space="preserve">и </w:t>
            </w:r>
            <w:r w:rsidR="008C6FF9" w:rsidRPr="000C7A42">
              <w:rPr>
                <w:bCs w:val="0"/>
                <w:szCs w:val="22"/>
              </w:rPr>
              <w:t xml:space="preserve">радиолокационного оборудования </w:t>
            </w:r>
            <w:r w:rsidRPr="000C7A42">
              <w:rPr>
                <w:bCs w:val="0"/>
                <w:szCs w:val="22"/>
              </w:rPr>
              <w:t xml:space="preserve">и жгутов </w:t>
            </w:r>
            <w:r w:rsidR="008C6FF9" w:rsidRPr="000C7A42">
              <w:rPr>
                <w:bCs w:val="0"/>
                <w:szCs w:val="22"/>
              </w:rPr>
              <w:t>по монтажным и принципиальным схемам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BD3C26" w14:textId="77777777" w:rsidR="008C6FF9" w:rsidRPr="000C7A42" w:rsidRDefault="008C6FF9" w:rsidP="008C6FF9">
            <w:pPr>
              <w:jc w:val="center"/>
              <w:rPr>
                <w:bCs w:val="0"/>
                <w:sz w:val="20"/>
                <w:szCs w:val="16"/>
              </w:rPr>
            </w:pPr>
            <w:r w:rsidRPr="000C7A42">
              <w:rPr>
                <w:bCs w:val="0"/>
                <w:sz w:val="20"/>
                <w:szCs w:val="16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B95EFE" w14:textId="49B19D31" w:rsidR="008C6FF9" w:rsidRPr="000C7A42" w:rsidRDefault="000C7A42" w:rsidP="00620D6A">
            <w:pPr>
              <w:jc w:val="center"/>
              <w:rPr>
                <w:bCs w:val="0"/>
                <w:sz w:val="18"/>
                <w:szCs w:val="16"/>
              </w:rPr>
            </w:pPr>
            <w:r>
              <w:rPr>
                <w:bCs w:val="0"/>
                <w:szCs w:val="22"/>
                <w:lang w:val="en-US"/>
              </w:rPr>
              <w:t>H</w:t>
            </w:r>
            <w:r w:rsidR="008C6FF9" w:rsidRPr="000C7A42">
              <w:rPr>
                <w:bCs w:val="0"/>
                <w:szCs w:val="22"/>
              </w:rPr>
              <w:t>/01.4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7DD9F1" w14:textId="77777777" w:rsidR="008C6FF9" w:rsidRPr="000C7A42" w:rsidRDefault="008C6FF9" w:rsidP="008C6FF9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0C7A42">
              <w:rPr>
                <w:bCs w:val="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1EB7B6" w14:textId="77777777" w:rsidR="008C6FF9" w:rsidRPr="000C7A42" w:rsidRDefault="008C6FF9" w:rsidP="008C6FF9">
            <w:pPr>
              <w:jc w:val="center"/>
              <w:rPr>
                <w:bCs w:val="0"/>
                <w:szCs w:val="16"/>
              </w:rPr>
            </w:pPr>
            <w:r w:rsidRPr="000C7A42">
              <w:rPr>
                <w:bCs w:val="0"/>
                <w:szCs w:val="16"/>
              </w:rPr>
              <w:t>4</w:t>
            </w:r>
          </w:p>
        </w:tc>
      </w:tr>
    </w:tbl>
    <w:p w14:paraId="7911095D" w14:textId="77777777" w:rsidR="007E7561" w:rsidRDefault="007E7561"/>
    <w:p w14:paraId="0B550FB5" w14:textId="77777777" w:rsidR="008311A6" w:rsidRDefault="008311A6"/>
    <w:p w14:paraId="59484FBF" w14:textId="77777777" w:rsidR="008311A6" w:rsidRPr="000C7A42" w:rsidRDefault="008311A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03"/>
        <w:gridCol w:w="1401"/>
        <w:gridCol w:w="392"/>
        <w:gridCol w:w="2689"/>
        <w:gridCol w:w="1108"/>
        <w:gridCol w:w="12"/>
        <w:gridCol w:w="2095"/>
      </w:tblGrid>
      <w:tr w:rsidR="000530A7" w:rsidRPr="000C7A42" w14:paraId="62CA8DD0" w14:textId="77777777" w:rsidTr="008C6FF9">
        <w:trPr>
          <w:trHeight w:val="488"/>
        </w:trPr>
        <w:tc>
          <w:tcPr>
            <w:tcW w:w="122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CD420A" w14:textId="77777777" w:rsidR="008C6FF9" w:rsidRPr="000C7A42" w:rsidRDefault="008C6FF9" w:rsidP="008C6FF9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66B277E" w14:textId="77777777" w:rsidR="008C6FF9" w:rsidRPr="000C7A42" w:rsidRDefault="008C6FF9" w:rsidP="008C6FF9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D6C68C" w14:textId="77777777" w:rsidR="008C6FF9" w:rsidRPr="000C7A42" w:rsidRDefault="008C6FF9" w:rsidP="008C6FF9">
            <w:pPr>
              <w:rPr>
                <w:bCs w:val="0"/>
                <w:szCs w:val="20"/>
              </w:rPr>
            </w:pPr>
            <w:r w:rsidRPr="000C7A42">
              <w:rPr>
                <w:bCs w:val="0"/>
                <w:szCs w:val="20"/>
              </w:rPr>
              <w:t>Х</w:t>
            </w:r>
          </w:p>
        </w:tc>
        <w:tc>
          <w:tcPr>
            <w:tcW w:w="1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8B9E0E" w14:textId="77777777" w:rsidR="008C6FF9" w:rsidRPr="000C7A42" w:rsidRDefault="008C6FF9" w:rsidP="008C6FF9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3B7DF1" w14:textId="77777777" w:rsidR="008C6FF9" w:rsidRPr="000C7A42" w:rsidRDefault="008C6FF9" w:rsidP="008C6FF9">
            <w:pPr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03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5B4DF4" w14:textId="77777777" w:rsidR="008C6FF9" w:rsidRPr="000C7A42" w:rsidRDefault="008C6FF9" w:rsidP="008C6FF9">
            <w:pPr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DC197C" w:rsidRPr="000C7A42" w14:paraId="0B71569A" w14:textId="77777777" w:rsidTr="008C6FF9">
        <w:trPr>
          <w:trHeight w:val="479"/>
        </w:trPr>
        <w:tc>
          <w:tcPr>
            <w:tcW w:w="3424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FAF4E4A" w14:textId="77777777" w:rsidR="008C6FF9" w:rsidRPr="000C7A42" w:rsidRDefault="008C6FF9" w:rsidP="008C6FF9">
            <w:pPr>
              <w:rPr>
                <w:bCs w:val="0"/>
                <w:sz w:val="18"/>
                <w:szCs w:val="16"/>
              </w:rPr>
            </w:pPr>
          </w:p>
        </w:tc>
        <w:tc>
          <w:tcPr>
            <w:tcW w:w="549" w:type="pct"/>
            <w:gridSpan w:val="2"/>
            <w:tcBorders>
              <w:top w:val="nil"/>
              <w:bottom w:val="nil"/>
            </w:tcBorders>
          </w:tcPr>
          <w:p w14:paraId="535B2BAC" w14:textId="77777777" w:rsidR="008C6FF9" w:rsidRPr="000C7A42" w:rsidRDefault="008C6FF9" w:rsidP="008C6FF9">
            <w:pPr>
              <w:jc w:val="center"/>
              <w:rPr>
                <w:bCs w:val="0"/>
                <w:sz w:val="20"/>
                <w:szCs w:val="18"/>
              </w:rPr>
            </w:pPr>
            <w:r w:rsidRPr="000C7A42">
              <w:rPr>
                <w:bCs w:val="0"/>
                <w:sz w:val="20"/>
                <w:szCs w:val="18"/>
              </w:rPr>
              <w:t>Код оригинала</w:t>
            </w:r>
          </w:p>
        </w:tc>
        <w:tc>
          <w:tcPr>
            <w:tcW w:w="1027" w:type="pct"/>
            <w:tcBorders>
              <w:top w:val="nil"/>
              <w:bottom w:val="nil"/>
              <w:right w:val="nil"/>
            </w:tcBorders>
          </w:tcPr>
          <w:p w14:paraId="6BA74790" w14:textId="77777777" w:rsidR="008C6FF9" w:rsidRPr="000C7A42" w:rsidRDefault="008C6FF9" w:rsidP="008C6FF9">
            <w:pPr>
              <w:ind w:right="-104"/>
              <w:jc w:val="center"/>
              <w:rPr>
                <w:bCs w:val="0"/>
                <w:sz w:val="20"/>
                <w:szCs w:val="18"/>
              </w:rPr>
            </w:pPr>
            <w:r w:rsidRPr="000C7A42">
              <w:rPr>
                <w:bCs w:val="0"/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6140C05" w14:textId="77777777" w:rsidR="008C6FF9" w:rsidRPr="000C7A42" w:rsidRDefault="008C6FF9" w:rsidP="008C6FF9">
      <w:pPr>
        <w:spacing w:line="276" w:lineRule="auto"/>
        <w:rPr>
          <w:bCs w:val="0"/>
          <w:szCs w:val="22"/>
        </w:rPr>
      </w:pPr>
    </w:p>
    <w:tbl>
      <w:tblPr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5"/>
        <w:gridCol w:w="7504"/>
      </w:tblGrid>
      <w:tr w:rsidR="005074C0" w:rsidRPr="000C7A42" w14:paraId="130D488E" w14:textId="77777777" w:rsidTr="00493F1B">
        <w:trPr>
          <w:trHeight w:val="20"/>
        </w:trPr>
        <w:tc>
          <w:tcPr>
            <w:tcW w:w="1321" w:type="pct"/>
            <w:vMerge w:val="restart"/>
          </w:tcPr>
          <w:p w14:paraId="1A1DC687" w14:textId="77777777" w:rsidR="005074C0" w:rsidRPr="000C7A42" w:rsidRDefault="005074C0" w:rsidP="008C6FF9">
            <w:pPr>
              <w:rPr>
                <w:bCs w:val="0"/>
                <w:szCs w:val="20"/>
              </w:rPr>
            </w:pPr>
            <w:r w:rsidRPr="000C7A42">
              <w:rPr>
                <w:bCs w:val="0"/>
                <w:szCs w:val="20"/>
              </w:rPr>
              <w:t>Трудовые действия</w:t>
            </w:r>
          </w:p>
        </w:tc>
        <w:tc>
          <w:tcPr>
            <w:tcW w:w="3679" w:type="pct"/>
            <w:vAlign w:val="center"/>
          </w:tcPr>
          <w:p w14:paraId="0355F10E" w14:textId="410B660A" w:rsidR="005074C0" w:rsidRPr="000C7A42" w:rsidRDefault="005074C0" w:rsidP="008C6FF9">
            <w:pPr>
              <w:jc w:val="both"/>
              <w:rPr>
                <w:bCs w:val="0"/>
              </w:rPr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486D5D89" w14:textId="77777777" w:rsidTr="00493F1B">
        <w:trPr>
          <w:trHeight w:val="20"/>
        </w:trPr>
        <w:tc>
          <w:tcPr>
            <w:tcW w:w="1321" w:type="pct"/>
            <w:vMerge/>
          </w:tcPr>
          <w:p w14:paraId="7FA53856" w14:textId="77777777" w:rsidR="008C6FF9" w:rsidRPr="000C7A42" w:rsidRDefault="008C6FF9" w:rsidP="008C6FF9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006F49C3" w14:textId="77777777" w:rsidR="008C6FF9" w:rsidRPr="000C7A42" w:rsidRDefault="008C6FF9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радиожгутов и высокочастотных кабелей всех систем</w:t>
            </w:r>
          </w:p>
        </w:tc>
      </w:tr>
      <w:tr w:rsidR="000530A7" w:rsidRPr="000C7A42" w14:paraId="0D9FD0DE" w14:textId="77777777" w:rsidTr="00493F1B">
        <w:trPr>
          <w:trHeight w:val="20"/>
        </w:trPr>
        <w:tc>
          <w:tcPr>
            <w:tcW w:w="1321" w:type="pct"/>
            <w:vMerge/>
          </w:tcPr>
          <w:p w14:paraId="26AA243E" w14:textId="77777777" w:rsidR="008C6FF9" w:rsidRPr="000C7A42" w:rsidRDefault="008C6FF9" w:rsidP="008C6FF9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683D2ACC" w14:textId="77777777" w:rsidR="008C6FF9" w:rsidRPr="000C7A42" w:rsidRDefault="008C6FF9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и подключение блоков питания радио- и специальных систем</w:t>
            </w:r>
          </w:p>
        </w:tc>
      </w:tr>
      <w:tr w:rsidR="000530A7" w:rsidRPr="000C7A42" w14:paraId="73B34D1C" w14:textId="77777777" w:rsidTr="00493F1B">
        <w:trPr>
          <w:trHeight w:val="20"/>
        </w:trPr>
        <w:tc>
          <w:tcPr>
            <w:tcW w:w="1321" w:type="pct"/>
            <w:vMerge/>
          </w:tcPr>
          <w:p w14:paraId="3816989B" w14:textId="77777777" w:rsidR="008C6FF9" w:rsidRPr="000C7A42" w:rsidRDefault="008C6FF9" w:rsidP="008C6FF9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55E956C9" w14:textId="1B6D3D7D" w:rsidR="008C6FF9" w:rsidRPr="000C7A42" w:rsidRDefault="008C6FF9" w:rsidP="00696561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 xml:space="preserve">Определение технического состояния </w:t>
            </w:r>
            <w:r w:rsidR="00190875" w:rsidRPr="000C7A42">
              <w:rPr>
                <w:bCs w:val="0"/>
              </w:rPr>
              <w:t>креп</w:t>
            </w:r>
            <w:r w:rsidR="0057516D" w:rsidRPr="000C7A42">
              <w:rPr>
                <w:bCs w:val="0"/>
              </w:rPr>
              <w:t>е</w:t>
            </w:r>
            <w:r w:rsidR="00190875" w:rsidRPr="000C7A42">
              <w:rPr>
                <w:bCs w:val="0"/>
              </w:rPr>
              <w:t>жных</w:t>
            </w:r>
            <w:r w:rsidRPr="000C7A42">
              <w:rPr>
                <w:bCs w:val="0"/>
              </w:rPr>
              <w:t xml:space="preserve"> деталей с использованием измерительных приборов</w:t>
            </w:r>
          </w:p>
        </w:tc>
      </w:tr>
      <w:tr w:rsidR="000530A7" w:rsidRPr="000C7A42" w14:paraId="36E8C8D8" w14:textId="77777777" w:rsidTr="00493F1B">
        <w:trPr>
          <w:trHeight w:val="20"/>
        </w:trPr>
        <w:tc>
          <w:tcPr>
            <w:tcW w:w="1321" w:type="pct"/>
            <w:vMerge/>
          </w:tcPr>
          <w:p w14:paraId="3916E2CA" w14:textId="77777777" w:rsidR="008C6FF9" w:rsidRPr="000C7A42" w:rsidRDefault="008C6FF9" w:rsidP="008C6FF9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3E073E2B" w14:textId="6363772B" w:rsidR="008C6FF9" w:rsidRPr="000C7A42" w:rsidRDefault="008C6FF9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Проверка монтаж</w:t>
            </w:r>
            <w:r w:rsidR="00A31BEE">
              <w:rPr>
                <w:bCs w:val="0"/>
              </w:rPr>
              <w:t>а</w:t>
            </w:r>
            <w:r w:rsidRPr="000C7A42">
              <w:rPr>
                <w:bCs w:val="0"/>
              </w:rPr>
              <w:t xml:space="preserve"> связного и навигационного оборудования</w:t>
            </w:r>
            <w:r w:rsidR="00A31BEE" w:rsidRPr="000C7A42">
              <w:rPr>
                <w:bCs w:val="0"/>
              </w:rPr>
              <w:t xml:space="preserve"> и устранение дефектов</w:t>
            </w:r>
          </w:p>
        </w:tc>
      </w:tr>
      <w:tr w:rsidR="000530A7" w:rsidRPr="000C7A42" w14:paraId="7D577B95" w14:textId="77777777" w:rsidTr="00493F1B">
        <w:trPr>
          <w:trHeight w:val="20"/>
        </w:trPr>
        <w:tc>
          <w:tcPr>
            <w:tcW w:w="1321" w:type="pct"/>
            <w:vMerge/>
          </w:tcPr>
          <w:p w14:paraId="1B6DDC6A" w14:textId="77777777" w:rsidR="008C6FF9" w:rsidRPr="000C7A42" w:rsidRDefault="008C6FF9" w:rsidP="008C6FF9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60AD8F18" w14:textId="77777777" w:rsidR="008C6FF9" w:rsidRPr="000C7A42" w:rsidRDefault="008C6FF9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Доработка монтируемого электро- и радиооборудования</w:t>
            </w:r>
          </w:p>
        </w:tc>
      </w:tr>
      <w:tr w:rsidR="000530A7" w:rsidRPr="000C7A42" w14:paraId="42BB0B02" w14:textId="77777777" w:rsidTr="00493F1B">
        <w:trPr>
          <w:trHeight w:val="20"/>
        </w:trPr>
        <w:tc>
          <w:tcPr>
            <w:tcW w:w="1321" w:type="pct"/>
            <w:vMerge w:val="restart"/>
          </w:tcPr>
          <w:p w14:paraId="202D0A9A" w14:textId="77777777" w:rsidR="008C6FF9" w:rsidRPr="000C7A42" w:rsidRDefault="008C6FF9" w:rsidP="008C6FF9">
            <w:pPr>
              <w:widowControl w:val="0"/>
              <w:rPr>
                <w:bCs w:val="0"/>
                <w:sz w:val="22"/>
                <w:szCs w:val="20"/>
              </w:rPr>
            </w:pPr>
            <w:r w:rsidRPr="000C7A42" w:rsidDel="002A1D54">
              <w:rPr>
                <w:szCs w:val="20"/>
              </w:rPr>
              <w:t>Необходимые умения</w:t>
            </w:r>
          </w:p>
        </w:tc>
        <w:tc>
          <w:tcPr>
            <w:tcW w:w="3679" w:type="pct"/>
          </w:tcPr>
          <w:p w14:paraId="7AFC7901" w14:textId="353B0895" w:rsidR="008C6FF9" w:rsidRPr="000C7A42" w:rsidRDefault="00A41295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</w:t>
            </w:r>
            <w:r w:rsidR="00190875" w:rsidRPr="000C7A42">
              <w:rPr>
                <w:bCs w:val="0"/>
              </w:rPr>
              <w:t xml:space="preserve"> монтаж связного и радиолокационного оборудования</w:t>
            </w:r>
          </w:p>
        </w:tc>
      </w:tr>
      <w:tr w:rsidR="000530A7" w:rsidRPr="000C7A42" w14:paraId="64B62D15" w14:textId="77777777" w:rsidTr="00493F1B">
        <w:trPr>
          <w:trHeight w:val="20"/>
        </w:trPr>
        <w:tc>
          <w:tcPr>
            <w:tcW w:w="1321" w:type="pct"/>
            <w:vMerge/>
          </w:tcPr>
          <w:p w14:paraId="038BDAF0" w14:textId="77777777" w:rsidR="008C6FF9" w:rsidRPr="000C7A42" w:rsidDel="002A1D54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275AE2A9" w14:textId="0741E445" w:rsidR="008C6FF9" w:rsidRPr="000C7A42" w:rsidRDefault="00A41295" w:rsidP="00696561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</w:t>
            </w:r>
            <w:r w:rsidR="008C6FF9" w:rsidRPr="000C7A42">
              <w:rPr>
                <w:bCs w:val="0"/>
              </w:rPr>
              <w:t xml:space="preserve"> монтаж навигационного оборудования</w:t>
            </w:r>
          </w:p>
        </w:tc>
      </w:tr>
      <w:tr w:rsidR="000530A7" w:rsidRPr="000C7A42" w14:paraId="3CCE2902" w14:textId="77777777" w:rsidTr="00493F1B">
        <w:trPr>
          <w:trHeight w:val="20"/>
        </w:trPr>
        <w:tc>
          <w:tcPr>
            <w:tcW w:w="1321" w:type="pct"/>
            <w:vMerge/>
          </w:tcPr>
          <w:p w14:paraId="3BEC679B" w14:textId="77777777" w:rsidR="008C6FF9" w:rsidRPr="000C7A42" w:rsidDel="002A1D54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774F6B24" w14:textId="0EB5A4FE" w:rsidR="008C6FF9" w:rsidRPr="000C7A42" w:rsidRDefault="00A41295" w:rsidP="00A41295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 подключение блоков питания радио- и специальных систем</w:t>
            </w:r>
          </w:p>
        </w:tc>
      </w:tr>
      <w:tr w:rsidR="000530A7" w:rsidRPr="000C7A42" w14:paraId="10A93118" w14:textId="77777777" w:rsidTr="00493F1B">
        <w:trPr>
          <w:trHeight w:val="20"/>
        </w:trPr>
        <w:tc>
          <w:tcPr>
            <w:tcW w:w="1321" w:type="pct"/>
            <w:vMerge/>
          </w:tcPr>
          <w:p w14:paraId="4C07FEFA" w14:textId="77777777" w:rsidR="008C6FF9" w:rsidRPr="000C7A42" w:rsidDel="002A1D54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69CDA112" w14:textId="53806CC4" w:rsidR="008C6FF9" w:rsidRPr="000C7A42" w:rsidRDefault="00A41295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Проверять техническое состояние креп</w:t>
            </w:r>
            <w:r w:rsidR="0057516D" w:rsidRPr="000C7A42">
              <w:rPr>
                <w:bCs w:val="0"/>
              </w:rPr>
              <w:t>е</w:t>
            </w:r>
            <w:r w:rsidRPr="000C7A42">
              <w:rPr>
                <w:bCs w:val="0"/>
              </w:rPr>
              <w:t>жных деталей</w:t>
            </w:r>
          </w:p>
        </w:tc>
      </w:tr>
      <w:tr w:rsidR="000530A7" w:rsidRPr="000C7A42" w14:paraId="53BF3DF6" w14:textId="77777777" w:rsidTr="00493F1B">
        <w:trPr>
          <w:trHeight w:val="20"/>
        </w:trPr>
        <w:tc>
          <w:tcPr>
            <w:tcW w:w="1321" w:type="pct"/>
            <w:vMerge/>
          </w:tcPr>
          <w:p w14:paraId="45CD1B5E" w14:textId="77777777" w:rsidR="008C6FF9" w:rsidRPr="000C7A42" w:rsidDel="002A1D54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689FC115" w14:textId="77777777" w:rsidR="008C6FF9" w:rsidRPr="000C7A42" w:rsidRDefault="008C6FF9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Читать маркировку материалов, применяемых в радиооборудовании</w:t>
            </w:r>
          </w:p>
        </w:tc>
      </w:tr>
      <w:tr w:rsidR="000530A7" w:rsidRPr="000C7A42" w14:paraId="204E9495" w14:textId="77777777" w:rsidTr="00493F1B">
        <w:trPr>
          <w:trHeight w:val="20"/>
        </w:trPr>
        <w:tc>
          <w:tcPr>
            <w:tcW w:w="1321" w:type="pct"/>
            <w:vMerge/>
          </w:tcPr>
          <w:p w14:paraId="6AB8DF74" w14:textId="77777777" w:rsidR="008C6FF9" w:rsidRPr="000C7A42" w:rsidDel="002A1D54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51616438" w14:textId="77777777" w:rsidR="008C6FF9" w:rsidRPr="000C7A42" w:rsidRDefault="008C6FF9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Применять правила эксплуатации радиооборудования</w:t>
            </w:r>
          </w:p>
        </w:tc>
      </w:tr>
      <w:tr w:rsidR="000530A7" w:rsidRPr="000C7A42" w14:paraId="7431D501" w14:textId="77777777" w:rsidTr="00493F1B">
        <w:trPr>
          <w:trHeight w:val="20"/>
        </w:trPr>
        <w:tc>
          <w:tcPr>
            <w:tcW w:w="1321" w:type="pct"/>
            <w:vMerge/>
          </w:tcPr>
          <w:p w14:paraId="01A6E29D" w14:textId="77777777" w:rsidR="008C6FF9" w:rsidRPr="000C7A42" w:rsidDel="002A1D54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7A504346" w14:textId="22CD5F21" w:rsidR="008C6FF9" w:rsidRPr="000C7A42" w:rsidRDefault="0052438F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</w:t>
            </w:r>
            <w:r w:rsidR="008C6FF9" w:rsidRPr="000C7A42">
              <w:rPr>
                <w:bCs w:val="0"/>
              </w:rPr>
              <w:t xml:space="preserve"> доработку монтируемого электрооборудования</w:t>
            </w:r>
          </w:p>
        </w:tc>
      </w:tr>
      <w:tr w:rsidR="000530A7" w:rsidRPr="000C7A42" w14:paraId="49A716D0" w14:textId="77777777" w:rsidTr="00493F1B">
        <w:trPr>
          <w:trHeight w:val="20"/>
        </w:trPr>
        <w:tc>
          <w:tcPr>
            <w:tcW w:w="1321" w:type="pct"/>
            <w:vMerge w:val="restart"/>
          </w:tcPr>
          <w:p w14:paraId="36C5876B" w14:textId="77777777" w:rsidR="008C6FF9" w:rsidRPr="000C7A42" w:rsidDel="002A1D54" w:rsidRDefault="008C6FF9" w:rsidP="008C6FF9">
            <w:pPr>
              <w:rPr>
                <w:szCs w:val="20"/>
              </w:rPr>
            </w:pPr>
            <w:r w:rsidRPr="000C7A42">
              <w:rPr>
                <w:szCs w:val="20"/>
              </w:rPr>
              <w:t>Необходимые знания</w:t>
            </w:r>
          </w:p>
        </w:tc>
        <w:tc>
          <w:tcPr>
            <w:tcW w:w="3679" w:type="pct"/>
          </w:tcPr>
          <w:p w14:paraId="52E8D7AE" w14:textId="77777777" w:rsidR="008C6FF9" w:rsidRPr="000C7A42" w:rsidRDefault="008C6FF9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Технология монтажа связного навигационного оборудования</w:t>
            </w:r>
          </w:p>
        </w:tc>
      </w:tr>
      <w:tr w:rsidR="000530A7" w:rsidRPr="000C7A42" w14:paraId="0D2B43CD" w14:textId="77777777" w:rsidTr="00493F1B">
        <w:trPr>
          <w:trHeight w:val="20"/>
        </w:trPr>
        <w:tc>
          <w:tcPr>
            <w:tcW w:w="1321" w:type="pct"/>
            <w:vMerge/>
          </w:tcPr>
          <w:p w14:paraId="2A22F2EB" w14:textId="77777777" w:rsidR="008C6FF9" w:rsidRPr="000C7A42" w:rsidRDefault="008C6FF9" w:rsidP="008C6FF9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19CDF48B" w14:textId="77777777" w:rsidR="008C6FF9" w:rsidRPr="000C7A42" w:rsidRDefault="008C6FF9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Монтажно-фидерные схемы радиооборудования</w:t>
            </w:r>
          </w:p>
        </w:tc>
      </w:tr>
      <w:tr w:rsidR="000530A7" w:rsidRPr="000C7A42" w14:paraId="55AE5BA0" w14:textId="77777777" w:rsidTr="00493F1B">
        <w:trPr>
          <w:trHeight w:val="20"/>
        </w:trPr>
        <w:tc>
          <w:tcPr>
            <w:tcW w:w="1321" w:type="pct"/>
            <w:vMerge/>
          </w:tcPr>
          <w:p w14:paraId="0AB63EEC" w14:textId="77777777" w:rsidR="008C6FF9" w:rsidRPr="000C7A42" w:rsidRDefault="008C6FF9" w:rsidP="008C6FF9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0C989C3C" w14:textId="77777777" w:rsidR="008C6FF9" w:rsidRPr="000C7A42" w:rsidRDefault="008C6FF9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Назначение и свойства материалов, применяемых при монтаже радиооборудования</w:t>
            </w:r>
          </w:p>
        </w:tc>
      </w:tr>
      <w:tr w:rsidR="000530A7" w:rsidRPr="000C7A42" w14:paraId="1B96D982" w14:textId="77777777" w:rsidTr="00493F1B">
        <w:trPr>
          <w:trHeight w:val="20"/>
        </w:trPr>
        <w:tc>
          <w:tcPr>
            <w:tcW w:w="1321" w:type="pct"/>
            <w:vMerge/>
          </w:tcPr>
          <w:p w14:paraId="1CFDDAF3" w14:textId="77777777" w:rsidR="008C6FF9" w:rsidRPr="000C7A42" w:rsidRDefault="008C6FF9" w:rsidP="008C6FF9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51C55D3D" w14:textId="77777777" w:rsidR="008C6FF9" w:rsidRPr="000C7A42" w:rsidRDefault="008C6FF9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Правила эксплуатации радиооборудования</w:t>
            </w:r>
          </w:p>
        </w:tc>
      </w:tr>
      <w:tr w:rsidR="000530A7" w:rsidRPr="000C7A42" w14:paraId="5F3880AF" w14:textId="77777777" w:rsidTr="00493F1B">
        <w:trPr>
          <w:trHeight w:val="20"/>
        </w:trPr>
        <w:tc>
          <w:tcPr>
            <w:tcW w:w="1321" w:type="pct"/>
            <w:vMerge/>
          </w:tcPr>
          <w:p w14:paraId="05231CBB" w14:textId="77777777" w:rsidR="008C6FF9" w:rsidRPr="000C7A42" w:rsidRDefault="008C6FF9" w:rsidP="008C6FF9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2F11F6DE" w14:textId="77777777" w:rsidR="008C6FF9" w:rsidRPr="000C7A42" w:rsidRDefault="008C6FF9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 к организации рабочего места при выполнении работ по монтажу электрооборудования летательных аппаратов</w:t>
            </w:r>
          </w:p>
        </w:tc>
      </w:tr>
      <w:tr w:rsidR="000530A7" w:rsidRPr="000C7A42" w14:paraId="0341DD67" w14:textId="77777777" w:rsidTr="00493F1B">
        <w:trPr>
          <w:trHeight w:val="20"/>
        </w:trPr>
        <w:tc>
          <w:tcPr>
            <w:tcW w:w="1321" w:type="pct"/>
            <w:vMerge/>
          </w:tcPr>
          <w:p w14:paraId="15AD91D8" w14:textId="77777777" w:rsidR="008C6FF9" w:rsidRPr="000C7A42" w:rsidRDefault="008C6FF9" w:rsidP="008C6FF9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3EC0BDE5" w14:textId="77777777" w:rsidR="008C6FF9" w:rsidRPr="000C7A42" w:rsidRDefault="008C6FF9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 охраны труда, промышленной безопасности и электробезопасности при выполнении монтажа электрооборудования летательных аппаратов</w:t>
            </w:r>
          </w:p>
        </w:tc>
      </w:tr>
      <w:tr w:rsidR="000530A7" w:rsidRPr="000C7A42" w14:paraId="12F7E01C" w14:textId="77777777" w:rsidTr="00493F1B">
        <w:trPr>
          <w:trHeight w:val="20"/>
        </w:trPr>
        <w:tc>
          <w:tcPr>
            <w:tcW w:w="1321" w:type="pct"/>
          </w:tcPr>
          <w:p w14:paraId="10D7586A" w14:textId="77777777" w:rsidR="008C6FF9" w:rsidRPr="000C7A42" w:rsidDel="002A1D54" w:rsidRDefault="008C6FF9" w:rsidP="008C6FF9">
            <w:pPr>
              <w:widowControl w:val="0"/>
              <w:rPr>
                <w:sz w:val="22"/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679" w:type="pct"/>
          </w:tcPr>
          <w:p w14:paraId="3067A37E" w14:textId="77777777" w:rsidR="008C6FF9" w:rsidRPr="000C7A42" w:rsidRDefault="008C6FF9" w:rsidP="008C6FF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-</w:t>
            </w:r>
          </w:p>
        </w:tc>
      </w:tr>
    </w:tbl>
    <w:p w14:paraId="1AD14125" w14:textId="77777777" w:rsidR="00946B49" w:rsidRPr="000C7A42" w:rsidRDefault="00946B49" w:rsidP="007E7561">
      <w:pPr>
        <w:ind w:left="-11"/>
      </w:pPr>
    </w:p>
    <w:p w14:paraId="4A5D42A6" w14:textId="68BCF684" w:rsidR="008C6FF9" w:rsidRPr="000C7A42" w:rsidRDefault="008C6FF9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3.8.2. Трудовая функция</w:t>
      </w:r>
    </w:p>
    <w:p w14:paraId="344A0A22" w14:textId="77777777" w:rsidR="00946B49" w:rsidRPr="000C7A42" w:rsidRDefault="00946B49" w:rsidP="007E7561">
      <w:pPr>
        <w:ind w:left="-1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633"/>
        <w:gridCol w:w="4704"/>
        <w:gridCol w:w="552"/>
        <w:gridCol w:w="1072"/>
        <w:gridCol w:w="1447"/>
        <w:gridCol w:w="792"/>
      </w:tblGrid>
      <w:tr w:rsidR="000530A7" w:rsidRPr="000C7A42" w14:paraId="7145D056" w14:textId="77777777" w:rsidTr="00620D6A">
        <w:trPr>
          <w:trHeight w:val="278"/>
        </w:trPr>
        <w:tc>
          <w:tcPr>
            <w:tcW w:w="80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D2C826" w14:textId="77777777" w:rsidR="008C6FF9" w:rsidRPr="000C7A42" w:rsidRDefault="008C6FF9" w:rsidP="008C6FF9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Наименование</w:t>
            </w:r>
          </w:p>
        </w:tc>
        <w:tc>
          <w:tcPr>
            <w:tcW w:w="2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553E96" w14:textId="102C7FC3" w:rsidR="008C6FF9" w:rsidRPr="000C7A42" w:rsidRDefault="008C6FF9" w:rsidP="00696561">
            <w:pPr>
              <w:rPr>
                <w:bCs w:val="0"/>
                <w:sz w:val="18"/>
                <w:szCs w:val="16"/>
              </w:rPr>
            </w:pPr>
            <w:r w:rsidRPr="000C7A42">
              <w:rPr>
                <w:bCs w:val="0"/>
                <w:szCs w:val="22"/>
              </w:rPr>
              <w:t xml:space="preserve">Монтаж серийного </w:t>
            </w:r>
            <w:r w:rsidR="00E87C62" w:rsidRPr="000C7A42">
              <w:rPr>
                <w:bCs w:val="0"/>
                <w:szCs w:val="22"/>
              </w:rPr>
              <w:t xml:space="preserve">и специального </w:t>
            </w:r>
            <w:r w:rsidRPr="000C7A42">
              <w:rPr>
                <w:bCs w:val="0"/>
                <w:szCs w:val="22"/>
              </w:rPr>
              <w:t xml:space="preserve">электрооборудования </w:t>
            </w:r>
            <w:r w:rsidR="00E87C62" w:rsidRPr="000C7A42">
              <w:rPr>
                <w:bCs w:val="0"/>
                <w:szCs w:val="22"/>
              </w:rPr>
              <w:t>по монтажным и принципиальным схемам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4EBFCE" w14:textId="77777777" w:rsidR="008C6FF9" w:rsidRPr="000C7A42" w:rsidRDefault="008C6FF9" w:rsidP="008C6FF9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0C7A42">
              <w:rPr>
                <w:bCs w:val="0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212E54" w14:textId="1115D7A4" w:rsidR="008C6FF9" w:rsidRPr="000C7A42" w:rsidRDefault="000C7A42" w:rsidP="00620D6A">
            <w:pPr>
              <w:jc w:val="center"/>
              <w:rPr>
                <w:bCs w:val="0"/>
                <w:szCs w:val="20"/>
              </w:rPr>
            </w:pPr>
            <w:r>
              <w:rPr>
                <w:bCs w:val="0"/>
                <w:szCs w:val="20"/>
                <w:lang w:val="en-US"/>
              </w:rPr>
              <w:t>H</w:t>
            </w:r>
            <w:r w:rsidR="008C6FF9" w:rsidRPr="000C7A42">
              <w:rPr>
                <w:bCs w:val="0"/>
                <w:szCs w:val="20"/>
              </w:rPr>
              <w:t>/02.4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FB4D51" w14:textId="77777777" w:rsidR="008C6FF9" w:rsidRPr="000C7A42" w:rsidRDefault="008C6FF9" w:rsidP="008C6FF9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0C7A42">
              <w:rPr>
                <w:bCs w:val="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D1FF8E" w14:textId="77777777" w:rsidR="008C6FF9" w:rsidRPr="000C7A42" w:rsidRDefault="008C6FF9" w:rsidP="008C6FF9">
            <w:pPr>
              <w:jc w:val="center"/>
              <w:rPr>
                <w:bCs w:val="0"/>
                <w:szCs w:val="16"/>
              </w:rPr>
            </w:pPr>
            <w:r w:rsidRPr="000C7A42">
              <w:rPr>
                <w:bCs w:val="0"/>
                <w:szCs w:val="16"/>
              </w:rPr>
              <w:t>4</w:t>
            </w:r>
          </w:p>
        </w:tc>
      </w:tr>
    </w:tbl>
    <w:p w14:paraId="118D4560" w14:textId="77777777" w:rsidR="00D377B2" w:rsidRPr="000C7A42" w:rsidRDefault="00D377B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85"/>
        <w:gridCol w:w="1132"/>
        <w:gridCol w:w="390"/>
        <w:gridCol w:w="2574"/>
        <w:gridCol w:w="1244"/>
        <w:gridCol w:w="2075"/>
      </w:tblGrid>
      <w:tr w:rsidR="000530A7" w:rsidRPr="000C7A42" w14:paraId="49F9CB30" w14:textId="77777777" w:rsidTr="00D33642">
        <w:trPr>
          <w:trHeight w:val="488"/>
        </w:trPr>
        <w:tc>
          <w:tcPr>
            <w:tcW w:w="13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CBBD9E" w14:textId="77777777" w:rsidR="008C6FF9" w:rsidRPr="000C7A42" w:rsidRDefault="008C6FF9" w:rsidP="008C6FF9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3654CE" w14:textId="77777777" w:rsidR="008C6FF9" w:rsidRPr="000C7A42" w:rsidRDefault="008C6FF9" w:rsidP="008C6FF9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6026CC" w14:textId="77777777" w:rsidR="008C6FF9" w:rsidRPr="000C7A42" w:rsidRDefault="008C6FF9" w:rsidP="008C6FF9">
            <w:pPr>
              <w:rPr>
                <w:bCs w:val="0"/>
                <w:szCs w:val="18"/>
              </w:rPr>
            </w:pPr>
            <w:r w:rsidRPr="000C7A42">
              <w:rPr>
                <w:bCs w:val="0"/>
                <w:szCs w:val="18"/>
              </w:rPr>
              <w:t>Х</w:t>
            </w:r>
          </w:p>
        </w:tc>
        <w:tc>
          <w:tcPr>
            <w:tcW w:w="12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BD3049" w14:textId="77777777" w:rsidR="008C6FF9" w:rsidRPr="000C7A42" w:rsidRDefault="008C6FF9" w:rsidP="008C6FF9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F221A2" w14:textId="77777777" w:rsidR="008C6FF9" w:rsidRPr="000C7A42" w:rsidRDefault="008C6FF9" w:rsidP="008C6FF9">
            <w:pPr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0117C5" w14:textId="77777777" w:rsidR="008C6FF9" w:rsidRPr="000C7A42" w:rsidRDefault="008C6FF9" w:rsidP="008C6FF9">
            <w:pPr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DC197C" w:rsidRPr="000C7A42" w14:paraId="0CF1C843" w14:textId="77777777" w:rsidTr="008C6FF9">
        <w:trPr>
          <w:trHeight w:val="479"/>
        </w:trPr>
        <w:tc>
          <w:tcPr>
            <w:tcW w:w="3373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EF4DC7D" w14:textId="77777777" w:rsidR="008C6FF9" w:rsidRPr="000C7A42" w:rsidRDefault="008C6FF9" w:rsidP="008C6FF9">
            <w:pPr>
              <w:rPr>
                <w:bCs w:val="0"/>
                <w:sz w:val="18"/>
                <w:szCs w:val="16"/>
              </w:rPr>
            </w:pPr>
          </w:p>
        </w:tc>
        <w:tc>
          <w:tcPr>
            <w:tcW w:w="610" w:type="pct"/>
            <w:tcBorders>
              <w:top w:val="nil"/>
              <w:bottom w:val="nil"/>
            </w:tcBorders>
          </w:tcPr>
          <w:p w14:paraId="62BB5809" w14:textId="77777777" w:rsidR="008C6FF9" w:rsidRPr="000C7A42" w:rsidRDefault="008C6FF9" w:rsidP="008C6FF9">
            <w:pPr>
              <w:jc w:val="center"/>
              <w:rPr>
                <w:bCs w:val="0"/>
                <w:sz w:val="20"/>
                <w:szCs w:val="18"/>
              </w:rPr>
            </w:pPr>
            <w:r w:rsidRPr="000C7A42">
              <w:rPr>
                <w:bCs w:val="0"/>
                <w:sz w:val="20"/>
                <w:szCs w:val="18"/>
              </w:rPr>
              <w:t>Код оригинала</w:t>
            </w:r>
          </w:p>
        </w:tc>
        <w:tc>
          <w:tcPr>
            <w:tcW w:w="1017" w:type="pct"/>
            <w:tcBorders>
              <w:top w:val="nil"/>
              <w:bottom w:val="nil"/>
              <w:right w:val="nil"/>
            </w:tcBorders>
          </w:tcPr>
          <w:p w14:paraId="482D4D0D" w14:textId="77777777" w:rsidR="008C6FF9" w:rsidRPr="000C7A42" w:rsidRDefault="008C6FF9" w:rsidP="008C6FF9">
            <w:pPr>
              <w:ind w:right="-104"/>
              <w:jc w:val="center"/>
              <w:rPr>
                <w:bCs w:val="0"/>
                <w:sz w:val="20"/>
                <w:szCs w:val="18"/>
              </w:rPr>
            </w:pPr>
            <w:r w:rsidRPr="000C7A42">
              <w:rPr>
                <w:bCs w:val="0"/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29C7254" w14:textId="77777777" w:rsidR="008C6FF9" w:rsidRPr="000C7A42" w:rsidRDefault="008C6FF9" w:rsidP="008C6FF9">
      <w:pPr>
        <w:spacing w:line="276" w:lineRule="auto"/>
        <w:rPr>
          <w:bCs w:val="0"/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4"/>
        <w:gridCol w:w="7501"/>
      </w:tblGrid>
      <w:tr w:rsidR="005074C0" w:rsidRPr="000C7A42" w14:paraId="60D1D28B" w14:textId="77777777" w:rsidTr="00D33642">
        <w:trPr>
          <w:trHeight w:val="20"/>
        </w:trPr>
        <w:tc>
          <w:tcPr>
            <w:tcW w:w="1321" w:type="pct"/>
            <w:vMerge w:val="restart"/>
          </w:tcPr>
          <w:p w14:paraId="36DADF00" w14:textId="77777777" w:rsidR="005074C0" w:rsidRPr="000C7A42" w:rsidRDefault="005074C0" w:rsidP="008C6FF9">
            <w:pPr>
              <w:widowControl w:val="0"/>
              <w:rPr>
                <w:szCs w:val="20"/>
              </w:rPr>
            </w:pPr>
            <w:r w:rsidRPr="000C7A42">
              <w:rPr>
                <w:szCs w:val="20"/>
              </w:rPr>
              <w:t>Трудовые действия</w:t>
            </w:r>
          </w:p>
        </w:tc>
        <w:tc>
          <w:tcPr>
            <w:tcW w:w="3679" w:type="pct"/>
            <w:vAlign w:val="center"/>
          </w:tcPr>
          <w:p w14:paraId="05A9DEB7" w14:textId="26E95CAB" w:rsidR="005074C0" w:rsidRPr="000C7A42" w:rsidRDefault="005074C0" w:rsidP="00D33642">
            <w:pPr>
              <w:widowControl w:val="0"/>
              <w:jc w:val="both"/>
              <w:rPr>
                <w:bCs w:val="0"/>
              </w:rPr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6BF12386" w14:textId="77777777" w:rsidTr="00D33642">
        <w:trPr>
          <w:trHeight w:val="20"/>
        </w:trPr>
        <w:tc>
          <w:tcPr>
            <w:tcW w:w="1321" w:type="pct"/>
            <w:vMerge/>
          </w:tcPr>
          <w:p w14:paraId="6C8703F2" w14:textId="77777777" w:rsidR="008C6FF9" w:rsidRPr="000C7A42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12AF58DF" w14:textId="34B07309" w:rsidR="008C6FF9" w:rsidRPr="000C7A42" w:rsidRDefault="008C6FF9" w:rsidP="00D33642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 xml:space="preserve">Монтаж серийного электрооборудования для проведения </w:t>
            </w:r>
            <w:r w:rsidR="00A41295" w:rsidRPr="000C7A42">
              <w:rPr>
                <w:bCs w:val="0"/>
              </w:rPr>
              <w:t>аэрофотосъ</w:t>
            </w:r>
            <w:r w:rsidR="0057516D" w:rsidRPr="000C7A42">
              <w:rPr>
                <w:bCs w:val="0"/>
              </w:rPr>
              <w:t>е</w:t>
            </w:r>
            <w:r w:rsidR="00A41295" w:rsidRPr="000C7A42">
              <w:rPr>
                <w:bCs w:val="0"/>
              </w:rPr>
              <w:t>мочных</w:t>
            </w:r>
            <w:r w:rsidRPr="000C7A42">
              <w:rPr>
                <w:bCs w:val="0"/>
              </w:rPr>
              <w:t xml:space="preserve"> работ</w:t>
            </w:r>
          </w:p>
        </w:tc>
      </w:tr>
      <w:tr w:rsidR="000530A7" w:rsidRPr="000C7A42" w14:paraId="6E59D752" w14:textId="77777777" w:rsidTr="00D33642">
        <w:trPr>
          <w:trHeight w:val="20"/>
        </w:trPr>
        <w:tc>
          <w:tcPr>
            <w:tcW w:w="1321" w:type="pct"/>
            <w:vMerge/>
          </w:tcPr>
          <w:p w14:paraId="1CECB495" w14:textId="77777777" w:rsidR="008C6FF9" w:rsidRPr="000C7A42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3FD876FE" w14:textId="77777777" w:rsidR="008C6FF9" w:rsidRPr="000C7A42" w:rsidRDefault="008C6FF9" w:rsidP="00D33642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Прокладка электрожгутов по сложной трассе между движущимися механизмами</w:t>
            </w:r>
          </w:p>
        </w:tc>
      </w:tr>
      <w:tr w:rsidR="000530A7" w:rsidRPr="000C7A42" w14:paraId="0BB24534" w14:textId="77777777" w:rsidTr="00D33642">
        <w:trPr>
          <w:trHeight w:val="20"/>
        </w:trPr>
        <w:tc>
          <w:tcPr>
            <w:tcW w:w="1321" w:type="pct"/>
            <w:vMerge/>
          </w:tcPr>
          <w:p w14:paraId="07A657F5" w14:textId="77777777" w:rsidR="008C6FF9" w:rsidRPr="000C7A42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13890C87" w14:textId="515F84F0" w:rsidR="008C6FF9" w:rsidRPr="000C7A42" w:rsidRDefault="00A31BEE" w:rsidP="00D33642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 xml:space="preserve">Прокладка </w:t>
            </w:r>
            <w:r w:rsidR="008C6FF9" w:rsidRPr="000C7A42">
              <w:rPr>
                <w:bCs w:val="0"/>
              </w:rPr>
              <w:t>магистральных трасс через силовые конструкции изделия: укладка, крепление электрожгутов и кабелей</w:t>
            </w:r>
          </w:p>
        </w:tc>
      </w:tr>
      <w:tr w:rsidR="000530A7" w:rsidRPr="000C7A42" w14:paraId="185559CE" w14:textId="77777777" w:rsidTr="00D33642">
        <w:trPr>
          <w:trHeight w:val="20"/>
        </w:trPr>
        <w:tc>
          <w:tcPr>
            <w:tcW w:w="1321" w:type="pct"/>
            <w:vMerge/>
          </w:tcPr>
          <w:p w14:paraId="51158B2B" w14:textId="77777777" w:rsidR="008C6FF9" w:rsidRPr="000C7A42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4288E210" w14:textId="1EA17676" w:rsidR="008C6FF9" w:rsidRPr="000C7A42" w:rsidRDefault="00A31BEE" w:rsidP="00D33642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 xml:space="preserve">Прокладка </w:t>
            </w:r>
            <w:r w:rsidR="008C6FF9" w:rsidRPr="000C7A42">
              <w:rPr>
                <w:bCs w:val="0"/>
              </w:rPr>
              <w:t>электропроводов и шлангов</w:t>
            </w:r>
          </w:p>
        </w:tc>
      </w:tr>
      <w:tr w:rsidR="000530A7" w:rsidRPr="000C7A42" w14:paraId="5F79CDA5" w14:textId="77777777" w:rsidTr="00D33642">
        <w:trPr>
          <w:trHeight w:val="20"/>
        </w:trPr>
        <w:tc>
          <w:tcPr>
            <w:tcW w:w="1321" w:type="pct"/>
            <w:vMerge/>
          </w:tcPr>
          <w:p w14:paraId="12B65FEE" w14:textId="77777777" w:rsidR="008C6FF9" w:rsidRPr="000C7A42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798ADE29" w14:textId="77777777" w:rsidR="008C6FF9" w:rsidRPr="000C7A42" w:rsidRDefault="008C6FF9" w:rsidP="00D33642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Замер переходных сопротивлений</w:t>
            </w:r>
          </w:p>
        </w:tc>
      </w:tr>
      <w:tr w:rsidR="000530A7" w:rsidRPr="000C7A42" w14:paraId="04E0F5D9" w14:textId="77777777" w:rsidTr="00D33642">
        <w:trPr>
          <w:trHeight w:val="20"/>
        </w:trPr>
        <w:tc>
          <w:tcPr>
            <w:tcW w:w="1321" w:type="pct"/>
            <w:vMerge/>
          </w:tcPr>
          <w:p w14:paraId="3FC317DB" w14:textId="77777777" w:rsidR="008C6FF9" w:rsidRPr="000C7A42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3A771156" w14:textId="77777777" w:rsidR="008C6FF9" w:rsidRPr="000C7A42" w:rsidRDefault="008C6FF9" w:rsidP="00D33642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электрической части и подключение к источникам питания автоматики топливной системы</w:t>
            </w:r>
          </w:p>
        </w:tc>
      </w:tr>
      <w:tr w:rsidR="000530A7" w:rsidRPr="000C7A42" w14:paraId="168E65D9" w14:textId="77777777" w:rsidTr="00D33642">
        <w:trPr>
          <w:trHeight w:val="20"/>
        </w:trPr>
        <w:tc>
          <w:tcPr>
            <w:tcW w:w="1321" w:type="pct"/>
            <w:vMerge/>
          </w:tcPr>
          <w:p w14:paraId="454444FF" w14:textId="77777777" w:rsidR="008C6FF9" w:rsidRPr="000C7A42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6717C932" w14:textId="77777777" w:rsidR="008C6FF9" w:rsidRPr="000C7A42" w:rsidRDefault="008C6FF9" w:rsidP="00D33642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электрической части и подключение к источникам питания автопилотов серийных изделий</w:t>
            </w:r>
          </w:p>
        </w:tc>
      </w:tr>
      <w:tr w:rsidR="000530A7" w:rsidRPr="000C7A42" w14:paraId="67ACCFC5" w14:textId="77777777" w:rsidTr="00D33642">
        <w:trPr>
          <w:trHeight w:val="20"/>
        </w:trPr>
        <w:tc>
          <w:tcPr>
            <w:tcW w:w="1321" w:type="pct"/>
            <w:vMerge/>
          </w:tcPr>
          <w:p w14:paraId="18BFC8EE" w14:textId="77777777" w:rsidR="008C6FF9" w:rsidRPr="000C7A42" w:rsidRDefault="008C6FF9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108C0BC9" w14:textId="77777777" w:rsidR="008C6FF9" w:rsidRPr="000C7A42" w:rsidRDefault="008C6FF9" w:rsidP="00D33642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электрооборудования системы запуска</w:t>
            </w:r>
          </w:p>
        </w:tc>
      </w:tr>
      <w:tr w:rsidR="000530A7" w:rsidRPr="000C7A42" w14:paraId="340A5691" w14:textId="77777777" w:rsidTr="00D33642">
        <w:trPr>
          <w:trHeight w:val="20"/>
        </w:trPr>
        <w:tc>
          <w:tcPr>
            <w:tcW w:w="1321" w:type="pct"/>
            <w:vMerge w:val="restart"/>
          </w:tcPr>
          <w:p w14:paraId="6BABA9C8" w14:textId="77777777" w:rsidR="008C6FF9" w:rsidRPr="000C7A42" w:rsidDel="002A1D54" w:rsidRDefault="008C6FF9" w:rsidP="008C6FF9">
            <w:pPr>
              <w:widowControl w:val="0"/>
              <w:rPr>
                <w:szCs w:val="20"/>
              </w:rPr>
            </w:pPr>
            <w:r w:rsidRPr="000C7A42">
              <w:rPr>
                <w:szCs w:val="20"/>
              </w:rPr>
              <w:t>Необходимые умения</w:t>
            </w:r>
          </w:p>
        </w:tc>
        <w:tc>
          <w:tcPr>
            <w:tcW w:w="3679" w:type="pct"/>
          </w:tcPr>
          <w:p w14:paraId="339D491B" w14:textId="42990162" w:rsidR="008C6FF9" w:rsidRPr="000C7A42" w:rsidRDefault="00B1339E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Применять</w:t>
            </w:r>
            <w:r w:rsidR="008C6FF9" w:rsidRPr="000C7A42">
              <w:rPr>
                <w:bCs w:val="0"/>
              </w:rPr>
              <w:t xml:space="preserve"> технические требования </w:t>
            </w:r>
            <w:r w:rsidR="00A31BEE">
              <w:rPr>
                <w:bCs w:val="0"/>
              </w:rPr>
              <w:t>к</w:t>
            </w:r>
            <w:r w:rsidR="008C6FF9" w:rsidRPr="000C7A42">
              <w:rPr>
                <w:bCs w:val="0"/>
              </w:rPr>
              <w:t xml:space="preserve"> монтажу сложного электрооборудования</w:t>
            </w:r>
          </w:p>
        </w:tc>
      </w:tr>
      <w:tr w:rsidR="00876DAB" w:rsidRPr="000C7A42" w14:paraId="75ED1FA3" w14:textId="77777777" w:rsidTr="00D33642">
        <w:trPr>
          <w:trHeight w:val="20"/>
        </w:trPr>
        <w:tc>
          <w:tcPr>
            <w:tcW w:w="1321" w:type="pct"/>
            <w:vMerge/>
          </w:tcPr>
          <w:p w14:paraId="47C3C443" w14:textId="77777777" w:rsidR="00876DAB" w:rsidRPr="000C7A42" w:rsidRDefault="00876DAB" w:rsidP="008C6FF9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3C4D20B9" w14:textId="57B9C6A4" w:rsidR="00876DAB" w:rsidRPr="000C7A42" w:rsidRDefault="00876DAB" w:rsidP="00D33642">
            <w:pPr>
              <w:jc w:val="both"/>
              <w:rPr>
                <w:bCs w:val="0"/>
              </w:rPr>
            </w:pPr>
            <w:r>
              <w:rPr>
                <w:bCs w:val="0"/>
              </w:rPr>
              <w:t>Применять техническую документацию при монтаже серийного электрооборудования</w:t>
            </w:r>
          </w:p>
        </w:tc>
      </w:tr>
      <w:tr w:rsidR="00A23F30" w:rsidRPr="000C7A42" w14:paraId="09FE4A3D" w14:textId="77777777" w:rsidTr="00D33642">
        <w:trPr>
          <w:trHeight w:val="20"/>
        </w:trPr>
        <w:tc>
          <w:tcPr>
            <w:tcW w:w="1321" w:type="pct"/>
            <w:vMerge/>
          </w:tcPr>
          <w:p w14:paraId="182372B4" w14:textId="77777777" w:rsidR="00A23F30" w:rsidRPr="000C7A42" w:rsidRDefault="00A23F30" w:rsidP="00A23F30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22F41CB6" w14:textId="010E2CC2" w:rsidR="00A23F30" w:rsidRDefault="00A23F30" w:rsidP="00A23F30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Применять документы по доработке монтируемого электрооборудования</w:t>
            </w:r>
          </w:p>
        </w:tc>
      </w:tr>
      <w:tr w:rsidR="00A23F30" w:rsidRPr="000C7A42" w14:paraId="58093D22" w14:textId="77777777" w:rsidTr="00D33642">
        <w:trPr>
          <w:trHeight w:val="20"/>
        </w:trPr>
        <w:tc>
          <w:tcPr>
            <w:tcW w:w="1321" w:type="pct"/>
            <w:vMerge/>
          </w:tcPr>
          <w:p w14:paraId="42971C4F" w14:textId="77777777" w:rsidR="00A23F30" w:rsidRPr="000C7A42" w:rsidRDefault="00A23F30" w:rsidP="00A23F30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3A25D280" w14:textId="50D74FFE" w:rsidR="00A23F30" w:rsidRDefault="00A23F30" w:rsidP="00A23F30">
            <w:pPr>
              <w:jc w:val="both"/>
              <w:rPr>
                <w:bCs w:val="0"/>
              </w:rPr>
            </w:pPr>
            <w:r>
              <w:rPr>
                <w:bCs w:val="0"/>
              </w:rPr>
              <w:t>Обеспечивать прокладку электрожгутов по сложным трассам между движущими механизмами</w:t>
            </w:r>
          </w:p>
        </w:tc>
      </w:tr>
      <w:tr w:rsidR="00A23F30" w:rsidRPr="000C7A42" w14:paraId="23E40271" w14:textId="77777777" w:rsidTr="00D33642">
        <w:trPr>
          <w:trHeight w:val="20"/>
        </w:trPr>
        <w:tc>
          <w:tcPr>
            <w:tcW w:w="1321" w:type="pct"/>
            <w:vMerge/>
          </w:tcPr>
          <w:p w14:paraId="6F15FE7E" w14:textId="77777777" w:rsidR="00A23F30" w:rsidRPr="000C7A42" w:rsidRDefault="00A23F30" w:rsidP="00A23F30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39D10CC7" w14:textId="27075833" w:rsidR="00A23F30" w:rsidRDefault="00A23F30" w:rsidP="00A23F30">
            <w:pPr>
              <w:jc w:val="both"/>
              <w:rPr>
                <w:bCs w:val="0"/>
              </w:rPr>
            </w:pPr>
            <w:r>
              <w:rPr>
                <w:bCs w:val="0"/>
              </w:rPr>
              <w:t>Осуществлять</w:t>
            </w:r>
            <w:r w:rsidRPr="000C7A42">
              <w:rPr>
                <w:bCs w:val="0"/>
              </w:rPr>
              <w:t xml:space="preserve"> монтаж электрожгутов топливной системы</w:t>
            </w:r>
          </w:p>
        </w:tc>
      </w:tr>
      <w:tr w:rsidR="00A23F30" w:rsidRPr="000C7A42" w14:paraId="4B898C41" w14:textId="77777777" w:rsidTr="00D33642">
        <w:trPr>
          <w:trHeight w:val="20"/>
        </w:trPr>
        <w:tc>
          <w:tcPr>
            <w:tcW w:w="1321" w:type="pct"/>
            <w:vMerge/>
          </w:tcPr>
          <w:p w14:paraId="6EB71E99" w14:textId="77777777" w:rsidR="00A23F30" w:rsidRPr="000C7A42" w:rsidRDefault="00A23F30" w:rsidP="00A23F30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021DC7E0" w14:textId="586C3B22" w:rsidR="00A23F30" w:rsidRDefault="00A23F30" w:rsidP="00A23F30">
            <w:pPr>
              <w:jc w:val="both"/>
              <w:rPr>
                <w:bCs w:val="0"/>
              </w:rPr>
            </w:pPr>
            <w:r>
              <w:rPr>
                <w:bCs w:val="0"/>
              </w:rPr>
              <w:t>Производить монтаж электрической части автопилотов и системы запуска</w:t>
            </w:r>
          </w:p>
        </w:tc>
      </w:tr>
      <w:tr w:rsidR="00A23F30" w:rsidRPr="000C7A42" w14:paraId="5121AFAF" w14:textId="77777777" w:rsidTr="00D33642">
        <w:trPr>
          <w:trHeight w:val="20"/>
        </w:trPr>
        <w:tc>
          <w:tcPr>
            <w:tcW w:w="1321" w:type="pct"/>
            <w:vMerge/>
          </w:tcPr>
          <w:p w14:paraId="3391517C" w14:textId="77777777" w:rsidR="00A23F30" w:rsidRPr="000C7A42" w:rsidRDefault="00A23F30" w:rsidP="00A23F30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68EFC33B" w14:textId="124B2BCD" w:rsidR="00A23F30" w:rsidRDefault="00A23F30" w:rsidP="00A23F30">
            <w:pPr>
              <w:jc w:val="both"/>
              <w:rPr>
                <w:bCs w:val="0"/>
              </w:rPr>
            </w:pPr>
            <w:r>
              <w:rPr>
                <w:bCs w:val="0"/>
              </w:rPr>
              <w:t>Применять технологическое оснащение при прокладке магистральных трасс через силовые конструкции</w:t>
            </w:r>
          </w:p>
        </w:tc>
      </w:tr>
      <w:tr w:rsidR="00A23F30" w:rsidRPr="000C7A42" w14:paraId="0761F99A" w14:textId="77777777" w:rsidTr="00D33642">
        <w:trPr>
          <w:trHeight w:val="20"/>
        </w:trPr>
        <w:tc>
          <w:tcPr>
            <w:tcW w:w="1321" w:type="pct"/>
            <w:vMerge/>
          </w:tcPr>
          <w:p w14:paraId="5394AE42" w14:textId="77777777" w:rsidR="00A23F30" w:rsidRPr="000C7A42" w:rsidRDefault="00A23F30" w:rsidP="00A23F30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09EDEB21" w14:textId="343D93EC" w:rsidR="00A23F30" w:rsidRDefault="00A23F30" w:rsidP="00A23F30">
            <w:pPr>
              <w:jc w:val="both"/>
              <w:rPr>
                <w:bCs w:val="0"/>
              </w:rPr>
            </w:pPr>
            <w:r>
              <w:rPr>
                <w:bCs w:val="0"/>
              </w:rPr>
              <w:t>Пользоваться электроизмерительными приборами при замере переходного сопротивления</w:t>
            </w:r>
          </w:p>
        </w:tc>
      </w:tr>
      <w:tr w:rsidR="00A23F30" w:rsidRPr="000C7A42" w14:paraId="63888B59" w14:textId="77777777" w:rsidTr="00D33642">
        <w:trPr>
          <w:trHeight w:val="20"/>
        </w:trPr>
        <w:tc>
          <w:tcPr>
            <w:tcW w:w="1321" w:type="pct"/>
            <w:vMerge/>
          </w:tcPr>
          <w:p w14:paraId="3A105637" w14:textId="77777777" w:rsidR="00A23F30" w:rsidRPr="000C7A42" w:rsidRDefault="00A23F30" w:rsidP="00A23F30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1FC85599" w14:textId="14A9918B" w:rsidR="00A23F30" w:rsidRDefault="00A23F30" w:rsidP="00A23F30">
            <w:pPr>
              <w:jc w:val="both"/>
              <w:rPr>
                <w:bCs w:val="0"/>
              </w:rPr>
            </w:pPr>
            <w:r>
              <w:rPr>
                <w:bCs w:val="0"/>
              </w:rPr>
              <w:t>Производить подключение автоматики топливной системы к источникам питания</w:t>
            </w:r>
          </w:p>
        </w:tc>
      </w:tr>
      <w:tr w:rsidR="00A23F30" w:rsidRPr="000C7A42" w14:paraId="5906155F" w14:textId="77777777" w:rsidTr="00D33642">
        <w:trPr>
          <w:trHeight w:val="20"/>
        </w:trPr>
        <w:tc>
          <w:tcPr>
            <w:tcW w:w="1321" w:type="pct"/>
            <w:vMerge w:val="restart"/>
          </w:tcPr>
          <w:p w14:paraId="30A44CC1" w14:textId="77777777" w:rsidR="00A23F30" w:rsidRPr="000C7A42" w:rsidDel="002A1D54" w:rsidRDefault="00A23F30" w:rsidP="00A23F30">
            <w:pPr>
              <w:rPr>
                <w:szCs w:val="20"/>
              </w:rPr>
            </w:pPr>
            <w:r w:rsidRPr="000C7A42" w:rsidDel="002A1D54">
              <w:rPr>
                <w:szCs w:val="20"/>
              </w:rPr>
              <w:t>Необходимые знания</w:t>
            </w:r>
          </w:p>
        </w:tc>
        <w:tc>
          <w:tcPr>
            <w:tcW w:w="3679" w:type="pct"/>
          </w:tcPr>
          <w:p w14:paraId="2A2142A2" w14:textId="77777777" w:rsidR="00A23F30" w:rsidRPr="000C7A42" w:rsidRDefault="00A23F30" w:rsidP="00A23F30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Технические требования и условия монтажа сложного электрооборудования</w:t>
            </w:r>
          </w:p>
        </w:tc>
      </w:tr>
      <w:tr w:rsidR="00A23F30" w:rsidRPr="000C7A42" w14:paraId="7CAE65E2" w14:textId="77777777" w:rsidTr="00D33642">
        <w:trPr>
          <w:trHeight w:val="20"/>
        </w:trPr>
        <w:tc>
          <w:tcPr>
            <w:tcW w:w="1321" w:type="pct"/>
            <w:vMerge/>
          </w:tcPr>
          <w:p w14:paraId="6D7F9AE1" w14:textId="77777777" w:rsidR="00A23F30" w:rsidRPr="000C7A42" w:rsidDel="002A1D54" w:rsidRDefault="00A23F30" w:rsidP="00A23F30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53659FC0" w14:textId="6AC982EC" w:rsidR="00A23F30" w:rsidRPr="000C7A42" w:rsidRDefault="00A23F30" w:rsidP="00A23F30">
            <w:pPr>
              <w:jc w:val="both"/>
              <w:rPr>
                <w:bCs w:val="0"/>
              </w:rPr>
            </w:pPr>
            <w:r>
              <w:rPr>
                <w:bCs w:val="0"/>
              </w:rPr>
              <w:t>Порядок работы с электроизмерительными приборами</w:t>
            </w:r>
          </w:p>
        </w:tc>
      </w:tr>
      <w:tr w:rsidR="00A23F30" w:rsidRPr="000C7A42" w14:paraId="009723E5" w14:textId="77777777" w:rsidTr="00D33642">
        <w:trPr>
          <w:trHeight w:val="20"/>
        </w:trPr>
        <w:tc>
          <w:tcPr>
            <w:tcW w:w="1321" w:type="pct"/>
            <w:vMerge/>
          </w:tcPr>
          <w:p w14:paraId="4F354CAE" w14:textId="77777777" w:rsidR="00A23F30" w:rsidRPr="000C7A42" w:rsidDel="002A1D54" w:rsidRDefault="00A23F30" w:rsidP="00A23F30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4ACB9EC7" w14:textId="664BE1E7" w:rsidR="00A23F30" w:rsidRDefault="00A23F30" w:rsidP="00A23F30">
            <w:pPr>
              <w:jc w:val="both"/>
              <w:rPr>
                <w:bCs w:val="0"/>
              </w:rPr>
            </w:pPr>
            <w:r>
              <w:rPr>
                <w:bCs w:val="0"/>
              </w:rPr>
              <w:t>Правила применения технологического оснащения при прокладке магистральных трасс</w:t>
            </w:r>
          </w:p>
        </w:tc>
      </w:tr>
      <w:tr w:rsidR="00A23F30" w:rsidRPr="000C7A42" w14:paraId="2F8C2124" w14:textId="77777777" w:rsidTr="00D33642">
        <w:trPr>
          <w:trHeight w:val="20"/>
        </w:trPr>
        <w:tc>
          <w:tcPr>
            <w:tcW w:w="1321" w:type="pct"/>
            <w:vMerge/>
          </w:tcPr>
          <w:p w14:paraId="4B6A52F3" w14:textId="77777777" w:rsidR="00A23F30" w:rsidRPr="000C7A42" w:rsidDel="002A1D54" w:rsidRDefault="00A23F30" w:rsidP="00A23F30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48FD1143" w14:textId="2BFAF96C" w:rsidR="00A23F30" w:rsidRDefault="00A23F30" w:rsidP="00A23F30">
            <w:pPr>
              <w:jc w:val="both"/>
              <w:rPr>
                <w:bCs w:val="0"/>
              </w:rPr>
            </w:pPr>
            <w:r>
              <w:rPr>
                <w:bCs w:val="0"/>
              </w:rPr>
              <w:t>Порядок подключения автоматики топливной системы к источникам питания</w:t>
            </w:r>
          </w:p>
        </w:tc>
      </w:tr>
      <w:tr w:rsidR="00A23F30" w:rsidRPr="000C7A42" w14:paraId="7E1CD9FA" w14:textId="77777777" w:rsidTr="00D33642">
        <w:trPr>
          <w:trHeight w:val="20"/>
        </w:trPr>
        <w:tc>
          <w:tcPr>
            <w:tcW w:w="1321" w:type="pct"/>
            <w:vMerge/>
          </w:tcPr>
          <w:p w14:paraId="4D299E57" w14:textId="77777777" w:rsidR="00A23F30" w:rsidRPr="000C7A42" w:rsidDel="002A1D54" w:rsidRDefault="00A23F30" w:rsidP="00A23F30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50AC53EF" w14:textId="65EA2CEC" w:rsidR="00A23F30" w:rsidRDefault="00A23F30" w:rsidP="00A23F30">
            <w:pPr>
              <w:jc w:val="both"/>
              <w:rPr>
                <w:bCs w:val="0"/>
              </w:rPr>
            </w:pPr>
            <w:r>
              <w:rPr>
                <w:bCs w:val="0"/>
              </w:rPr>
              <w:t>Порядок прокладки электрожгутов между движущимися механизмами</w:t>
            </w:r>
          </w:p>
        </w:tc>
      </w:tr>
      <w:tr w:rsidR="00A23F30" w:rsidRPr="000C7A42" w14:paraId="39DECAA9" w14:textId="77777777" w:rsidTr="00D33642">
        <w:trPr>
          <w:trHeight w:val="20"/>
        </w:trPr>
        <w:tc>
          <w:tcPr>
            <w:tcW w:w="1321" w:type="pct"/>
            <w:vMerge/>
          </w:tcPr>
          <w:p w14:paraId="596EB327" w14:textId="77777777" w:rsidR="00A23F30" w:rsidRPr="000C7A42" w:rsidDel="002A1D54" w:rsidRDefault="00A23F30" w:rsidP="00A23F30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06DBD09D" w14:textId="77777777" w:rsidR="00A23F30" w:rsidRPr="000C7A42" w:rsidRDefault="00A23F30" w:rsidP="00A23F30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Нормы основных технических параметров проверки под током монтируемого оборудования</w:t>
            </w:r>
          </w:p>
        </w:tc>
      </w:tr>
      <w:tr w:rsidR="00A23F30" w:rsidRPr="000C7A42" w14:paraId="6757BF58" w14:textId="77777777" w:rsidTr="00D33642">
        <w:trPr>
          <w:trHeight w:val="20"/>
        </w:trPr>
        <w:tc>
          <w:tcPr>
            <w:tcW w:w="1321" w:type="pct"/>
            <w:vMerge/>
          </w:tcPr>
          <w:p w14:paraId="69D40762" w14:textId="77777777" w:rsidR="00A23F30" w:rsidRPr="000C7A42" w:rsidDel="002A1D54" w:rsidRDefault="00A23F30" w:rsidP="00A23F30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062C2A19" w14:textId="77777777" w:rsidR="00A23F30" w:rsidRPr="000C7A42" w:rsidRDefault="00A23F30" w:rsidP="00A23F30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Характеристики электрооборудования по сериям летательных аппаратов</w:t>
            </w:r>
          </w:p>
        </w:tc>
      </w:tr>
      <w:tr w:rsidR="00A23F30" w:rsidRPr="000C7A42" w14:paraId="672E6AF5" w14:textId="77777777" w:rsidTr="00D33642">
        <w:trPr>
          <w:trHeight w:val="20"/>
        </w:trPr>
        <w:tc>
          <w:tcPr>
            <w:tcW w:w="1321" w:type="pct"/>
            <w:vMerge/>
          </w:tcPr>
          <w:p w14:paraId="4C2B6310" w14:textId="77777777" w:rsidR="00A23F30" w:rsidRPr="000C7A42" w:rsidDel="002A1D54" w:rsidRDefault="00A23F30" w:rsidP="00A23F30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37843D3F" w14:textId="77777777" w:rsidR="00A23F30" w:rsidRPr="000C7A42" w:rsidRDefault="00A23F30" w:rsidP="00A23F30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Основы электротехники в объеме выполняемых работ</w:t>
            </w:r>
          </w:p>
        </w:tc>
      </w:tr>
      <w:tr w:rsidR="00A23F30" w:rsidRPr="000C7A42" w14:paraId="3CEC2683" w14:textId="77777777" w:rsidTr="00D33642">
        <w:trPr>
          <w:trHeight w:val="20"/>
        </w:trPr>
        <w:tc>
          <w:tcPr>
            <w:tcW w:w="1321" w:type="pct"/>
            <w:vMerge/>
          </w:tcPr>
          <w:p w14:paraId="7ACA275F" w14:textId="77777777" w:rsidR="00A23F30" w:rsidRPr="000C7A42" w:rsidDel="002A1D54" w:rsidRDefault="00A23F30" w:rsidP="00A23F30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385556B5" w14:textId="77777777" w:rsidR="00A23F30" w:rsidRPr="000C7A42" w:rsidRDefault="00A23F30" w:rsidP="00A23F30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Основы материаловедения в объеме выполняемых работ</w:t>
            </w:r>
          </w:p>
        </w:tc>
      </w:tr>
      <w:tr w:rsidR="00A23F30" w:rsidRPr="000C7A42" w14:paraId="1489A357" w14:textId="77777777" w:rsidTr="00D33642">
        <w:trPr>
          <w:trHeight w:val="20"/>
        </w:trPr>
        <w:tc>
          <w:tcPr>
            <w:tcW w:w="1321" w:type="pct"/>
            <w:vMerge/>
          </w:tcPr>
          <w:p w14:paraId="4A8E3160" w14:textId="77777777" w:rsidR="00A23F30" w:rsidRPr="000C7A42" w:rsidDel="002A1D54" w:rsidRDefault="00A23F30" w:rsidP="00A23F30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4C091C25" w14:textId="77777777" w:rsidR="00A23F30" w:rsidRPr="000C7A42" w:rsidRDefault="00A23F30" w:rsidP="00A23F30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 к организации рабочего места при выполнении работ по монтажу электрооборудования летательных аппаратов</w:t>
            </w:r>
          </w:p>
        </w:tc>
      </w:tr>
      <w:tr w:rsidR="00A23F30" w:rsidRPr="000C7A42" w14:paraId="6F8CD305" w14:textId="77777777" w:rsidTr="00D33642">
        <w:trPr>
          <w:trHeight w:val="20"/>
        </w:trPr>
        <w:tc>
          <w:tcPr>
            <w:tcW w:w="1321" w:type="pct"/>
            <w:vMerge/>
          </w:tcPr>
          <w:p w14:paraId="7F4C09A8" w14:textId="77777777" w:rsidR="00A23F30" w:rsidRPr="000C7A42" w:rsidDel="002A1D54" w:rsidRDefault="00A23F30" w:rsidP="00A23F30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231B760F" w14:textId="77777777" w:rsidR="00A23F30" w:rsidRPr="000C7A42" w:rsidRDefault="00A23F30" w:rsidP="00A23F30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 охраны труда, промышленной безопасности и электробезопасности при выполнении монтажа электрооборудования летательных аппаратов</w:t>
            </w:r>
          </w:p>
        </w:tc>
      </w:tr>
      <w:tr w:rsidR="00A23F30" w:rsidRPr="000C7A42" w14:paraId="32DBFDA6" w14:textId="77777777" w:rsidTr="00D33642">
        <w:trPr>
          <w:trHeight w:val="20"/>
        </w:trPr>
        <w:tc>
          <w:tcPr>
            <w:tcW w:w="1321" w:type="pct"/>
          </w:tcPr>
          <w:p w14:paraId="08886227" w14:textId="77777777" w:rsidR="00A23F30" w:rsidRPr="000C7A42" w:rsidDel="002A1D54" w:rsidRDefault="00A23F30" w:rsidP="00A23F30">
            <w:pPr>
              <w:widowControl w:val="0"/>
              <w:rPr>
                <w:sz w:val="22"/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679" w:type="pct"/>
          </w:tcPr>
          <w:p w14:paraId="732A250B" w14:textId="77777777" w:rsidR="00A23F30" w:rsidRPr="000C7A42" w:rsidRDefault="00A23F30" w:rsidP="00A23F30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-</w:t>
            </w:r>
          </w:p>
        </w:tc>
      </w:tr>
    </w:tbl>
    <w:p w14:paraId="3D55C65C" w14:textId="77777777" w:rsidR="00D377B2" w:rsidRDefault="00D377B2" w:rsidP="00946B49">
      <w:pPr>
        <w:rPr>
          <w:bCs w:val="0"/>
          <w:szCs w:val="22"/>
        </w:rPr>
      </w:pPr>
    </w:p>
    <w:p w14:paraId="462826AE" w14:textId="77777777" w:rsidR="008311A6" w:rsidRDefault="008311A6" w:rsidP="00946B49">
      <w:pPr>
        <w:rPr>
          <w:bCs w:val="0"/>
          <w:szCs w:val="22"/>
        </w:rPr>
      </w:pPr>
    </w:p>
    <w:p w14:paraId="0D60C851" w14:textId="77777777" w:rsidR="008311A6" w:rsidRPr="000C7A42" w:rsidRDefault="008311A6" w:rsidP="00946B49">
      <w:pPr>
        <w:rPr>
          <w:bCs w:val="0"/>
          <w:szCs w:val="22"/>
        </w:rPr>
      </w:pPr>
    </w:p>
    <w:p w14:paraId="7E40E9D1" w14:textId="0BD0E908" w:rsidR="0013211C" w:rsidRPr="000C7A42" w:rsidRDefault="0013211C" w:rsidP="00946B49">
      <w:pPr>
        <w:pStyle w:val="2"/>
      </w:pPr>
      <w:bookmarkStart w:id="22" w:name="_Toc70589543"/>
      <w:r w:rsidRPr="000C7A42">
        <w:t>3.9. Обобщенная трудовая функция</w:t>
      </w:r>
      <w:bookmarkEnd w:id="22"/>
    </w:p>
    <w:p w14:paraId="68888862" w14:textId="77777777" w:rsidR="00946B49" w:rsidRPr="000C7A42" w:rsidRDefault="00946B49" w:rsidP="00946B4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4988"/>
        <w:gridCol w:w="552"/>
        <w:gridCol w:w="933"/>
        <w:gridCol w:w="1447"/>
        <w:gridCol w:w="793"/>
      </w:tblGrid>
      <w:tr w:rsidR="000530A7" w:rsidRPr="000C7A42" w14:paraId="5B91CE5D" w14:textId="77777777" w:rsidTr="00620D6A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56FF5F" w14:textId="77777777" w:rsidR="0013211C" w:rsidRPr="002F6A67" w:rsidRDefault="0013211C" w:rsidP="0013211C">
            <w:pPr>
              <w:rPr>
                <w:bCs w:val="0"/>
                <w:sz w:val="20"/>
                <w:szCs w:val="20"/>
              </w:rPr>
            </w:pPr>
            <w:r w:rsidRPr="002F6A67">
              <w:rPr>
                <w:bCs w:val="0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8FB082" w14:textId="77777777" w:rsidR="0013211C" w:rsidRPr="002F6A67" w:rsidRDefault="0013211C" w:rsidP="0013211C">
            <w:pPr>
              <w:rPr>
                <w:bCs w:val="0"/>
                <w:sz w:val="18"/>
                <w:szCs w:val="16"/>
              </w:rPr>
            </w:pPr>
            <w:r w:rsidRPr="002F6A67">
              <w:rPr>
                <w:bCs w:val="0"/>
                <w:szCs w:val="22"/>
              </w:rPr>
              <w:t>Монтаж кабелей и электрожгутов к приборам, электроагрегатам сложных систем электрооборудования летательных аппаратов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7352A0" w14:textId="77777777" w:rsidR="0013211C" w:rsidRPr="002F6A67" w:rsidRDefault="0013211C" w:rsidP="0013211C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2F6A67">
              <w:rPr>
                <w:bCs w:val="0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35B770" w14:textId="74CD9031" w:rsidR="0013211C" w:rsidRPr="002F6A67" w:rsidRDefault="000C7A42" w:rsidP="0013211C">
            <w:pPr>
              <w:jc w:val="center"/>
              <w:rPr>
                <w:bCs w:val="0"/>
                <w:sz w:val="18"/>
                <w:szCs w:val="16"/>
                <w:lang w:val="en-US"/>
              </w:rPr>
            </w:pPr>
            <w:r w:rsidRPr="002F6A67">
              <w:rPr>
                <w:bCs w:val="0"/>
                <w:szCs w:val="16"/>
                <w:lang w:val="en-US"/>
              </w:rPr>
              <w:t>I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CB326E" w14:textId="77777777" w:rsidR="0013211C" w:rsidRPr="002F6A67" w:rsidRDefault="0013211C" w:rsidP="0013211C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2F6A67">
              <w:rPr>
                <w:bCs w:val="0"/>
                <w:sz w:val="20"/>
                <w:szCs w:val="20"/>
              </w:rPr>
              <w:t>Уровень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5A91A3" w14:textId="77777777" w:rsidR="0013211C" w:rsidRPr="000C7A42" w:rsidRDefault="0013211C" w:rsidP="0013211C">
            <w:pPr>
              <w:jc w:val="center"/>
              <w:rPr>
                <w:bCs w:val="0"/>
                <w:szCs w:val="16"/>
              </w:rPr>
            </w:pPr>
            <w:r w:rsidRPr="002F6A67">
              <w:rPr>
                <w:bCs w:val="0"/>
                <w:szCs w:val="16"/>
              </w:rPr>
              <w:t>4</w:t>
            </w:r>
          </w:p>
        </w:tc>
      </w:tr>
    </w:tbl>
    <w:p w14:paraId="5FD232CE" w14:textId="77777777" w:rsidR="007E7561" w:rsidRPr="000C7A42" w:rsidRDefault="007E756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3"/>
        <w:gridCol w:w="1061"/>
        <w:gridCol w:w="390"/>
        <w:gridCol w:w="2968"/>
        <w:gridCol w:w="1124"/>
        <w:gridCol w:w="23"/>
        <w:gridCol w:w="1881"/>
      </w:tblGrid>
      <w:tr w:rsidR="000530A7" w:rsidRPr="000C7A42" w14:paraId="428A28CC" w14:textId="77777777" w:rsidTr="000530A7">
        <w:trPr>
          <w:trHeight w:val="283"/>
        </w:trPr>
        <w:tc>
          <w:tcPr>
            <w:tcW w:w="135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B4A59E1" w14:textId="77777777" w:rsidR="0013211C" w:rsidRPr="000C7A42" w:rsidRDefault="0013211C" w:rsidP="0013211C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E670585" w14:textId="77777777" w:rsidR="0013211C" w:rsidRPr="000C7A42" w:rsidRDefault="0013211C" w:rsidP="0013211C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4BB808" w14:textId="77777777" w:rsidR="0013211C" w:rsidRPr="000C7A42" w:rsidRDefault="0013211C" w:rsidP="0013211C">
            <w:pPr>
              <w:rPr>
                <w:bCs w:val="0"/>
                <w:szCs w:val="18"/>
              </w:rPr>
            </w:pPr>
            <w:r w:rsidRPr="000C7A42">
              <w:rPr>
                <w:bCs w:val="0"/>
                <w:szCs w:val="18"/>
              </w:rPr>
              <w:t>Х</w:t>
            </w:r>
          </w:p>
        </w:tc>
        <w:tc>
          <w:tcPr>
            <w:tcW w:w="14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DFAFFF" w14:textId="77777777" w:rsidR="0013211C" w:rsidRPr="000C7A42" w:rsidRDefault="0013211C" w:rsidP="0013211C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6FA01B" w14:textId="77777777" w:rsidR="0013211C" w:rsidRPr="000C7A42" w:rsidRDefault="0013211C" w:rsidP="0013211C">
            <w:pPr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9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5E0247" w14:textId="77777777" w:rsidR="0013211C" w:rsidRPr="000C7A42" w:rsidRDefault="0013211C" w:rsidP="0013211C">
            <w:pPr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0530A7" w:rsidRPr="000C7A42" w14:paraId="646754E5" w14:textId="77777777" w:rsidTr="000530A7">
        <w:trPr>
          <w:trHeight w:val="479"/>
        </w:trPr>
        <w:tc>
          <w:tcPr>
            <w:tcW w:w="351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BED21" w14:textId="77777777" w:rsidR="0013211C" w:rsidRPr="000C7A42" w:rsidRDefault="0013211C" w:rsidP="0013211C">
            <w:pPr>
              <w:rPr>
                <w:bCs w:val="0"/>
                <w:sz w:val="18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0D4EEB9" w14:textId="77777777" w:rsidR="0013211C" w:rsidRPr="000C7A42" w:rsidRDefault="0013211C" w:rsidP="0013211C">
            <w:pPr>
              <w:jc w:val="center"/>
              <w:rPr>
                <w:bCs w:val="0"/>
                <w:sz w:val="20"/>
                <w:szCs w:val="18"/>
              </w:rPr>
            </w:pPr>
            <w:r w:rsidRPr="000C7A42">
              <w:rPr>
                <w:bCs w:val="0"/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gridSpan w:val="2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3D6D99F" w14:textId="77777777" w:rsidR="0013211C" w:rsidRPr="000C7A42" w:rsidRDefault="0013211C" w:rsidP="0013211C">
            <w:pPr>
              <w:jc w:val="center"/>
              <w:rPr>
                <w:bCs w:val="0"/>
                <w:sz w:val="20"/>
                <w:szCs w:val="18"/>
              </w:rPr>
            </w:pPr>
            <w:r w:rsidRPr="000C7A42">
              <w:rPr>
                <w:bCs w:val="0"/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66133524" w14:textId="77777777" w:rsidR="00946B49" w:rsidRPr="000C7A42" w:rsidRDefault="00946B4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08"/>
        <w:gridCol w:w="7787"/>
      </w:tblGrid>
      <w:tr w:rsidR="000530A7" w:rsidRPr="000C7A42" w14:paraId="75E4F6DD" w14:textId="77777777" w:rsidTr="00D33642">
        <w:trPr>
          <w:trHeight w:val="20"/>
        </w:trPr>
        <w:tc>
          <w:tcPr>
            <w:tcW w:w="1181" w:type="pct"/>
          </w:tcPr>
          <w:p w14:paraId="43A6FA8E" w14:textId="77777777" w:rsidR="0013211C" w:rsidRPr="000C7A42" w:rsidRDefault="0013211C" w:rsidP="00D33642">
            <w:pPr>
              <w:rPr>
                <w:bCs w:val="0"/>
                <w:sz w:val="22"/>
                <w:szCs w:val="20"/>
              </w:rPr>
            </w:pPr>
            <w:r w:rsidRPr="000C7A42">
              <w:rPr>
                <w:bCs w:val="0"/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819" w:type="pct"/>
          </w:tcPr>
          <w:p w14:paraId="77E6E868" w14:textId="77777777" w:rsidR="0013211C" w:rsidRPr="000C7A42" w:rsidRDefault="0013211C" w:rsidP="00D33642">
            <w:pPr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Монтажник электрооборудования летательных аппаратов 6-го разряда</w:t>
            </w:r>
          </w:p>
          <w:p w14:paraId="68C5589A" w14:textId="76EA67B5" w:rsidR="0013211C" w:rsidRPr="000C7A42" w:rsidRDefault="0013211C" w:rsidP="00D33642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Слесарь-монтажник приборного оборудования 6-го разряда</w:t>
            </w:r>
          </w:p>
        </w:tc>
      </w:tr>
    </w:tbl>
    <w:p w14:paraId="30E151CC" w14:textId="77777777" w:rsidR="007E7561" w:rsidRPr="000C7A42" w:rsidRDefault="007E756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08"/>
        <w:gridCol w:w="7787"/>
      </w:tblGrid>
      <w:tr w:rsidR="000530A7" w:rsidRPr="000C7A42" w14:paraId="32CFBDBF" w14:textId="77777777" w:rsidTr="00D33642">
        <w:trPr>
          <w:trHeight w:val="20"/>
        </w:trPr>
        <w:tc>
          <w:tcPr>
            <w:tcW w:w="1181" w:type="pct"/>
          </w:tcPr>
          <w:p w14:paraId="37D2EE93" w14:textId="77777777" w:rsidR="0013211C" w:rsidRPr="000C7A42" w:rsidRDefault="0013211C" w:rsidP="0013211C">
            <w:pPr>
              <w:rPr>
                <w:bCs w:val="0"/>
                <w:sz w:val="22"/>
                <w:szCs w:val="20"/>
              </w:rPr>
            </w:pPr>
            <w:r w:rsidRPr="000C7A42">
              <w:rPr>
                <w:bCs w:val="0"/>
                <w:szCs w:val="20"/>
              </w:rPr>
              <w:t>Требования к образованию и обучению</w:t>
            </w:r>
          </w:p>
        </w:tc>
        <w:tc>
          <w:tcPr>
            <w:tcW w:w="3819" w:type="pct"/>
          </w:tcPr>
          <w:p w14:paraId="47D0EE7B" w14:textId="77777777" w:rsidR="008311A6" w:rsidRDefault="005A57B2" w:rsidP="0013211C">
            <w:pPr>
              <w:rPr>
                <w:bCs w:val="0"/>
                <w:szCs w:val="22"/>
              </w:rPr>
            </w:pPr>
            <w:r w:rsidRPr="005A57B2">
              <w:rPr>
                <w:bCs w:val="0"/>
                <w:szCs w:val="22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  <w:r w:rsidR="00A23F30">
              <w:rPr>
                <w:bCs w:val="0"/>
                <w:szCs w:val="22"/>
              </w:rPr>
              <w:t xml:space="preserve"> </w:t>
            </w:r>
          </w:p>
          <w:p w14:paraId="4297CCEC" w14:textId="3559B7DB" w:rsidR="0013211C" w:rsidRPr="000C7A42" w:rsidRDefault="0013211C" w:rsidP="0013211C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или</w:t>
            </w:r>
          </w:p>
          <w:p w14:paraId="549D54EC" w14:textId="77777777" w:rsidR="0013211C" w:rsidRPr="000C7A42" w:rsidRDefault="0013211C" w:rsidP="0013211C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0530A7" w:rsidRPr="000C7A42" w14:paraId="747CFC68" w14:textId="77777777" w:rsidTr="00D33642">
        <w:trPr>
          <w:trHeight w:val="20"/>
        </w:trPr>
        <w:tc>
          <w:tcPr>
            <w:tcW w:w="1181" w:type="pct"/>
          </w:tcPr>
          <w:p w14:paraId="66AF2452" w14:textId="77777777" w:rsidR="0013211C" w:rsidRPr="000C7A42" w:rsidRDefault="0013211C" w:rsidP="0013211C">
            <w:pPr>
              <w:rPr>
                <w:bCs w:val="0"/>
                <w:sz w:val="22"/>
                <w:szCs w:val="20"/>
              </w:rPr>
            </w:pPr>
            <w:r w:rsidRPr="000C7A42">
              <w:rPr>
                <w:bCs w:val="0"/>
                <w:szCs w:val="20"/>
              </w:rPr>
              <w:t>Требования к опыту практической работы</w:t>
            </w:r>
          </w:p>
        </w:tc>
        <w:tc>
          <w:tcPr>
            <w:tcW w:w="3819" w:type="pct"/>
          </w:tcPr>
          <w:p w14:paraId="6811591E" w14:textId="38354ECB" w:rsidR="0013211C" w:rsidRPr="000C7A42" w:rsidRDefault="0013211C" w:rsidP="0013211C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 xml:space="preserve">Не менее одного года монтажником электрооборудования летательных аппаратов 5-го разряда </w:t>
            </w:r>
            <w:r w:rsidR="006D45DE">
              <w:rPr>
                <w:bCs w:val="0"/>
                <w:szCs w:val="22"/>
              </w:rPr>
              <w:t>для прошедших</w:t>
            </w:r>
            <w:r w:rsidRPr="000C7A42">
              <w:rPr>
                <w:bCs w:val="0"/>
                <w:szCs w:val="22"/>
              </w:rPr>
              <w:t xml:space="preserve"> профессионально</w:t>
            </w:r>
            <w:r w:rsidR="006D45DE">
              <w:rPr>
                <w:bCs w:val="0"/>
                <w:szCs w:val="22"/>
              </w:rPr>
              <w:t>е</w:t>
            </w:r>
            <w:r w:rsidRPr="000C7A42">
              <w:rPr>
                <w:bCs w:val="0"/>
                <w:szCs w:val="22"/>
              </w:rPr>
              <w:t xml:space="preserve"> обучени</w:t>
            </w:r>
            <w:r w:rsidR="006D45DE">
              <w:rPr>
                <w:bCs w:val="0"/>
                <w:szCs w:val="22"/>
              </w:rPr>
              <w:t>е</w:t>
            </w:r>
          </w:p>
          <w:p w14:paraId="7C94D359" w14:textId="7AD4EC3A" w:rsidR="0013211C" w:rsidRPr="000C7A42" w:rsidRDefault="0013211C" w:rsidP="0013211C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Не менее шести месяцев монтажником электрооборудования летательных аппаратов 5-го разряда при наличии среднего профессионального образования</w:t>
            </w:r>
          </w:p>
        </w:tc>
      </w:tr>
      <w:tr w:rsidR="000530A7" w:rsidRPr="000C7A42" w14:paraId="4EF8F747" w14:textId="77777777" w:rsidTr="00D33642">
        <w:trPr>
          <w:trHeight w:val="20"/>
        </w:trPr>
        <w:tc>
          <w:tcPr>
            <w:tcW w:w="1181" w:type="pct"/>
          </w:tcPr>
          <w:p w14:paraId="79EC2461" w14:textId="77777777" w:rsidR="0013211C" w:rsidRPr="000C7A42" w:rsidRDefault="0013211C" w:rsidP="0013211C">
            <w:pPr>
              <w:rPr>
                <w:bCs w:val="0"/>
                <w:sz w:val="22"/>
                <w:szCs w:val="20"/>
              </w:rPr>
            </w:pPr>
            <w:r w:rsidRPr="000C7A42">
              <w:rPr>
                <w:bCs w:val="0"/>
                <w:szCs w:val="20"/>
              </w:rPr>
              <w:t>Особые условия допуска к работе</w:t>
            </w:r>
          </w:p>
        </w:tc>
        <w:tc>
          <w:tcPr>
            <w:tcW w:w="3819" w:type="pct"/>
          </w:tcPr>
          <w:p w14:paraId="733C8E27" w14:textId="0534BDBA" w:rsidR="0013211C" w:rsidRPr="000C7A42" w:rsidRDefault="000C7A42" w:rsidP="0013211C">
            <w:pPr>
              <w:rPr>
                <w:rFonts w:eastAsia="Calibri"/>
                <w:bCs w:val="0"/>
              </w:rPr>
            </w:pPr>
            <w:r>
              <w:rPr>
                <w:bCs w:val="0"/>
              </w:rPr>
              <w:t>Прохождение обязательных предварительных и периодических медицинских осмотров</w:t>
            </w:r>
          </w:p>
          <w:p w14:paraId="7526642D" w14:textId="687341D0" w:rsidR="0013211C" w:rsidRPr="000C7A42" w:rsidRDefault="00656F73" w:rsidP="0013211C">
            <w:pPr>
              <w:rPr>
                <w:rFonts w:eastAsia="Calibri"/>
                <w:bCs w:val="0"/>
                <w:shd w:val="clear" w:color="auto" w:fill="FFFFFF"/>
              </w:rPr>
            </w:pPr>
            <w:r>
              <w:rPr>
                <w:bCs w:val="0"/>
                <w:shd w:val="clear" w:color="auto" w:fill="FFFFFF"/>
              </w:rPr>
              <w:t>Обучение мерам пожарной безопасности</w:t>
            </w:r>
          </w:p>
          <w:p w14:paraId="5CDE15D8" w14:textId="77777777" w:rsidR="0013211C" w:rsidRPr="000C7A42" w:rsidRDefault="0013211C" w:rsidP="0013211C">
            <w:pPr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hd w:val="clear" w:color="auto" w:fill="FFFFFF"/>
              </w:rPr>
              <w:t>Прохождение инструктажа по охране труда на рабочем месте</w:t>
            </w:r>
          </w:p>
        </w:tc>
      </w:tr>
      <w:tr w:rsidR="00D33642" w:rsidRPr="000C7A42" w14:paraId="495D758A" w14:textId="77777777" w:rsidTr="00D33642">
        <w:trPr>
          <w:trHeight w:val="20"/>
        </w:trPr>
        <w:tc>
          <w:tcPr>
            <w:tcW w:w="1181" w:type="pct"/>
          </w:tcPr>
          <w:p w14:paraId="2BCC0120" w14:textId="734529E6" w:rsidR="00D33642" w:rsidRPr="000C7A42" w:rsidRDefault="00D33642" w:rsidP="0013211C">
            <w:pPr>
              <w:rPr>
                <w:bCs w:val="0"/>
                <w:szCs w:val="20"/>
              </w:rPr>
            </w:pPr>
            <w:r w:rsidRPr="000C7A42">
              <w:rPr>
                <w:bCs w:val="0"/>
                <w:szCs w:val="20"/>
              </w:rPr>
              <w:t>Другие характеристики</w:t>
            </w:r>
          </w:p>
        </w:tc>
        <w:tc>
          <w:tcPr>
            <w:tcW w:w="3819" w:type="pct"/>
          </w:tcPr>
          <w:p w14:paraId="4C53E3F8" w14:textId="3F654574" w:rsidR="00D33642" w:rsidRPr="000C7A42" w:rsidRDefault="00D33642" w:rsidP="0013211C">
            <w:pPr>
              <w:rPr>
                <w:bCs w:val="0"/>
              </w:rPr>
            </w:pPr>
            <w:r w:rsidRPr="000C7A42">
              <w:rPr>
                <w:bCs w:val="0"/>
              </w:rPr>
              <w:t>-</w:t>
            </w:r>
          </w:p>
        </w:tc>
      </w:tr>
    </w:tbl>
    <w:p w14:paraId="4F0BC205" w14:textId="77777777" w:rsidR="007E7561" w:rsidRPr="000C7A42" w:rsidRDefault="007E7561"/>
    <w:p w14:paraId="111F1B87" w14:textId="7E52C157" w:rsidR="007E7561" w:rsidRPr="000C7A42" w:rsidRDefault="00946B49">
      <w:r w:rsidRPr="000C7A42">
        <w:rPr>
          <w:bCs w:val="0"/>
          <w:szCs w:val="22"/>
        </w:rPr>
        <w:t>Дополнительные характеристики</w:t>
      </w:r>
    </w:p>
    <w:p w14:paraId="65F7724C" w14:textId="77777777" w:rsidR="007E7561" w:rsidRPr="000C7A42" w:rsidRDefault="007E756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51"/>
        <w:gridCol w:w="1238"/>
        <w:gridCol w:w="7006"/>
      </w:tblGrid>
      <w:tr w:rsidR="000530A7" w:rsidRPr="000C7A42" w14:paraId="3D27AEBE" w14:textId="77777777" w:rsidTr="00D33642">
        <w:trPr>
          <w:trHeight w:val="20"/>
        </w:trPr>
        <w:tc>
          <w:tcPr>
            <w:tcW w:w="9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298340" w14:textId="77777777" w:rsidR="0013211C" w:rsidRPr="000C7A42" w:rsidRDefault="0013211C" w:rsidP="0013211C">
            <w:pPr>
              <w:jc w:val="center"/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Наименование документа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9D04CB" w14:textId="77777777" w:rsidR="0013211C" w:rsidRPr="000C7A42" w:rsidRDefault="0013211C" w:rsidP="0013211C">
            <w:pPr>
              <w:jc w:val="center"/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Код</w:t>
            </w:r>
          </w:p>
        </w:tc>
        <w:tc>
          <w:tcPr>
            <w:tcW w:w="34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CDB1B8" w14:textId="77777777" w:rsidR="0013211C" w:rsidRPr="000C7A42" w:rsidRDefault="0013211C" w:rsidP="0013211C">
            <w:pPr>
              <w:jc w:val="center"/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Наименование базовой группы, должности (профессии) или специальности</w:t>
            </w:r>
          </w:p>
        </w:tc>
      </w:tr>
      <w:tr w:rsidR="000530A7" w:rsidRPr="000C7A42" w14:paraId="371D7BB2" w14:textId="77777777" w:rsidTr="00D33642">
        <w:trPr>
          <w:trHeight w:val="20"/>
        </w:trPr>
        <w:tc>
          <w:tcPr>
            <w:tcW w:w="9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679321" w14:textId="77777777" w:rsidR="000530A7" w:rsidRPr="000C7A42" w:rsidRDefault="000530A7" w:rsidP="000530A7">
            <w:pPr>
              <w:rPr>
                <w:bCs w:val="0"/>
                <w:sz w:val="22"/>
                <w:szCs w:val="22"/>
                <w:vertAlign w:val="superscript"/>
              </w:rPr>
            </w:pPr>
            <w:r w:rsidRPr="000C7A42">
              <w:rPr>
                <w:bCs w:val="0"/>
                <w:szCs w:val="22"/>
              </w:rPr>
              <w:t>ОКЗ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84263D" w14:textId="0E9FB11F" w:rsidR="000530A7" w:rsidRPr="000C7A42" w:rsidRDefault="000530A7" w:rsidP="000530A7">
            <w:pPr>
              <w:rPr>
                <w:bCs w:val="0"/>
                <w:strike/>
                <w:highlight w:val="yellow"/>
              </w:rPr>
            </w:pPr>
            <w:r w:rsidRPr="000C7A42">
              <w:rPr>
                <w:bCs w:val="0"/>
                <w:szCs w:val="22"/>
              </w:rPr>
              <w:t>7422</w:t>
            </w:r>
          </w:p>
        </w:tc>
        <w:tc>
          <w:tcPr>
            <w:tcW w:w="34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BBD669" w14:textId="721F6624" w:rsidR="000530A7" w:rsidRPr="000C7A42" w:rsidRDefault="000530A7" w:rsidP="000530A7">
            <w:pPr>
              <w:rPr>
                <w:bCs w:val="0"/>
                <w:strike/>
                <w:highlight w:val="yellow"/>
              </w:rPr>
            </w:pPr>
            <w:r w:rsidRPr="000C7A42">
              <w:rPr>
                <w:bCs w:val="0"/>
              </w:rPr>
              <w:t>Монтажники и ремонтники по обслуживанию ИКТ и устройств связи</w:t>
            </w:r>
          </w:p>
        </w:tc>
      </w:tr>
      <w:tr w:rsidR="000530A7" w:rsidRPr="000C7A42" w14:paraId="49CBAD99" w14:textId="77777777" w:rsidTr="00D33642">
        <w:trPr>
          <w:trHeight w:val="20"/>
        </w:trPr>
        <w:tc>
          <w:tcPr>
            <w:tcW w:w="957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8376BB" w14:textId="77777777" w:rsidR="000530A7" w:rsidRPr="000C7A42" w:rsidRDefault="000530A7" w:rsidP="000530A7">
            <w:pPr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ЕТКС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6EA665" w14:textId="77777777" w:rsidR="000530A7" w:rsidRPr="000C7A42" w:rsidRDefault="000530A7" w:rsidP="000530A7">
            <w:pPr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§ 92</w:t>
            </w:r>
          </w:p>
        </w:tc>
        <w:tc>
          <w:tcPr>
            <w:tcW w:w="34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F24EF3" w14:textId="77777777" w:rsidR="000530A7" w:rsidRPr="000C7A42" w:rsidRDefault="000530A7" w:rsidP="000530A7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Монтажник электрооборудования летательных аппаратов 6-го разряда</w:t>
            </w:r>
          </w:p>
        </w:tc>
      </w:tr>
      <w:tr w:rsidR="000530A7" w:rsidRPr="000C7A42" w14:paraId="60F711A6" w14:textId="77777777" w:rsidTr="00D33642">
        <w:trPr>
          <w:trHeight w:val="20"/>
        </w:trPr>
        <w:tc>
          <w:tcPr>
            <w:tcW w:w="957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E875D3" w14:textId="77777777" w:rsidR="000530A7" w:rsidRPr="000C7A42" w:rsidRDefault="000530A7" w:rsidP="000530A7">
            <w:pPr>
              <w:rPr>
                <w:bCs w:val="0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FCE03E" w14:textId="77777777" w:rsidR="000530A7" w:rsidRPr="000C7A42" w:rsidRDefault="000530A7" w:rsidP="000530A7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§ 167</w:t>
            </w:r>
          </w:p>
        </w:tc>
        <w:tc>
          <w:tcPr>
            <w:tcW w:w="34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337407" w14:textId="77777777" w:rsidR="000530A7" w:rsidRPr="000C7A42" w:rsidRDefault="000530A7" w:rsidP="000530A7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Слесарь-монтажник приборного оборудования 6-го разряда</w:t>
            </w:r>
          </w:p>
        </w:tc>
      </w:tr>
      <w:tr w:rsidR="000F6D8B" w:rsidRPr="000C7A42" w14:paraId="5F62DCF6" w14:textId="77777777" w:rsidTr="00D33642">
        <w:trPr>
          <w:trHeight w:val="20"/>
        </w:trPr>
        <w:tc>
          <w:tcPr>
            <w:tcW w:w="9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6CF6BC" w14:textId="77777777" w:rsidR="000F6D8B" w:rsidRPr="000C7A42" w:rsidRDefault="000F6D8B" w:rsidP="000530A7">
            <w:pPr>
              <w:rPr>
                <w:bCs w:val="0"/>
              </w:rPr>
            </w:pPr>
            <w:r w:rsidRPr="000C7A42">
              <w:rPr>
                <w:bCs w:val="0"/>
                <w:szCs w:val="22"/>
              </w:rPr>
              <w:t>ОКПДТР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422D37" w14:textId="01FDCB24" w:rsidR="000F6D8B" w:rsidRPr="000C7A42" w:rsidRDefault="000F6D8B" w:rsidP="000530A7">
            <w:pPr>
              <w:rPr>
                <w:bCs w:val="0"/>
              </w:rPr>
            </w:pPr>
            <w:r w:rsidRPr="000C7A42">
              <w:rPr>
                <w:bCs w:val="0"/>
              </w:rPr>
              <w:t>14658</w:t>
            </w:r>
          </w:p>
        </w:tc>
        <w:tc>
          <w:tcPr>
            <w:tcW w:w="34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CD6330" w14:textId="02B907AA" w:rsidR="000F6D8B" w:rsidRPr="000C7A42" w:rsidRDefault="000F6D8B" w:rsidP="000530A7">
            <w:pPr>
              <w:rPr>
                <w:bCs w:val="0"/>
              </w:rPr>
            </w:pPr>
            <w:r w:rsidRPr="000C7A42">
              <w:rPr>
                <w:bCs w:val="0"/>
              </w:rPr>
              <w:t>Монтажник электрооборудования летательных аппаратов</w:t>
            </w:r>
          </w:p>
        </w:tc>
      </w:tr>
      <w:tr w:rsidR="000530A7" w:rsidRPr="000C7A42" w14:paraId="705A4036" w14:textId="77777777" w:rsidTr="00D33642">
        <w:trPr>
          <w:trHeight w:val="20"/>
        </w:trPr>
        <w:tc>
          <w:tcPr>
            <w:tcW w:w="9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5379E7" w14:textId="7F63DAE4" w:rsidR="000530A7" w:rsidRPr="000C7A42" w:rsidRDefault="000530A7" w:rsidP="000530A7">
            <w:pPr>
              <w:rPr>
                <w:bCs w:val="0"/>
                <w:szCs w:val="22"/>
              </w:rPr>
            </w:pPr>
            <w:r w:rsidRPr="000C7A42">
              <w:t>ОКСО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785622" w14:textId="34D16606" w:rsidR="000530A7" w:rsidRPr="000C7A42" w:rsidRDefault="000530A7" w:rsidP="000530A7">
            <w:pPr>
              <w:rPr>
                <w:bCs w:val="0"/>
              </w:rPr>
            </w:pPr>
            <w:r w:rsidRPr="000C7A42">
              <w:t>2.24.01.02</w:t>
            </w:r>
          </w:p>
        </w:tc>
        <w:tc>
          <w:tcPr>
            <w:tcW w:w="34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8D0734" w14:textId="6043BE22" w:rsidR="000530A7" w:rsidRPr="000C7A42" w:rsidRDefault="000530A7" w:rsidP="000530A7">
            <w:pPr>
              <w:rPr>
                <w:bCs w:val="0"/>
              </w:rPr>
            </w:pPr>
            <w:r w:rsidRPr="000C7A42">
              <w:t>Электромонтажник авиационной техники</w:t>
            </w:r>
          </w:p>
        </w:tc>
      </w:tr>
    </w:tbl>
    <w:p w14:paraId="46B3BDDB" w14:textId="77777777" w:rsidR="00D377B2" w:rsidRDefault="00D377B2" w:rsidP="007E7561">
      <w:pPr>
        <w:ind w:left="-11"/>
      </w:pPr>
    </w:p>
    <w:p w14:paraId="28B0C22C" w14:textId="77777777" w:rsidR="008311A6" w:rsidRDefault="008311A6" w:rsidP="007E7561">
      <w:pPr>
        <w:ind w:left="-11"/>
      </w:pPr>
    </w:p>
    <w:p w14:paraId="2015E442" w14:textId="77777777" w:rsidR="008311A6" w:rsidRDefault="008311A6" w:rsidP="007E7561">
      <w:pPr>
        <w:ind w:left="-11"/>
      </w:pPr>
    </w:p>
    <w:p w14:paraId="02E27C64" w14:textId="77777777" w:rsidR="008311A6" w:rsidRDefault="008311A6" w:rsidP="007E7561">
      <w:pPr>
        <w:ind w:left="-11"/>
      </w:pPr>
    </w:p>
    <w:p w14:paraId="45CAB596" w14:textId="77777777" w:rsidR="008311A6" w:rsidRPr="000C7A42" w:rsidRDefault="008311A6" w:rsidP="007E7561">
      <w:pPr>
        <w:ind w:left="-11"/>
      </w:pPr>
    </w:p>
    <w:p w14:paraId="619E94BE" w14:textId="5917F5AD" w:rsidR="0013211C" w:rsidRPr="000C7A42" w:rsidRDefault="0013211C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</w:t>
      </w:r>
      <w:r w:rsidR="005D0278" w:rsidRPr="000C7A42">
        <w:rPr>
          <w:b/>
          <w:bCs w:val="0"/>
        </w:rPr>
        <w:t>9</w:t>
      </w:r>
      <w:r w:rsidRPr="000C7A42">
        <w:rPr>
          <w:b/>
          <w:bCs w:val="0"/>
        </w:rPr>
        <w:t>.1. Трудовая функция</w:t>
      </w:r>
    </w:p>
    <w:p w14:paraId="0738E390" w14:textId="77777777" w:rsidR="00946B49" w:rsidRPr="000C7A42" w:rsidRDefault="00946B49" w:rsidP="007E7561">
      <w:pPr>
        <w:ind w:left="-1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626"/>
        <w:gridCol w:w="4849"/>
        <w:gridCol w:w="552"/>
        <w:gridCol w:w="933"/>
        <w:gridCol w:w="1447"/>
        <w:gridCol w:w="793"/>
      </w:tblGrid>
      <w:tr w:rsidR="000530A7" w:rsidRPr="000C7A42" w14:paraId="68F2B4BA" w14:textId="77777777" w:rsidTr="00620D6A">
        <w:trPr>
          <w:trHeight w:val="278"/>
        </w:trPr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BD26D3" w14:textId="77777777" w:rsidR="0013211C" w:rsidRPr="002F6A67" w:rsidRDefault="0013211C" w:rsidP="0013211C">
            <w:pPr>
              <w:rPr>
                <w:bCs w:val="0"/>
                <w:sz w:val="20"/>
                <w:szCs w:val="20"/>
              </w:rPr>
            </w:pPr>
            <w:r w:rsidRPr="002F6A67">
              <w:rPr>
                <w:bCs w:val="0"/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873269" w14:textId="77777777" w:rsidR="0013211C" w:rsidRPr="002F6A67" w:rsidRDefault="0013211C" w:rsidP="0013211C">
            <w:pPr>
              <w:rPr>
                <w:bCs w:val="0"/>
                <w:strike/>
              </w:rPr>
            </w:pPr>
            <w:r w:rsidRPr="002F6A67">
              <w:rPr>
                <w:bCs w:val="0"/>
              </w:rPr>
              <w:t>Выполнение сложных монтажных работ по бюллетеням промышленности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A5C41A" w14:textId="77777777" w:rsidR="0013211C" w:rsidRPr="002F6A67" w:rsidRDefault="0013211C" w:rsidP="0013211C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2F6A67">
              <w:rPr>
                <w:bCs w:val="0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61111C" w14:textId="2441148F" w:rsidR="0013211C" w:rsidRPr="002F6A67" w:rsidRDefault="000C7A42" w:rsidP="00620D6A">
            <w:pPr>
              <w:jc w:val="center"/>
              <w:rPr>
                <w:bCs w:val="0"/>
              </w:rPr>
            </w:pPr>
            <w:r w:rsidRPr="002F6A67">
              <w:rPr>
                <w:bCs w:val="0"/>
                <w:lang w:val="en-US"/>
              </w:rPr>
              <w:t>I</w:t>
            </w:r>
            <w:r w:rsidR="0013211C" w:rsidRPr="002F6A67">
              <w:rPr>
                <w:bCs w:val="0"/>
              </w:rPr>
              <w:t>/01.4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DA15B8" w14:textId="77777777" w:rsidR="0013211C" w:rsidRPr="002F6A67" w:rsidRDefault="0013211C" w:rsidP="0013211C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2F6A67">
              <w:rPr>
                <w:bCs w:val="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8016AC" w14:textId="77777777" w:rsidR="0013211C" w:rsidRPr="000C7A42" w:rsidRDefault="0013211C" w:rsidP="0013211C">
            <w:pPr>
              <w:jc w:val="center"/>
              <w:rPr>
                <w:bCs w:val="0"/>
              </w:rPr>
            </w:pPr>
            <w:r w:rsidRPr="002F6A67">
              <w:rPr>
                <w:bCs w:val="0"/>
              </w:rPr>
              <w:t>4</w:t>
            </w:r>
          </w:p>
        </w:tc>
      </w:tr>
    </w:tbl>
    <w:p w14:paraId="60E8C352" w14:textId="77777777" w:rsidR="007E7561" w:rsidRPr="000C7A42" w:rsidRDefault="007E756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57"/>
        <w:gridCol w:w="1450"/>
        <w:gridCol w:w="390"/>
        <w:gridCol w:w="2719"/>
        <w:gridCol w:w="1177"/>
        <w:gridCol w:w="1907"/>
      </w:tblGrid>
      <w:tr w:rsidR="000530A7" w:rsidRPr="000C7A42" w14:paraId="631FBD80" w14:textId="77777777" w:rsidTr="00946B49">
        <w:trPr>
          <w:trHeight w:val="488"/>
        </w:trPr>
        <w:tc>
          <w:tcPr>
            <w:tcW w:w="125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B25D7DA" w14:textId="77777777" w:rsidR="0013211C" w:rsidRPr="000C7A42" w:rsidRDefault="0013211C" w:rsidP="0013211C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5D680CA" w14:textId="77777777" w:rsidR="0013211C" w:rsidRPr="000C7A42" w:rsidRDefault="0013211C" w:rsidP="0013211C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17A0DE" w14:textId="77777777" w:rsidR="0013211C" w:rsidRPr="000C7A42" w:rsidRDefault="0013211C" w:rsidP="0013211C">
            <w:pPr>
              <w:rPr>
                <w:bCs w:val="0"/>
                <w:szCs w:val="20"/>
              </w:rPr>
            </w:pPr>
            <w:r w:rsidRPr="000C7A42">
              <w:rPr>
                <w:bCs w:val="0"/>
                <w:szCs w:val="20"/>
              </w:rPr>
              <w:t>Х</w:t>
            </w:r>
          </w:p>
        </w:tc>
        <w:tc>
          <w:tcPr>
            <w:tcW w:w="13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835C89" w14:textId="77777777" w:rsidR="0013211C" w:rsidRPr="000C7A42" w:rsidRDefault="0013211C" w:rsidP="0013211C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81BF38" w14:textId="77777777" w:rsidR="0013211C" w:rsidRPr="000C7A42" w:rsidRDefault="0013211C" w:rsidP="0013211C">
            <w:pPr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9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91C42D" w14:textId="77777777" w:rsidR="0013211C" w:rsidRPr="000C7A42" w:rsidRDefault="0013211C" w:rsidP="0013211C">
            <w:pPr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DC197C" w:rsidRPr="000C7A42" w14:paraId="061403C9" w14:textId="77777777" w:rsidTr="00946B49">
        <w:trPr>
          <w:trHeight w:val="479"/>
        </w:trPr>
        <w:tc>
          <w:tcPr>
            <w:tcW w:w="1253" w:type="pct"/>
            <w:tcBorders>
              <w:top w:val="nil"/>
              <w:left w:val="nil"/>
              <w:bottom w:val="nil"/>
            </w:tcBorders>
            <w:vAlign w:val="center"/>
          </w:tcPr>
          <w:p w14:paraId="53B5B875" w14:textId="77777777" w:rsidR="0013211C" w:rsidRPr="000C7A42" w:rsidRDefault="0013211C" w:rsidP="0013211C">
            <w:pPr>
              <w:rPr>
                <w:bCs w:val="0"/>
                <w:sz w:val="18"/>
                <w:szCs w:val="16"/>
              </w:rPr>
            </w:pPr>
          </w:p>
        </w:tc>
        <w:tc>
          <w:tcPr>
            <w:tcW w:w="2235" w:type="pct"/>
            <w:gridSpan w:val="3"/>
            <w:tcBorders>
              <w:top w:val="nil"/>
              <w:bottom w:val="nil"/>
            </w:tcBorders>
            <w:vAlign w:val="center"/>
          </w:tcPr>
          <w:p w14:paraId="7D723BFD" w14:textId="77777777" w:rsidR="0013211C" w:rsidRPr="000C7A42" w:rsidRDefault="0013211C" w:rsidP="0013211C">
            <w:pPr>
              <w:rPr>
                <w:bCs w:val="0"/>
                <w:sz w:val="18"/>
                <w:szCs w:val="16"/>
              </w:rPr>
            </w:pP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227450CC" w14:textId="77777777" w:rsidR="0013211C" w:rsidRPr="000C7A42" w:rsidRDefault="0013211C" w:rsidP="0013211C">
            <w:pPr>
              <w:jc w:val="center"/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18"/>
              </w:rPr>
              <w:t>Код оригинала</w:t>
            </w:r>
          </w:p>
        </w:tc>
        <w:tc>
          <w:tcPr>
            <w:tcW w:w="935" w:type="pct"/>
            <w:tcBorders>
              <w:top w:val="nil"/>
              <w:bottom w:val="nil"/>
              <w:right w:val="nil"/>
            </w:tcBorders>
          </w:tcPr>
          <w:p w14:paraId="634C6D8F" w14:textId="77777777" w:rsidR="0013211C" w:rsidRPr="000C7A42" w:rsidRDefault="0013211C" w:rsidP="0013211C">
            <w:pPr>
              <w:ind w:right="-104"/>
              <w:jc w:val="center"/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8E1DAA9" w14:textId="77777777" w:rsidR="0013211C" w:rsidRPr="000C7A42" w:rsidRDefault="0013211C" w:rsidP="0013211C">
      <w:pPr>
        <w:spacing w:line="276" w:lineRule="auto"/>
        <w:rPr>
          <w:bCs w:val="0"/>
          <w:sz w:val="16"/>
          <w:szCs w:val="16"/>
        </w:rPr>
      </w:pPr>
    </w:p>
    <w:tbl>
      <w:tblPr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5"/>
        <w:gridCol w:w="7504"/>
      </w:tblGrid>
      <w:tr w:rsidR="00B1339E" w:rsidRPr="000C7A42" w14:paraId="1BA8FAEF" w14:textId="77777777" w:rsidTr="00493F1B">
        <w:trPr>
          <w:trHeight w:val="20"/>
        </w:trPr>
        <w:tc>
          <w:tcPr>
            <w:tcW w:w="1321" w:type="pct"/>
            <w:vMerge w:val="restart"/>
          </w:tcPr>
          <w:p w14:paraId="1B8E586B" w14:textId="77777777" w:rsidR="00B1339E" w:rsidRPr="000C7A42" w:rsidRDefault="00B1339E" w:rsidP="0013211C">
            <w:pPr>
              <w:rPr>
                <w:bCs w:val="0"/>
                <w:szCs w:val="20"/>
              </w:rPr>
            </w:pPr>
            <w:r w:rsidRPr="000C7A42">
              <w:rPr>
                <w:bCs w:val="0"/>
                <w:szCs w:val="20"/>
              </w:rPr>
              <w:t>Трудовые действия</w:t>
            </w:r>
          </w:p>
        </w:tc>
        <w:tc>
          <w:tcPr>
            <w:tcW w:w="3679" w:type="pct"/>
            <w:vAlign w:val="center"/>
          </w:tcPr>
          <w:p w14:paraId="3EE2BE3D" w14:textId="72A44C2D" w:rsidR="00B1339E" w:rsidRPr="000C7A42" w:rsidRDefault="00B1339E" w:rsidP="0013211C">
            <w:pPr>
              <w:jc w:val="both"/>
              <w:rPr>
                <w:bCs w:val="0"/>
              </w:rPr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28886711" w14:textId="77777777" w:rsidTr="00493F1B">
        <w:trPr>
          <w:trHeight w:val="20"/>
        </w:trPr>
        <w:tc>
          <w:tcPr>
            <w:tcW w:w="1321" w:type="pct"/>
            <w:vMerge/>
          </w:tcPr>
          <w:p w14:paraId="3CAF7552" w14:textId="77777777" w:rsidR="0013211C" w:rsidRPr="000C7A42" w:rsidRDefault="0013211C" w:rsidP="0013211C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3234A41B" w14:textId="77777777" w:rsidR="0013211C" w:rsidRPr="000C7A42" w:rsidRDefault="0013211C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кабелей и электрожгутов к приборам и агрегатам, расположенным в труднодоступных местах</w:t>
            </w:r>
          </w:p>
        </w:tc>
      </w:tr>
      <w:tr w:rsidR="000530A7" w:rsidRPr="000C7A42" w14:paraId="0B8343E0" w14:textId="77777777" w:rsidTr="00493F1B">
        <w:trPr>
          <w:trHeight w:val="20"/>
        </w:trPr>
        <w:tc>
          <w:tcPr>
            <w:tcW w:w="1321" w:type="pct"/>
            <w:vMerge/>
          </w:tcPr>
          <w:p w14:paraId="535788FD" w14:textId="77777777" w:rsidR="001C7F1E" w:rsidRPr="000C7A42" w:rsidRDefault="001C7F1E" w:rsidP="0013211C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602F23F4" w14:textId="35E2AB62" w:rsidR="001C7F1E" w:rsidRPr="000C7A42" w:rsidRDefault="00B1339E" w:rsidP="00B1339E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Доводка и проверка</w:t>
            </w:r>
            <w:r w:rsidR="001C7F1E" w:rsidRPr="000C7A42">
              <w:rPr>
                <w:bCs w:val="0"/>
              </w:rPr>
              <w:t xml:space="preserve"> связного и радионавигационного оборудования</w:t>
            </w:r>
          </w:p>
        </w:tc>
      </w:tr>
      <w:tr w:rsidR="000530A7" w:rsidRPr="000C7A42" w14:paraId="7F0F356C" w14:textId="77777777" w:rsidTr="00493F1B">
        <w:trPr>
          <w:trHeight w:val="20"/>
        </w:trPr>
        <w:tc>
          <w:tcPr>
            <w:tcW w:w="1321" w:type="pct"/>
            <w:vMerge/>
          </w:tcPr>
          <w:p w14:paraId="57342B04" w14:textId="77777777" w:rsidR="001C7F1E" w:rsidRPr="000C7A42" w:rsidRDefault="001C7F1E" w:rsidP="0013211C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07631452" w14:textId="65BB7795" w:rsidR="001C7F1E" w:rsidRPr="000C7A42" w:rsidRDefault="001C7F1E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Проверка и настройка радионавигационного оборудования с помощью контрольно-измерительных приборов и установок</w:t>
            </w:r>
          </w:p>
        </w:tc>
      </w:tr>
      <w:tr w:rsidR="000530A7" w:rsidRPr="000C7A42" w14:paraId="35EEC3CE" w14:textId="77777777" w:rsidTr="00493F1B">
        <w:trPr>
          <w:trHeight w:val="20"/>
        </w:trPr>
        <w:tc>
          <w:tcPr>
            <w:tcW w:w="1321" w:type="pct"/>
            <w:vMerge/>
          </w:tcPr>
          <w:p w14:paraId="39253D2D" w14:textId="77777777" w:rsidR="001C7F1E" w:rsidRPr="000C7A42" w:rsidRDefault="001C7F1E" w:rsidP="0013211C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64A8AC81" w14:textId="701C89E6" w:rsidR="001C7F1E" w:rsidRPr="000C7A42" w:rsidRDefault="001C7F1E" w:rsidP="001C7F1E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Проверка электромагнитной совместимости систем с помощью приборов волнового сопротивления</w:t>
            </w:r>
          </w:p>
        </w:tc>
      </w:tr>
      <w:tr w:rsidR="000530A7" w:rsidRPr="000C7A42" w14:paraId="39BCBB42" w14:textId="77777777" w:rsidTr="00493F1B">
        <w:trPr>
          <w:trHeight w:val="20"/>
        </w:trPr>
        <w:tc>
          <w:tcPr>
            <w:tcW w:w="1321" w:type="pct"/>
            <w:vMerge/>
          </w:tcPr>
          <w:p w14:paraId="69E64537" w14:textId="77777777" w:rsidR="001C7F1E" w:rsidRPr="000C7A42" w:rsidRDefault="001C7F1E" w:rsidP="0013211C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41FA4884" w14:textId="6138A46E" w:rsidR="001C7F1E" w:rsidRPr="000C7A42" w:rsidRDefault="001C7F1E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Выполнение доводочных работ по проверке радиовысотомеров и самолетных переговорных устройств</w:t>
            </w:r>
          </w:p>
        </w:tc>
      </w:tr>
      <w:tr w:rsidR="000530A7" w:rsidRPr="000C7A42" w14:paraId="30B034E8" w14:textId="77777777" w:rsidTr="00493F1B">
        <w:trPr>
          <w:trHeight w:val="20"/>
        </w:trPr>
        <w:tc>
          <w:tcPr>
            <w:tcW w:w="1321" w:type="pct"/>
            <w:vMerge/>
          </w:tcPr>
          <w:p w14:paraId="7C7CDD17" w14:textId="77777777" w:rsidR="0013211C" w:rsidRPr="000C7A42" w:rsidRDefault="0013211C" w:rsidP="0013211C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5D3AB7F6" w14:textId="77777777" w:rsidR="0013211C" w:rsidRPr="000C7A42" w:rsidRDefault="0013211C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Выявление и устранение дефектов монтажа</w:t>
            </w:r>
          </w:p>
        </w:tc>
      </w:tr>
      <w:tr w:rsidR="000530A7" w:rsidRPr="000C7A42" w14:paraId="4541E603" w14:textId="77777777" w:rsidTr="00493F1B">
        <w:trPr>
          <w:trHeight w:val="20"/>
        </w:trPr>
        <w:tc>
          <w:tcPr>
            <w:tcW w:w="1321" w:type="pct"/>
            <w:vMerge/>
          </w:tcPr>
          <w:p w14:paraId="72EA6844" w14:textId="77777777" w:rsidR="0013211C" w:rsidRPr="000C7A42" w:rsidRDefault="0013211C" w:rsidP="0013211C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25AEFD8E" w14:textId="77777777" w:rsidR="0013211C" w:rsidRPr="000C7A42" w:rsidRDefault="0013211C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электрооборудования в труднодоступных зонах</w:t>
            </w:r>
          </w:p>
        </w:tc>
      </w:tr>
      <w:tr w:rsidR="000530A7" w:rsidRPr="000C7A42" w14:paraId="2BB6F4DA" w14:textId="77777777" w:rsidTr="00493F1B">
        <w:trPr>
          <w:trHeight w:val="20"/>
        </w:trPr>
        <w:tc>
          <w:tcPr>
            <w:tcW w:w="1321" w:type="pct"/>
            <w:vMerge/>
          </w:tcPr>
          <w:p w14:paraId="155062B9" w14:textId="77777777" w:rsidR="0013211C" w:rsidRPr="000C7A42" w:rsidRDefault="0013211C" w:rsidP="0013211C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47E8093B" w14:textId="07B0F0CE" w:rsidR="0013211C" w:rsidRPr="000C7A42" w:rsidRDefault="00DA357E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 xml:space="preserve">Контроль </w:t>
            </w:r>
            <w:r w:rsidR="0013211C" w:rsidRPr="000C7A42">
              <w:rPr>
                <w:bCs w:val="0"/>
              </w:rPr>
              <w:t>смонтированных электрических систем на летательных аппаратах</w:t>
            </w:r>
          </w:p>
        </w:tc>
      </w:tr>
      <w:tr w:rsidR="000530A7" w:rsidRPr="000C7A42" w14:paraId="309DB239" w14:textId="77777777" w:rsidTr="00493F1B">
        <w:trPr>
          <w:trHeight w:val="20"/>
        </w:trPr>
        <w:tc>
          <w:tcPr>
            <w:tcW w:w="1321" w:type="pct"/>
            <w:vMerge w:val="restart"/>
          </w:tcPr>
          <w:p w14:paraId="6B998BD5" w14:textId="77777777" w:rsidR="0013211C" w:rsidRPr="000C7A42" w:rsidRDefault="0013211C" w:rsidP="0013211C">
            <w:pPr>
              <w:widowControl w:val="0"/>
              <w:rPr>
                <w:bCs w:val="0"/>
                <w:sz w:val="22"/>
                <w:szCs w:val="20"/>
              </w:rPr>
            </w:pPr>
            <w:r w:rsidRPr="000C7A42" w:rsidDel="002A1D54">
              <w:rPr>
                <w:szCs w:val="20"/>
              </w:rPr>
              <w:t>Необходимые умения</w:t>
            </w:r>
          </w:p>
        </w:tc>
        <w:tc>
          <w:tcPr>
            <w:tcW w:w="3679" w:type="pct"/>
          </w:tcPr>
          <w:p w14:paraId="7C966495" w14:textId="3CFEB586" w:rsidR="0013211C" w:rsidRPr="000C7A42" w:rsidRDefault="00A41295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 xml:space="preserve">Производить монтаж </w:t>
            </w:r>
            <w:r w:rsidR="006D45DE">
              <w:rPr>
                <w:bCs w:val="0"/>
              </w:rPr>
              <w:t xml:space="preserve">кабелей и </w:t>
            </w:r>
            <w:r w:rsidR="006D45DE" w:rsidRPr="000C7A42">
              <w:rPr>
                <w:bCs w:val="0"/>
              </w:rPr>
              <w:t>электрожгутов</w:t>
            </w:r>
            <w:r w:rsidRPr="000C7A42">
              <w:rPr>
                <w:bCs w:val="0"/>
              </w:rPr>
              <w:t xml:space="preserve"> к приборам и агрегатам в труднодоступных местах и труднодоступных зонах</w:t>
            </w:r>
          </w:p>
        </w:tc>
      </w:tr>
      <w:tr w:rsidR="000530A7" w:rsidRPr="000C7A42" w14:paraId="5495AADC" w14:textId="77777777" w:rsidTr="00493F1B">
        <w:trPr>
          <w:trHeight w:val="20"/>
        </w:trPr>
        <w:tc>
          <w:tcPr>
            <w:tcW w:w="1321" w:type="pct"/>
            <w:vMerge/>
          </w:tcPr>
          <w:p w14:paraId="6F49A0AC" w14:textId="77777777" w:rsidR="006E731A" w:rsidRPr="000C7A42" w:rsidDel="002A1D54" w:rsidRDefault="006E731A" w:rsidP="006E731A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76A5E02A" w14:textId="5813885C" w:rsidR="006E731A" w:rsidRPr="000C7A42" w:rsidRDefault="006E731A" w:rsidP="006E731A">
            <w:pPr>
              <w:jc w:val="both"/>
              <w:rPr>
                <w:bCs w:val="0"/>
              </w:rPr>
            </w:pPr>
            <w:r w:rsidRPr="000C7A42">
              <w:t>Осуществлять проверку связного и радионавигационного оборудования</w:t>
            </w:r>
          </w:p>
        </w:tc>
      </w:tr>
      <w:tr w:rsidR="000530A7" w:rsidRPr="000C7A42" w14:paraId="44A1DA29" w14:textId="77777777" w:rsidTr="00493F1B">
        <w:trPr>
          <w:trHeight w:val="20"/>
        </w:trPr>
        <w:tc>
          <w:tcPr>
            <w:tcW w:w="1321" w:type="pct"/>
            <w:vMerge/>
          </w:tcPr>
          <w:p w14:paraId="24A3BBD5" w14:textId="77777777" w:rsidR="006E731A" w:rsidRPr="000C7A42" w:rsidDel="002A1D54" w:rsidRDefault="006E731A" w:rsidP="006E731A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38698F0E" w14:textId="59209681" w:rsidR="006E731A" w:rsidRPr="000C7A42" w:rsidRDefault="006E731A" w:rsidP="006E731A">
            <w:pPr>
              <w:jc w:val="both"/>
              <w:rPr>
                <w:bCs w:val="0"/>
              </w:rPr>
            </w:pPr>
            <w:r w:rsidRPr="000C7A42">
              <w:t>Применять контрольно-измерительные приборы и установки при</w:t>
            </w:r>
            <w:r w:rsidR="0074536B" w:rsidRPr="000C7A42">
              <w:t xml:space="preserve"> </w:t>
            </w:r>
            <w:r w:rsidRPr="000C7A42">
              <w:t>проверке и настройке радионавигационного оборудования</w:t>
            </w:r>
          </w:p>
        </w:tc>
      </w:tr>
      <w:tr w:rsidR="000530A7" w:rsidRPr="000C7A42" w14:paraId="3D0F8F58" w14:textId="77777777" w:rsidTr="00493F1B">
        <w:trPr>
          <w:trHeight w:val="20"/>
        </w:trPr>
        <w:tc>
          <w:tcPr>
            <w:tcW w:w="1321" w:type="pct"/>
            <w:vMerge/>
          </w:tcPr>
          <w:p w14:paraId="3AAFA050" w14:textId="77777777" w:rsidR="006E731A" w:rsidRPr="000C7A42" w:rsidDel="002A1D54" w:rsidRDefault="006E731A" w:rsidP="006E731A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7EA5E357" w14:textId="59C8CC3F" w:rsidR="006E731A" w:rsidRPr="000C7A42" w:rsidRDefault="006E731A" w:rsidP="006E731A">
            <w:pPr>
              <w:jc w:val="both"/>
              <w:rPr>
                <w:bCs w:val="0"/>
              </w:rPr>
            </w:pPr>
            <w:r w:rsidRPr="000C7A42">
              <w:t xml:space="preserve">Применять приборы </w:t>
            </w:r>
            <w:r w:rsidR="006D45DE">
              <w:t xml:space="preserve">для измерения </w:t>
            </w:r>
            <w:r w:rsidRPr="000C7A42">
              <w:t>волнового сопротивления при проверке электромагнитной совместимости систем</w:t>
            </w:r>
          </w:p>
        </w:tc>
      </w:tr>
      <w:tr w:rsidR="000530A7" w:rsidRPr="000C7A42" w14:paraId="194D64B0" w14:textId="77777777" w:rsidTr="00493F1B">
        <w:trPr>
          <w:trHeight w:val="20"/>
        </w:trPr>
        <w:tc>
          <w:tcPr>
            <w:tcW w:w="1321" w:type="pct"/>
            <w:vMerge/>
          </w:tcPr>
          <w:p w14:paraId="62DDAB54" w14:textId="77777777" w:rsidR="006E731A" w:rsidRPr="000C7A42" w:rsidDel="002A1D54" w:rsidRDefault="006E731A" w:rsidP="006E731A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6D02A3A8" w14:textId="7DE31E87" w:rsidR="006E731A" w:rsidRPr="000C7A42" w:rsidRDefault="006E731A" w:rsidP="006E731A">
            <w:pPr>
              <w:jc w:val="both"/>
              <w:rPr>
                <w:bCs w:val="0"/>
              </w:rPr>
            </w:pPr>
            <w:r w:rsidRPr="000C7A42">
              <w:t>Производить доводочные работы по проверке радиовысотомеров и самолетных переговорных устройств</w:t>
            </w:r>
          </w:p>
        </w:tc>
      </w:tr>
      <w:tr w:rsidR="000530A7" w:rsidRPr="000C7A42" w14:paraId="5072B1EA" w14:textId="77777777" w:rsidTr="00493F1B">
        <w:trPr>
          <w:trHeight w:val="20"/>
        </w:trPr>
        <w:tc>
          <w:tcPr>
            <w:tcW w:w="1321" w:type="pct"/>
            <w:vMerge/>
          </w:tcPr>
          <w:p w14:paraId="2CCB058E" w14:textId="77777777" w:rsidR="0013211C" w:rsidRPr="000C7A42" w:rsidDel="002A1D54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03A0F20E" w14:textId="07506F1F" w:rsidR="0013211C" w:rsidRPr="000C7A42" w:rsidRDefault="00A41295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Осуществлять контроль выполненных работ по монтажу кабелей и электрожгутов к приборам</w:t>
            </w:r>
          </w:p>
        </w:tc>
      </w:tr>
      <w:tr w:rsidR="000530A7" w:rsidRPr="000C7A42" w14:paraId="59109671" w14:textId="77777777" w:rsidTr="00493F1B">
        <w:trPr>
          <w:trHeight w:val="20"/>
        </w:trPr>
        <w:tc>
          <w:tcPr>
            <w:tcW w:w="1321" w:type="pct"/>
            <w:vMerge/>
          </w:tcPr>
          <w:p w14:paraId="7296A762" w14:textId="77777777" w:rsidR="0013211C" w:rsidRPr="000C7A42" w:rsidDel="002A1D54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18A04F58" w14:textId="77777777" w:rsidR="0013211C" w:rsidRPr="000C7A42" w:rsidRDefault="0013211C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Оценивать конструктивные особенности монтируемого и регулируемого электрооборудования</w:t>
            </w:r>
          </w:p>
        </w:tc>
      </w:tr>
      <w:tr w:rsidR="000530A7" w:rsidRPr="000C7A42" w14:paraId="60FF3BE6" w14:textId="77777777" w:rsidTr="00493F1B">
        <w:trPr>
          <w:trHeight w:val="20"/>
        </w:trPr>
        <w:tc>
          <w:tcPr>
            <w:tcW w:w="1321" w:type="pct"/>
            <w:vMerge/>
          </w:tcPr>
          <w:p w14:paraId="6C686515" w14:textId="77777777" w:rsidR="0013211C" w:rsidRPr="000C7A42" w:rsidDel="002A1D54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7BFAD661" w14:textId="77777777" w:rsidR="0013211C" w:rsidRPr="000C7A42" w:rsidRDefault="0013211C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Оценивать особенности эксплуатации и ремонта электрооборудования летательных аппаратов</w:t>
            </w:r>
          </w:p>
        </w:tc>
      </w:tr>
      <w:tr w:rsidR="000530A7" w:rsidRPr="000C7A42" w14:paraId="4B7B1379" w14:textId="77777777" w:rsidTr="00493F1B">
        <w:trPr>
          <w:trHeight w:val="20"/>
        </w:trPr>
        <w:tc>
          <w:tcPr>
            <w:tcW w:w="1321" w:type="pct"/>
            <w:vMerge/>
          </w:tcPr>
          <w:p w14:paraId="3AA9DFB7" w14:textId="77777777" w:rsidR="0013211C" w:rsidRPr="000C7A42" w:rsidDel="002A1D54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21F83E4F" w14:textId="77777777" w:rsidR="0013211C" w:rsidRPr="000C7A42" w:rsidRDefault="0013211C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Пользоваться методами обнаружения и устранения дефектов монтажа</w:t>
            </w:r>
          </w:p>
        </w:tc>
      </w:tr>
      <w:tr w:rsidR="000530A7" w:rsidRPr="000C7A42" w14:paraId="766C7D66" w14:textId="77777777" w:rsidTr="00493F1B">
        <w:trPr>
          <w:trHeight w:val="20"/>
        </w:trPr>
        <w:tc>
          <w:tcPr>
            <w:tcW w:w="1321" w:type="pct"/>
            <w:vMerge w:val="restart"/>
          </w:tcPr>
          <w:p w14:paraId="4BA6DA54" w14:textId="77777777" w:rsidR="0013211C" w:rsidRPr="000C7A42" w:rsidDel="002A1D54" w:rsidRDefault="0013211C" w:rsidP="0013211C">
            <w:pPr>
              <w:rPr>
                <w:szCs w:val="20"/>
              </w:rPr>
            </w:pPr>
            <w:r w:rsidRPr="000C7A42">
              <w:rPr>
                <w:szCs w:val="20"/>
              </w:rPr>
              <w:t>Необходимые знания</w:t>
            </w:r>
          </w:p>
        </w:tc>
        <w:tc>
          <w:tcPr>
            <w:tcW w:w="3679" w:type="pct"/>
          </w:tcPr>
          <w:p w14:paraId="5B12AC65" w14:textId="03A7C086" w:rsidR="0013211C" w:rsidRPr="000C7A42" w:rsidRDefault="00A41295" w:rsidP="0013211C">
            <w:pPr>
              <w:jc w:val="both"/>
              <w:rPr>
                <w:bCs w:val="0"/>
                <w:strike/>
              </w:rPr>
            </w:pPr>
            <w:r w:rsidRPr="000C7A42">
              <w:rPr>
                <w:bCs w:val="0"/>
              </w:rPr>
              <w:t>Правила эксплуатации электрооборудования</w:t>
            </w:r>
          </w:p>
        </w:tc>
      </w:tr>
      <w:tr w:rsidR="000530A7" w:rsidRPr="000C7A42" w14:paraId="453C22EA" w14:textId="77777777" w:rsidTr="00493F1B">
        <w:trPr>
          <w:trHeight w:val="20"/>
        </w:trPr>
        <w:tc>
          <w:tcPr>
            <w:tcW w:w="1321" w:type="pct"/>
            <w:vMerge/>
          </w:tcPr>
          <w:p w14:paraId="62483DC4" w14:textId="77777777" w:rsidR="0013211C" w:rsidRPr="000C7A42" w:rsidRDefault="0013211C" w:rsidP="0013211C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087680E9" w14:textId="77777777" w:rsidR="0013211C" w:rsidRPr="000C7A42" w:rsidRDefault="0013211C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Способы определения технического состояния электрооборудования</w:t>
            </w:r>
          </w:p>
        </w:tc>
      </w:tr>
      <w:tr w:rsidR="000530A7" w:rsidRPr="000C7A42" w14:paraId="4283172F" w14:textId="77777777" w:rsidTr="00493F1B">
        <w:trPr>
          <w:trHeight w:val="20"/>
        </w:trPr>
        <w:tc>
          <w:tcPr>
            <w:tcW w:w="1321" w:type="pct"/>
            <w:vMerge/>
          </w:tcPr>
          <w:p w14:paraId="2F1454A8" w14:textId="77777777" w:rsidR="0013211C" w:rsidRPr="000C7A42" w:rsidRDefault="0013211C" w:rsidP="0013211C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3A008F38" w14:textId="77777777" w:rsidR="0013211C" w:rsidRPr="000C7A42" w:rsidRDefault="0013211C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Способы определения технического состояния применяемых деталей и материалов</w:t>
            </w:r>
          </w:p>
        </w:tc>
      </w:tr>
      <w:tr w:rsidR="000530A7" w:rsidRPr="000C7A42" w14:paraId="6EE3903C" w14:textId="77777777" w:rsidTr="00493F1B">
        <w:trPr>
          <w:trHeight w:val="20"/>
        </w:trPr>
        <w:tc>
          <w:tcPr>
            <w:tcW w:w="1321" w:type="pct"/>
            <w:vMerge/>
          </w:tcPr>
          <w:p w14:paraId="5F957207" w14:textId="77777777" w:rsidR="0013211C" w:rsidRPr="000C7A42" w:rsidRDefault="0013211C" w:rsidP="0013211C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034450FC" w14:textId="77777777" w:rsidR="0013211C" w:rsidRPr="000C7A42" w:rsidRDefault="0013211C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Основы электротехники в объеме выполняемых работ</w:t>
            </w:r>
          </w:p>
        </w:tc>
      </w:tr>
      <w:tr w:rsidR="000530A7" w:rsidRPr="000C7A42" w14:paraId="6D2A8FF4" w14:textId="77777777" w:rsidTr="00493F1B">
        <w:trPr>
          <w:trHeight w:val="20"/>
        </w:trPr>
        <w:tc>
          <w:tcPr>
            <w:tcW w:w="1321" w:type="pct"/>
            <w:vMerge/>
          </w:tcPr>
          <w:p w14:paraId="2B2152F3" w14:textId="77777777" w:rsidR="0013211C" w:rsidRPr="000C7A42" w:rsidRDefault="0013211C" w:rsidP="0013211C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3877F624" w14:textId="77777777" w:rsidR="0013211C" w:rsidRPr="000C7A42" w:rsidRDefault="0013211C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Устройство и принципы действия применяемых электрических машин</w:t>
            </w:r>
          </w:p>
        </w:tc>
      </w:tr>
      <w:tr w:rsidR="000530A7" w:rsidRPr="000C7A42" w14:paraId="61BB90FB" w14:textId="77777777" w:rsidTr="00493F1B">
        <w:trPr>
          <w:trHeight w:val="20"/>
        </w:trPr>
        <w:tc>
          <w:tcPr>
            <w:tcW w:w="1321" w:type="pct"/>
            <w:vMerge/>
          </w:tcPr>
          <w:p w14:paraId="14E16B6B" w14:textId="77777777" w:rsidR="0013211C" w:rsidRPr="000C7A42" w:rsidRDefault="0013211C" w:rsidP="0013211C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26E2B161" w14:textId="77777777" w:rsidR="0013211C" w:rsidRPr="000C7A42" w:rsidRDefault="0013211C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 к организации рабочего места при выполнении работ по монтажу электрооборудования летательных аппаратов</w:t>
            </w:r>
          </w:p>
        </w:tc>
      </w:tr>
      <w:tr w:rsidR="000530A7" w:rsidRPr="000C7A42" w14:paraId="182D47FF" w14:textId="77777777" w:rsidTr="00493F1B">
        <w:trPr>
          <w:trHeight w:val="20"/>
        </w:trPr>
        <w:tc>
          <w:tcPr>
            <w:tcW w:w="1321" w:type="pct"/>
            <w:vMerge/>
          </w:tcPr>
          <w:p w14:paraId="73B5D69B" w14:textId="77777777" w:rsidR="0013211C" w:rsidRPr="000C7A42" w:rsidRDefault="0013211C" w:rsidP="0013211C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21F6E7F4" w14:textId="77777777" w:rsidR="0013211C" w:rsidRPr="000C7A42" w:rsidRDefault="0013211C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 охраны труда, промышленной безопасности и электробезопасности при выполнении монтажа электрооборудования летательных аппаратов</w:t>
            </w:r>
          </w:p>
        </w:tc>
      </w:tr>
      <w:tr w:rsidR="000530A7" w:rsidRPr="000C7A42" w14:paraId="20909A82" w14:textId="77777777" w:rsidTr="00493F1B">
        <w:trPr>
          <w:trHeight w:val="20"/>
        </w:trPr>
        <w:tc>
          <w:tcPr>
            <w:tcW w:w="1321" w:type="pct"/>
          </w:tcPr>
          <w:p w14:paraId="1C2FB8A3" w14:textId="77777777" w:rsidR="0013211C" w:rsidRPr="000C7A42" w:rsidDel="002A1D54" w:rsidRDefault="0013211C" w:rsidP="0013211C">
            <w:pPr>
              <w:widowControl w:val="0"/>
              <w:rPr>
                <w:sz w:val="22"/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679" w:type="pct"/>
          </w:tcPr>
          <w:p w14:paraId="6DCB0520" w14:textId="77777777" w:rsidR="0013211C" w:rsidRPr="000C7A42" w:rsidRDefault="0013211C" w:rsidP="0013211C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-</w:t>
            </w:r>
          </w:p>
        </w:tc>
      </w:tr>
    </w:tbl>
    <w:p w14:paraId="4DC01AA7" w14:textId="77777777" w:rsidR="00946B49" w:rsidRPr="000C7A42" w:rsidRDefault="00946B49" w:rsidP="007E7561">
      <w:pPr>
        <w:ind w:left="-11"/>
      </w:pPr>
    </w:p>
    <w:p w14:paraId="668426B2" w14:textId="5DCB4C36" w:rsidR="0013211C" w:rsidRPr="000C7A42" w:rsidRDefault="0013211C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</w:t>
      </w:r>
      <w:r w:rsidR="005D0278" w:rsidRPr="000C7A42">
        <w:rPr>
          <w:b/>
          <w:bCs w:val="0"/>
        </w:rPr>
        <w:t>9</w:t>
      </w:r>
      <w:r w:rsidRPr="000C7A42">
        <w:rPr>
          <w:b/>
          <w:bCs w:val="0"/>
        </w:rPr>
        <w:t>.2. Трудовая функция</w:t>
      </w:r>
    </w:p>
    <w:p w14:paraId="5B37A1C3" w14:textId="77777777" w:rsidR="00946B49" w:rsidRPr="000C7A42" w:rsidRDefault="00946B49" w:rsidP="007E7561">
      <w:pPr>
        <w:ind w:left="-1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649"/>
        <w:gridCol w:w="4827"/>
        <w:gridCol w:w="552"/>
        <w:gridCol w:w="1072"/>
        <w:gridCol w:w="1447"/>
        <w:gridCol w:w="653"/>
      </w:tblGrid>
      <w:tr w:rsidR="000530A7" w:rsidRPr="000C7A42" w14:paraId="32654964" w14:textId="77777777" w:rsidTr="00620D6A">
        <w:trPr>
          <w:trHeight w:val="278"/>
        </w:trPr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CD60B7" w14:textId="77777777" w:rsidR="0013211C" w:rsidRPr="002F6A67" w:rsidRDefault="0013211C" w:rsidP="0013211C">
            <w:pPr>
              <w:rPr>
                <w:bCs w:val="0"/>
                <w:sz w:val="20"/>
                <w:szCs w:val="20"/>
              </w:rPr>
            </w:pPr>
            <w:r w:rsidRPr="002F6A67">
              <w:rPr>
                <w:bCs w:val="0"/>
                <w:sz w:val="20"/>
                <w:szCs w:val="20"/>
              </w:rPr>
              <w:t>Наименование</w:t>
            </w:r>
          </w:p>
        </w:tc>
        <w:tc>
          <w:tcPr>
            <w:tcW w:w="23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043575" w14:textId="77777777" w:rsidR="0013211C" w:rsidRPr="002F6A67" w:rsidRDefault="0013211C" w:rsidP="00493F1B">
            <w:pPr>
              <w:pStyle w:val="aff8"/>
              <w:rPr>
                <w:strike/>
                <w:sz w:val="18"/>
                <w:szCs w:val="16"/>
              </w:rPr>
            </w:pPr>
            <w:r w:rsidRPr="002F6A67">
              <w:t>Монтаж сложных радиолокационных и опознавательных систем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838F69" w14:textId="77777777" w:rsidR="0013211C" w:rsidRPr="002F6A67" w:rsidRDefault="0013211C" w:rsidP="0013211C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2F6A67">
              <w:rPr>
                <w:bCs w:val="0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219B0A" w14:textId="7714CEF4" w:rsidR="0013211C" w:rsidRPr="002F6A67" w:rsidRDefault="000C7A42" w:rsidP="00620D6A">
            <w:pPr>
              <w:jc w:val="center"/>
              <w:rPr>
                <w:bCs w:val="0"/>
                <w:sz w:val="18"/>
                <w:szCs w:val="16"/>
              </w:rPr>
            </w:pPr>
            <w:r w:rsidRPr="002F6A67">
              <w:rPr>
                <w:bCs w:val="0"/>
                <w:szCs w:val="22"/>
                <w:lang w:val="en-US"/>
              </w:rPr>
              <w:t>I</w:t>
            </w:r>
            <w:r w:rsidR="0013211C" w:rsidRPr="002F6A67">
              <w:rPr>
                <w:bCs w:val="0"/>
                <w:szCs w:val="22"/>
              </w:rPr>
              <w:t>/02.4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45BE0D" w14:textId="77777777" w:rsidR="0013211C" w:rsidRPr="002F6A67" w:rsidRDefault="0013211C" w:rsidP="0013211C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2F6A67">
              <w:rPr>
                <w:bCs w:val="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98D661" w14:textId="77777777" w:rsidR="0013211C" w:rsidRPr="000C7A42" w:rsidRDefault="0013211C" w:rsidP="0013211C">
            <w:pPr>
              <w:jc w:val="center"/>
              <w:rPr>
                <w:bCs w:val="0"/>
                <w:szCs w:val="16"/>
              </w:rPr>
            </w:pPr>
            <w:r w:rsidRPr="002F6A67">
              <w:rPr>
                <w:bCs w:val="0"/>
                <w:szCs w:val="16"/>
              </w:rPr>
              <w:t>4</w:t>
            </w:r>
          </w:p>
        </w:tc>
      </w:tr>
    </w:tbl>
    <w:p w14:paraId="5C9A0857" w14:textId="77777777" w:rsidR="007E7561" w:rsidRPr="000C7A42" w:rsidRDefault="007E756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4"/>
        <w:gridCol w:w="1253"/>
        <w:gridCol w:w="392"/>
        <w:gridCol w:w="2776"/>
        <w:gridCol w:w="1167"/>
        <w:gridCol w:w="2028"/>
      </w:tblGrid>
      <w:tr w:rsidR="000530A7" w:rsidRPr="000C7A42" w14:paraId="7B944936" w14:textId="77777777" w:rsidTr="00D33642">
        <w:trPr>
          <w:trHeight w:val="488"/>
        </w:trPr>
        <w:tc>
          <w:tcPr>
            <w:tcW w:w="12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2177F8" w14:textId="77777777" w:rsidR="0013211C" w:rsidRPr="000C7A42" w:rsidRDefault="0013211C" w:rsidP="0013211C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30448BF" w14:textId="77777777" w:rsidR="0013211C" w:rsidRPr="000C7A42" w:rsidRDefault="0013211C" w:rsidP="0013211C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67B78F" w14:textId="77777777" w:rsidR="0013211C" w:rsidRPr="000C7A42" w:rsidRDefault="0013211C" w:rsidP="0013211C">
            <w:pPr>
              <w:rPr>
                <w:bCs w:val="0"/>
                <w:szCs w:val="20"/>
              </w:rPr>
            </w:pPr>
            <w:r w:rsidRPr="000C7A42">
              <w:rPr>
                <w:bCs w:val="0"/>
                <w:szCs w:val="20"/>
              </w:rPr>
              <w:t>Х</w:t>
            </w:r>
          </w:p>
        </w:tc>
        <w:tc>
          <w:tcPr>
            <w:tcW w:w="1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F99947" w14:textId="77777777" w:rsidR="0013211C" w:rsidRPr="000C7A42" w:rsidRDefault="0013211C" w:rsidP="0013211C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7A18B4" w14:textId="77777777" w:rsidR="0013211C" w:rsidRPr="000C7A42" w:rsidRDefault="0013211C" w:rsidP="0013211C">
            <w:pPr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9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12780C" w14:textId="77777777" w:rsidR="0013211C" w:rsidRPr="000C7A42" w:rsidRDefault="0013211C" w:rsidP="0013211C">
            <w:pPr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DC197C" w:rsidRPr="000C7A42" w14:paraId="0DE3C777" w14:textId="77777777" w:rsidTr="005D0278">
        <w:trPr>
          <w:trHeight w:val="479"/>
        </w:trPr>
        <w:tc>
          <w:tcPr>
            <w:tcW w:w="3434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2C98931" w14:textId="77777777" w:rsidR="0013211C" w:rsidRPr="000C7A42" w:rsidRDefault="0013211C" w:rsidP="0013211C">
            <w:pPr>
              <w:rPr>
                <w:bCs w:val="0"/>
                <w:sz w:val="18"/>
                <w:szCs w:val="16"/>
              </w:rPr>
            </w:pPr>
          </w:p>
        </w:tc>
        <w:tc>
          <w:tcPr>
            <w:tcW w:w="572" w:type="pct"/>
            <w:tcBorders>
              <w:top w:val="nil"/>
              <w:bottom w:val="nil"/>
            </w:tcBorders>
          </w:tcPr>
          <w:p w14:paraId="08A0D7EC" w14:textId="77777777" w:rsidR="0013211C" w:rsidRPr="000C7A42" w:rsidRDefault="0013211C" w:rsidP="0013211C">
            <w:pPr>
              <w:jc w:val="center"/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18"/>
              </w:rPr>
              <w:t>Код оригинала</w:t>
            </w:r>
          </w:p>
        </w:tc>
        <w:tc>
          <w:tcPr>
            <w:tcW w:w="994" w:type="pct"/>
            <w:tcBorders>
              <w:top w:val="nil"/>
              <w:bottom w:val="nil"/>
              <w:right w:val="nil"/>
            </w:tcBorders>
          </w:tcPr>
          <w:p w14:paraId="1D883847" w14:textId="77777777" w:rsidR="0013211C" w:rsidRPr="000C7A42" w:rsidRDefault="0013211C" w:rsidP="0013211C">
            <w:pPr>
              <w:ind w:right="-104"/>
              <w:jc w:val="center"/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7667D5FD" w14:textId="77777777" w:rsidR="0013211C" w:rsidRPr="000C7A42" w:rsidRDefault="0013211C" w:rsidP="0013211C">
      <w:pPr>
        <w:spacing w:line="276" w:lineRule="auto"/>
        <w:rPr>
          <w:bCs w:val="0"/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4"/>
        <w:gridCol w:w="7501"/>
      </w:tblGrid>
      <w:tr w:rsidR="009424A3" w:rsidRPr="000C7A42" w14:paraId="6264A420" w14:textId="77777777" w:rsidTr="00946B49">
        <w:trPr>
          <w:trHeight w:val="20"/>
        </w:trPr>
        <w:tc>
          <w:tcPr>
            <w:tcW w:w="1321" w:type="pct"/>
            <w:vMerge w:val="restart"/>
          </w:tcPr>
          <w:p w14:paraId="0889447C" w14:textId="77777777" w:rsidR="009424A3" w:rsidRPr="000C7A42" w:rsidRDefault="009424A3" w:rsidP="0013211C">
            <w:pPr>
              <w:widowControl w:val="0"/>
              <w:rPr>
                <w:szCs w:val="20"/>
              </w:rPr>
            </w:pPr>
            <w:r w:rsidRPr="000C7A42">
              <w:rPr>
                <w:szCs w:val="20"/>
              </w:rPr>
              <w:t>Трудовые действия</w:t>
            </w:r>
          </w:p>
        </w:tc>
        <w:tc>
          <w:tcPr>
            <w:tcW w:w="3679" w:type="pct"/>
            <w:vAlign w:val="center"/>
          </w:tcPr>
          <w:p w14:paraId="151504C5" w14:textId="3466C744" w:rsidR="009424A3" w:rsidRPr="000C7A42" w:rsidRDefault="009424A3" w:rsidP="00D33642">
            <w:pPr>
              <w:widowControl w:val="0"/>
              <w:jc w:val="both"/>
              <w:rPr>
                <w:bCs w:val="0"/>
              </w:rPr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04ECECB1" w14:textId="77777777" w:rsidTr="00946B49">
        <w:trPr>
          <w:trHeight w:val="20"/>
        </w:trPr>
        <w:tc>
          <w:tcPr>
            <w:tcW w:w="1321" w:type="pct"/>
            <w:vMerge/>
          </w:tcPr>
          <w:p w14:paraId="49F9400F" w14:textId="77777777" w:rsidR="0013211C" w:rsidRPr="000C7A42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7A1B5085" w14:textId="559181DC" w:rsidR="0013211C" w:rsidRPr="000C7A42" w:rsidRDefault="00AE0C94" w:rsidP="00D33642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и демонтаж</w:t>
            </w:r>
            <w:r w:rsidR="0013211C" w:rsidRPr="000C7A42">
              <w:rPr>
                <w:bCs w:val="0"/>
              </w:rPr>
              <w:t xml:space="preserve"> </w:t>
            </w:r>
            <w:r w:rsidR="00A41295" w:rsidRPr="000C7A42">
              <w:rPr>
                <w:bCs w:val="0"/>
              </w:rPr>
              <w:t xml:space="preserve">сложного </w:t>
            </w:r>
            <w:r w:rsidR="0013211C" w:rsidRPr="000C7A42">
              <w:rPr>
                <w:bCs w:val="0"/>
              </w:rPr>
              <w:t>связного и радиолокационного оборудования</w:t>
            </w:r>
          </w:p>
        </w:tc>
      </w:tr>
      <w:tr w:rsidR="000530A7" w:rsidRPr="000C7A42" w14:paraId="47FE511F" w14:textId="77777777" w:rsidTr="00946B49">
        <w:trPr>
          <w:trHeight w:val="20"/>
        </w:trPr>
        <w:tc>
          <w:tcPr>
            <w:tcW w:w="1321" w:type="pct"/>
            <w:vMerge/>
          </w:tcPr>
          <w:p w14:paraId="651BB2A9" w14:textId="77777777" w:rsidR="0013211C" w:rsidRPr="000C7A42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72A1E5EB" w14:textId="50885AED" w:rsidR="0013211C" w:rsidRPr="000C7A42" w:rsidRDefault="00AE0C94" w:rsidP="00D33642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и демонтаж</w:t>
            </w:r>
            <w:r w:rsidR="00126F8F" w:rsidRPr="000C7A42">
              <w:rPr>
                <w:bCs w:val="0"/>
              </w:rPr>
              <w:t xml:space="preserve"> </w:t>
            </w:r>
            <w:r w:rsidR="0013211C" w:rsidRPr="000C7A42">
              <w:rPr>
                <w:bCs w:val="0"/>
              </w:rPr>
              <w:t>радиовысотомеров</w:t>
            </w:r>
          </w:p>
        </w:tc>
      </w:tr>
      <w:tr w:rsidR="000530A7" w:rsidRPr="000C7A42" w14:paraId="33E04081" w14:textId="77777777" w:rsidTr="00946B49">
        <w:trPr>
          <w:trHeight w:val="20"/>
        </w:trPr>
        <w:tc>
          <w:tcPr>
            <w:tcW w:w="1321" w:type="pct"/>
            <w:vMerge/>
          </w:tcPr>
          <w:p w14:paraId="52EC389F" w14:textId="77777777" w:rsidR="0013211C" w:rsidRPr="000C7A42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4B45126A" w14:textId="77777777" w:rsidR="0013211C" w:rsidRPr="000C7A42" w:rsidRDefault="0013211C" w:rsidP="00D33642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и демонтаж радиолокационных и опознавательных систем</w:t>
            </w:r>
          </w:p>
        </w:tc>
      </w:tr>
      <w:tr w:rsidR="000530A7" w:rsidRPr="000C7A42" w14:paraId="6DCCAAE3" w14:textId="77777777" w:rsidTr="00946B49">
        <w:trPr>
          <w:trHeight w:val="20"/>
        </w:trPr>
        <w:tc>
          <w:tcPr>
            <w:tcW w:w="1321" w:type="pct"/>
            <w:vMerge/>
          </w:tcPr>
          <w:p w14:paraId="0159ED95" w14:textId="77777777" w:rsidR="0013211C" w:rsidRPr="000C7A42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71FC0EB2" w14:textId="77777777" w:rsidR="0013211C" w:rsidRPr="000C7A42" w:rsidRDefault="0013211C" w:rsidP="00D33642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Заполнение и оформление технической документации</w:t>
            </w:r>
          </w:p>
        </w:tc>
      </w:tr>
      <w:tr w:rsidR="000530A7" w:rsidRPr="000C7A42" w14:paraId="1DA535FA" w14:textId="77777777" w:rsidTr="00946B49">
        <w:trPr>
          <w:trHeight w:val="20"/>
        </w:trPr>
        <w:tc>
          <w:tcPr>
            <w:tcW w:w="1321" w:type="pct"/>
            <w:vMerge w:val="restart"/>
          </w:tcPr>
          <w:p w14:paraId="5FC4C551" w14:textId="77777777" w:rsidR="0013211C" w:rsidRPr="000C7A42" w:rsidDel="002A1D54" w:rsidRDefault="0013211C" w:rsidP="0013211C">
            <w:pPr>
              <w:widowControl w:val="0"/>
              <w:rPr>
                <w:szCs w:val="20"/>
              </w:rPr>
            </w:pPr>
            <w:r w:rsidRPr="000C7A42" w:rsidDel="002A1D54">
              <w:rPr>
                <w:szCs w:val="20"/>
              </w:rPr>
              <w:t>Необходимые умения</w:t>
            </w:r>
          </w:p>
        </w:tc>
        <w:tc>
          <w:tcPr>
            <w:tcW w:w="3679" w:type="pct"/>
          </w:tcPr>
          <w:p w14:paraId="1AD2A233" w14:textId="543C15A7" w:rsidR="0013211C" w:rsidRPr="000C7A42" w:rsidRDefault="00B1339E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 работы по оформлению технической документации</w:t>
            </w:r>
          </w:p>
        </w:tc>
      </w:tr>
      <w:tr w:rsidR="000530A7" w:rsidRPr="000C7A42" w14:paraId="6B17985D" w14:textId="77777777" w:rsidTr="00946B49">
        <w:trPr>
          <w:trHeight w:val="20"/>
        </w:trPr>
        <w:tc>
          <w:tcPr>
            <w:tcW w:w="1321" w:type="pct"/>
            <w:vMerge/>
          </w:tcPr>
          <w:p w14:paraId="66147B2E" w14:textId="77777777" w:rsidR="0013211C" w:rsidRPr="000C7A42" w:rsidDel="002A1D54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3AC678DD" w14:textId="47BC8A59" w:rsidR="0013211C" w:rsidRPr="000C7A42" w:rsidRDefault="00B1339E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</w:t>
            </w:r>
            <w:r w:rsidR="0013211C" w:rsidRPr="000C7A42">
              <w:rPr>
                <w:bCs w:val="0"/>
              </w:rPr>
              <w:t xml:space="preserve"> монтаж радиосистем</w:t>
            </w:r>
          </w:p>
        </w:tc>
      </w:tr>
      <w:tr w:rsidR="000530A7" w:rsidRPr="000C7A42" w14:paraId="0B668289" w14:textId="77777777" w:rsidTr="00946B49">
        <w:trPr>
          <w:trHeight w:val="20"/>
        </w:trPr>
        <w:tc>
          <w:tcPr>
            <w:tcW w:w="1321" w:type="pct"/>
            <w:vMerge/>
          </w:tcPr>
          <w:p w14:paraId="033D1F13" w14:textId="77777777" w:rsidR="0013211C" w:rsidRPr="000C7A42" w:rsidDel="002A1D54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5ADDD5F8" w14:textId="77777777" w:rsidR="0013211C" w:rsidRPr="000C7A42" w:rsidRDefault="0013211C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 монтаж блоков оборудования радиолокационных и опознавательных систем</w:t>
            </w:r>
          </w:p>
        </w:tc>
      </w:tr>
      <w:tr w:rsidR="000530A7" w:rsidRPr="000C7A42" w14:paraId="4835A8DF" w14:textId="77777777" w:rsidTr="00946B49">
        <w:trPr>
          <w:trHeight w:val="20"/>
        </w:trPr>
        <w:tc>
          <w:tcPr>
            <w:tcW w:w="1321" w:type="pct"/>
            <w:vMerge/>
          </w:tcPr>
          <w:p w14:paraId="76AA7A6A" w14:textId="77777777" w:rsidR="0013211C" w:rsidRPr="000C7A42" w:rsidDel="002A1D54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05271AA4" w14:textId="77777777" w:rsidR="0013211C" w:rsidRPr="000C7A42" w:rsidRDefault="0013211C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 монтаж волноводных трактов</w:t>
            </w:r>
          </w:p>
        </w:tc>
      </w:tr>
      <w:tr w:rsidR="000530A7" w:rsidRPr="000C7A42" w14:paraId="1DF31D14" w14:textId="77777777" w:rsidTr="00946B49">
        <w:trPr>
          <w:trHeight w:val="20"/>
        </w:trPr>
        <w:tc>
          <w:tcPr>
            <w:tcW w:w="1321" w:type="pct"/>
            <w:vMerge/>
          </w:tcPr>
          <w:p w14:paraId="4D9C3BB1" w14:textId="77777777" w:rsidR="0013211C" w:rsidRPr="000C7A42" w:rsidDel="002A1D54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7DAAD67B" w14:textId="77777777" w:rsidR="0013211C" w:rsidRPr="000C7A42" w:rsidRDefault="0013211C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 монтаж антенн</w:t>
            </w:r>
          </w:p>
        </w:tc>
      </w:tr>
      <w:tr w:rsidR="000530A7" w:rsidRPr="000C7A42" w14:paraId="52315940" w14:textId="77777777" w:rsidTr="00946B49">
        <w:trPr>
          <w:trHeight w:val="20"/>
        </w:trPr>
        <w:tc>
          <w:tcPr>
            <w:tcW w:w="1321" w:type="pct"/>
            <w:vMerge/>
          </w:tcPr>
          <w:p w14:paraId="12AF4D6D" w14:textId="77777777" w:rsidR="0013211C" w:rsidRPr="000C7A42" w:rsidDel="002A1D54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6A3A1B2C" w14:textId="77777777" w:rsidR="0013211C" w:rsidRPr="000C7A42" w:rsidRDefault="0013211C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 монтаж распределительных коробок радиолокационных систем</w:t>
            </w:r>
          </w:p>
        </w:tc>
      </w:tr>
      <w:tr w:rsidR="000530A7" w:rsidRPr="000C7A42" w14:paraId="70DF79D2" w14:textId="77777777" w:rsidTr="00946B49">
        <w:trPr>
          <w:trHeight w:val="20"/>
        </w:trPr>
        <w:tc>
          <w:tcPr>
            <w:tcW w:w="1321" w:type="pct"/>
            <w:vMerge/>
          </w:tcPr>
          <w:p w14:paraId="4A39C62A" w14:textId="77777777" w:rsidR="0013211C" w:rsidRPr="000C7A42" w:rsidDel="002A1D54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257411E6" w14:textId="4560A97C" w:rsidR="0013211C" w:rsidRPr="000C7A42" w:rsidRDefault="0013211C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 монтаж имитаторов</w:t>
            </w:r>
          </w:p>
        </w:tc>
      </w:tr>
      <w:tr w:rsidR="000530A7" w:rsidRPr="000C7A42" w14:paraId="455C5F13" w14:textId="77777777" w:rsidTr="00946B49">
        <w:trPr>
          <w:trHeight w:val="20"/>
        </w:trPr>
        <w:tc>
          <w:tcPr>
            <w:tcW w:w="1321" w:type="pct"/>
            <w:vMerge/>
          </w:tcPr>
          <w:p w14:paraId="48516240" w14:textId="77777777" w:rsidR="0013211C" w:rsidRPr="000C7A42" w:rsidDel="002A1D54" w:rsidRDefault="0013211C" w:rsidP="0013211C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75331FEB" w14:textId="77777777" w:rsidR="0013211C" w:rsidRPr="000C7A42" w:rsidRDefault="0013211C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Устранять выявленные дефекты монтажа радиолокационных и опознавательных систем летательных аппаратов</w:t>
            </w:r>
          </w:p>
        </w:tc>
      </w:tr>
      <w:tr w:rsidR="000530A7" w:rsidRPr="000C7A42" w14:paraId="21807E0F" w14:textId="77777777" w:rsidTr="00946B49">
        <w:trPr>
          <w:trHeight w:val="20"/>
        </w:trPr>
        <w:tc>
          <w:tcPr>
            <w:tcW w:w="1321" w:type="pct"/>
            <w:vMerge w:val="restart"/>
          </w:tcPr>
          <w:p w14:paraId="03B83A8A" w14:textId="77777777" w:rsidR="0013211C" w:rsidRPr="000C7A42" w:rsidDel="002A1D54" w:rsidRDefault="0013211C" w:rsidP="0013211C">
            <w:pPr>
              <w:rPr>
                <w:szCs w:val="20"/>
              </w:rPr>
            </w:pPr>
            <w:r w:rsidRPr="000C7A42" w:rsidDel="002A1D54">
              <w:rPr>
                <w:szCs w:val="20"/>
              </w:rPr>
              <w:t>Необходимые знания</w:t>
            </w:r>
          </w:p>
        </w:tc>
        <w:tc>
          <w:tcPr>
            <w:tcW w:w="3679" w:type="pct"/>
          </w:tcPr>
          <w:p w14:paraId="4DAA836B" w14:textId="3625E45C" w:rsidR="0013211C" w:rsidRPr="000C7A42" w:rsidRDefault="00A41295" w:rsidP="00D33642">
            <w:pPr>
              <w:jc w:val="both"/>
              <w:rPr>
                <w:bCs w:val="0"/>
                <w:strike/>
              </w:rPr>
            </w:pPr>
            <w:r w:rsidRPr="000C7A42">
              <w:rPr>
                <w:bCs w:val="0"/>
              </w:rPr>
              <w:t>Технология монтажа радиолокационного оборудования и систем опознавания</w:t>
            </w:r>
          </w:p>
        </w:tc>
      </w:tr>
      <w:tr w:rsidR="000530A7" w:rsidRPr="000C7A42" w14:paraId="7E640CFA" w14:textId="77777777" w:rsidTr="00946B49">
        <w:trPr>
          <w:trHeight w:val="20"/>
        </w:trPr>
        <w:tc>
          <w:tcPr>
            <w:tcW w:w="1321" w:type="pct"/>
            <w:vMerge/>
          </w:tcPr>
          <w:p w14:paraId="32B89FC4" w14:textId="77777777" w:rsidR="0013211C" w:rsidRPr="000C7A42" w:rsidDel="002A1D54" w:rsidRDefault="0013211C" w:rsidP="0013211C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6FD5F6A5" w14:textId="77777777" w:rsidR="0013211C" w:rsidRPr="000C7A42" w:rsidRDefault="0013211C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Требования, предъявляемые к сертифицированным изделиям</w:t>
            </w:r>
          </w:p>
        </w:tc>
      </w:tr>
      <w:tr w:rsidR="000530A7" w:rsidRPr="000C7A42" w14:paraId="14A2A1C4" w14:textId="77777777" w:rsidTr="00946B49">
        <w:trPr>
          <w:trHeight w:val="20"/>
        </w:trPr>
        <w:tc>
          <w:tcPr>
            <w:tcW w:w="1321" w:type="pct"/>
            <w:vMerge/>
          </w:tcPr>
          <w:p w14:paraId="5F52C888" w14:textId="77777777" w:rsidR="0013211C" w:rsidRPr="000C7A42" w:rsidDel="002A1D54" w:rsidRDefault="0013211C" w:rsidP="0013211C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05E3F109" w14:textId="77777777" w:rsidR="0013211C" w:rsidRPr="000C7A42" w:rsidRDefault="0013211C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Правила оформления технической документации</w:t>
            </w:r>
          </w:p>
        </w:tc>
      </w:tr>
      <w:tr w:rsidR="000530A7" w:rsidRPr="000C7A42" w14:paraId="52C9FA07" w14:textId="77777777" w:rsidTr="00946B49">
        <w:trPr>
          <w:trHeight w:val="20"/>
        </w:trPr>
        <w:tc>
          <w:tcPr>
            <w:tcW w:w="1321" w:type="pct"/>
            <w:vMerge/>
          </w:tcPr>
          <w:p w14:paraId="3E249839" w14:textId="77777777" w:rsidR="0013211C" w:rsidRPr="000C7A42" w:rsidDel="002A1D54" w:rsidRDefault="0013211C" w:rsidP="0013211C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1CF08924" w14:textId="77777777" w:rsidR="0013211C" w:rsidRPr="000C7A42" w:rsidRDefault="0013211C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Основы электротехники в объеме выполняемых работ</w:t>
            </w:r>
          </w:p>
        </w:tc>
      </w:tr>
      <w:tr w:rsidR="000530A7" w:rsidRPr="000C7A42" w14:paraId="52868C6D" w14:textId="77777777" w:rsidTr="00946B49">
        <w:trPr>
          <w:trHeight w:val="20"/>
        </w:trPr>
        <w:tc>
          <w:tcPr>
            <w:tcW w:w="1321" w:type="pct"/>
            <w:vMerge/>
          </w:tcPr>
          <w:p w14:paraId="2989B11E" w14:textId="77777777" w:rsidR="0013211C" w:rsidRPr="000C7A42" w:rsidDel="002A1D54" w:rsidRDefault="0013211C" w:rsidP="0013211C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225C85D2" w14:textId="77777777" w:rsidR="0013211C" w:rsidRPr="000C7A42" w:rsidRDefault="0013211C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Основы радиотехники в объеме выполняемых работ</w:t>
            </w:r>
          </w:p>
        </w:tc>
      </w:tr>
      <w:tr w:rsidR="000530A7" w:rsidRPr="000C7A42" w14:paraId="3B2045CF" w14:textId="77777777" w:rsidTr="00946B49">
        <w:trPr>
          <w:trHeight w:val="20"/>
        </w:trPr>
        <w:tc>
          <w:tcPr>
            <w:tcW w:w="1321" w:type="pct"/>
            <w:vMerge/>
          </w:tcPr>
          <w:p w14:paraId="0EC601D9" w14:textId="77777777" w:rsidR="0013211C" w:rsidRPr="000C7A42" w:rsidDel="002A1D54" w:rsidRDefault="0013211C" w:rsidP="0013211C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5D41A9E9" w14:textId="77777777" w:rsidR="0013211C" w:rsidRPr="000C7A42" w:rsidRDefault="0013211C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 к организации рабочего места при выполнении работ по монтажу электрооборудования летательных аппаратов</w:t>
            </w:r>
          </w:p>
        </w:tc>
      </w:tr>
      <w:tr w:rsidR="000530A7" w:rsidRPr="000C7A42" w14:paraId="7E1957AA" w14:textId="77777777" w:rsidTr="00946B49">
        <w:trPr>
          <w:trHeight w:val="20"/>
        </w:trPr>
        <w:tc>
          <w:tcPr>
            <w:tcW w:w="1321" w:type="pct"/>
            <w:vMerge/>
          </w:tcPr>
          <w:p w14:paraId="6022DAD5" w14:textId="77777777" w:rsidR="0013211C" w:rsidRPr="000C7A42" w:rsidDel="002A1D54" w:rsidRDefault="0013211C" w:rsidP="0013211C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343205E8" w14:textId="77777777" w:rsidR="0013211C" w:rsidRPr="000C7A42" w:rsidRDefault="0013211C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 охраны труда, промышленной безопасности и электробезопасности при выполнении монтажа электрооборудования летательных аппаратов</w:t>
            </w:r>
          </w:p>
        </w:tc>
      </w:tr>
      <w:tr w:rsidR="000530A7" w:rsidRPr="000C7A42" w14:paraId="2DBE6F9D" w14:textId="77777777" w:rsidTr="00946B49">
        <w:trPr>
          <w:trHeight w:val="20"/>
        </w:trPr>
        <w:tc>
          <w:tcPr>
            <w:tcW w:w="1321" w:type="pct"/>
          </w:tcPr>
          <w:p w14:paraId="2D45126A" w14:textId="77777777" w:rsidR="0013211C" w:rsidRPr="000C7A42" w:rsidDel="002A1D54" w:rsidRDefault="0013211C" w:rsidP="0013211C">
            <w:pPr>
              <w:widowControl w:val="0"/>
              <w:rPr>
                <w:sz w:val="22"/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679" w:type="pct"/>
          </w:tcPr>
          <w:p w14:paraId="4DE03783" w14:textId="77777777" w:rsidR="0013211C" w:rsidRPr="000C7A42" w:rsidRDefault="0013211C" w:rsidP="00D33642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-</w:t>
            </w:r>
          </w:p>
        </w:tc>
      </w:tr>
    </w:tbl>
    <w:p w14:paraId="7CA93F9D" w14:textId="77777777" w:rsidR="00D377B2" w:rsidRDefault="00D377B2" w:rsidP="00946B49"/>
    <w:p w14:paraId="0CA50A3F" w14:textId="77777777" w:rsidR="008311A6" w:rsidRDefault="008311A6" w:rsidP="00946B49"/>
    <w:p w14:paraId="3286D9B2" w14:textId="77777777" w:rsidR="008311A6" w:rsidRDefault="008311A6" w:rsidP="00946B49"/>
    <w:p w14:paraId="7A5A4E16" w14:textId="77777777" w:rsidR="008311A6" w:rsidRPr="000C7A42" w:rsidRDefault="008311A6" w:rsidP="00946B49"/>
    <w:p w14:paraId="7D3DEFB8" w14:textId="1C9A352A" w:rsidR="005D0278" w:rsidRPr="000C7A42" w:rsidRDefault="005D0278" w:rsidP="00946B49">
      <w:pPr>
        <w:pStyle w:val="2"/>
      </w:pPr>
      <w:bookmarkStart w:id="23" w:name="_Toc70589544"/>
      <w:r w:rsidRPr="000C7A42">
        <w:t>3.10. Обобщенная трудовая функция</w:t>
      </w:r>
      <w:bookmarkEnd w:id="23"/>
    </w:p>
    <w:p w14:paraId="62F64C3F" w14:textId="77777777" w:rsidR="00946B49" w:rsidRPr="000C7A42" w:rsidRDefault="00946B49" w:rsidP="00946B4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1101"/>
        <w:gridCol w:w="1054"/>
        <w:gridCol w:w="391"/>
        <w:gridCol w:w="2296"/>
        <w:gridCol w:w="701"/>
        <w:gridCol w:w="928"/>
        <w:gridCol w:w="175"/>
        <w:gridCol w:w="11"/>
        <w:gridCol w:w="1263"/>
        <w:gridCol w:w="653"/>
      </w:tblGrid>
      <w:tr w:rsidR="000530A7" w:rsidRPr="000C7A42" w14:paraId="006F9495" w14:textId="77777777" w:rsidTr="00620D6A">
        <w:trPr>
          <w:trHeight w:val="278"/>
        </w:trPr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227050" w14:textId="77777777" w:rsidR="005D0278" w:rsidRPr="000C7A42" w:rsidRDefault="005D0278" w:rsidP="005D0278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3B7A50" w14:textId="0203E394" w:rsidR="005D0278" w:rsidRPr="000C7A42" w:rsidRDefault="005D0278" w:rsidP="005D0278">
            <w:pPr>
              <w:rPr>
                <w:bCs w:val="0"/>
                <w:sz w:val="18"/>
                <w:szCs w:val="16"/>
              </w:rPr>
            </w:pPr>
            <w:r w:rsidRPr="000C7A42">
              <w:t>Монтаж опытного и экспериментального радио- и электрооборудования на летательные аппараты</w:t>
            </w:r>
          </w:p>
        </w:tc>
        <w:tc>
          <w:tcPr>
            <w:tcW w:w="34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D03351" w14:textId="77777777" w:rsidR="005D0278" w:rsidRPr="000C7A42" w:rsidRDefault="005D0278" w:rsidP="005D0278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0C7A42">
              <w:rPr>
                <w:bCs w:val="0"/>
                <w:sz w:val="20"/>
                <w:szCs w:val="20"/>
              </w:rPr>
              <w:t>Код</w:t>
            </w:r>
          </w:p>
        </w:tc>
        <w:tc>
          <w:tcPr>
            <w:tcW w:w="4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4D859E" w14:textId="1DDF53F0" w:rsidR="005D0278" w:rsidRPr="000C7A42" w:rsidRDefault="00DF6577" w:rsidP="005D0278">
            <w:pPr>
              <w:jc w:val="center"/>
              <w:rPr>
                <w:bCs w:val="0"/>
                <w:sz w:val="18"/>
                <w:szCs w:val="16"/>
                <w:lang w:val="en-US"/>
              </w:rPr>
            </w:pPr>
            <w:r>
              <w:rPr>
                <w:bCs w:val="0"/>
                <w:szCs w:val="16"/>
                <w:lang w:val="en-US"/>
              </w:rPr>
              <w:t>J</w:t>
            </w:r>
          </w:p>
        </w:tc>
        <w:tc>
          <w:tcPr>
            <w:tcW w:w="697" w:type="pct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0BB40D" w14:textId="77777777" w:rsidR="005D0278" w:rsidRPr="000C7A42" w:rsidRDefault="005D0278" w:rsidP="005D0278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0C7A42">
              <w:rPr>
                <w:bCs w:val="0"/>
                <w:sz w:val="20"/>
                <w:szCs w:val="20"/>
              </w:rPr>
              <w:t>Уровень квалификации</w:t>
            </w:r>
          </w:p>
        </w:tc>
        <w:tc>
          <w:tcPr>
            <w:tcW w:w="3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070C4C" w14:textId="77777777" w:rsidR="005D0278" w:rsidRPr="000C7A42" w:rsidRDefault="005D0278" w:rsidP="005D0278">
            <w:pPr>
              <w:jc w:val="center"/>
              <w:rPr>
                <w:bCs w:val="0"/>
                <w:szCs w:val="16"/>
              </w:rPr>
            </w:pPr>
            <w:r w:rsidRPr="000C7A42">
              <w:rPr>
                <w:bCs w:val="0"/>
                <w:szCs w:val="16"/>
              </w:rPr>
              <w:t>5</w:t>
            </w:r>
          </w:p>
        </w:tc>
      </w:tr>
      <w:tr w:rsidR="000530A7" w:rsidRPr="000C7A42" w14:paraId="4DAA0C46" w14:textId="77777777" w:rsidTr="00620D6A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309"/>
        </w:trPr>
        <w:tc>
          <w:tcPr>
            <w:tcW w:w="5000" w:type="pct"/>
            <w:gridSpan w:val="11"/>
            <w:tcBorders>
              <w:top w:val="nil"/>
              <w:left w:val="single" w:sz="4" w:space="0" w:color="FFFFFF" w:themeColor="background1"/>
              <w:bottom w:val="nil"/>
              <w:right w:val="single" w:sz="4" w:space="0" w:color="BFBFBF" w:themeColor="background1" w:themeShade="BF"/>
            </w:tcBorders>
            <w:vAlign w:val="center"/>
          </w:tcPr>
          <w:p w14:paraId="53A3CADB" w14:textId="77777777" w:rsidR="005D0278" w:rsidRPr="000C7A42" w:rsidRDefault="005D0278" w:rsidP="005D0278">
            <w:pPr>
              <w:rPr>
                <w:bCs w:val="0"/>
                <w:sz w:val="16"/>
                <w:szCs w:val="16"/>
              </w:rPr>
            </w:pPr>
          </w:p>
        </w:tc>
      </w:tr>
      <w:tr w:rsidR="000530A7" w:rsidRPr="000C7A42" w14:paraId="6581768E" w14:textId="77777777" w:rsidTr="00620D6A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A5C122" w14:textId="77777777" w:rsidR="005D0278" w:rsidRPr="000C7A42" w:rsidRDefault="005D0278" w:rsidP="005D0278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4EEF7D0" w14:textId="77777777" w:rsidR="005D0278" w:rsidRPr="000C7A42" w:rsidRDefault="005D0278" w:rsidP="005D0278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A5C4D3" w14:textId="77777777" w:rsidR="005D0278" w:rsidRPr="000C7A42" w:rsidRDefault="005D0278" w:rsidP="005D0278">
            <w:pPr>
              <w:rPr>
                <w:bCs w:val="0"/>
                <w:szCs w:val="18"/>
              </w:rPr>
            </w:pPr>
            <w:r w:rsidRPr="000C7A42">
              <w:rPr>
                <w:bCs w:val="0"/>
                <w:szCs w:val="18"/>
              </w:rPr>
              <w:t>Х</w:t>
            </w:r>
          </w:p>
        </w:tc>
        <w:tc>
          <w:tcPr>
            <w:tcW w:w="1474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7C9975" w14:textId="77777777" w:rsidR="005D0278" w:rsidRPr="000C7A42" w:rsidRDefault="005D0278" w:rsidP="005D0278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6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18104B" w14:textId="77777777" w:rsidR="005D0278" w:rsidRPr="000C7A42" w:rsidRDefault="005D0278" w:rsidP="005D0278">
            <w:pPr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92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35F193" w14:textId="77777777" w:rsidR="005D0278" w:rsidRPr="000C7A42" w:rsidRDefault="005D0278" w:rsidP="005D0278">
            <w:pPr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0530A7" w:rsidRPr="000C7A42" w14:paraId="28D7A346" w14:textId="77777777" w:rsidTr="00620D6A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3526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E23D7" w14:textId="77777777" w:rsidR="005D0278" w:rsidRPr="000C7A42" w:rsidRDefault="005D0278" w:rsidP="005D0278">
            <w:pPr>
              <w:rPr>
                <w:bCs w:val="0"/>
                <w:sz w:val="18"/>
                <w:szCs w:val="16"/>
              </w:rPr>
            </w:pPr>
          </w:p>
        </w:tc>
        <w:tc>
          <w:tcPr>
            <w:tcW w:w="541" w:type="pct"/>
            <w:gridSpan w:val="2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5DA1CB6A" w14:textId="77777777" w:rsidR="005D0278" w:rsidRPr="000C7A42" w:rsidRDefault="005D0278" w:rsidP="005D0278">
            <w:pPr>
              <w:jc w:val="center"/>
              <w:rPr>
                <w:bCs w:val="0"/>
                <w:sz w:val="20"/>
                <w:szCs w:val="18"/>
              </w:rPr>
            </w:pPr>
            <w:r w:rsidRPr="000C7A42">
              <w:rPr>
                <w:bCs w:val="0"/>
                <w:sz w:val="20"/>
                <w:szCs w:val="18"/>
              </w:rPr>
              <w:t>Код оригинала</w:t>
            </w:r>
          </w:p>
        </w:tc>
        <w:tc>
          <w:tcPr>
            <w:tcW w:w="934" w:type="pct"/>
            <w:gridSpan w:val="3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23059952" w14:textId="77777777" w:rsidR="005D0278" w:rsidRPr="000C7A42" w:rsidRDefault="005D0278" w:rsidP="005D0278">
            <w:pPr>
              <w:jc w:val="center"/>
              <w:rPr>
                <w:bCs w:val="0"/>
                <w:sz w:val="20"/>
                <w:szCs w:val="18"/>
              </w:rPr>
            </w:pPr>
            <w:r w:rsidRPr="000C7A42">
              <w:rPr>
                <w:bCs w:val="0"/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C3ECC7F" w14:textId="77777777" w:rsidR="007E7561" w:rsidRPr="000C7A42" w:rsidRDefault="007E756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0530A7" w:rsidRPr="000C7A42" w14:paraId="4EA87E87" w14:textId="77777777" w:rsidTr="00946B49">
        <w:trPr>
          <w:trHeight w:val="20"/>
        </w:trPr>
        <w:tc>
          <w:tcPr>
            <w:tcW w:w="1179" w:type="pct"/>
          </w:tcPr>
          <w:p w14:paraId="375F54F5" w14:textId="77777777" w:rsidR="005D0278" w:rsidRPr="000C7A42" w:rsidRDefault="005D0278" w:rsidP="00946B49">
            <w:pPr>
              <w:rPr>
                <w:bCs w:val="0"/>
                <w:sz w:val="22"/>
                <w:szCs w:val="20"/>
              </w:rPr>
            </w:pPr>
            <w:r w:rsidRPr="000C7A42">
              <w:rPr>
                <w:bCs w:val="0"/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821" w:type="pct"/>
          </w:tcPr>
          <w:p w14:paraId="5F4B0CF9" w14:textId="77777777" w:rsidR="005D0278" w:rsidRPr="000C7A42" w:rsidRDefault="005D0278" w:rsidP="00946B49">
            <w:pPr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Монтажник электрооборудования летательных аппаратов 7-го разряда</w:t>
            </w:r>
          </w:p>
          <w:p w14:paraId="2071F3F3" w14:textId="5D34C02F" w:rsidR="005D0278" w:rsidRPr="000C7A42" w:rsidRDefault="005D0278" w:rsidP="00946B49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Слесарь-монтажник приборного оборудования 7-го разряда</w:t>
            </w:r>
          </w:p>
        </w:tc>
      </w:tr>
    </w:tbl>
    <w:p w14:paraId="3037E447" w14:textId="77777777" w:rsidR="007E7561" w:rsidRPr="000C7A42" w:rsidRDefault="007E756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AA1BFC" w:rsidRPr="000C7A42" w14:paraId="59AEC7AD" w14:textId="77777777" w:rsidTr="00946B49">
        <w:trPr>
          <w:trHeight w:val="20"/>
        </w:trPr>
        <w:tc>
          <w:tcPr>
            <w:tcW w:w="1179" w:type="pct"/>
          </w:tcPr>
          <w:p w14:paraId="73CCC11E" w14:textId="77777777" w:rsidR="00AA1BFC" w:rsidRPr="000C7A42" w:rsidRDefault="00AA1BFC" w:rsidP="00AA1BFC">
            <w:pPr>
              <w:rPr>
                <w:bCs w:val="0"/>
                <w:sz w:val="22"/>
                <w:szCs w:val="20"/>
              </w:rPr>
            </w:pPr>
            <w:r w:rsidRPr="000C7A42">
              <w:rPr>
                <w:bCs w:val="0"/>
                <w:szCs w:val="20"/>
              </w:rPr>
              <w:t>Требования к образованию и обучению</w:t>
            </w:r>
          </w:p>
        </w:tc>
        <w:tc>
          <w:tcPr>
            <w:tcW w:w="3821" w:type="pct"/>
          </w:tcPr>
          <w:p w14:paraId="1AD64FB8" w14:textId="42F5596C" w:rsidR="00AA1BFC" w:rsidRPr="000C7A42" w:rsidRDefault="005A57B2" w:rsidP="00AA1BFC">
            <w:pPr>
              <w:rPr>
                <w:bCs w:val="0"/>
                <w:szCs w:val="22"/>
              </w:rPr>
            </w:pPr>
            <w:r w:rsidRPr="005A57B2">
              <w:rPr>
                <w:bCs w:val="0"/>
                <w:szCs w:val="22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2ABD04DC" w14:textId="77777777" w:rsidR="00AA1BFC" w:rsidRPr="000C7A42" w:rsidRDefault="00AA1BFC" w:rsidP="00AA1BFC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или</w:t>
            </w:r>
          </w:p>
          <w:p w14:paraId="344BC419" w14:textId="30703C8C" w:rsidR="00AA1BFC" w:rsidRPr="000C7A42" w:rsidRDefault="00AA1BFC" w:rsidP="00AA1BFC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0530A7" w:rsidRPr="000C7A42" w14:paraId="1001AB8B" w14:textId="77777777" w:rsidTr="00946B49">
        <w:trPr>
          <w:trHeight w:val="20"/>
        </w:trPr>
        <w:tc>
          <w:tcPr>
            <w:tcW w:w="1179" w:type="pct"/>
          </w:tcPr>
          <w:p w14:paraId="212F1476" w14:textId="77777777" w:rsidR="005D0278" w:rsidRPr="000C7A42" w:rsidRDefault="005D0278" w:rsidP="005D0278">
            <w:pPr>
              <w:rPr>
                <w:bCs w:val="0"/>
                <w:sz w:val="22"/>
                <w:szCs w:val="20"/>
              </w:rPr>
            </w:pPr>
            <w:r w:rsidRPr="000C7A42">
              <w:rPr>
                <w:bCs w:val="0"/>
                <w:szCs w:val="20"/>
              </w:rPr>
              <w:t>Требования к опыту практической работы</w:t>
            </w:r>
          </w:p>
        </w:tc>
        <w:tc>
          <w:tcPr>
            <w:tcW w:w="3821" w:type="pct"/>
          </w:tcPr>
          <w:p w14:paraId="3655AE04" w14:textId="227A2AE7" w:rsidR="005D0278" w:rsidRPr="000C7A42" w:rsidRDefault="005D0278" w:rsidP="000530A7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Не менее одного года монтажником электрооборудования лет</w:t>
            </w:r>
            <w:r w:rsidR="000530A7" w:rsidRPr="000C7A42">
              <w:rPr>
                <w:bCs w:val="0"/>
                <w:szCs w:val="22"/>
              </w:rPr>
              <w:t>ательных аппаратов 6-го разряда</w:t>
            </w:r>
          </w:p>
        </w:tc>
      </w:tr>
      <w:tr w:rsidR="000530A7" w:rsidRPr="000C7A42" w14:paraId="7F2E9AA1" w14:textId="77777777" w:rsidTr="00946B49">
        <w:trPr>
          <w:trHeight w:val="20"/>
        </w:trPr>
        <w:tc>
          <w:tcPr>
            <w:tcW w:w="1179" w:type="pct"/>
          </w:tcPr>
          <w:p w14:paraId="2B1EB00A" w14:textId="77777777" w:rsidR="005D0278" w:rsidRPr="000C7A42" w:rsidRDefault="005D0278" w:rsidP="005D0278">
            <w:pPr>
              <w:rPr>
                <w:bCs w:val="0"/>
                <w:sz w:val="22"/>
                <w:szCs w:val="20"/>
              </w:rPr>
            </w:pPr>
            <w:r w:rsidRPr="000C7A42">
              <w:rPr>
                <w:bCs w:val="0"/>
                <w:szCs w:val="20"/>
              </w:rPr>
              <w:t>Особые условия допуска к работе</w:t>
            </w:r>
          </w:p>
        </w:tc>
        <w:tc>
          <w:tcPr>
            <w:tcW w:w="3821" w:type="pct"/>
          </w:tcPr>
          <w:p w14:paraId="5354407B" w14:textId="06A0D4C5" w:rsidR="005D0278" w:rsidRPr="000C7A42" w:rsidRDefault="000C7A42" w:rsidP="005D0278">
            <w:pPr>
              <w:rPr>
                <w:rFonts w:eastAsia="Calibri"/>
                <w:bCs w:val="0"/>
              </w:rPr>
            </w:pPr>
            <w:r>
              <w:rPr>
                <w:bCs w:val="0"/>
              </w:rPr>
              <w:t>Прохождение обязательных предварительных и периодических медицинских осмотров</w:t>
            </w:r>
          </w:p>
          <w:p w14:paraId="623A8825" w14:textId="59745395" w:rsidR="005D0278" w:rsidRPr="000C7A42" w:rsidRDefault="00656F73" w:rsidP="005D0278">
            <w:pPr>
              <w:rPr>
                <w:rFonts w:eastAsia="Calibri"/>
                <w:bCs w:val="0"/>
                <w:shd w:val="clear" w:color="auto" w:fill="FFFFFF"/>
              </w:rPr>
            </w:pPr>
            <w:r>
              <w:rPr>
                <w:bCs w:val="0"/>
                <w:shd w:val="clear" w:color="auto" w:fill="FFFFFF"/>
              </w:rPr>
              <w:t>Обучение мерам пожарной безопасности</w:t>
            </w:r>
          </w:p>
          <w:p w14:paraId="7A85EEFF" w14:textId="77777777" w:rsidR="005D0278" w:rsidRPr="000C7A42" w:rsidRDefault="005D0278" w:rsidP="005D0278">
            <w:pPr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hd w:val="clear" w:color="auto" w:fill="FFFFFF"/>
              </w:rPr>
              <w:t>Прохождение инструктажа по охране труда на рабочем месте</w:t>
            </w:r>
          </w:p>
        </w:tc>
      </w:tr>
      <w:tr w:rsidR="00946B49" w:rsidRPr="000C7A42" w14:paraId="36FA1F73" w14:textId="77777777" w:rsidTr="00946B49">
        <w:trPr>
          <w:trHeight w:val="20"/>
        </w:trPr>
        <w:tc>
          <w:tcPr>
            <w:tcW w:w="1179" w:type="pct"/>
          </w:tcPr>
          <w:p w14:paraId="3A893294" w14:textId="57AB175F" w:rsidR="00946B49" w:rsidRPr="000C7A42" w:rsidRDefault="00946B49" w:rsidP="005D0278">
            <w:pPr>
              <w:rPr>
                <w:bCs w:val="0"/>
                <w:szCs w:val="20"/>
              </w:rPr>
            </w:pPr>
            <w:r w:rsidRPr="000C7A42">
              <w:rPr>
                <w:bCs w:val="0"/>
                <w:szCs w:val="20"/>
              </w:rPr>
              <w:t>Другие характеристики</w:t>
            </w:r>
          </w:p>
        </w:tc>
        <w:tc>
          <w:tcPr>
            <w:tcW w:w="3821" w:type="pct"/>
          </w:tcPr>
          <w:p w14:paraId="3C662DDC" w14:textId="59AC8D39" w:rsidR="00946B49" w:rsidRPr="000C7A42" w:rsidRDefault="00946B49" w:rsidP="005D0278">
            <w:pPr>
              <w:rPr>
                <w:bCs w:val="0"/>
              </w:rPr>
            </w:pPr>
            <w:r w:rsidRPr="000C7A42">
              <w:rPr>
                <w:bCs w:val="0"/>
              </w:rPr>
              <w:t>-</w:t>
            </w:r>
          </w:p>
        </w:tc>
      </w:tr>
    </w:tbl>
    <w:p w14:paraId="6B3D3DD9" w14:textId="77777777" w:rsidR="007E7561" w:rsidRPr="000C7A42" w:rsidRDefault="007E7561"/>
    <w:p w14:paraId="277AA7AB" w14:textId="4EE791AD" w:rsidR="007E7561" w:rsidRPr="000C7A42" w:rsidRDefault="00946B49">
      <w:r w:rsidRPr="000C7A42">
        <w:rPr>
          <w:bCs w:val="0"/>
          <w:szCs w:val="22"/>
        </w:rPr>
        <w:t>Дополнительные характеристики</w:t>
      </w:r>
    </w:p>
    <w:p w14:paraId="4FFF6DF9" w14:textId="77777777" w:rsidR="007E7561" w:rsidRPr="000C7A42" w:rsidRDefault="007E756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17"/>
        <w:gridCol w:w="1248"/>
        <w:gridCol w:w="7130"/>
      </w:tblGrid>
      <w:tr w:rsidR="000530A7" w:rsidRPr="000C7A42" w14:paraId="55720B14" w14:textId="77777777" w:rsidTr="00946B49">
        <w:trPr>
          <w:trHeight w:val="20"/>
        </w:trPr>
        <w:tc>
          <w:tcPr>
            <w:tcW w:w="8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E65266" w14:textId="77777777" w:rsidR="005D0278" w:rsidRPr="000C7A42" w:rsidRDefault="005D0278" w:rsidP="005D0278">
            <w:pPr>
              <w:jc w:val="center"/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Наименование документа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F3E674" w14:textId="77777777" w:rsidR="005D0278" w:rsidRPr="000C7A42" w:rsidRDefault="005D0278" w:rsidP="005D0278">
            <w:pPr>
              <w:jc w:val="center"/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Код</w:t>
            </w:r>
          </w:p>
        </w:tc>
        <w:tc>
          <w:tcPr>
            <w:tcW w:w="3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DCA9FC" w14:textId="77777777" w:rsidR="005D0278" w:rsidRPr="000C7A42" w:rsidRDefault="005D0278" w:rsidP="005D0278">
            <w:pPr>
              <w:jc w:val="center"/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Наименование базовой группы, должности (профессии) или специальности</w:t>
            </w:r>
          </w:p>
        </w:tc>
      </w:tr>
      <w:tr w:rsidR="000530A7" w:rsidRPr="000C7A42" w14:paraId="081FAD54" w14:textId="77777777" w:rsidTr="00946B49">
        <w:trPr>
          <w:trHeight w:val="20"/>
        </w:trPr>
        <w:tc>
          <w:tcPr>
            <w:tcW w:w="8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1FD2A3" w14:textId="77777777" w:rsidR="000530A7" w:rsidRPr="000C7A42" w:rsidRDefault="000530A7" w:rsidP="000530A7">
            <w:pPr>
              <w:rPr>
                <w:bCs w:val="0"/>
                <w:sz w:val="22"/>
                <w:szCs w:val="22"/>
                <w:vertAlign w:val="superscript"/>
              </w:rPr>
            </w:pPr>
            <w:r w:rsidRPr="000C7A42">
              <w:rPr>
                <w:bCs w:val="0"/>
                <w:szCs w:val="22"/>
              </w:rPr>
              <w:t>ОКЗ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E07EEC" w14:textId="51746CCB" w:rsidR="000530A7" w:rsidRPr="000C7A42" w:rsidRDefault="000530A7" w:rsidP="000530A7">
            <w:pPr>
              <w:rPr>
                <w:bCs w:val="0"/>
                <w:strike/>
                <w:highlight w:val="yellow"/>
              </w:rPr>
            </w:pPr>
            <w:r w:rsidRPr="000C7A42">
              <w:rPr>
                <w:bCs w:val="0"/>
                <w:szCs w:val="22"/>
              </w:rPr>
              <w:t>7422</w:t>
            </w:r>
          </w:p>
        </w:tc>
        <w:tc>
          <w:tcPr>
            <w:tcW w:w="3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71F70E" w14:textId="60E258D0" w:rsidR="000530A7" w:rsidRPr="000C7A42" w:rsidRDefault="000530A7" w:rsidP="000530A7">
            <w:pPr>
              <w:rPr>
                <w:bCs w:val="0"/>
                <w:strike/>
                <w:highlight w:val="yellow"/>
              </w:rPr>
            </w:pPr>
            <w:r w:rsidRPr="000C7A42">
              <w:rPr>
                <w:bCs w:val="0"/>
              </w:rPr>
              <w:t>Монтажники и ремонтники по обслуживанию ИКТ и устройств связи</w:t>
            </w:r>
          </w:p>
        </w:tc>
      </w:tr>
      <w:tr w:rsidR="009424A3" w:rsidRPr="000C7A42" w14:paraId="0011ED52" w14:textId="77777777" w:rsidTr="00946B49">
        <w:trPr>
          <w:trHeight w:val="20"/>
        </w:trPr>
        <w:tc>
          <w:tcPr>
            <w:tcW w:w="891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EB9599" w14:textId="77777777" w:rsidR="009424A3" w:rsidRPr="000C7A42" w:rsidRDefault="009424A3" w:rsidP="000530A7">
            <w:pPr>
              <w:rPr>
                <w:bCs w:val="0"/>
                <w:sz w:val="22"/>
                <w:szCs w:val="22"/>
              </w:rPr>
            </w:pPr>
            <w:r w:rsidRPr="000C7A42">
              <w:rPr>
                <w:bCs w:val="0"/>
                <w:szCs w:val="22"/>
              </w:rPr>
              <w:t>ЕТКС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D6CFFF" w14:textId="649CE5A0" w:rsidR="009424A3" w:rsidRPr="000C7A42" w:rsidRDefault="009424A3" w:rsidP="000530A7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§ 93</w:t>
            </w:r>
          </w:p>
        </w:tc>
        <w:tc>
          <w:tcPr>
            <w:tcW w:w="3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F63312" w14:textId="23AB89C7" w:rsidR="009424A3" w:rsidRPr="000C7A42" w:rsidRDefault="009424A3" w:rsidP="000530A7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Монтажник электрооборудования летательных аппаратов 7-го разряда</w:t>
            </w:r>
          </w:p>
        </w:tc>
      </w:tr>
      <w:tr w:rsidR="000530A7" w:rsidRPr="000C7A42" w14:paraId="66D53965" w14:textId="77777777" w:rsidTr="00946B49">
        <w:trPr>
          <w:trHeight w:val="20"/>
        </w:trPr>
        <w:tc>
          <w:tcPr>
            <w:tcW w:w="89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FC41E9" w14:textId="77777777" w:rsidR="000530A7" w:rsidRPr="000C7A42" w:rsidRDefault="000530A7" w:rsidP="000530A7">
            <w:pPr>
              <w:rPr>
                <w:bCs w:val="0"/>
                <w:szCs w:val="22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7950ED" w14:textId="77777777" w:rsidR="000530A7" w:rsidRPr="000C7A42" w:rsidRDefault="000530A7" w:rsidP="000530A7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§ 168</w:t>
            </w:r>
          </w:p>
        </w:tc>
        <w:tc>
          <w:tcPr>
            <w:tcW w:w="3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22604C" w14:textId="77777777" w:rsidR="000530A7" w:rsidRPr="000C7A42" w:rsidRDefault="000530A7" w:rsidP="000530A7">
            <w:pPr>
              <w:rPr>
                <w:bCs w:val="0"/>
                <w:szCs w:val="22"/>
              </w:rPr>
            </w:pPr>
            <w:r w:rsidRPr="000C7A42">
              <w:rPr>
                <w:bCs w:val="0"/>
                <w:szCs w:val="22"/>
              </w:rPr>
              <w:t>Слесарь-монтажник приборного оборудования 7-го разряда</w:t>
            </w:r>
          </w:p>
        </w:tc>
      </w:tr>
      <w:tr w:rsidR="009424A3" w:rsidRPr="000C7A42" w14:paraId="2B646B39" w14:textId="77777777" w:rsidTr="00946B49">
        <w:trPr>
          <w:trHeight w:val="20"/>
        </w:trPr>
        <w:tc>
          <w:tcPr>
            <w:tcW w:w="8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07C637" w14:textId="77777777" w:rsidR="009424A3" w:rsidRPr="000C7A42" w:rsidRDefault="009424A3" w:rsidP="000530A7">
            <w:pPr>
              <w:rPr>
                <w:bCs w:val="0"/>
              </w:rPr>
            </w:pPr>
            <w:r w:rsidRPr="000C7A42">
              <w:rPr>
                <w:bCs w:val="0"/>
                <w:szCs w:val="22"/>
              </w:rPr>
              <w:t>ОКПДТР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4BDC62" w14:textId="19B2557B" w:rsidR="009424A3" w:rsidRPr="000C7A42" w:rsidRDefault="009424A3" w:rsidP="000530A7">
            <w:pPr>
              <w:rPr>
                <w:bCs w:val="0"/>
              </w:rPr>
            </w:pPr>
            <w:r w:rsidRPr="000C7A42">
              <w:rPr>
                <w:bCs w:val="0"/>
              </w:rPr>
              <w:t>14658</w:t>
            </w:r>
          </w:p>
        </w:tc>
        <w:tc>
          <w:tcPr>
            <w:tcW w:w="3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52827A" w14:textId="59951B21" w:rsidR="009424A3" w:rsidRPr="000C7A42" w:rsidRDefault="009424A3" w:rsidP="000530A7">
            <w:pPr>
              <w:rPr>
                <w:bCs w:val="0"/>
              </w:rPr>
            </w:pPr>
            <w:r w:rsidRPr="000C7A42">
              <w:rPr>
                <w:bCs w:val="0"/>
              </w:rPr>
              <w:t>Монтажник электрооборудования летательных аппаратов</w:t>
            </w:r>
          </w:p>
        </w:tc>
      </w:tr>
      <w:tr w:rsidR="000530A7" w:rsidRPr="000C7A42" w14:paraId="4FB5F5E9" w14:textId="77777777" w:rsidTr="00946B49">
        <w:trPr>
          <w:trHeight w:val="20"/>
        </w:trPr>
        <w:tc>
          <w:tcPr>
            <w:tcW w:w="8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D85A59" w14:textId="0149917A" w:rsidR="000530A7" w:rsidRPr="000C7A42" w:rsidRDefault="000530A7" w:rsidP="000530A7">
            <w:pPr>
              <w:rPr>
                <w:bCs w:val="0"/>
                <w:szCs w:val="22"/>
              </w:rPr>
            </w:pPr>
            <w:r w:rsidRPr="000C7A42">
              <w:t>ОКСО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0ED163" w14:textId="7E5EB6F4" w:rsidR="000530A7" w:rsidRPr="000C7A42" w:rsidRDefault="000530A7" w:rsidP="000530A7">
            <w:pPr>
              <w:rPr>
                <w:bCs w:val="0"/>
              </w:rPr>
            </w:pPr>
            <w:r w:rsidRPr="000C7A42">
              <w:t>2.24.01.02</w:t>
            </w:r>
          </w:p>
        </w:tc>
        <w:tc>
          <w:tcPr>
            <w:tcW w:w="3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83A0A0" w14:textId="129DB358" w:rsidR="000530A7" w:rsidRPr="000C7A42" w:rsidRDefault="000530A7" w:rsidP="000530A7">
            <w:pPr>
              <w:rPr>
                <w:bCs w:val="0"/>
              </w:rPr>
            </w:pPr>
            <w:r w:rsidRPr="000C7A42">
              <w:t>Электромонтажник авиационной техники</w:t>
            </w:r>
          </w:p>
        </w:tc>
      </w:tr>
    </w:tbl>
    <w:p w14:paraId="19177058" w14:textId="77777777" w:rsidR="00946B49" w:rsidRPr="000C7A42" w:rsidRDefault="00946B49" w:rsidP="007E7561">
      <w:pPr>
        <w:ind w:left="-11"/>
      </w:pPr>
    </w:p>
    <w:p w14:paraId="5B3BCEFC" w14:textId="333DAB0C" w:rsidR="00696561" w:rsidRPr="000C7A42" w:rsidRDefault="00696561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3.10.1. Трудовая функция</w:t>
      </w:r>
    </w:p>
    <w:p w14:paraId="5FD7C559" w14:textId="77777777" w:rsidR="00946B49" w:rsidRPr="000C7A42" w:rsidRDefault="00946B49" w:rsidP="007E7561">
      <w:pPr>
        <w:ind w:left="-1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7"/>
        <w:gridCol w:w="4849"/>
        <w:gridCol w:w="552"/>
        <w:gridCol w:w="1072"/>
        <w:gridCol w:w="1447"/>
        <w:gridCol w:w="793"/>
      </w:tblGrid>
      <w:tr w:rsidR="000530A7" w:rsidRPr="000C7A42" w14:paraId="23F51C90" w14:textId="77777777" w:rsidTr="0032148D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807AE2" w14:textId="77777777" w:rsidR="00696561" w:rsidRPr="000C7A42" w:rsidRDefault="00696561" w:rsidP="00910B38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F6E1B3" w14:textId="77777777" w:rsidR="00696561" w:rsidRPr="000C7A42" w:rsidRDefault="00696561" w:rsidP="00910B38">
            <w:pPr>
              <w:rPr>
                <w:bCs w:val="0"/>
                <w:strike/>
                <w:sz w:val="18"/>
                <w:szCs w:val="16"/>
              </w:rPr>
            </w:pPr>
            <w:r w:rsidRPr="000C7A42">
              <w:rPr>
                <w:bCs w:val="0"/>
                <w:szCs w:val="22"/>
              </w:rPr>
              <w:t>Монтаж электрооборудования на опытные летательные аппараты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3D99AC" w14:textId="77777777" w:rsidR="00696561" w:rsidRPr="000C7A42" w:rsidRDefault="00696561" w:rsidP="00910B38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0C7A42">
              <w:rPr>
                <w:bCs w:val="0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3D28E2" w14:textId="2F85BBA6" w:rsidR="00696561" w:rsidRPr="000C7A42" w:rsidRDefault="00DF6577" w:rsidP="00D149FE">
            <w:pPr>
              <w:jc w:val="center"/>
              <w:rPr>
                <w:bCs w:val="0"/>
                <w:sz w:val="18"/>
                <w:szCs w:val="16"/>
              </w:rPr>
            </w:pPr>
            <w:r>
              <w:rPr>
                <w:bCs w:val="0"/>
                <w:szCs w:val="22"/>
                <w:lang w:val="en-US"/>
              </w:rPr>
              <w:t>J</w:t>
            </w:r>
            <w:r w:rsidR="00696561" w:rsidRPr="000C7A42">
              <w:rPr>
                <w:bCs w:val="0"/>
                <w:szCs w:val="22"/>
              </w:rPr>
              <w:t>/0</w:t>
            </w:r>
            <w:r w:rsidR="000C7A42">
              <w:rPr>
                <w:bCs w:val="0"/>
                <w:szCs w:val="22"/>
                <w:lang w:val="en-US"/>
              </w:rPr>
              <w:t>1</w:t>
            </w:r>
            <w:r w:rsidR="00696561" w:rsidRPr="000C7A42">
              <w:rPr>
                <w:bCs w:val="0"/>
                <w:szCs w:val="22"/>
              </w:rPr>
              <w:t>.5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56584B" w14:textId="77777777" w:rsidR="00696561" w:rsidRPr="000C7A42" w:rsidRDefault="00696561" w:rsidP="00910B38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0C7A42">
              <w:rPr>
                <w:bCs w:val="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860832" w14:textId="77777777" w:rsidR="00696561" w:rsidRPr="000C7A42" w:rsidRDefault="00696561" w:rsidP="00910B38">
            <w:pPr>
              <w:jc w:val="center"/>
              <w:rPr>
                <w:bCs w:val="0"/>
                <w:szCs w:val="16"/>
              </w:rPr>
            </w:pPr>
            <w:r w:rsidRPr="000C7A42">
              <w:rPr>
                <w:bCs w:val="0"/>
                <w:szCs w:val="16"/>
              </w:rPr>
              <w:t>5</w:t>
            </w:r>
          </w:p>
        </w:tc>
      </w:tr>
    </w:tbl>
    <w:p w14:paraId="152ADC53" w14:textId="77777777" w:rsidR="007E7561" w:rsidRPr="000C7A42" w:rsidRDefault="007E756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4"/>
        <w:gridCol w:w="1253"/>
        <w:gridCol w:w="390"/>
        <w:gridCol w:w="2776"/>
        <w:gridCol w:w="1167"/>
        <w:gridCol w:w="2030"/>
      </w:tblGrid>
      <w:tr w:rsidR="000530A7" w:rsidRPr="000C7A42" w14:paraId="51FE5CCD" w14:textId="77777777" w:rsidTr="00946B49">
        <w:trPr>
          <w:trHeight w:val="488"/>
        </w:trPr>
        <w:tc>
          <w:tcPr>
            <w:tcW w:w="12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CB13B6" w14:textId="77777777" w:rsidR="00696561" w:rsidRPr="000C7A42" w:rsidRDefault="00696561" w:rsidP="00910B38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1C008FC" w14:textId="77777777" w:rsidR="00696561" w:rsidRPr="000C7A42" w:rsidRDefault="00696561" w:rsidP="00910B38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25532F" w14:textId="77777777" w:rsidR="00696561" w:rsidRPr="000C7A42" w:rsidRDefault="00696561" w:rsidP="00910B38">
            <w:pPr>
              <w:rPr>
                <w:bCs w:val="0"/>
                <w:szCs w:val="20"/>
              </w:rPr>
            </w:pPr>
            <w:r w:rsidRPr="000C7A42">
              <w:rPr>
                <w:bCs w:val="0"/>
                <w:szCs w:val="20"/>
              </w:rPr>
              <w:t>Х</w:t>
            </w:r>
          </w:p>
        </w:tc>
        <w:tc>
          <w:tcPr>
            <w:tcW w:w="1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F50F4A" w14:textId="77777777" w:rsidR="00696561" w:rsidRPr="000C7A42" w:rsidRDefault="00696561" w:rsidP="00910B38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5852DC" w14:textId="77777777" w:rsidR="00696561" w:rsidRPr="000C7A42" w:rsidRDefault="00696561" w:rsidP="00910B38">
            <w:pPr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9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6FBEFA" w14:textId="77777777" w:rsidR="00696561" w:rsidRPr="000C7A42" w:rsidRDefault="00696561" w:rsidP="00910B38">
            <w:pPr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DC197C" w:rsidRPr="000C7A42" w14:paraId="06FC09EF" w14:textId="77777777" w:rsidTr="00910B38">
        <w:trPr>
          <w:trHeight w:val="479"/>
        </w:trPr>
        <w:tc>
          <w:tcPr>
            <w:tcW w:w="3433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63B1877" w14:textId="77777777" w:rsidR="00696561" w:rsidRPr="000C7A42" w:rsidRDefault="00696561" w:rsidP="00910B38">
            <w:pPr>
              <w:rPr>
                <w:bCs w:val="0"/>
                <w:sz w:val="18"/>
                <w:szCs w:val="16"/>
              </w:rPr>
            </w:pPr>
          </w:p>
        </w:tc>
        <w:tc>
          <w:tcPr>
            <w:tcW w:w="572" w:type="pct"/>
            <w:tcBorders>
              <w:top w:val="nil"/>
              <w:bottom w:val="nil"/>
            </w:tcBorders>
          </w:tcPr>
          <w:p w14:paraId="4426479A" w14:textId="77777777" w:rsidR="00696561" w:rsidRPr="000C7A42" w:rsidRDefault="00696561" w:rsidP="00910B38">
            <w:pPr>
              <w:jc w:val="center"/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18"/>
              </w:rPr>
              <w:t>Код оригинала</w:t>
            </w:r>
          </w:p>
        </w:tc>
        <w:tc>
          <w:tcPr>
            <w:tcW w:w="995" w:type="pct"/>
            <w:tcBorders>
              <w:top w:val="nil"/>
              <w:bottom w:val="nil"/>
              <w:right w:val="nil"/>
            </w:tcBorders>
          </w:tcPr>
          <w:p w14:paraId="0B95A588" w14:textId="77777777" w:rsidR="00696561" w:rsidRPr="000C7A42" w:rsidRDefault="00696561" w:rsidP="00910B38">
            <w:pPr>
              <w:ind w:right="-104"/>
              <w:jc w:val="center"/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E15B9CB" w14:textId="77777777" w:rsidR="00696561" w:rsidRPr="000C7A42" w:rsidRDefault="00696561" w:rsidP="00696561">
      <w:pPr>
        <w:spacing w:line="276" w:lineRule="auto"/>
        <w:rPr>
          <w:bCs w:val="0"/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4"/>
        <w:gridCol w:w="7501"/>
      </w:tblGrid>
      <w:tr w:rsidR="009424A3" w:rsidRPr="000C7A42" w14:paraId="7DA07847" w14:textId="77777777" w:rsidTr="00946B49">
        <w:trPr>
          <w:trHeight w:val="20"/>
        </w:trPr>
        <w:tc>
          <w:tcPr>
            <w:tcW w:w="1321" w:type="pct"/>
            <w:vMerge w:val="restart"/>
          </w:tcPr>
          <w:p w14:paraId="72855B6A" w14:textId="77777777" w:rsidR="009424A3" w:rsidRPr="000C7A42" w:rsidRDefault="009424A3" w:rsidP="00910B38">
            <w:pPr>
              <w:widowControl w:val="0"/>
              <w:rPr>
                <w:szCs w:val="20"/>
              </w:rPr>
            </w:pPr>
            <w:r w:rsidRPr="000C7A42">
              <w:rPr>
                <w:szCs w:val="20"/>
              </w:rPr>
              <w:t>Трудовые действия</w:t>
            </w:r>
          </w:p>
        </w:tc>
        <w:tc>
          <w:tcPr>
            <w:tcW w:w="3679" w:type="pct"/>
            <w:vAlign w:val="center"/>
          </w:tcPr>
          <w:p w14:paraId="0110D3F8" w14:textId="412C1A0C" w:rsidR="009424A3" w:rsidRPr="000C7A42" w:rsidRDefault="009424A3" w:rsidP="00946B49">
            <w:pPr>
              <w:widowControl w:val="0"/>
              <w:jc w:val="both"/>
              <w:rPr>
                <w:bCs w:val="0"/>
              </w:rPr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330F2D48" w14:textId="77777777" w:rsidTr="00946B49">
        <w:trPr>
          <w:trHeight w:val="20"/>
        </w:trPr>
        <w:tc>
          <w:tcPr>
            <w:tcW w:w="1321" w:type="pct"/>
            <w:vMerge/>
          </w:tcPr>
          <w:p w14:paraId="10333BED" w14:textId="77777777" w:rsidR="00696561" w:rsidRPr="000C7A42" w:rsidRDefault="00696561" w:rsidP="00910B3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188EA2FB" w14:textId="4D2001DF" w:rsidR="00696561" w:rsidRPr="000C7A42" w:rsidRDefault="00696561" w:rsidP="00946B49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сложного и уникального электрооборудования</w:t>
            </w:r>
          </w:p>
        </w:tc>
      </w:tr>
      <w:tr w:rsidR="000530A7" w:rsidRPr="000C7A42" w14:paraId="37871000" w14:textId="77777777" w:rsidTr="00946B49">
        <w:trPr>
          <w:trHeight w:val="20"/>
        </w:trPr>
        <w:tc>
          <w:tcPr>
            <w:tcW w:w="1321" w:type="pct"/>
            <w:vMerge/>
          </w:tcPr>
          <w:p w14:paraId="6849028A" w14:textId="77777777" w:rsidR="00696561" w:rsidRPr="000C7A42" w:rsidRDefault="00696561" w:rsidP="00910B3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53F34ABD" w14:textId="45B5C818" w:rsidR="00696561" w:rsidRPr="000C7A42" w:rsidRDefault="00696561" w:rsidP="00946B49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экспериментальных систем кислородного оборудования</w:t>
            </w:r>
          </w:p>
        </w:tc>
      </w:tr>
      <w:tr w:rsidR="000530A7" w:rsidRPr="000C7A42" w14:paraId="249AC828" w14:textId="77777777" w:rsidTr="00946B49">
        <w:trPr>
          <w:trHeight w:val="20"/>
        </w:trPr>
        <w:tc>
          <w:tcPr>
            <w:tcW w:w="1321" w:type="pct"/>
            <w:vMerge/>
          </w:tcPr>
          <w:p w14:paraId="537D9396" w14:textId="77777777" w:rsidR="00696561" w:rsidRPr="000C7A42" w:rsidRDefault="00696561" w:rsidP="00910B3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1393B531" w14:textId="77777777" w:rsidR="00696561" w:rsidRPr="000C7A42" w:rsidRDefault="00696561" w:rsidP="00946B49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Выявление конструкторских, технологических и эксплуатационных недостатков в монтируемом оборудовании</w:t>
            </w:r>
          </w:p>
        </w:tc>
      </w:tr>
      <w:tr w:rsidR="000530A7" w:rsidRPr="000C7A42" w14:paraId="79EA75D5" w14:textId="77777777" w:rsidTr="00946B49">
        <w:trPr>
          <w:trHeight w:val="20"/>
        </w:trPr>
        <w:tc>
          <w:tcPr>
            <w:tcW w:w="1321" w:type="pct"/>
            <w:vMerge/>
          </w:tcPr>
          <w:p w14:paraId="60FD7893" w14:textId="77777777" w:rsidR="00696561" w:rsidRPr="000C7A42" w:rsidRDefault="00696561" w:rsidP="00910B3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77079BA1" w14:textId="77777777" w:rsidR="00696561" w:rsidRPr="000C7A42" w:rsidRDefault="00696561" w:rsidP="00946B49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электрооборудования специального назначения</w:t>
            </w:r>
          </w:p>
        </w:tc>
      </w:tr>
      <w:tr w:rsidR="000530A7" w:rsidRPr="000C7A42" w14:paraId="36A1AC72" w14:textId="77777777" w:rsidTr="00946B49">
        <w:trPr>
          <w:trHeight w:val="20"/>
        </w:trPr>
        <w:tc>
          <w:tcPr>
            <w:tcW w:w="1321" w:type="pct"/>
            <w:vMerge/>
          </w:tcPr>
          <w:p w14:paraId="32B76072" w14:textId="77777777" w:rsidR="00696561" w:rsidRPr="000C7A42" w:rsidRDefault="00696561" w:rsidP="00910B3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3FFBB6D4" w14:textId="77777777" w:rsidR="00696561" w:rsidRPr="000C7A42" w:rsidRDefault="00696561" w:rsidP="00946B49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Монтаж экспериментальных образцов радиостанций и специальной электронной аппаратуры</w:t>
            </w:r>
          </w:p>
        </w:tc>
      </w:tr>
      <w:tr w:rsidR="000530A7" w:rsidRPr="000C7A42" w14:paraId="36F6121A" w14:textId="77777777" w:rsidTr="00946B49">
        <w:trPr>
          <w:trHeight w:val="20"/>
        </w:trPr>
        <w:tc>
          <w:tcPr>
            <w:tcW w:w="1321" w:type="pct"/>
            <w:vMerge/>
          </w:tcPr>
          <w:p w14:paraId="32A91C80" w14:textId="77777777" w:rsidR="00696561" w:rsidRPr="000C7A42" w:rsidRDefault="00696561" w:rsidP="00910B3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1CB716E5" w14:textId="77777777" w:rsidR="00696561" w:rsidRPr="000C7A42" w:rsidRDefault="00696561" w:rsidP="00946B49">
            <w:pPr>
              <w:widowControl w:val="0"/>
              <w:jc w:val="both"/>
              <w:rPr>
                <w:bCs w:val="0"/>
              </w:rPr>
            </w:pPr>
            <w:r w:rsidRPr="000C7A42">
              <w:rPr>
                <w:bCs w:val="0"/>
              </w:rPr>
              <w:t>Изготовление шаблонов к сложным приборам и станциям различных систем</w:t>
            </w:r>
          </w:p>
        </w:tc>
      </w:tr>
      <w:tr w:rsidR="000530A7" w:rsidRPr="000C7A42" w14:paraId="796A6AB5" w14:textId="77777777" w:rsidTr="00946B49">
        <w:trPr>
          <w:trHeight w:val="20"/>
        </w:trPr>
        <w:tc>
          <w:tcPr>
            <w:tcW w:w="1321" w:type="pct"/>
            <w:vMerge w:val="restart"/>
          </w:tcPr>
          <w:p w14:paraId="19215128" w14:textId="77777777" w:rsidR="00696561" w:rsidRPr="000C7A42" w:rsidDel="002A1D54" w:rsidRDefault="00696561" w:rsidP="00910B38">
            <w:pPr>
              <w:widowControl w:val="0"/>
              <w:rPr>
                <w:szCs w:val="20"/>
              </w:rPr>
            </w:pPr>
            <w:r w:rsidRPr="000C7A42" w:rsidDel="002A1D54">
              <w:rPr>
                <w:szCs w:val="20"/>
              </w:rPr>
              <w:t>Необходимые умения</w:t>
            </w:r>
          </w:p>
        </w:tc>
        <w:tc>
          <w:tcPr>
            <w:tcW w:w="3679" w:type="pct"/>
          </w:tcPr>
          <w:p w14:paraId="2E33199D" w14:textId="77777777" w:rsidR="00696561" w:rsidRPr="000C7A42" w:rsidRDefault="00696561" w:rsidP="00946B4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Оценивать безопасность организации рабочего места в соответствии с требованиями охраны труда, промышленной безопасности и электробезопасности</w:t>
            </w:r>
          </w:p>
        </w:tc>
      </w:tr>
      <w:tr w:rsidR="000530A7" w:rsidRPr="000C7A42" w14:paraId="0808D68B" w14:textId="77777777" w:rsidTr="00946B49">
        <w:trPr>
          <w:trHeight w:val="20"/>
        </w:trPr>
        <w:tc>
          <w:tcPr>
            <w:tcW w:w="1321" w:type="pct"/>
            <w:vMerge/>
          </w:tcPr>
          <w:p w14:paraId="358DCB17" w14:textId="77777777" w:rsidR="00696561" w:rsidRPr="000C7A42" w:rsidDel="002A1D54" w:rsidRDefault="00696561" w:rsidP="00910B3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1BB4F432" w14:textId="77777777" w:rsidR="00696561" w:rsidRPr="000C7A42" w:rsidRDefault="00696561" w:rsidP="00946B4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Определять влияние конструкции летательного аппарата на условия работы и монтажа электрооборудования</w:t>
            </w:r>
          </w:p>
        </w:tc>
      </w:tr>
      <w:tr w:rsidR="000530A7" w:rsidRPr="000C7A42" w14:paraId="53014A3C" w14:textId="77777777" w:rsidTr="00946B49">
        <w:trPr>
          <w:trHeight w:val="20"/>
        </w:trPr>
        <w:tc>
          <w:tcPr>
            <w:tcW w:w="1321" w:type="pct"/>
            <w:vMerge/>
          </w:tcPr>
          <w:p w14:paraId="561B44B2" w14:textId="77777777" w:rsidR="00696561" w:rsidRPr="000C7A42" w:rsidDel="002A1D54" w:rsidRDefault="00696561" w:rsidP="00910B3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6F275553" w14:textId="47B7A678" w:rsidR="00696561" w:rsidRPr="000C7A42" w:rsidRDefault="00B1339E" w:rsidP="00946B4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</w:t>
            </w:r>
            <w:r w:rsidR="00696561" w:rsidRPr="000C7A42">
              <w:rPr>
                <w:bCs w:val="0"/>
              </w:rPr>
              <w:t xml:space="preserve"> монтаж электрических машин, вычислительной техники и автоматики</w:t>
            </w:r>
          </w:p>
        </w:tc>
      </w:tr>
      <w:tr w:rsidR="000530A7" w:rsidRPr="000C7A42" w14:paraId="15722744" w14:textId="77777777" w:rsidTr="00946B49">
        <w:trPr>
          <w:trHeight w:val="20"/>
        </w:trPr>
        <w:tc>
          <w:tcPr>
            <w:tcW w:w="1321" w:type="pct"/>
            <w:vMerge/>
          </w:tcPr>
          <w:p w14:paraId="7389CE03" w14:textId="77777777" w:rsidR="00696561" w:rsidRPr="000C7A42" w:rsidDel="002A1D54" w:rsidRDefault="00696561" w:rsidP="00910B3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08B150B7" w14:textId="77777777" w:rsidR="00696561" w:rsidRPr="000C7A42" w:rsidRDefault="00696561" w:rsidP="00946B4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Устранять выявленные дефекты монтажа электрооборудования на опытных летательных аппаратах</w:t>
            </w:r>
          </w:p>
        </w:tc>
      </w:tr>
      <w:tr w:rsidR="000530A7" w:rsidRPr="000C7A42" w14:paraId="7B3A3BDC" w14:textId="77777777" w:rsidTr="00946B49">
        <w:trPr>
          <w:trHeight w:val="20"/>
        </w:trPr>
        <w:tc>
          <w:tcPr>
            <w:tcW w:w="1321" w:type="pct"/>
            <w:vMerge w:val="restart"/>
          </w:tcPr>
          <w:p w14:paraId="57592AAD" w14:textId="77777777" w:rsidR="00696561" w:rsidRPr="000C7A42" w:rsidDel="002A1D54" w:rsidRDefault="00696561" w:rsidP="00910B38">
            <w:pPr>
              <w:rPr>
                <w:szCs w:val="20"/>
              </w:rPr>
            </w:pPr>
            <w:r w:rsidRPr="000C7A42" w:rsidDel="002A1D54">
              <w:rPr>
                <w:szCs w:val="20"/>
              </w:rPr>
              <w:t>Необходимые знания</w:t>
            </w:r>
          </w:p>
        </w:tc>
        <w:tc>
          <w:tcPr>
            <w:tcW w:w="3679" w:type="pct"/>
          </w:tcPr>
          <w:p w14:paraId="12C719EC" w14:textId="4B911362" w:rsidR="00696561" w:rsidRPr="000C7A42" w:rsidRDefault="00BF38DF" w:rsidP="00946B49">
            <w:pPr>
              <w:jc w:val="both"/>
              <w:rPr>
                <w:bCs w:val="0"/>
                <w:strike/>
              </w:rPr>
            </w:pPr>
            <w:r w:rsidRPr="000C7A42">
              <w:rPr>
                <w:bCs w:val="0"/>
              </w:rPr>
              <w:t>Технология монтажных работ радиолокационного оборудования и систем опознавания</w:t>
            </w:r>
          </w:p>
        </w:tc>
      </w:tr>
      <w:tr w:rsidR="000530A7" w:rsidRPr="000C7A42" w14:paraId="4EAB4779" w14:textId="77777777" w:rsidTr="00946B49">
        <w:trPr>
          <w:trHeight w:val="20"/>
        </w:trPr>
        <w:tc>
          <w:tcPr>
            <w:tcW w:w="1321" w:type="pct"/>
            <w:vMerge/>
          </w:tcPr>
          <w:p w14:paraId="7BC6C650" w14:textId="77777777" w:rsidR="00696561" w:rsidRPr="000C7A42" w:rsidDel="002A1D54" w:rsidRDefault="00696561" w:rsidP="00910B3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13B2D53D" w14:textId="77777777" w:rsidR="00696561" w:rsidRPr="000C7A42" w:rsidRDefault="00696561" w:rsidP="00946B4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Принцип действия и правила эксплуатации связного оборудования переговорных устройств летательных аппаратов</w:t>
            </w:r>
          </w:p>
        </w:tc>
      </w:tr>
      <w:tr w:rsidR="000530A7" w:rsidRPr="000C7A42" w14:paraId="7B4BB5BD" w14:textId="77777777" w:rsidTr="00946B49">
        <w:trPr>
          <w:trHeight w:val="20"/>
        </w:trPr>
        <w:tc>
          <w:tcPr>
            <w:tcW w:w="1321" w:type="pct"/>
            <w:vMerge/>
          </w:tcPr>
          <w:p w14:paraId="0C2DB3D6" w14:textId="77777777" w:rsidR="00696561" w:rsidRPr="000C7A42" w:rsidDel="002A1D54" w:rsidRDefault="00696561" w:rsidP="00910B3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5058D762" w14:textId="77777777" w:rsidR="00696561" w:rsidRPr="000C7A42" w:rsidRDefault="00696561" w:rsidP="00946B4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Правила пользования имитаторами радиовысотомеров</w:t>
            </w:r>
          </w:p>
        </w:tc>
      </w:tr>
      <w:tr w:rsidR="000530A7" w:rsidRPr="000C7A42" w14:paraId="2C5E06C9" w14:textId="77777777" w:rsidTr="00946B49">
        <w:trPr>
          <w:trHeight w:val="20"/>
        </w:trPr>
        <w:tc>
          <w:tcPr>
            <w:tcW w:w="1321" w:type="pct"/>
            <w:vMerge/>
          </w:tcPr>
          <w:p w14:paraId="2287FAD7" w14:textId="77777777" w:rsidR="00696561" w:rsidRPr="000C7A42" w:rsidDel="002A1D54" w:rsidRDefault="00696561" w:rsidP="00910B3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55AEC23A" w14:textId="77777777" w:rsidR="00696561" w:rsidRPr="000C7A42" w:rsidRDefault="00696561" w:rsidP="00946B4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Требования, предъявляемые к сертифицированным изделиям</w:t>
            </w:r>
          </w:p>
        </w:tc>
      </w:tr>
      <w:tr w:rsidR="000530A7" w:rsidRPr="000C7A42" w14:paraId="72583138" w14:textId="77777777" w:rsidTr="00946B49">
        <w:trPr>
          <w:trHeight w:val="20"/>
        </w:trPr>
        <w:tc>
          <w:tcPr>
            <w:tcW w:w="1321" w:type="pct"/>
            <w:vMerge/>
          </w:tcPr>
          <w:p w14:paraId="2E370D16" w14:textId="77777777" w:rsidR="00696561" w:rsidRPr="000C7A42" w:rsidDel="002A1D54" w:rsidRDefault="00696561" w:rsidP="00910B3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10FDC416" w14:textId="77777777" w:rsidR="00696561" w:rsidRPr="000C7A42" w:rsidRDefault="00696561" w:rsidP="00946B4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Правила оформления технической документации</w:t>
            </w:r>
          </w:p>
        </w:tc>
      </w:tr>
      <w:tr w:rsidR="000530A7" w:rsidRPr="000C7A42" w14:paraId="231296DD" w14:textId="77777777" w:rsidTr="00946B49">
        <w:trPr>
          <w:trHeight w:val="20"/>
        </w:trPr>
        <w:tc>
          <w:tcPr>
            <w:tcW w:w="1321" w:type="pct"/>
            <w:vMerge/>
          </w:tcPr>
          <w:p w14:paraId="3C651825" w14:textId="77777777" w:rsidR="00696561" w:rsidRPr="000C7A42" w:rsidDel="002A1D54" w:rsidRDefault="00696561" w:rsidP="00910B3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0D5C2560" w14:textId="77777777" w:rsidR="00696561" w:rsidRPr="000C7A42" w:rsidRDefault="00696561" w:rsidP="00946B4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Основы электротехники в объеме выполняемых работ</w:t>
            </w:r>
          </w:p>
        </w:tc>
      </w:tr>
      <w:tr w:rsidR="000530A7" w:rsidRPr="000C7A42" w14:paraId="712B0A54" w14:textId="77777777" w:rsidTr="00946B49">
        <w:trPr>
          <w:trHeight w:val="20"/>
        </w:trPr>
        <w:tc>
          <w:tcPr>
            <w:tcW w:w="1321" w:type="pct"/>
            <w:vMerge/>
          </w:tcPr>
          <w:p w14:paraId="1B325E99" w14:textId="77777777" w:rsidR="00696561" w:rsidRPr="000C7A42" w:rsidDel="002A1D54" w:rsidRDefault="00696561" w:rsidP="00910B3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7663E3E7" w14:textId="77777777" w:rsidR="00696561" w:rsidRPr="000C7A42" w:rsidRDefault="00696561" w:rsidP="00946B4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Основы радиотехники в объеме выполняемых работ</w:t>
            </w:r>
          </w:p>
        </w:tc>
      </w:tr>
      <w:tr w:rsidR="000530A7" w:rsidRPr="000C7A42" w14:paraId="246E09C5" w14:textId="77777777" w:rsidTr="00946B49">
        <w:trPr>
          <w:trHeight w:val="20"/>
        </w:trPr>
        <w:tc>
          <w:tcPr>
            <w:tcW w:w="1321" w:type="pct"/>
            <w:vMerge/>
          </w:tcPr>
          <w:p w14:paraId="1B382AA2" w14:textId="77777777" w:rsidR="00696561" w:rsidRPr="000C7A42" w:rsidDel="002A1D54" w:rsidRDefault="00696561" w:rsidP="00910B3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54C854E7" w14:textId="77777777" w:rsidR="00696561" w:rsidRPr="000C7A42" w:rsidRDefault="00696561" w:rsidP="00946B4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 к организации рабочего места при выполнении работ по монтажу электрооборудования летательных аппаратов</w:t>
            </w:r>
          </w:p>
        </w:tc>
      </w:tr>
      <w:tr w:rsidR="000530A7" w:rsidRPr="000C7A42" w14:paraId="7AA74C4E" w14:textId="77777777" w:rsidTr="00946B49">
        <w:trPr>
          <w:trHeight w:val="20"/>
        </w:trPr>
        <w:tc>
          <w:tcPr>
            <w:tcW w:w="1321" w:type="pct"/>
            <w:vMerge/>
          </w:tcPr>
          <w:p w14:paraId="2C799AF7" w14:textId="77777777" w:rsidR="00696561" w:rsidRPr="000C7A42" w:rsidDel="002A1D54" w:rsidRDefault="00696561" w:rsidP="00910B3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503ACBBF" w14:textId="77777777" w:rsidR="00696561" w:rsidRPr="000C7A42" w:rsidRDefault="00696561" w:rsidP="00946B4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 охраны труда, промышленной безопасности и электробезопасности при выполнении монтажа электрооборудования летательных аппаратов</w:t>
            </w:r>
          </w:p>
        </w:tc>
      </w:tr>
      <w:tr w:rsidR="000530A7" w:rsidRPr="000C7A42" w14:paraId="63165AE4" w14:textId="77777777" w:rsidTr="00946B49">
        <w:trPr>
          <w:trHeight w:val="20"/>
        </w:trPr>
        <w:tc>
          <w:tcPr>
            <w:tcW w:w="1321" w:type="pct"/>
          </w:tcPr>
          <w:p w14:paraId="7F273814" w14:textId="77777777" w:rsidR="00696561" w:rsidRPr="000C7A42" w:rsidDel="002A1D54" w:rsidRDefault="00696561" w:rsidP="00910B38">
            <w:pPr>
              <w:widowControl w:val="0"/>
              <w:rPr>
                <w:sz w:val="22"/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679" w:type="pct"/>
          </w:tcPr>
          <w:p w14:paraId="1E9F5F43" w14:textId="77777777" w:rsidR="00696561" w:rsidRPr="000C7A42" w:rsidRDefault="00696561" w:rsidP="00946B49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-</w:t>
            </w:r>
          </w:p>
        </w:tc>
      </w:tr>
    </w:tbl>
    <w:p w14:paraId="44F860F1" w14:textId="77777777" w:rsidR="00946B49" w:rsidRPr="000C7A42" w:rsidRDefault="00946B49" w:rsidP="007E7561">
      <w:pPr>
        <w:ind w:left="-11"/>
      </w:pPr>
    </w:p>
    <w:p w14:paraId="51EE3841" w14:textId="07ABE8ED" w:rsidR="005D0278" w:rsidRPr="000C7A42" w:rsidRDefault="005D0278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3.10.</w:t>
      </w:r>
      <w:r w:rsidR="00696561" w:rsidRPr="000C7A42">
        <w:rPr>
          <w:b/>
          <w:bCs w:val="0"/>
        </w:rPr>
        <w:t>2</w:t>
      </w:r>
      <w:r w:rsidRPr="000C7A42">
        <w:rPr>
          <w:b/>
          <w:bCs w:val="0"/>
        </w:rPr>
        <w:t>. Трудовая функция</w:t>
      </w:r>
    </w:p>
    <w:p w14:paraId="69138ABC" w14:textId="77777777" w:rsidR="00946B49" w:rsidRPr="000C7A42" w:rsidRDefault="00946B49" w:rsidP="007E7561">
      <w:pPr>
        <w:ind w:left="-11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487"/>
        <w:gridCol w:w="4849"/>
        <w:gridCol w:w="552"/>
        <w:gridCol w:w="1072"/>
        <w:gridCol w:w="1447"/>
        <w:gridCol w:w="793"/>
      </w:tblGrid>
      <w:tr w:rsidR="000530A7" w:rsidRPr="000C7A42" w14:paraId="3CBED4CC" w14:textId="77777777" w:rsidTr="0032148D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F0E4E3" w14:textId="77777777" w:rsidR="005D0278" w:rsidRPr="000C7A42" w:rsidRDefault="005D0278" w:rsidP="005D0278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89B90C" w14:textId="04FB5C94" w:rsidR="005D0278" w:rsidRPr="000C7A42" w:rsidRDefault="00696561" w:rsidP="005D0278">
            <w:pPr>
              <w:rPr>
                <w:bCs w:val="0"/>
              </w:rPr>
            </w:pPr>
            <w:r w:rsidRPr="000C7A42">
              <w:t>Отработка систем электро- и радиоэлектронного оборудования опытных летательных аппаратов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8CE05F" w14:textId="77777777" w:rsidR="005D0278" w:rsidRPr="000C7A42" w:rsidRDefault="005D0278" w:rsidP="005D0278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0C7A42">
              <w:rPr>
                <w:bCs w:val="0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885C47" w14:textId="1F18FD25" w:rsidR="005D0278" w:rsidRPr="000C7A42" w:rsidRDefault="00DF6577" w:rsidP="0032148D">
            <w:pPr>
              <w:jc w:val="center"/>
              <w:rPr>
                <w:bCs w:val="0"/>
              </w:rPr>
            </w:pPr>
            <w:r>
              <w:rPr>
                <w:bCs w:val="0"/>
                <w:lang w:val="en-US"/>
              </w:rPr>
              <w:t>J</w:t>
            </w:r>
            <w:r w:rsidR="005D0278" w:rsidRPr="000C7A42">
              <w:rPr>
                <w:bCs w:val="0"/>
              </w:rPr>
              <w:t>/0</w:t>
            </w:r>
            <w:r w:rsidR="000C7A42">
              <w:rPr>
                <w:bCs w:val="0"/>
                <w:lang w:val="en-US"/>
              </w:rPr>
              <w:t>2</w:t>
            </w:r>
            <w:r w:rsidR="005D0278" w:rsidRPr="000C7A42">
              <w:rPr>
                <w:bCs w:val="0"/>
              </w:rPr>
              <w:t>.5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48D960" w14:textId="77777777" w:rsidR="005D0278" w:rsidRPr="000C7A42" w:rsidRDefault="005D0278" w:rsidP="005D0278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0C7A42">
              <w:rPr>
                <w:bCs w:val="0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C7F997" w14:textId="77777777" w:rsidR="005D0278" w:rsidRPr="000C7A42" w:rsidRDefault="005D0278" w:rsidP="005D0278">
            <w:pPr>
              <w:jc w:val="center"/>
              <w:rPr>
                <w:bCs w:val="0"/>
              </w:rPr>
            </w:pPr>
            <w:r w:rsidRPr="000C7A42">
              <w:rPr>
                <w:bCs w:val="0"/>
              </w:rPr>
              <w:t>5</w:t>
            </w:r>
          </w:p>
        </w:tc>
      </w:tr>
    </w:tbl>
    <w:p w14:paraId="28532117" w14:textId="03FA5290" w:rsidR="007E7561" w:rsidRDefault="007E7561"/>
    <w:p w14:paraId="5EB762AE" w14:textId="77777777" w:rsidR="008311A6" w:rsidRDefault="008311A6"/>
    <w:p w14:paraId="3C518819" w14:textId="77777777" w:rsidR="008311A6" w:rsidRDefault="008311A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52"/>
        <w:gridCol w:w="1448"/>
        <w:gridCol w:w="390"/>
        <w:gridCol w:w="2707"/>
        <w:gridCol w:w="1201"/>
        <w:gridCol w:w="1902"/>
      </w:tblGrid>
      <w:tr w:rsidR="000530A7" w:rsidRPr="000C7A42" w14:paraId="24007EF7" w14:textId="77777777" w:rsidTr="00946B49">
        <w:trPr>
          <w:trHeight w:val="488"/>
        </w:trPr>
        <w:tc>
          <w:tcPr>
            <w:tcW w:w="12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DC816E" w14:textId="77777777" w:rsidR="005D0278" w:rsidRPr="000C7A42" w:rsidRDefault="005D0278" w:rsidP="005D0278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E5E574A" w14:textId="77777777" w:rsidR="005D0278" w:rsidRPr="000C7A42" w:rsidRDefault="005D0278" w:rsidP="005D0278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Оригинал</w:t>
            </w:r>
          </w:p>
        </w:tc>
        <w:tc>
          <w:tcPr>
            <w:tcW w:w="19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479550" w14:textId="77777777" w:rsidR="005D0278" w:rsidRPr="000C7A42" w:rsidRDefault="005D0278" w:rsidP="005D0278">
            <w:pPr>
              <w:rPr>
                <w:bCs w:val="0"/>
                <w:szCs w:val="20"/>
              </w:rPr>
            </w:pPr>
            <w:r w:rsidRPr="000C7A42">
              <w:rPr>
                <w:bCs w:val="0"/>
                <w:szCs w:val="20"/>
              </w:rPr>
              <w:t>Х</w:t>
            </w:r>
          </w:p>
        </w:tc>
        <w:tc>
          <w:tcPr>
            <w:tcW w:w="13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37F954" w14:textId="77777777" w:rsidR="005D0278" w:rsidRPr="000C7A42" w:rsidRDefault="005D0278" w:rsidP="005D0278">
            <w:pPr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4C822" w14:textId="77777777" w:rsidR="005D0278" w:rsidRPr="000C7A42" w:rsidRDefault="005D0278" w:rsidP="005D0278">
            <w:pPr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5E982C" w14:textId="77777777" w:rsidR="005D0278" w:rsidRPr="000C7A42" w:rsidRDefault="005D0278" w:rsidP="005D0278">
            <w:pPr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5D0278" w:rsidRPr="000C7A42" w14:paraId="6A9CA2DC" w14:textId="77777777" w:rsidTr="00946B49">
        <w:trPr>
          <w:trHeight w:val="479"/>
        </w:trPr>
        <w:tc>
          <w:tcPr>
            <w:tcW w:w="1252" w:type="pct"/>
            <w:tcBorders>
              <w:top w:val="nil"/>
              <w:left w:val="nil"/>
              <w:bottom w:val="nil"/>
            </w:tcBorders>
            <w:vAlign w:val="center"/>
          </w:tcPr>
          <w:p w14:paraId="42139F4C" w14:textId="77777777" w:rsidR="005D0278" w:rsidRPr="000C7A42" w:rsidRDefault="005D0278" w:rsidP="005D0278">
            <w:pPr>
              <w:rPr>
                <w:bCs w:val="0"/>
                <w:sz w:val="18"/>
                <w:szCs w:val="16"/>
              </w:rPr>
            </w:pPr>
          </w:p>
        </w:tc>
        <w:tc>
          <w:tcPr>
            <w:tcW w:w="2229" w:type="pct"/>
            <w:gridSpan w:val="3"/>
            <w:tcBorders>
              <w:top w:val="nil"/>
              <w:bottom w:val="nil"/>
            </w:tcBorders>
            <w:vAlign w:val="center"/>
          </w:tcPr>
          <w:p w14:paraId="05D31116" w14:textId="77777777" w:rsidR="005D0278" w:rsidRPr="000C7A42" w:rsidRDefault="005D0278" w:rsidP="005D0278">
            <w:pPr>
              <w:rPr>
                <w:bCs w:val="0"/>
                <w:sz w:val="18"/>
                <w:szCs w:val="16"/>
              </w:rPr>
            </w:pPr>
          </w:p>
        </w:tc>
        <w:tc>
          <w:tcPr>
            <w:tcW w:w="589" w:type="pct"/>
            <w:tcBorders>
              <w:top w:val="nil"/>
              <w:bottom w:val="nil"/>
            </w:tcBorders>
          </w:tcPr>
          <w:p w14:paraId="0D4330BE" w14:textId="77777777" w:rsidR="005D0278" w:rsidRPr="000C7A42" w:rsidRDefault="005D0278" w:rsidP="005D0278">
            <w:pPr>
              <w:jc w:val="center"/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18"/>
              </w:rPr>
              <w:t>Код оригинала</w:t>
            </w:r>
          </w:p>
        </w:tc>
        <w:tc>
          <w:tcPr>
            <w:tcW w:w="930" w:type="pct"/>
            <w:tcBorders>
              <w:top w:val="nil"/>
              <w:bottom w:val="nil"/>
              <w:right w:val="nil"/>
            </w:tcBorders>
          </w:tcPr>
          <w:p w14:paraId="65B1A1E4" w14:textId="77777777" w:rsidR="005D0278" w:rsidRPr="000C7A42" w:rsidRDefault="005D0278" w:rsidP="005D0278">
            <w:pPr>
              <w:ind w:right="-104"/>
              <w:jc w:val="center"/>
              <w:rPr>
                <w:bCs w:val="0"/>
                <w:sz w:val="20"/>
                <w:szCs w:val="20"/>
              </w:rPr>
            </w:pPr>
            <w:r w:rsidRPr="000C7A42">
              <w:rPr>
                <w:bCs w:val="0"/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620B581" w14:textId="77777777" w:rsidR="005D0278" w:rsidRPr="000C7A42" w:rsidRDefault="005D0278" w:rsidP="005D0278">
      <w:pPr>
        <w:spacing w:line="276" w:lineRule="auto"/>
        <w:rPr>
          <w:bCs w:val="0"/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4"/>
        <w:gridCol w:w="7501"/>
      </w:tblGrid>
      <w:tr w:rsidR="009424A3" w:rsidRPr="000C7A42" w14:paraId="2D7AA8D8" w14:textId="77777777" w:rsidTr="00946B49">
        <w:trPr>
          <w:trHeight w:val="20"/>
        </w:trPr>
        <w:tc>
          <w:tcPr>
            <w:tcW w:w="1321" w:type="pct"/>
            <w:vMerge w:val="restart"/>
          </w:tcPr>
          <w:p w14:paraId="7FDFD8B2" w14:textId="77777777" w:rsidR="009424A3" w:rsidRPr="000C7A42" w:rsidRDefault="009424A3" w:rsidP="005D0278">
            <w:pPr>
              <w:rPr>
                <w:bCs w:val="0"/>
                <w:szCs w:val="20"/>
              </w:rPr>
            </w:pPr>
            <w:r w:rsidRPr="000C7A42">
              <w:rPr>
                <w:bCs w:val="0"/>
                <w:szCs w:val="20"/>
              </w:rPr>
              <w:t>Трудовые действия</w:t>
            </w:r>
          </w:p>
        </w:tc>
        <w:tc>
          <w:tcPr>
            <w:tcW w:w="3679" w:type="pct"/>
            <w:vAlign w:val="center"/>
          </w:tcPr>
          <w:p w14:paraId="498925C4" w14:textId="26608139" w:rsidR="009424A3" w:rsidRPr="000C7A42" w:rsidRDefault="009424A3" w:rsidP="005D0278">
            <w:pPr>
              <w:jc w:val="both"/>
              <w:rPr>
                <w:bCs w:val="0"/>
              </w:rPr>
            </w:pPr>
            <w:r w:rsidRPr="000C7A42">
              <w:t>Анализ сменного задания, подготовка технической документации и СИЗ к выполнению работы</w:t>
            </w:r>
          </w:p>
        </w:tc>
      </w:tr>
      <w:tr w:rsidR="000530A7" w:rsidRPr="000C7A42" w14:paraId="04B72293" w14:textId="77777777" w:rsidTr="00946B49">
        <w:trPr>
          <w:trHeight w:val="20"/>
        </w:trPr>
        <w:tc>
          <w:tcPr>
            <w:tcW w:w="1321" w:type="pct"/>
            <w:vMerge/>
          </w:tcPr>
          <w:p w14:paraId="55AC3BBC" w14:textId="77777777" w:rsidR="005D0278" w:rsidRPr="000C7A42" w:rsidRDefault="005D0278" w:rsidP="005D0278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4B7C9042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Доводка бортовых вычислительных комплексов и сложного электрооборудования на летательных аппаратах</w:t>
            </w:r>
          </w:p>
        </w:tc>
      </w:tr>
      <w:tr w:rsidR="000530A7" w:rsidRPr="000C7A42" w14:paraId="316190DA" w14:textId="77777777" w:rsidTr="00946B49">
        <w:trPr>
          <w:trHeight w:val="20"/>
        </w:trPr>
        <w:tc>
          <w:tcPr>
            <w:tcW w:w="1321" w:type="pct"/>
            <w:vMerge/>
          </w:tcPr>
          <w:p w14:paraId="00B618C7" w14:textId="77777777" w:rsidR="005D0278" w:rsidRPr="000C7A42" w:rsidRDefault="005D0278" w:rsidP="005D0278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64E146AF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Доводка и регулирование систем кислородного оборудования</w:t>
            </w:r>
          </w:p>
        </w:tc>
      </w:tr>
      <w:tr w:rsidR="000530A7" w:rsidRPr="000C7A42" w14:paraId="2C0B65B7" w14:textId="77777777" w:rsidTr="00946B49">
        <w:trPr>
          <w:trHeight w:val="20"/>
        </w:trPr>
        <w:tc>
          <w:tcPr>
            <w:tcW w:w="1321" w:type="pct"/>
            <w:vMerge/>
          </w:tcPr>
          <w:p w14:paraId="06FEC202" w14:textId="77777777" w:rsidR="005D0278" w:rsidRPr="000C7A42" w:rsidRDefault="005D0278" w:rsidP="005D0278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76656CCA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Доводка и регулирование анероидно-мембранных приборов</w:t>
            </w:r>
          </w:p>
        </w:tc>
      </w:tr>
      <w:tr w:rsidR="000530A7" w:rsidRPr="000C7A42" w14:paraId="29A7D1FE" w14:textId="77777777" w:rsidTr="00946B49">
        <w:trPr>
          <w:trHeight w:val="20"/>
        </w:trPr>
        <w:tc>
          <w:tcPr>
            <w:tcW w:w="1321" w:type="pct"/>
            <w:vMerge/>
          </w:tcPr>
          <w:p w14:paraId="4C49D959" w14:textId="77777777" w:rsidR="005D0278" w:rsidRPr="000C7A42" w:rsidRDefault="005D0278" w:rsidP="005D0278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48240A31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Доводка и регулирование точной курсовой системы летательных аппаратов</w:t>
            </w:r>
          </w:p>
        </w:tc>
      </w:tr>
      <w:tr w:rsidR="000530A7" w:rsidRPr="000C7A42" w14:paraId="1B699958" w14:textId="77777777" w:rsidTr="00946B49">
        <w:trPr>
          <w:trHeight w:val="20"/>
        </w:trPr>
        <w:tc>
          <w:tcPr>
            <w:tcW w:w="1321" w:type="pct"/>
            <w:vMerge/>
          </w:tcPr>
          <w:p w14:paraId="262FCF19" w14:textId="77777777" w:rsidR="005D0278" w:rsidRPr="000C7A42" w:rsidRDefault="005D0278" w:rsidP="005D0278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1328B30C" w14:textId="459727E0" w:rsidR="005D0278" w:rsidRPr="000C7A42" w:rsidRDefault="005D0278" w:rsidP="00696561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Отработка и проверка на работоспособность электрооборудования летательных аппаратов</w:t>
            </w:r>
          </w:p>
        </w:tc>
      </w:tr>
      <w:tr w:rsidR="000530A7" w:rsidRPr="000C7A42" w14:paraId="29976FDD" w14:textId="77777777" w:rsidTr="00946B49">
        <w:trPr>
          <w:trHeight w:val="20"/>
        </w:trPr>
        <w:tc>
          <w:tcPr>
            <w:tcW w:w="1321" w:type="pct"/>
            <w:vMerge/>
          </w:tcPr>
          <w:p w14:paraId="3D2C9179" w14:textId="77777777" w:rsidR="005D0278" w:rsidRPr="000C7A42" w:rsidRDefault="005D0278" w:rsidP="005D0278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71D593E3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Комплексная наладка блоков и приборов электрооборудования на летательных аппаратах</w:t>
            </w:r>
          </w:p>
        </w:tc>
      </w:tr>
      <w:tr w:rsidR="000530A7" w:rsidRPr="000C7A42" w14:paraId="5B28E32F" w14:textId="77777777" w:rsidTr="00946B49">
        <w:trPr>
          <w:trHeight w:val="20"/>
        </w:trPr>
        <w:tc>
          <w:tcPr>
            <w:tcW w:w="1321" w:type="pct"/>
            <w:vMerge/>
          </w:tcPr>
          <w:p w14:paraId="31AB49A0" w14:textId="77777777" w:rsidR="005D0278" w:rsidRPr="000C7A42" w:rsidRDefault="005D0278" w:rsidP="005D0278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13345EE3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Поиск и устранение неисправностей в электрооборудовании</w:t>
            </w:r>
          </w:p>
        </w:tc>
      </w:tr>
      <w:tr w:rsidR="000530A7" w:rsidRPr="000C7A42" w14:paraId="2BDEC781" w14:textId="77777777" w:rsidTr="00946B49">
        <w:trPr>
          <w:trHeight w:val="20"/>
        </w:trPr>
        <w:tc>
          <w:tcPr>
            <w:tcW w:w="1321" w:type="pct"/>
            <w:vMerge/>
          </w:tcPr>
          <w:p w14:paraId="4AA06F2B" w14:textId="77777777" w:rsidR="005D0278" w:rsidRPr="000C7A42" w:rsidRDefault="005D0278" w:rsidP="005D0278">
            <w:pPr>
              <w:rPr>
                <w:bCs w:val="0"/>
                <w:szCs w:val="20"/>
              </w:rPr>
            </w:pPr>
          </w:p>
        </w:tc>
        <w:tc>
          <w:tcPr>
            <w:tcW w:w="3679" w:type="pct"/>
          </w:tcPr>
          <w:p w14:paraId="07D5B072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Полная отладка и проверка на работоспособность систем аэронавигационного и приборного оборудования</w:t>
            </w:r>
          </w:p>
        </w:tc>
      </w:tr>
      <w:tr w:rsidR="000530A7" w:rsidRPr="000C7A42" w14:paraId="49060F98" w14:textId="77777777" w:rsidTr="00946B49">
        <w:trPr>
          <w:trHeight w:val="20"/>
        </w:trPr>
        <w:tc>
          <w:tcPr>
            <w:tcW w:w="1321" w:type="pct"/>
            <w:vMerge w:val="restart"/>
          </w:tcPr>
          <w:p w14:paraId="1C985B49" w14:textId="77777777" w:rsidR="005D0278" w:rsidRPr="000C7A42" w:rsidRDefault="005D0278" w:rsidP="005D0278">
            <w:pPr>
              <w:widowControl w:val="0"/>
              <w:rPr>
                <w:bCs w:val="0"/>
                <w:sz w:val="22"/>
                <w:szCs w:val="20"/>
              </w:rPr>
            </w:pPr>
            <w:r w:rsidRPr="000C7A42" w:rsidDel="002A1D54">
              <w:rPr>
                <w:szCs w:val="20"/>
              </w:rPr>
              <w:t>Необходимые умения</w:t>
            </w:r>
          </w:p>
        </w:tc>
        <w:tc>
          <w:tcPr>
            <w:tcW w:w="3679" w:type="pct"/>
          </w:tcPr>
          <w:p w14:paraId="1BF2B492" w14:textId="2F97A2BE" w:rsidR="005D0278" w:rsidRPr="000C7A42" w:rsidRDefault="00B1339E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Осуществлять</w:t>
            </w:r>
            <w:r w:rsidR="005D0278" w:rsidRPr="000C7A42">
              <w:rPr>
                <w:bCs w:val="0"/>
              </w:rPr>
              <w:t xml:space="preserve"> проверку на работоспособность статической и динамической систем анероидно-мембранных приборов</w:t>
            </w:r>
          </w:p>
        </w:tc>
      </w:tr>
      <w:tr w:rsidR="000530A7" w:rsidRPr="000C7A42" w14:paraId="6A0EB4A1" w14:textId="77777777" w:rsidTr="00946B49">
        <w:trPr>
          <w:trHeight w:val="20"/>
        </w:trPr>
        <w:tc>
          <w:tcPr>
            <w:tcW w:w="1321" w:type="pct"/>
            <w:vMerge/>
          </w:tcPr>
          <w:p w14:paraId="089109CC" w14:textId="77777777" w:rsidR="005D0278" w:rsidRPr="000C7A42" w:rsidDel="002A1D54" w:rsidRDefault="005D0278" w:rsidP="005D027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3F3186D7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Регулировать систему автоматической подачи кислорода</w:t>
            </w:r>
          </w:p>
        </w:tc>
      </w:tr>
      <w:tr w:rsidR="000530A7" w:rsidRPr="000C7A42" w14:paraId="08DEBCB6" w14:textId="77777777" w:rsidTr="00946B49">
        <w:trPr>
          <w:trHeight w:val="20"/>
        </w:trPr>
        <w:tc>
          <w:tcPr>
            <w:tcW w:w="1321" w:type="pct"/>
            <w:vMerge/>
          </w:tcPr>
          <w:p w14:paraId="51346C1D" w14:textId="77777777" w:rsidR="005D0278" w:rsidRPr="000C7A42" w:rsidDel="002A1D54" w:rsidRDefault="005D0278" w:rsidP="005D027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63247664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Проверять на герметичность систему заправки жидким и газообразным кислородом</w:t>
            </w:r>
          </w:p>
        </w:tc>
      </w:tr>
      <w:tr w:rsidR="000530A7" w:rsidRPr="000C7A42" w14:paraId="7AB50F8D" w14:textId="77777777" w:rsidTr="00946B49">
        <w:trPr>
          <w:trHeight w:val="20"/>
        </w:trPr>
        <w:tc>
          <w:tcPr>
            <w:tcW w:w="1321" w:type="pct"/>
            <w:vMerge/>
          </w:tcPr>
          <w:p w14:paraId="63FA588C" w14:textId="77777777" w:rsidR="005D0278" w:rsidRPr="000C7A42" w:rsidDel="002A1D54" w:rsidRDefault="005D0278" w:rsidP="005D027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1623E92D" w14:textId="4C785CD6" w:rsidR="005D0278" w:rsidRPr="000C7A42" w:rsidRDefault="00B1339E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</w:t>
            </w:r>
            <w:r w:rsidR="005D0278" w:rsidRPr="000C7A42">
              <w:rPr>
                <w:bCs w:val="0"/>
              </w:rPr>
              <w:t xml:space="preserve"> окончательную отработку и регулировку под током автоматики топливных систем летательных аппаратов</w:t>
            </w:r>
          </w:p>
        </w:tc>
      </w:tr>
      <w:tr w:rsidR="000530A7" w:rsidRPr="000C7A42" w14:paraId="298D01ED" w14:textId="77777777" w:rsidTr="00946B49">
        <w:trPr>
          <w:trHeight w:val="20"/>
        </w:trPr>
        <w:tc>
          <w:tcPr>
            <w:tcW w:w="1321" w:type="pct"/>
            <w:vMerge/>
          </w:tcPr>
          <w:p w14:paraId="0F229ADF" w14:textId="77777777" w:rsidR="005D0278" w:rsidRPr="000C7A42" w:rsidDel="002A1D54" w:rsidRDefault="005D0278" w:rsidP="005D027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3D9C2039" w14:textId="781B9069" w:rsidR="005D0278" w:rsidRPr="000C7A42" w:rsidRDefault="00B1339E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</w:t>
            </w:r>
            <w:r w:rsidR="005D0278" w:rsidRPr="000C7A42">
              <w:rPr>
                <w:bCs w:val="0"/>
              </w:rPr>
              <w:t xml:space="preserve"> доводку и регулирование под током систем флюгирования</w:t>
            </w:r>
          </w:p>
        </w:tc>
      </w:tr>
      <w:tr w:rsidR="000530A7" w:rsidRPr="000C7A42" w14:paraId="2D70BB3D" w14:textId="77777777" w:rsidTr="00946B49">
        <w:trPr>
          <w:trHeight w:val="20"/>
        </w:trPr>
        <w:tc>
          <w:tcPr>
            <w:tcW w:w="1321" w:type="pct"/>
            <w:vMerge/>
          </w:tcPr>
          <w:p w14:paraId="218FA50F" w14:textId="77777777" w:rsidR="005D0278" w:rsidRPr="000C7A42" w:rsidDel="002A1D54" w:rsidRDefault="005D0278" w:rsidP="005D027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1EBC00A0" w14:textId="1EECFCFA" w:rsidR="005D0278" w:rsidRPr="000C7A42" w:rsidRDefault="003D37FA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Производить</w:t>
            </w:r>
            <w:r w:rsidR="005D0278" w:rsidRPr="000C7A42">
              <w:rPr>
                <w:bCs w:val="0"/>
              </w:rPr>
              <w:t xml:space="preserve"> отработку под током систем радиодатчиков</w:t>
            </w:r>
          </w:p>
        </w:tc>
      </w:tr>
      <w:tr w:rsidR="000530A7" w:rsidRPr="000C7A42" w14:paraId="672FF482" w14:textId="77777777" w:rsidTr="00946B49">
        <w:trPr>
          <w:trHeight w:val="20"/>
        </w:trPr>
        <w:tc>
          <w:tcPr>
            <w:tcW w:w="1321" w:type="pct"/>
            <w:vMerge/>
          </w:tcPr>
          <w:p w14:paraId="58CBE714" w14:textId="77777777" w:rsidR="005D0278" w:rsidRPr="000C7A42" w:rsidDel="002A1D54" w:rsidRDefault="005D0278" w:rsidP="005D027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216CD4E4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Проверять функционирование приборной платы центрального процессора</w:t>
            </w:r>
          </w:p>
        </w:tc>
      </w:tr>
      <w:tr w:rsidR="000530A7" w:rsidRPr="000C7A42" w14:paraId="12A3B866" w14:textId="77777777" w:rsidTr="00946B49">
        <w:trPr>
          <w:trHeight w:val="20"/>
        </w:trPr>
        <w:tc>
          <w:tcPr>
            <w:tcW w:w="1321" w:type="pct"/>
            <w:vMerge/>
          </w:tcPr>
          <w:p w14:paraId="35C41C95" w14:textId="77777777" w:rsidR="005D0278" w:rsidRPr="000C7A42" w:rsidDel="002A1D54" w:rsidRDefault="005D0278" w:rsidP="005D0278">
            <w:pPr>
              <w:widowControl w:val="0"/>
              <w:rPr>
                <w:szCs w:val="20"/>
              </w:rPr>
            </w:pPr>
          </w:p>
        </w:tc>
        <w:tc>
          <w:tcPr>
            <w:tcW w:w="3679" w:type="pct"/>
          </w:tcPr>
          <w:p w14:paraId="3F89558C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Выполнять проверку электрических сигналов адресной шины и шины данных приборной платы центрального процессора</w:t>
            </w:r>
          </w:p>
        </w:tc>
      </w:tr>
      <w:tr w:rsidR="000530A7" w:rsidRPr="000C7A42" w14:paraId="3697E766" w14:textId="77777777" w:rsidTr="00946B49">
        <w:trPr>
          <w:trHeight w:val="20"/>
        </w:trPr>
        <w:tc>
          <w:tcPr>
            <w:tcW w:w="1321" w:type="pct"/>
            <w:vMerge w:val="restart"/>
          </w:tcPr>
          <w:p w14:paraId="2DE5E10B" w14:textId="77777777" w:rsidR="005D0278" w:rsidRPr="000C7A42" w:rsidDel="002A1D54" w:rsidRDefault="005D0278" w:rsidP="005D0278">
            <w:pPr>
              <w:rPr>
                <w:szCs w:val="20"/>
              </w:rPr>
            </w:pPr>
            <w:r w:rsidRPr="000C7A42">
              <w:rPr>
                <w:szCs w:val="20"/>
              </w:rPr>
              <w:t>Необходимые знания</w:t>
            </w:r>
          </w:p>
        </w:tc>
        <w:tc>
          <w:tcPr>
            <w:tcW w:w="3679" w:type="pct"/>
          </w:tcPr>
          <w:p w14:paraId="66F7417B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Технология доводки сложных систем электрооборудования летательных аппаратов</w:t>
            </w:r>
          </w:p>
        </w:tc>
      </w:tr>
      <w:tr w:rsidR="000530A7" w:rsidRPr="000C7A42" w14:paraId="5A5B3C6F" w14:textId="77777777" w:rsidTr="00946B49">
        <w:trPr>
          <w:trHeight w:val="20"/>
        </w:trPr>
        <w:tc>
          <w:tcPr>
            <w:tcW w:w="1321" w:type="pct"/>
            <w:vMerge/>
          </w:tcPr>
          <w:p w14:paraId="7C94F41D" w14:textId="77777777" w:rsidR="005D0278" w:rsidRPr="000C7A42" w:rsidRDefault="005D0278" w:rsidP="005D027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79660859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Технические условия на окончательную отработку и регулирование работоспособности всего электрооборудования летательных аппаратов</w:t>
            </w:r>
          </w:p>
        </w:tc>
      </w:tr>
      <w:tr w:rsidR="000530A7" w:rsidRPr="000C7A42" w14:paraId="6BA920A3" w14:textId="77777777" w:rsidTr="00946B49">
        <w:trPr>
          <w:trHeight w:val="20"/>
        </w:trPr>
        <w:tc>
          <w:tcPr>
            <w:tcW w:w="1321" w:type="pct"/>
            <w:vMerge/>
          </w:tcPr>
          <w:p w14:paraId="792A6322" w14:textId="77777777" w:rsidR="005D0278" w:rsidRPr="000C7A42" w:rsidRDefault="005D0278" w:rsidP="005D027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6A2A165F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Конструктивные особенности монтируемого и регулируемого электрооборудования</w:t>
            </w:r>
          </w:p>
        </w:tc>
      </w:tr>
      <w:tr w:rsidR="000530A7" w:rsidRPr="000C7A42" w14:paraId="2378125B" w14:textId="77777777" w:rsidTr="00946B49">
        <w:trPr>
          <w:trHeight w:val="20"/>
        </w:trPr>
        <w:tc>
          <w:tcPr>
            <w:tcW w:w="1321" w:type="pct"/>
            <w:vMerge/>
          </w:tcPr>
          <w:p w14:paraId="5255FD28" w14:textId="77777777" w:rsidR="005D0278" w:rsidRPr="000C7A42" w:rsidRDefault="005D0278" w:rsidP="005D027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47DDCFC2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Особенности эксплуатации и ремонта электрооборудования летательных аппаратов различных типов</w:t>
            </w:r>
          </w:p>
        </w:tc>
      </w:tr>
      <w:tr w:rsidR="000530A7" w:rsidRPr="000C7A42" w14:paraId="412DED1B" w14:textId="77777777" w:rsidTr="00946B49">
        <w:trPr>
          <w:trHeight w:val="20"/>
        </w:trPr>
        <w:tc>
          <w:tcPr>
            <w:tcW w:w="1321" w:type="pct"/>
            <w:vMerge/>
          </w:tcPr>
          <w:p w14:paraId="5064EE78" w14:textId="77777777" w:rsidR="005D0278" w:rsidRPr="000C7A42" w:rsidRDefault="005D0278" w:rsidP="005D027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4B1D6163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Методы регулирования и наладки электрооборудования летательных аппаратов различных типов</w:t>
            </w:r>
          </w:p>
        </w:tc>
      </w:tr>
      <w:tr w:rsidR="000530A7" w:rsidRPr="000C7A42" w14:paraId="600F0C6F" w14:textId="77777777" w:rsidTr="00946B49">
        <w:trPr>
          <w:trHeight w:val="20"/>
        </w:trPr>
        <w:tc>
          <w:tcPr>
            <w:tcW w:w="1321" w:type="pct"/>
            <w:vMerge/>
          </w:tcPr>
          <w:p w14:paraId="19EDEBFE" w14:textId="77777777" w:rsidR="005D0278" w:rsidRPr="000C7A42" w:rsidRDefault="005D0278" w:rsidP="005D027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5783382D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Способы обнаружения и устранения дефектов монтажа электрооборудования</w:t>
            </w:r>
          </w:p>
        </w:tc>
      </w:tr>
      <w:tr w:rsidR="000530A7" w:rsidRPr="000C7A42" w14:paraId="750F88FA" w14:textId="77777777" w:rsidTr="00946B49">
        <w:trPr>
          <w:trHeight w:val="20"/>
        </w:trPr>
        <w:tc>
          <w:tcPr>
            <w:tcW w:w="1321" w:type="pct"/>
            <w:vMerge/>
          </w:tcPr>
          <w:p w14:paraId="3C5CE25B" w14:textId="77777777" w:rsidR="005D0278" w:rsidRPr="000C7A42" w:rsidRDefault="005D0278" w:rsidP="005D027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52648357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Основы электроники в объеме выполняемых работ</w:t>
            </w:r>
          </w:p>
        </w:tc>
      </w:tr>
      <w:tr w:rsidR="000530A7" w:rsidRPr="000C7A42" w14:paraId="6C184B49" w14:textId="77777777" w:rsidTr="00946B49">
        <w:trPr>
          <w:trHeight w:val="20"/>
        </w:trPr>
        <w:tc>
          <w:tcPr>
            <w:tcW w:w="1321" w:type="pct"/>
            <w:vMerge/>
          </w:tcPr>
          <w:p w14:paraId="2961393A" w14:textId="77777777" w:rsidR="005D0278" w:rsidRPr="000C7A42" w:rsidRDefault="005D0278" w:rsidP="005D027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11DD2670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 к организации рабочего места при выполнении работ по монтажу электрооборудования летательных аппаратов</w:t>
            </w:r>
          </w:p>
        </w:tc>
      </w:tr>
      <w:tr w:rsidR="000530A7" w:rsidRPr="000C7A42" w14:paraId="36B11169" w14:textId="77777777" w:rsidTr="00946B49">
        <w:trPr>
          <w:trHeight w:val="20"/>
        </w:trPr>
        <w:tc>
          <w:tcPr>
            <w:tcW w:w="1321" w:type="pct"/>
            <w:vMerge/>
          </w:tcPr>
          <w:p w14:paraId="7B0D1CFD" w14:textId="77777777" w:rsidR="005D0278" w:rsidRPr="000C7A42" w:rsidRDefault="005D0278" w:rsidP="005D0278">
            <w:pPr>
              <w:rPr>
                <w:szCs w:val="20"/>
              </w:rPr>
            </w:pPr>
          </w:p>
        </w:tc>
        <w:tc>
          <w:tcPr>
            <w:tcW w:w="3679" w:type="pct"/>
          </w:tcPr>
          <w:p w14:paraId="411DFE49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Требования охраны труда, промышленной безопасности и электробезопасности при выполнении монтажа электрооборудования летательных аппаратов</w:t>
            </w:r>
          </w:p>
        </w:tc>
      </w:tr>
      <w:tr w:rsidR="000530A7" w:rsidRPr="000C7A42" w14:paraId="366AD03D" w14:textId="77777777" w:rsidTr="00946B49">
        <w:trPr>
          <w:trHeight w:val="20"/>
        </w:trPr>
        <w:tc>
          <w:tcPr>
            <w:tcW w:w="1321" w:type="pct"/>
          </w:tcPr>
          <w:p w14:paraId="41F5A949" w14:textId="77777777" w:rsidR="005D0278" w:rsidRPr="000C7A42" w:rsidDel="002A1D54" w:rsidRDefault="005D0278" w:rsidP="005D0278">
            <w:pPr>
              <w:widowControl w:val="0"/>
              <w:rPr>
                <w:sz w:val="22"/>
                <w:szCs w:val="20"/>
              </w:rPr>
            </w:pPr>
            <w:r w:rsidRPr="000C7A42">
              <w:rPr>
                <w:szCs w:val="20"/>
              </w:rPr>
              <w:t>Другие характеристики</w:t>
            </w:r>
          </w:p>
        </w:tc>
        <w:tc>
          <w:tcPr>
            <w:tcW w:w="3679" w:type="pct"/>
          </w:tcPr>
          <w:p w14:paraId="086C1B95" w14:textId="77777777" w:rsidR="005D0278" w:rsidRPr="000C7A42" w:rsidRDefault="005D0278" w:rsidP="005D0278">
            <w:pPr>
              <w:jc w:val="both"/>
              <w:rPr>
                <w:bCs w:val="0"/>
              </w:rPr>
            </w:pPr>
            <w:r w:rsidRPr="000C7A42">
              <w:rPr>
                <w:bCs w:val="0"/>
              </w:rPr>
              <w:t>-</w:t>
            </w:r>
          </w:p>
        </w:tc>
      </w:tr>
    </w:tbl>
    <w:p w14:paraId="50EE5EA7" w14:textId="77777777" w:rsidR="006C19D1" w:rsidRPr="000C7A42" w:rsidRDefault="006C19D1" w:rsidP="007E7561">
      <w:pPr>
        <w:ind w:left="-11"/>
      </w:pPr>
    </w:p>
    <w:p w14:paraId="63B1FDE3" w14:textId="77777777" w:rsidR="006C19D1" w:rsidRPr="000C7A42" w:rsidRDefault="00DA4382" w:rsidP="006C19D1">
      <w:pPr>
        <w:pStyle w:val="1"/>
      </w:pPr>
      <w:bookmarkStart w:id="24" w:name="_Toc70589545"/>
      <w:r w:rsidRPr="000C7A42">
        <w:t>IV. Сведения об организациях</w:t>
      </w:r>
      <w:r w:rsidR="00FD387B" w:rsidRPr="000C7A42">
        <w:t xml:space="preserve"> – </w:t>
      </w:r>
      <w:r w:rsidRPr="000C7A42">
        <w:t>разработчиках профессионального стандарта</w:t>
      </w:r>
      <w:bookmarkEnd w:id="24"/>
    </w:p>
    <w:p w14:paraId="2110F4C4" w14:textId="77777777" w:rsidR="00946B49" w:rsidRPr="000C7A42" w:rsidRDefault="00946B49" w:rsidP="007E7561">
      <w:pPr>
        <w:ind w:left="-11"/>
      </w:pPr>
    </w:p>
    <w:p w14:paraId="3E65E9C5" w14:textId="430DD52F" w:rsidR="000E37A3" w:rsidRPr="000C7A42" w:rsidRDefault="000E37A3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4.1.</w:t>
      </w:r>
      <w:r w:rsidR="00FD387B" w:rsidRPr="000C7A42">
        <w:rPr>
          <w:b/>
          <w:bCs w:val="0"/>
        </w:rPr>
        <w:t xml:space="preserve"> </w:t>
      </w:r>
      <w:r w:rsidRPr="000C7A42">
        <w:rPr>
          <w:b/>
          <w:bCs w:val="0"/>
        </w:rPr>
        <w:t>Ответственная организация</w:t>
      </w:r>
      <w:r w:rsidR="00FD387B" w:rsidRPr="000C7A42">
        <w:rPr>
          <w:b/>
          <w:bCs w:val="0"/>
        </w:rPr>
        <w:t>-</w:t>
      </w:r>
      <w:r w:rsidRPr="000C7A42">
        <w:rPr>
          <w:b/>
          <w:bCs w:val="0"/>
        </w:rPr>
        <w:t>разработчик</w:t>
      </w:r>
    </w:p>
    <w:p w14:paraId="04B832BC" w14:textId="77777777" w:rsidR="00946B49" w:rsidRPr="000C7A42" w:rsidRDefault="00946B49" w:rsidP="007E7561">
      <w:pPr>
        <w:ind w:left="-11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7"/>
      </w:tblGrid>
      <w:tr w:rsidR="000530A7" w:rsidRPr="000C7A42" w14:paraId="6C492D65" w14:textId="77777777" w:rsidTr="008311A6">
        <w:trPr>
          <w:trHeight w:val="20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2" w:space="0" w:color="808080"/>
              <w:bottom w:val="single" w:sz="4" w:space="0" w:color="A6A6A6" w:themeColor="background1" w:themeShade="A6"/>
              <w:right w:val="single" w:sz="4" w:space="0" w:color="7F7F7F"/>
            </w:tcBorders>
            <w:vAlign w:val="center"/>
          </w:tcPr>
          <w:p w14:paraId="579AE4D2" w14:textId="56B238BF" w:rsidR="00EB35C0" w:rsidRPr="000C7A42" w:rsidRDefault="003D265E" w:rsidP="00FD387B">
            <w:pPr>
              <w:pStyle w:val="aff4"/>
              <w:spacing w:after="0"/>
              <w:ind w:firstLine="0"/>
              <w:jc w:val="left"/>
              <w:rPr>
                <w:szCs w:val="20"/>
              </w:rPr>
            </w:pPr>
            <w:r w:rsidRPr="000C7A42">
              <w:rPr>
                <w:szCs w:val="20"/>
              </w:rPr>
              <w:t>Совет по профессиональным квалификациям в авиастроении</w:t>
            </w:r>
          </w:p>
        </w:tc>
      </w:tr>
      <w:tr w:rsidR="003C3A58" w:rsidRPr="000C7A42" w14:paraId="3CB6F941" w14:textId="77777777" w:rsidTr="008311A6">
        <w:trPr>
          <w:trHeight w:val="20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5F651D" w14:textId="1EDF0D96" w:rsidR="003C3A58" w:rsidRPr="000C7A42" w:rsidRDefault="003C3A58" w:rsidP="003C3A58">
            <w:pPr>
              <w:rPr>
                <w:bCs w:val="0"/>
                <w:szCs w:val="20"/>
              </w:rPr>
            </w:pPr>
            <w:r>
              <w:t>Алешин Борис Сергеевич - Председатель СПК в авиастроении, Советник президента по науке и технологиям ПАО «ОАК»</w:t>
            </w:r>
          </w:p>
        </w:tc>
      </w:tr>
    </w:tbl>
    <w:p w14:paraId="0B4D4F98" w14:textId="77777777" w:rsidR="00946B49" w:rsidRPr="000C7A42" w:rsidRDefault="00946B49" w:rsidP="007E7561">
      <w:pPr>
        <w:ind w:left="-11"/>
      </w:pPr>
    </w:p>
    <w:p w14:paraId="452B92DD" w14:textId="2FF33543" w:rsidR="000B5945" w:rsidRPr="000C7A42" w:rsidRDefault="000B5945" w:rsidP="007E7561">
      <w:pPr>
        <w:ind w:left="-11"/>
        <w:rPr>
          <w:b/>
          <w:bCs w:val="0"/>
        </w:rPr>
      </w:pPr>
      <w:r w:rsidRPr="000C7A42">
        <w:rPr>
          <w:b/>
          <w:bCs w:val="0"/>
        </w:rPr>
        <w:t>4.2. Наименования организаций-разработчиков</w:t>
      </w:r>
    </w:p>
    <w:p w14:paraId="204F2A47" w14:textId="0D02D727" w:rsidR="00946B49" w:rsidRDefault="00946B49" w:rsidP="007E7561">
      <w:pPr>
        <w:ind w:left="-1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77"/>
        <w:gridCol w:w="9718"/>
      </w:tblGrid>
      <w:tr w:rsidR="003C3A58" w:rsidRPr="00BC530F" w14:paraId="381542A3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5B730FC5" w14:textId="77777777" w:rsidR="003C3A58" w:rsidRPr="00563BA4" w:rsidRDefault="003C3A58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6830ED87" w14:textId="20CB68CF" w:rsidR="003C3A58" w:rsidRPr="00BC530F" w:rsidRDefault="003C3A58" w:rsidP="00AF0043">
            <w:r w:rsidRPr="00BC530F">
              <w:t>ИАЗ-филиал ПАО «Корпорация Иркут»</w:t>
            </w:r>
            <w:r w:rsidR="00352AD0" w:rsidRPr="008311A6">
              <w:t>, город Иркутск</w:t>
            </w:r>
          </w:p>
        </w:tc>
      </w:tr>
      <w:tr w:rsidR="003C3A58" w:rsidRPr="00BC530F" w14:paraId="7548792D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22AA44F4" w14:textId="77777777" w:rsidR="003C3A58" w:rsidRPr="00BC530F" w:rsidRDefault="003C3A58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79240108" w14:textId="127AC980" w:rsidR="003C3A58" w:rsidRPr="00BC530F" w:rsidRDefault="003C3A58" w:rsidP="00AF0043">
            <w:r w:rsidRPr="00BC530F">
              <w:t>ПАО «Корпорация Иркут»</w:t>
            </w:r>
            <w:r w:rsidR="00352AD0" w:rsidRPr="008311A6">
              <w:t>, город Москва</w:t>
            </w:r>
          </w:p>
        </w:tc>
      </w:tr>
      <w:tr w:rsidR="003C3A58" w:rsidRPr="00BC530F" w14:paraId="655357EF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785DBB7D" w14:textId="77777777" w:rsidR="003C3A58" w:rsidRPr="00BC530F" w:rsidRDefault="003C3A58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3EEEAC43" w14:textId="2B3D39A7" w:rsidR="003C3A58" w:rsidRPr="00BC530F" w:rsidRDefault="003C3A58" w:rsidP="00AF0043">
            <w:r w:rsidRPr="00BC530F">
              <w:t>НАЗ «Сокол» - филиал АО «РСК «МиГ»</w:t>
            </w:r>
            <w:r w:rsidR="00352AD0" w:rsidRPr="008311A6">
              <w:t>, город Нижний Новгород</w:t>
            </w:r>
          </w:p>
        </w:tc>
      </w:tr>
      <w:tr w:rsidR="003C3A58" w:rsidRPr="00BC530F" w14:paraId="0C1B1BB2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78BBCBA9" w14:textId="77777777" w:rsidR="003C3A58" w:rsidRPr="00BC530F" w:rsidRDefault="003C3A58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578107F5" w14:textId="0B7E79B6" w:rsidR="003C3A58" w:rsidRPr="00BC530F" w:rsidRDefault="003C3A58" w:rsidP="00AF0043">
            <w:r w:rsidRPr="00BC530F">
              <w:t>ОКБ им. А.И. Микояна АО «РСК «МиГ»</w:t>
            </w:r>
            <w:r w:rsidR="00352AD0" w:rsidRPr="00BC530F">
              <w:t>, город Москва</w:t>
            </w:r>
          </w:p>
        </w:tc>
      </w:tr>
      <w:tr w:rsidR="003C3A58" w:rsidRPr="00BC530F" w14:paraId="4CE4E66A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07023F67" w14:textId="77777777" w:rsidR="003C3A58" w:rsidRPr="00BC530F" w:rsidRDefault="003C3A58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7C470DAF" w14:textId="4031516E" w:rsidR="003C3A58" w:rsidRPr="00BC530F" w:rsidRDefault="003C3A58" w:rsidP="00AF0043">
            <w:r w:rsidRPr="00BC530F">
              <w:t>АО «РСК «МиГ»</w:t>
            </w:r>
            <w:r w:rsidR="00352AD0" w:rsidRPr="00BC530F">
              <w:t xml:space="preserve"> ЛАЗ им. П.А. Воронина, город Москва</w:t>
            </w:r>
          </w:p>
        </w:tc>
      </w:tr>
      <w:tr w:rsidR="00352AD0" w:rsidRPr="00BC530F" w14:paraId="6E0C69CE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6259B347" w14:textId="77777777" w:rsidR="00352AD0" w:rsidRPr="00BC530F" w:rsidRDefault="00352AD0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263F8635" w14:textId="72C9A93B" w:rsidR="00352AD0" w:rsidRPr="008311A6" w:rsidRDefault="00352AD0" w:rsidP="00AF0043">
            <w:r w:rsidRPr="008311A6">
              <w:t>АО «РСК «МИГ», город Москва</w:t>
            </w:r>
          </w:p>
        </w:tc>
      </w:tr>
      <w:tr w:rsidR="003C3A58" w:rsidRPr="00BC530F" w14:paraId="5EB393CF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04684375" w14:textId="77777777" w:rsidR="003C3A58" w:rsidRPr="00BC530F" w:rsidRDefault="003C3A58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2EF095E7" w14:textId="5847D1BD" w:rsidR="003C3A58" w:rsidRPr="00BC530F" w:rsidRDefault="003C3A58" w:rsidP="00AF0043">
            <w:r w:rsidRPr="00BC530F">
              <w:t>АО «Авиастар-СП»</w:t>
            </w:r>
            <w:r w:rsidR="00352AD0" w:rsidRPr="00BC530F">
              <w:t>, город Ульяновск</w:t>
            </w:r>
          </w:p>
        </w:tc>
      </w:tr>
      <w:tr w:rsidR="003C3A58" w:rsidRPr="00BC530F" w14:paraId="10EB0900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27328CBB" w14:textId="77777777" w:rsidR="003C3A58" w:rsidRPr="00BC530F" w:rsidRDefault="003C3A58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594D98C8" w14:textId="6403E313" w:rsidR="003C3A58" w:rsidRPr="00BC530F" w:rsidRDefault="003C3A58" w:rsidP="00AF0043">
            <w:r w:rsidRPr="00BC530F">
              <w:t>ПАО «Компания «Сухой»</w:t>
            </w:r>
            <w:r w:rsidR="00352AD0" w:rsidRPr="00BC530F">
              <w:t>, город Москва</w:t>
            </w:r>
          </w:p>
        </w:tc>
      </w:tr>
      <w:tr w:rsidR="00352AD0" w:rsidRPr="00BC530F" w14:paraId="6DF4A0AE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4B8F3316" w14:textId="77777777" w:rsidR="00352AD0" w:rsidRPr="00BC530F" w:rsidRDefault="00352AD0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4FA7A869" w14:textId="2B9EF808" w:rsidR="00352AD0" w:rsidRPr="008311A6" w:rsidRDefault="00352AD0" w:rsidP="00AF0043">
            <w:r w:rsidRPr="008311A6">
              <w:t>КАЗ им. С.П. Горбунова ПАО «Туполев», город Казань</w:t>
            </w:r>
          </w:p>
        </w:tc>
      </w:tr>
      <w:tr w:rsidR="00352AD0" w:rsidRPr="00563BA4" w14:paraId="600EE26A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097EA821" w14:textId="77777777" w:rsidR="00352AD0" w:rsidRPr="00BC530F" w:rsidRDefault="00352AD0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5B04BE8C" w14:textId="1E63D4BF" w:rsidR="00352AD0" w:rsidRPr="00BC530F" w:rsidRDefault="00352AD0" w:rsidP="00AF0043">
            <w:r w:rsidRPr="00BC530F">
              <w:t>ПАО «Туполев», город Москва</w:t>
            </w:r>
          </w:p>
        </w:tc>
      </w:tr>
      <w:tr w:rsidR="003C3A58" w:rsidRPr="00563BA4" w14:paraId="55AA3BB5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74402600" w14:textId="77777777" w:rsidR="003C3A58" w:rsidRPr="00563BA4" w:rsidRDefault="003C3A58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5BFEB673" w14:textId="77777777" w:rsidR="003C3A58" w:rsidRPr="00563BA4" w:rsidRDefault="003C3A58" w:rsidP="00AF0043">
            <w:r w:rsidRPr="00563BA4">
              <w:t xml:space="preserve">ГБПОУ </w:t>
            </w:r>
            <w:r>
              <w:t>ПК им.</w:t>
            </w:r>
            <w:r w:rsidRPr="00563BA4">
              <w:t xml:space="preserve"> Н.Н. Годовикова», город Москва</w:t>
            </w:r>
          </w:p>
        </w:tc>
      </w:tr>
      <w:tr w:rsidR="003C3A58" w:rsidRPr="00563BA4" w14:paraId="523F83A9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7EC17819" w14:textId="77777777" w:rsidR="003C3A58" w:rsidRPr="00563BA4" w:rsidRDefault="003C3A58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5F29661E" w14:textId="77777777" w:rsidR="003C3A58" w:rsidRPr="00745FE5" w:rsidRDefault="003C3A58" w:rsidP="00AF0043">
            <w:r w:rsidRPr="00745FE5">
              <w:t>ОООР «СоюзМаш России», город Москва</w:t>
            </w:r>
          </w:p>
        </w:tc>
      </w:tr>
      <w:tr w:rsidR="003C3A58" w:rsidRPr="00563BA4" w14:paraId="7C85D38E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69AAC069" w14:textId="77777777" w:rsidR="003C3A58" w:rsidRPr="00563BA4" w:rsidRDefault="003C3A58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56A46A10" w14:textId="4C2591F2" w:rsidR="003C3A58" w:rsidRPr="00745FE5" w:rsidRDefault="003C3A58" w:rsidP="00DF6577">
            <w:r w:rsidRPr="00745FE5">
              <w:t>ФГБОУ ВО «Московский государственный технический университет имени Н.Э. Баумана», город Москва</w:t>
            </w:r>
          </w:p>
        </w:tc>
      </w:tr>
      <w:tr w:rsidR="003C3A58" w:rsidRPr="00563BA4" w14:paraId="48FB3C32" w14:textId="77777777" w:rsidTr="00AF0043">
        <w:trPr>
          <w:trHeight w:val="20"/>
          <w:jc w:val="center"/>
        </w:trPr>
        <w:tc>
          <w:tcPr>
            <w:tcW w:w="234" w:type="pct"/>
            <w:shd w:val="clear" w:color="auto" w:fill="auto"/>
          </w:tcPr>
          <w:p w14:paraId="3511F66F" w14:textId="77777777" w:rsidR="003C3A58" w:rsidRPr="00563BA4" w:rsidRDefault="003C3A58" w:rsidP="003C3A5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66" w:type="pct"/>
            <w:shd w:val="clear" w:color="auto" w:fill="auto"/>
          </w:tcPr>
          <w:p w14:paraId="0D27BFF1" w14:textId="77777777" w:rsidR="003C3A58" w:rsidRPr="00745FE5" w:rsidRDefault="003C3A58" w:rsidP="00AF0043">
            <w:r w:rsidRPr="00745FE5">
              <w:t>ФГБУ «ВНИИ труда» Минтруда России, город Москва</w:t>
            </w:r>
          </w:p>
        </w:tc>
      </w:tr>
    </w:tbl>
    <w:p w14:paraId="202E42A2" w14:textId="77777777" w:rsidR="00EB35C0" w:rsidRPr="000C7A42" w:rsidRDefault="00EB35C0" w:rsidP="003C3A58">
      <w:pPr>
        <w:ind w:left="-11"/>
      </w:pPr>
    </w:p>
    <w:sectPr w:rsidR="00EB35C0" w:rsidRPr="000C7A42" w:rsidSect="0057516D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41E8D" w14:textId="77777777" w:rsidR="00DF6577" w:rsidRDefault="00DF6577" w:rsidP="0085401D">
      <w:r>
        <w:separator/>
      </w:r>
    </w:p>
  </w:endnote>
  <w:endnote w:type="continuationSeparator" w:id="0">
    <w:p w14:paraId="59ADD01A" w14:textId="77777777" w:rsidR="00DF6577" w:rsidRDefault="00DF6577" w:rsidP="0085401D">
      <w:r>
        <w:continuationSeparator/>
      </w:r>
    </w:p>
  </w:endnote>
  <w:endnote w:id="1">
    <w:p w14:paraId="2B8B288E" w14:textId="77777777" w:rsidR="00DF6577" w:rsidRPr="000E37A3" w:rsidRDefault="00DF6577" w:rsidP="00B3349D">
      <w:pPr>
        <w:pStyle w:val="af0"/>
        <w:jc w:val="both"/>
      </w:pPr>
      <w:r w:rsidRPr="000E37A3">
        <w:rPr>
          <w:rStyle w:val="af2"/>
        </w:rPr>
        <w:endnoteRef/>
      </w:r>
      <w:r w:rsidRPr="000E37A3">
        <w:t xml:space="preserve"> Общероссийский классификатор занятий.</w:t>
      </w:r>
    </w:p>
  </w:endnote>
  <w:endnote w:id="2">
    <w:p w14:paraId="149F9D4A" w14:textId="77777777" w:rsidR="00DF6577" w:rsidRPr="000E37A3" w:rsidRDefault="00DF6577" w:rsidP="00B3349D">
      <w:pPr>
        <w:pStyle w:val="af0"/>
        <w:jc w:val="both"/>
      </w:pPr>
      <w:r w:rsidRPr="000E37A3">
        <w:rPr>
          <w:rStyle w:val="af2"/>
        </w:rPr>
        <w:endnoteRef/>
      </w:r>
      <w:r w:rsidRPr="000E37A3">
        <w:t xml:space="preserve"> Общероссийский классификатор видов экономической деятельности.</w:t>
      </w:r>
    </w:p>
  </w:endnote>
  <w:endnote w:id="3">
    <w:p w14:paraId="5D74B4CA" w14:textId="32B18BD6" w:rsidR="00DF6577" w:rsidRPr="00081FC9" w:rsidRDefault="00DF6577" w:rsidP="00314924">
      <w:pPr>
        <w:pStyle w:val="af0"/>
        <w:jc w:val="both"/>
        <w:rPr>
          <w:szCs w:val="20"/>
        </w:rPr>
      </w:pPr>
      <w:r w:rsidRPr="00081FC9">
        <w:rPr>
          <w:rStyle w:val="af2"/>
          <w:szCs w:val="20"/>
        </w:rPr>
        <w:endnoteRef/>
      </w:r>
      <w:r w:rsidRPr="00081FC9">
        <w:rPr>
          <w:szCs w:val="20"/>
        </w:rPr>
        <w:t xml:space="preserve"> </w:t>
      </w:r>
      <w:bookmarkStart w:id="8" w:name="_Hlk64639905"/>
      <w:bookmarkStart w:id="9" w:name="_Hlk37859463"/>
      <w:bookmarkStart w:id="10" w:name="_Hlk35631625"/>
      <w:r w:rsidRPr="003829B4">
        <w:rPr>
          <w:szCs w:val="20"/>
        </w:rPr>
        <w:t>Постановление Правительства Российской Федерации от 25 февраля 2000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szCs w:val="20"/>
        </w:rPr>
        <w:t>№ </w:t>
      </w:r>
      <w:r w:rsidRPr="003829B4">
        <w:rPr>
          <w:szCs w:val="20"/>
        </w:rPr>
        <w:t>10, ст.</w:t>
      </w:r>
      <w:r>
        <w:rPr>
          <w:szCs w:val="20"/>
        </w:rPr>
        <w:t> </w:t>
      </w:r>
      <w:r w:rsidRPr="003829B4">
        <w:rPr>
          <w:szCs w:val="20"/>
        </w:rPr>
        <w:t xml:space="preserve">1131; 2011, </w:t>
      </w:r>
      <w:r>
        <w:rPr>
          <w:szCs w:val="20"/>
        </w:rPr>
        <w:t>№ </w:t>
      </w:r>
      <w:r w:rsidRPr="003829B4">
        <w:rPr>
          <w:szCs w:val="20"/>
        </w:rPr>
        <w:t xml:space="preserve">26, ст. 3803); статья 265 Трудового кодекса Российской Федерации (Собрание законодательства Российской </w:t>
      </w:r>
      <w:bookmarkEnd w:id="8"/>
      <w:r w:rsidRPr="003829B4">
        <w:rPr>
          <w:szCs w:val="20"/>
        </w:rPr>
        <w:t xml:space="preserve">Федерации, 2002, </w:t>
      </w:r>
      <w:r>
        <w:rPr>
          <w:szCs w:val="20"/>
        </w:rPr>
        <w:t>№ </w:t>
      </w:r>
      <w:r w:rsidRPr="003829B4">
        <w:rPr>
          <w:szCs w:val="20"/>
        </w:rPr>
        <w:t xml:space="preserve">1, ст. 3; 2013, </w:t>
      </w:r>
      <w:r>
        <w:rPr>
          <w:szCs w:val="20"/>
        </w:rPr>
        <w:t>№ </w:t>
      </w:r>
      <w:r w:rsidRPr="003829B4">
        <w:rPr>
          <w:szCs w:val="20"/>
        </w:rPr>
        <w:t>14, ст. 1666</w:t>
      </w:r>
      <w:bookmarkEnd w:id="9"/>
      <w:r w:rsidRPr="003829B4">
        <w:rPr>
          <w:szCs w:val="20"/>
        </w:rPr>
        <w:t>).</w:t>
      </w:r>
      <w:bookmarkEnd w:id="10"/>
    </w:p>
  </w:endnote>
  <w:endnote w:id="4">
    <w:p w14:paraId="4A61E138" w14:textId="3F28A365" w:rsidR="00DF6577" w:rsidRPr="000E37A3" w:rsidRDefault="00DF6577" w:rsidP="00B3349D">
      <w:pPr>
        <w:pStyle w:val="af0"/>
        <w:jc w:val="both"/>
      </w:pPr>
      <w:r w:rsidRPr="000E37A3">
        <w:rPr>
          <w:rStyle w:val="af2"/>
        </w:rPr>
        <w:endnoteRef/>
      </w:r>
      <w:r w:rsidRPr="000E37A3">
        <w:t xml:space="preserve"> </w:t>
      </w:r>
      <w:bookmarkStart w:id="11" w:name="_Hlk68181409"/>
      <w:r w:rsidRPr="00C77FD7">
        <w:rPr>
          <w:color w:val="000000"/>
          <w:szCs w:val="20"/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color w:val="000000"/>
          <w:szCs w:val="20"/>
          <w:shd w:val="clear" w:color="auto" w:fill="FFFFFF"/>
        </w:rPr>
        <w:br/>
      </w:r>
      <w:r w:rsidRPr="00C77FD7">
        <w:rPr>
          <w:color w:val="000000"/>
          <w:szCs w:val="20"/>
          <w:shd w:val="clear" w:color="auto" w:fill="FFFFFF"/>
        </w:rPr>
        <w:t>от 28 января 2021 г. № 29н «Об утверждении Порядка проведения обязательных</w:t>
      </w:r>
      <w:r w:rsidRPr="00C77FD7">
        <w:rPr>
          <w:szCs w:val="20"/>
        </w:rPr>
        <w:t xml:space="preserve">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szCs w:val="20"/>
        </w:rPr>
        <w:br/>
      </w:r>
      <w:r w:rsidRPr="00C77FD7">
        <w:rPr>
          <w:szCs w:val="20"/>
        </w:rPr>
        <w:t>№ 62277).</w:t>
      </w:r>
      <w:bookmarkEnd w:id="11"/>
    </w:p>
  </w:endnote>
  <w:endnote w:id="5">
    <w:p w14:paraId="280A0A2C" w14:textId="2CD00B90" w:rsidR="00DF6577" w:rsidRPr="000E37A3" w:rsidRDefault="00DF6577" w:rsidP="00B3349D">
      <w:pPr>
        <w:pStyle w:val="af0"/>
        <w:jc w:val="both"/>
      </w:pPr>
      <w:r w:rsidRPr="000E37A3">
        <w:rPr>
          <w:rStyle w:val="af2"/>
        </w:rPr>
        <w:endnoteRef/>
      </w:r>
      <w:r w:rsidRPr="000E37A3">
        <w:t xml:space="preserve"> </w:t>
      </w:r>
      <w:bookmarkStart w:id="12" w:name="_Hlk63442407"/>
      <w:r w:rsidRPr="00E9396C">
        <w:rPr>
          <w:szCs w:val="20"/>
        </w:rPr>
        <w:t>Постановление Правительства Р</w:t>
      </w:r>
      <w:r>
        <w:rPr>
          <w:szCs w:val="20"/>
        </w:rPr>
        <w:t xml:space="preserve">оссийской </w:t>
      </w:r>
      <w:r w:rsidRPr="00E9396C">
        <w:rPr>
          <w:szCs w:val="20"/>
        </w:rPr>
        <w:t>Ф</w:t>
      </w:r>
      <w:r>
        <w:rPr>
          <w:szCs w:val="20"/>
        </w:rPr>
        <w:t>едерации</w:t>
      </w:r>
      <w:r w:rsidRPr="00E9396C">
        <w:rPr>
          <w:szCs w:val="20"/>
        </w:rPr>
        <w:t xml:space="preserve"> от 16</w:t>
      </w:r>
      <w:r>
        <w:rPr>
          <w:szCs w:val="20"/>
        </w:rPr>
        <w:t xml:space="preserve"> сентября </w:t>
      </w:r>
      <w:r w:rsidRPr="00E9396C">
        <w:rPr>
          <w:szCs w:val="20"/>
        </w:rPr>
        <w:t>2020</w:t>
      </w:r>
      <w:r>
        <w:rPr>
          <w:szCs w:val="20"/>
        </w:rPr>
        <w:t xml:space="preserve"> г.</w:t>
      </w:r>
      <w:r w:rsidRPr="00E9396C">
        <w:rPr>
          <w:szCs w:val="20"/>
        </w:rPr>
        <w:t xml:space="preserve"> №</w:t>
      </w:r>
      <w:r>
        <w:rPr>
          <w:szCs w:val="20"/>
        </w:rPr>
        <w:t> </w:t>
      </w:r>
      <w:r w:rsidRPr="00E9396C">
        <w:rPr>
          <w:szCs w:val="20"/>
        </w:rPr>
        <w:t>1479</w:t>
      </w:r>
      <w:r>
        <w:rPr>
          <w:szCs w:val="20"/>
        </w:rPr>
        <w:t xml:space="preserve"> «</w:t>
      </w:r>
      <w:r w:rsidRPr="00E9396C">
        <w:rPr>
          <w:szCs w:val="20"/>
        </w:rPr>
        <w:t>Об утверждении Правил противопожарного режима в Российской Федерации</w:t>
      </w:r>
      <w:r>
        <w:rPr>
          <w:szCs w:val="20"/>
        </w:rPr>
        <w:t xml:space="preserve">» (Собрание законодательства Российской Федерации, 2020, № 39, ст. 6056; 2021, № </w:t>
      </w:r>
      <w:r w:rsidR="008722A4">
        <w:rPr>
          <w:szCs w:val="20"/>
        </w:rPr>
        <w:t>2</w:t>
      </w:r>
      <w:r>
        <w:rPr>
          <w:szCs w:val="20"/>
        </w:rPr>
        <w:t xml:space="preserve">3, ст. </w:t>
      </w:r>
      <w:r w:rsidR="008722A4">
        <w:rPr>
          <w:szCs w:val="20"/>
        </w:rPr>
        <w:t>4041</w:t>
      </w:r>
      <w:r>
        <w:rPr>
          <w:szCs w:val="20"/>
        </w:rPr>
        <w:t>).</w:t>
      </w:r>
      <w:bookmarkEnd w:id="12"/>
    </w:p>
  </w:endnote>
  <w:endnote w:id="6">
    <w:p w14:paraId="2434F1E2" w14:textId="3492C494" w:rsidR="00DF6577" w:rsidRPr="000E37A3" w:rsidRDefault="00DF6577" w:rsidP="00B3349D">
      <w:pPr>
        <w:pStyle w:val="af0"/>
        <w:jc w:val="both"/>
      </w:pPr>
      <w:r w:rsidRPr="000E37A3">
        <w:rPr>
          <w:rStyle w:val="af2"/>
        </w:rPr>
        <w:endnoteRef/>
      </w:r>
      <w:r w:rsidRPr="000E37A3">
        <w:t xml:space="preserve"> </w:t>
      </w:r>
      <w:bookmarkStart w:id="13" w:name="_Hlk35343484"/>
      <w:r w:rsidRPr="003829B4">
        <w:rPr>
          <w:szCs w:val="20"/>
        </w:rPr>
        <w:t>Постановление Минтруда России, Минобразования России от 13 января 2003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szCs w:val="20"/>
        </w:rPr>
        <w:t> г.</w:t>
      </w:r>
      <w:r w:rsidRPr="003829B4">
        <w:rPr>
          <w:szCs w:val="20"/>
        </w:rPr>
        <w:t xml:space="preserve">, регистрационный </w:t>
      </w:r>
      <w:r>
        <w:rPr>
          <w:szCs w:val="20"/>
        </w:rPr>
        <w:t>№ </w:t>
      </w:r>
      <w:r w:rsidRPr="003829B4">
        <w:rPr>
          <w:szCs w:val="20"/>
        </w:rPr>
        <w:t>4209) с изменениями, внесенными приказом Минтруда России, Минобрнауки России от 30 ноября 2016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>697н/1490 (зарегистрирован Минюстом России 16 декабря 2016</w:t>
      </w:r>
      <w:r>
        <w:rPr>
          <w:szCs w:val="20"/>
        </w:rPr>
        <w:t> г.</w:t>
      </w:r>
      <w:r w:rsidRPr="003829B4">
        <w:rPr>
          <w:szCs w:val="20"/>
        </w:rPr>
        <w:t xml:space="preserve">, регистрационный </w:t>
      </w:r>
      <w:r>
        <w:rPr>
          <w:szCs w:val="20"/>
        </w:rPr>
        <w:t>№ </w:t>
      </w:r>
      <w:r w:rsidRPr="003829B4">
        <w:rPr>
          <w:szCs w:val="20"/>
        </w:rPr>
        <w:t>44767).</w:t>
      </w:r>
      <w:bookmarkEnd w:id="13"/>
    </w:p>
  </w:endnote>
  <w:endnote w:id="7">
    <w:p w14:paraId="1E3031E9" w14:textId="77777777" w:rsidR="00DF6577" w:rsidRPr="000E37A3" w:rsidRDefault="00DF6577" w:rsidP="00B3349D">
      <w:pPr>
        <w:jc w:val="both"/>
        <w:rPr>
          <w:sz w:val="20"/>
          <w:szCs w:val="20"/>
        </w:rPr>
      </w:pPr>
      <w:r w:rsidRPr="000E37A3">
        <w:rPr>
          <w:sz w:val="20"/>
          <w:szCs w:val="20"/>
          <w:vertAlign w:val="superscript"/>
        </w:rPr>
        <w:endnoteRef/>
      </w:r>
      <w:r w:rsidRPr="000E37A3">
        <w:rPr>
          <w:sz w:val="20"/>
          <w:szCs w:val="20"/>
        </w:rPr>
        <w:t xml:space="preserve"> Единый тарифно-квалификационный справочник работ и профессий рабочих</w:t>
      </w:r>
      <w:r>
        <w:rPr>
          <w:sz w:val="20"/>
          <w:szCs w:val="20"/>
        </w:rPr>
        <w:t>,</w:t>
      </w:r>
      <w:r w:rsidRPr="000E37A3">
        <w:rPr>
          <w:sz w:val="20"/>
          <w:szCs w:val="20"/>
        </w:rPr>
        <w:t xml:space="preserve"> выпуск 22, раздел «Производство и ремонт летательных аппаратов, двигателей и их оборудования».</w:t>
      </w:r>
    </w:p>
  </w:endnote>
  <w:endnote w:id="8">
    <w:p w14:paraId="39F78412" w14:textId="77777777" w:rsidR="00DF6577" w:rsidRPr="00130C32" w:rsidRDefault="00DF6577" w:rsidP="00B3349D">
      <w:pPr>
        <w:pStyle w:val="af0"/>
        <w:jc w:val="both"/>
      </w:pPr>
      <w:r w:rsidRPr="000E37A3">
        <w:rPr>
          <w:rStyle w:val="af2"/>
        </w:rPr>
        <w:endnoteRef/>
      </w:r>
      <w:r w:rsidRPr="000E37A3">
        <w:t xml:space="preserve"> Общероссийский классификатор профессий рабочих, должностей служащих и тарифных разрядов.</w:t>
      </w:r>
    </w:p>
  </w:endnote>
  <w:endnote w:id="9">
    <w:p w14:paraId="55EC651E" w14:textId="77777777" w:rsidR="00DF6577" w:rsidRPr="00AD7E53" w:rsidRDefault="00DF6577" w:rsidP="006B5A36">
      <w:pPr>
        <w:pStyle w:val="af0"/>
        <w:jc w:val="both"/>
      </w:pPr>
      <w:r w:rsidRPr="00AD7E53">
        <w:rPr>
          <w:rStyle w:val="af2"/>
        </w:rPr>
        <w:endnoteRef/>
      </w:r>
      <w:r w:rsidRPr="00AD7E53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12F84" w14:textId="77777777" w:rsidR="00DF6577" w:rsidRDefault="00DF6577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30</w:t>
    </w:r>
    <w:r>
      <w:rPr>
        <w:rStyle w:val="af5"/>
      </w:rPr>
      <w:fldChar w:fldCharType="end"/>
    </w:r>
  </w:p>
  <w:p w14:paraId="55A8A0EF" w14:textId="77777777" w:rsidR="00DF6577" w:rsidRPr="00EF3201" w:rsidRDefault="00DF6577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0B731" w14:textId="77777777" w:rsidR="00DF6577" w:rsidRDefault="00DF6577" w:rsidP="0085401D">
      <w:r>
        <w:separator/>
      </w:r>
    </w:p>
  </w:footnote>
  <w:footnote w:type="continuationSeparator" w:id="0">
    <w:p w14:paraId="78D65D92" w14:textId="77777777" w:rsidR="00DF6577" w:rsidRDefault="00DF6577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ABD0E" w14:textId="77777777" w:rsidR="00DF6577" w:rsidRDefault="00DF6577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30</w:t>
    </w:r>
    <w:r>
      <w:rPr>
        <w:rStyle w:val="af5"/>
      </w:rPr>
      <w:fldChar w:fldCharType="end"/>
    </w:r>
  </w:p>
  <w:p w14:paraId="4C23A451" w14:textId="77777777" w:rsidR="00DF6577" w:rsidRPr="00EF3201" w:rsidRDefault="00DF6577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946B6" w14:textId="20F56896" w:rsidR="00DF6577" w:rsidRPr="00172A48" w:rsidRDefault="00DF6577" w:rsidP="00DA4382">
    <w:pPr>
      <w:pStyle w:val="af6"/>
      <w:rPr>
        <w:sz w:val="20"/>
      </w:rPr>
    </w:pPr>
    <w:r w:rsidRPr="00172A48">
      <w:rPr>
        <w:sz w:val="20"/>
      </w:rPr>
      <w:fldChar w:fldCharType="begin"/>
    </w:r>
    <w:r w:rsidRPr="00172A48">
      <w:rPr>
        <w:sz w:val="20"/>
      </w:rPr>
      <w:instrText>PAGE   \* MERGEFORMAT</w:instrText>
    </w:r>
    <w:r w:rsidRPr="00172A48">
      <w:rPr>
        <w:sz w:val="20"/>
      </w:rPr>
      <w:fldChar w:fldCharType="separate"/>
    </w:r>
    <w:r w:rsidR="00DE4BB1">
      <w:rPr>
        <w:noProof/>
        <w:sz w:val="20"/>
      </w:rPr>
      <w:t>2</w:t>
    </w:r>
    <w:r w:rsidRPr="00172A48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5C23C" w14:textId="77777777" w:rsidR="00DF6577" w:rsidRPr="00476956" w:rsidRDefault="00DF6577" w:rsidP="00476956">
    <w:pPr>
      <w:pStyle w:val="af6"/>
      <w:tabs>
        <w:tab w:val="left" w:pos="7069"/>
        <w:tab w:val="center" w:pos="7285"/>
      </w:tabs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EA4A6" w14:textId="09349E52" w:rsidR="00DF6577" w:rsidRPr="00476956" w:rsidRDefault="00DF6577" w:rsidP="00DA4382">
    <w:pPr>
      <w:pStyle w:val="af6"/>
      <w:rPr>
        <w:sz w:val="20"/>
      </w:rPr>
    </w:pPr>
    <w:r w:rsidRPr="00476956">
      <w:rPr>
        <w:sz w:val="20"/>
      </w:rPr>
      <w:fldChar w:fldCharType="begin"/>
    </w:r>
    <w:r w:rsidRPr="00476956">
      <w:rPr>
        <w:sz w:val="20"/>
      </w:rPr>
      <w:instrText>PAGE   \* MERGEFORMAT</w:instrText>
    </w:r>
    <w:r w:rsidRPr="00476956">
      <w:rPr>
        <w:sz w:val="20"/>
      </w:rPr>
      <w:fldChar w:fldCharType="separate"/>
    </w:r>
    <w:r w:rsidR="00DE4BB1">
      <w:rPr>
        <w:noProof/>
        <w:sz w:val="20"/>
      </w:rPr>
      <w:t>21</w:t>
    </w:r>
    <w:r w:rsidRPr="00476956">
      <w:rPr>
        <w:sz w:val="2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61726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653376E1" w14:textId="078243F1" w:rsidR="00DF6577" w:rsidRPr="00476956" w:rsidRDefault="00DF6577">
        <w:pPr>
          <w:pStyle w:val="af6"/>
          <w:rPr>
            <w:sz w:val="20"/>
          </w:rPr>
        </w:pPr>
        <w:r w:rsidRPr="00476956">
          <w:rPr>
            <w:sz w:val="20"/>
          </w:rPr>
          <w:fldChar w:fldCharType="begin"/>
        </w:r>
        <w:r w:rsidRPr="00476956">
          <w:rPr>
            <w:sz w:val="20"/>
          </w:rPr>
          <w:instrText xml:space="preserve"> PAGE   \* MERGEFORMAT </w:instrText>
        </w:r>
        <w:r w:rsidRPr="00476956">
          <w:rPr>
            <w:sz w:val="20"/>
          </w:rPr>
          <w:fldChar w:fldCharType="separate"/>
        </w:r>
        <w:r w:rsidR="00DE4BB1">
          <w:rPr>
            <w:noProof/>
            <w:sz w:val="20"/>
          </w:rPr>
          <w:t>5</w:t>
        </w:r>
        <w:r w:rsidRPr="00476956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A2F29"/>
    <w:multiLevelType w:val="hybridMultilevel"/>
    <w:tmpl w:val="09324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E1F89"/>
    <w:multiLevelType w:val="hybridMultilevel"/>
    <w:tmpl w:val="623E7230"/>
    <w:lvl w:ilvl="0" w:tplc="3E022FF0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3446C"/>
    <w:multiLevelType w:val="hybridMultilevel"/>
    <w:tmpl w:val="374E20D6"/>
    <w:lvl w:ilvl="0" w:tplc="5C860B64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6"/>
  </w:num>
  <w:num w:numId="3">
    <w:abstractNumId w:val="19"/>
  </w:num>
  <w:num w:numId="4">
    <w:abstractNumId w:val="18"/>
  </w:num>
  <w:num w:numId="5">
    <w:abstractNumId w:val="21"/>
  </w:num>
  <w:num w:numId="6">
    <w:abstractNumId w:val="12"/>
  </w:num>
  <w:num w:numId="7">
    <w:abstractNumId w:val="31"/>
  </w:num>
  <w:num w:numId="8">
    <w:abstractNumId w:val="24"/>
  </w:num>
  <w:num w:numId="9">
    <w:abstractNumId w:val="22"/>
  </w:num>
  <w:num w:numId="10">
    <w:abstractNumId w:val="8"/>
  </w:num>
  <w:num w:numId="11">
    <w:abstractNumId w:val="14"/>
  </w:num>
  <w:num w:numId="12">
    <w:abstractNumId w:val="23"/>
  </w:num>
  <w:num w:numId="13">
    <w:abstractNumId w:val="33"/>
  </w:num>
  <w:num w:numId="14">
    <w:abstractNumId w:val="28"/>
  </w:num>
  <w:num w:numId="15">
    <w:abstractNumId w:val="17"/>
  </w:num>
  <w:num w:numId="16">
    <w:abstractNumId w:val="29"/>
  </w:num>
  <w:num w:numId="17">
    <w:abstractNumId w:val="25"/>
  </w:num>
  <w:num w:numId="18">
    <w:abstractNumId w:val="20"/>
  </w:num>
  <w:num w:numId="19">
    <w:abstractNumId w:val="32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30"/>
  </w:num>
  <w:num w:numId="30">
    <w:abstractNumId w:val="10"/>
  </w:num>
  <w:num w:numId="31">
    <w:abstractNumId w:val="13"/>
  </w:num>
  <w:num w:numId="32">
    <w:abstractNumId w:val="27"/>
  </w:num>
  <w:num w:numId="33">
    <w:abstractNumId w:val="16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4F0"/>
    <w:rsid w:val="00000591"/>
    <w:rsid w:val="0000106D"/>
    <w:rsid w:val="00002295"/>
    <w:rsid w:val="00002506"/>
    <w:rsid w:val="0000256D"/>
    <w:rsid w:val="00002FFA"/>
    <w:rsid w:val="0001159B"/>
    <w:rsid w:val="00011CF4"/>
    <w:rsid w:val="00012C68"/>
    <w:rsid w:val="00013C41"/>
    <w:rsid w:val="00013E36"/>
    <w:rsid w:val="00014209"/>
    <w:rsid w:val="0001422E"/>
    <w:rsid w:val="00014D3D"/>
    <w:rsid w:val="00014E6F"/>
    <w:rsid w:val="000173CB"/>
    <w:rsid w:val="00017735"/>
    <w:rsid w:val="0002029A"/>
    <w:rsid w:val="000217C8"/>
    <w:rsid w:val="00022DAA"/>
    <w:rsid w:val="00024744"/>
    <w:rsid w:val="00025D97"/>
    <w:rsid w:val="00030643"/>
    <w:rsid w:val="00030819"/>
    <w:rsid w:val="00031480"/>
    <w:rsid w:val="00031884"/>
    <w:rsid w:val="000318FC"/>
    <w:rsid w:val="0003258E"/>
    <w:rsid w:val="00034C54"/>
    <w:rsid w:val="000413F5"/>
    <w:rsid w:val="0004240C"/>
    <w:rsid w:val="00045455"/>
    <w:rsid w:val="0004577C"/>
    <w:rsid w:val="00046554"/>
    <w:rsid w:val="000468DF"/>
    <w:rsid w:val="00046A47"/>
    <w:rsid w:val="000472A3"/>
    <w:rsid w:val="00047F37"/>
    <w:rsid w:val="0005001C"/>
    <w:rsid w:val="00050548"/>
    <w:rsid w:val="0005062D"/>
    <w:rsid w:val="000512AB"/>
    <w:rsid w:val="000527F2"/>
    <w:rsid w:val="000530A7"/>
    <w:rsid w:val="000541B8"/>
    <w:rsid w:val="000542B2"/>
    <w:rsid w:val="00055BB8"/>
    <w:rsid w:val="00056000"/>
    <w:rsid w:val="000564E3"/>
    <w:rsid w:val="0005705A"/>
    <w:rsid w:val="00062FEF"/>
    <w:rsid w:val="00063B81"/>
    <w:rsid w:val="00063BFC"/>
    <w:rsid w:val="00064388"/>
    <w:rsid w:val="0006663A"/>
    <w:rsid w:val="00066AE4"/>
    <w:rsid w:val="00066EBC"/>
    <w:rsid w:val="00067607"/>
    <w:rsid w:val="00070792"/>
    <w:rsid w:val="00071142"/>
    <w:rsid w:val="00071543"/>
    <w:rsid w:val="0007318A"/>
    <w:rsid w:val="00082044"/>
    <w:rsid w:val="000826E6"/>
    <w:rsid w:val="00082D27"/>
    <w:rsid w:val="00084FE7"/>
    <w:rsid w:val="000858CE"/>
    <w:rsid w:val="0008672E"/>
    <w:rsid w:val="00086A20"/>
    <w:rsid w:val="00087AAF"/>
    <w:rsid w:val="000904E5"/>
    <w:rsid w:val="00090F10"/>
    <w:rsid w:val="00091E2C"/>
    <w:rsid w:val="00095DC9"/>
    <w:rsid w:val="000960CE"/>
    <w:rsid w:val="00097E97"/>
    <w:rsid w:val="000A13B6"/>
    <w:rsid w:val="000A1905"/>
    <w:rsid w:val="000A1FDF"/>
    <w:rsid w:val="000A3262"/>
    <w:rsid w:val="000A3C46"/>
    <w:rsid w:val="000A5B42"/>
    <w:rsid w:val="000A6503"/>
    <w:rsid w:val="000A7CDE"/>
    <w:rsid w:val="000B27E3"/>
    <w:rsid w:val="000B3D2C"/>
    <w:rsid w:val="000B4BF0"/>
    <w:rsid w:val="000B4D0F"/>
    <w:rsid w:val="000B55F5"/>
    <w:rsid w:val="000B5945"/>
    <w:rsid w:val="000B5FEF"/>
    <w:rsid w:val="000B6725"/>
    <w:rsid w:val="000B7078"/>
    <w:rsid w:val="000B726E"/>
    <w:rsid w:val="000C1968"/>
    <w:rsid w:val="000C3FE3"/>
    <w:rsid w:val="000C4359"/>
    <w:rsid w:val="000C487B"/>
    <w:rsid w:val="000C4ED2"/>
    <w:rsid w:val="000C59B2"/>
    <w:rsid w:val="000C62D7"/>
    <w:rsid w:val="000C64A5"/>
    <w:rsid w:val="000C7A42"/>
    <w:rsid w:val="000D2511"/>
    <w:rsid w:val="000D36F7"/>
    <w:rsid w:val="000D3B5A"/>
    <w:rsid w:val="000D4708"/>
    <w:rsid w:val="000D4B2E"/>
    <w:rsid w:val="000D53D9"/>
    <w:rsid w:val="000D53E8"/>
    <w:rsid w:val="000D64FC"/>
    <w:rsid w:val="000D6A9C"/>
    <w:rsid w:val="000E093A"/>
    <w:rsid w:val="000E1FE1"/>
    <w:rsid w:val="000E26DE"/>
    <w:rsid w:val="000E32E7"/>
    <w:rsid w:val="000E37A3"/>
    <w:rsid w:val="000E4175"/>
    <w:rsid w:val="000E450C"/>
    <w:rsid w:val="000E7B70"/>
    <w:rsid w:val="000F36F6"/>
    <w:rsid w:val="000F3998"/>
    <w:rsid w:val="000F3BF9"/>
    <w:rsid w:val="000F604F"/>
    <w:rsid w:val="000F6D8B"/>
    <w:rsid w:val="000F7283"/>
    <w:rsid w:val="000F7EAC"/>
    <w:rsid w:val="00100004"/>
    <w:rsid w:val="00100B91"/>
    <w:rsid w:val="00102DC0"/>
    <w:rsid w:val="0010413F"/>
    <w:rsid w:val="001058DD"/>
    <w:rsid w:val="00105DDB"/>
    <w:rsid w:val="001074AF"/>
    <w:rsid w:val="00110443"/>
    <w:rsid w:val="00110C2B"/>
    <w:rsid w:val="00112059"/>
    <w:rsid w:val="001120C7"/>
    <w:rsid w:val="00112331"/>
    <w:rsid w:val="00113BBA"/>
    <w:rsid w:val="00114E03"/>
    <w:rsid w:val="0012250A"/>
    <w:rsid w:val="00122D08"/>
    <w:rsid w:val="00122FC8"/>
    <w:rsid w:val="00123361"/>
    <w:rsid w:val="0012347D"/>
    <w:rsid w:val="00123BE9"/>
    <w:rsid w:val="00124335"/>
    <w:rsid w:val="00124926"/>
    <w:rsid w:val="00126434"/>
    <w:rsid w:val="00126F8F"/>
    <w:rsid w:val="0013068E"/>
    <w:rsid w:val="00130C32"/>
    <w:rsid w:val="0013211C"/>
    <w:rsid w:val="0013270B"/>
    <w:rsid w:val="001354A5"/>
    <w:rsid w:val="00135A48"/>
    <w:rsid w:val="0013655F"/>
    <w:rsid w:val="001379AF"/>
    <w:rsid w:val="00140279"/>
    <w:rsid w:val="00140B27"/>
    <w:rsid w:val="001433CA"/>
    <w:rsid w:val="0014396C"/>
    <w:rsid w:val="0014447B"/>
    <w:rsid w:val="00145600"/>
    <w:rsid w:val="0014750C"/>
    <w:rsid w:val="0015007F"/>
    <w:rsid w:val="0015075B"/>
    <w:rsid w:val="00152875"/>
    <w:rsid w:val="00152B1E"/>
    <w:rsid w:val="00152CD9"/>
    <w:rsid w:val="00152DDA"/>
    <w:rsid w:val="00154934"/>
    <w:rsid w:val="0015528B"/>
    <w:rsid w:val="00157134"/>
    <w:rsid w:val="00157558"/>
    <w:rsid w:val="00160EF0"/>
    <w:rsid w:val="001618FC"/>
    <w:rsid w:val="00163537"/>
    <w:rsid w:val="00163EF7"/>
    <w:rsid w:val="00164C6C"/>
    <w:rsid w:val="00170E30"/>
    <w:rsid w:val="00170F9A"/>
    <w:rsid w:val="001718B4"/>
    <w:rsid w:val="00171C83"/>
    <w:rsid w:val="00172272"/>
    <w:rsid w:val="00172661"/>
    <w:rsid w:val="001726F4"/>
    <w:rsid w:val="00172A48"/>
    <w:rsid w:val="00172D56"/>
    <w:rsid w:val="00175F61"/>
    <w:rsid w:val="001762CE"/>
    <w:rsid w:val="00176DC2"/>
    <w:rsid w:val="001770F7"/>
    <w:rsid w:val="001774F0"/>
    <w:rsid w:val="001801F9"/>
    <w:rsid w:val="001808A2"/>
    <w:rsid w:val="00180FD5"/>
    <w:rsid w:val="00184D81"/>
    <w:rsid w:val="0018515F"/>
    <w:rsid w:val="00185687"/>
    <w:rsid w:val="001859A7"/>
    <w:rsid w:val="00187845"/>
    <w:rsid w:val="00187B8E"/>
    <w:rsid w:val="00190875"/>
    <w:rsid w:val="00190CA8"/>
    <w:rsid w:val="00191A96"/>
    <w:rsid w:val="0019274F"/>
    <w:rsid w:val="00193CD1"/>
    <w:rsid w:val="00193D48"/>
    <w:rsid w:val="00194BA6"/>
    <w:rsid w:val="001959ED"/>
    <w:rsid w:val="00196848"/>
    <w:rsid w:val="001A005D"/>
    <w:rsid w:val="001A0651"/>
    <w:rsid w:val="001A1AEB"/>
    <w:rsid w:val="001A228E"/>
    <w:rsid w:val="001A336B"/>
    <w:rsid w:val="001B1452"/>
    <w:rsid w:val="001B1500"/>
    <w:rsid w:val="001B1FD2"/>
    <w:rsid w:val="001B20E1"/>
    <w:rsid w:val="001B2511"/>
    <w:rsid w:val="001B2C58"/>
    <w:rsid w:val="001B5444"/>
    <w:rsid w:val="001B5A3F"/>
    <w:rsid w:val="001B67D6"/>
    <w:rsid w:val="001B6AA7"/>
    <w:rsid w:val="001B7D08"/>
    <w:rsid w:val="001C084B"/>
    <w:rsid w:val="001C2423"/>
    <w:rsid w:val="001C341D"/>
    <w:rsid w:val="001C34E1"/>
    <w:rsid w:val="001C4FE4"/>
    <w:rsid w:val="001C63BD"/>
    <w:rsid w:val="001C69C5"/>
    <w:rsid w:val="001C7A45"/>
    <w:rsid w:val="001C7F1E"/>
    <w:rsid w:val="001D2223"/>
    <w:rsid w:val="001D391A"/>
    <w:rsid w:val="001D5E99"/>
    <w:rsid w:val="001D7E96"/>
    <w:rsid w:val="001E0119"/>
    <w:rsid w:val="001E255C"/>
    <w:rsid w:val="001E2FBA"/>
    <w:rsid w:val="001E336B"/>
    <w:rsid w:val="001E3397"/>
    <w:rsid w:val="001E3C83"/>
    <w:rsid w:val="001E4376"/>
    <w:rsid w:val="001E4C79"/>
    <w:rsid w:val="001E7B10"/>
    <w:rsid w:val="001E7BC4"/>
    <w:rsid w:val="001F0262"/>
    <w:rsid w:val="001F128A"/>
    <w:rsid w:val="001F5C64"/>
    <w:rsid w:val="002047A2"/>
    <w:rsid w:val="002048A6"/>
    <w:rsid w:val="002050D5"/>
    <w:rsid w:val="00206D73"/>
    <w:rsid w:val="0020719D"/>
    <w:rsid w:val="002115B9"/>
    <w:rsid w:val="00212ABA"/>
    <w:rsid w:val="00212EFD"/>
    <w:rsid w:val="0021511E"/>
    <w:rsid w:val="00216C72"/>
    <w:rsid w:val="002201E6"/>
    <w:rsid w:val="0022132F"/>
    <w:rsid w:val="0022229C"/>
    <w:rsid w:val="00222982"/>
    <w:rsid w:val="00222ADA"/>
    <w:rsid w:val="00223468"/>
    <w:rsid w:val="00224502"/>
    <w:rsid w:val="00224868"/>
    <w:rsid w:val="00224B42"/>
    <w:rsid w:val="00225027"/>
    <w:rsid w:val="00225038"/>
    <w:rsid w:val="00225541"/>
    <w:rsid w:val="00231729"/>
    <w:rsid w:val="00231E42"/>
    <w:rsid w:val="00232AD9"/>
    <w:rsid w:val="00233328"/>
    <w:rsid w:val="0023413A"/>
    <w:rsid w:val="0023465F"/>
    <w:rsid w:val="002358C6"/>
    <w:rsid w:val="00236BDA"/>
    <w:rsid w:val="0024079C"/>
    <w:rsid w:val="00240C7F"/>
    <w:rsid w:val="002410B5"/>
    <w:rsid w:val="00242396"/>
    <w:rsid w:val="00242785"/>
    <w:rsid w:val="00242FCC"/>
    <w:rsid w:val="00243C68"/>
    <w:rsid w:val="0024519B"/>
    <w:rsid w:val="00247C1A"/>
    <w:rsid w:val="00250AE2"/>
    <w:rsid w:val="002514F3"/>
    <w:rsid w:val="002534C8"/>
    <w:rsid w:val="00253726"/>
    <w:rsid w:val="00254503"/>
    <w:rsid w:val="00254BCC"/>
    <w:rsid w:val="00255166"/>
    <w:rsid w:val="002555C5"/>
    <w:rsid w:val="00260D29"/>
    <w:rsid w:val="00261831"/>
    <w:rsid w:val="002629A7"/>
    <w:rsid w:val="00264F2D"/>
    <w:rsid w:val="002659C8"/>
    <w:rsid w:val="002660B1"/>
    <w:rsid w:val="002664E2"/>
    <w:rsid w:val="0026703B"/>
    <w:rsid w:val="00270227"/>
    <w:rsid w:val="002721B3"/>
    <w:rsid w:val="002730E9"/>
    <w:rsid w:val="00275547"/>
    <w:rsid w:val="0027609A"/>
    <w:rsid w:val="00276265"/>
    <w:rsid w:val="002764A8"/>
    <w:rsid w:val="002764C4"/>
    <w:rsid w:val="00277967"/>
    <w:rsid w:val="00277AE0"/>
    <w:rsid w:val="0028043C"/>
    <w:rsid w:val="00280A16"/>
    <w:rsid w:val="002824F8"/>
    <w:rsid w:val="002832C4"/>
    <w:rsid w:val="002834E9"/>
    <w:rsid w:val="002846F8"/>
    <w:rsid w:val="00285024"/>
    <w:rsid w:val="00285C92"/>
    <w:rsid w:val="0028673D"/>
    <w:rsid w:val="00291616"/>
    <w:rsid w:val="002919A0"/>
    <w:rsid w:val="00292030"/>
    <w:rsid w:val="0029282F"/>
    <w:rsid w:val="002938A9"/>
    <w:rsid w:val="00294454"/>
    <w:rsid w:val="00295FDC"/>
    <w:rsid w:val="002978EC"/>
    <w:rsid w:val="002A0EFC"/>
    <w:rsid w:val="002A1D54"/>
    <w:rsid w:val="002A24B7"/>
    <w:rsid w:val="002A269A"/>
    <w:rsid w:val="002A4EB0"/>
    <w:rsid w:val="002A5601"/>
    <w:rsid w:val="002A57D7"/>
    <w:rsid w:val="002A6A5A"/>
    <w:rsid w:val="002A7306"/>
    <w:rsid w:val="002B0148"/>
    <w:rsid w:val="002B05B7"/>
    <w:rsid w:val="002B0EAE"/>
    <w:rsid w:val="002B1229"/>
    <w:rsid w:val="002B1283"/>
    <w:rsid w:val="002B4E76"/>
    <w:rsid w:val="002C0595"/>
    <w:rsid w:val="002C1C19"/>
    <w:rsid w:val="002C2F20"/>
    <w:rsid w:val="002C3183"/>
    <w:rsid w:val="002C346B"/>
    <w:rsid w:val="002C511D"/>
    <w:rsid w:val="002C58A5"/>
    <w:rsid w:val="002C6547"/>
    <w:rsid w:val="002C69DD"/>
    <w:rsid w:val="002C7881"/>
    <w:rsid w:val="002D0B46"/>
    <w:rsid w:val="002D2942"/>
    <w:rsid w:val="002D3DA2"/>
    <w:rsid w:val="002D683B"/>
    <w:rsid w:val="002E3223"/>
    <w:rsid w:val="002E32E4"/>
    <w:rsid w:val="002E468A"/>
    <w:rsid w:val="002E60A6"/>
    <w:rsid w:val="002E6645"/>
    <w:rsid w:val="002E67D2"/>
    <w:rsid w:val="002F0FAC"/>
    <w:rsid w:val="002F386A"/>
    <w:rsid w:val="002F4A89"/>
    <w:rsid w:val="002F6A67"/>
    <w:rsid w:val="00300842"/>
    <w:rsid w:val="00301385"/>
    <w:rsid w:val="003016F3"/>
    <w:rsid w:val="00302242"/>
    <w:rsid w:val="00303A0F"/>
    <w:rsid w:val="00303EBB"/>
    <w:rsid w:val="0030409F"/>
    <w:rsid w:val="0030677F"/>
    <w:rsid w:val="00310979"/>
    <w:rsid w:val="00310BF4"/>
    <w:rsid w:val="00311D06"/>
    <w:rsid w:val="003130A4"/>
    <w:rsid w:val="00313BB0"/>
    <w:rsid w:val="003148BB"/>
    <w:rsid w:val="00314924"/>
    <w:rsid w:val="00315A18"/>
    <w:rsid w:val="00317350"/>
    <w:rsid w:val="00317CFB"/>
    <w:rsid w:val="0032148D"/>
    <w:rsid w:val="0032176E"/>
    <w:rsid w:val="00322B76"/>
    <w:rsid w:val="00322CEF"/>
    <w:rsid w:val="0032437A"/>
    <w:rsid w:val="00324549"/>
    <w:rsid w:val="00324666"/>
    <w:rsid w:val="003252DE"/>
    <w:rsid w:val="00325397"/>
    <w:rsid w:val="00325D3D"/>
    <w:rsid w:val="0032622E"/>
    <w:rsid w:val="003278F2"/>
    <w:rsid w:val="003279FF"/>
    <w:rsid w:val="00327CB5"/>
    <w:rsid w:val="00327DCE"/>
    <w:rsid w:val="00327F2D"/>
    <w:rsid w:val="00332253"/>
    <w:rsid w:val="00332C6F"/>
    <w:rsid w:val="0033308B"/>
    <w:rsid w:val="003336F9"/>
    <w:rsid w:val="0033409B"/>
    <w:rsid w:val="00335C5C"/>
    <w:rsid w:val="00336262"/>
    <w:rsid w:val="003363C5"/>
    <w:rsid w:val="003375DD"/>
    <w:rsid w:val="0034020B"/>
    <w:rsid w:val="00340715"/>
    <w:rsid w:val="003421EE"/>
    <w:rsid w:val="00342B52"/>
    <w:rsid w:val="00342FCF"/>
    <w:rsid w:val="003472B9"/>
    <w:rsid w:val="00347D39"/>
    <w:rsid w:val="00351202"/>
    <w:rsid w:val="00351828"/>
    <w:rsid w:val="00351BDE"/>
    <w:rsid w:val="00351F1D"/>
    <w:rsid w:val="00352133"/>
    <w:rsid w:val="00352486"/>
    <w:rsid w:val="00352946"/>
    <w:rsid w:val="00352AD0"/>
    <w:rsid w:val="00353700"/>
    <w:rsid w:val="00353CF2"/>
    <w:rsid w:val="00354422"/>
    <w:rsid w:val="0035776A"/>
    <w:rsid w:val="00360391"/>
    <w:rsid w:val="00361A2E"/>
    <w:rsid w:val="00361A4C"/>
    <w:rsid w:val="00362A0B"/>
    <w:rsid w:val="00362A9B"/>
    <w:rsid w:val="00364091"/>
    <w:rsid w:val="0036535B"/>
    <w:rsid w:val="00366340"/>
    <w:rsid w:val="00370B08"/>
    <w:rsid w:val="00371309"/>
    <w:rsid w:val="00372088"/>
    <w:rsid w:val="00373732"/>
    <w:rsid w:val="00375FBC"/>
    <w:rsid w:val="003778F4"/>
    <w:rsid w:val="003803E8"/>
    <w:rsid w:val="00380EAA"/>
    <w:rsid w:val="003819A7"/>
    <w:rsid w:val="00382463"/>
    <w:rsid w:val="00382E80"/>
    <w:rsid w:val="00385E5B"/>
    <w:rsid w:val="00387FAE"/>
    <w:rsid w:val="003913E7"/>
    <w:rsid w:val="003917A6"/>
    <w:rsid w:val="003920EF"/>
    <w:rsid w:val="003931AE"/>
    <w:rsid w:val="00393257"/>
    <w:rsid w:val="00393DD5"/>
    <w:rsid w:val="00395BC6"/>
    <w:rsid w:val="00395E13"/>
    <w:rsid w:val="00395E64"/>
    <w:rsid w:val="00396693"/>
    <w:rsid w:val="003A02CE"/>
    <w:rsid w:val="003A0F04"/>
    <w:rsid w:val="003A124E"/>
    <w:rsid w:val="003A1278"/>
    <w:rsid w:val="003A285C"/>
    <w:rsid w:val="003A29D1"/>
    <w:rsid w:val="003A32DF"/>
    <w:rsid w:val="003A5233"/>
    <w:rsid w:val="003A5A72"/>
    <w:rsid w:val="003A5F38"/>
    <w:rsid w:val="003A6812"/>
    <w:rsid w:val="003B1A0F"/>
    <w:rsid w:val="003B1ED5"/>
    <w:rsid w:val="003B5434"/>
    <w:rsid w:val="003B566C"/>
    <w:rsid w:val="003B66CA"/>
    <w:rsid w:val="003B6B42"/>
    <w:rsid w:val="003B6C65"/>
    <w:rsid w:val="003C0646"/>
    <w:rsid w:val="003C1691"/>
    <w:rsid w:val="003C1ED3"/>
    <w:rsid w:val="003C28D0"/>
    <w:rsid w:val="003C339F"/>
    <w:rsid w:val="003C3A58"/>
    <w:rsid w:val="003C439B"/>
    <w:rsid w:val="003C5AA4"/>
    <w:rsid w:val="003C5D41"/>
    <w:rsid w:val="003C6CB9"/>
    <w:rsid w:val="003C7105"/>
    <w:rsid w:val="003D265E"/>
    <w:rsid w:val="003D37FA"/>
    <w:rsid w:val="003D43AA"/>
    <w:rsid w:val="003D4574"/>
    <w:rsid w:val="003D663A"/>
    <w:rsid w:val="003E033F"/>
    <w:rsid w:val="003E1706"/>
    <w:rsid w:val="003E1C01"/>
    <w:rsid w:val="003E2E27"/>
    <w:rsid w:val="003E3199"/>
    <w:rsid w:val="003E44C4"/>
    <w:rsid w:val="003E4E15"/>
    <w:rsid w:val="003E4F23"/>
    <w:rsid w:val="003E5C0E"/>
    <w:rsid w:val="003E5FD4"/>
    <w:rsid w:val="003E6B65"/>
    <w:rsid w:val="003E73EB"/>
    <w:rsid w:val="003E7DF6"/>
    <w:rsid w:val="003E7FDB"/>
    <w:rsid w:val="003F05EB"/>
    <w:rsid w:val="003F2AC9"/>
    <w:rsid w:val="003F65F1"/>
    <w:rsid w:val="003F7806"/>
    <w:rsid w:val="00400EDA"/>
    <w:rsid w:val="004027EF"/>
    <w:rsid w:val="00402FB9"/>
    <w:rsid w:val="00403A5B"/>
    <w:rsid w:val="00403DC3"/>
    <w:rsid w:val="00406027"/>
    <w:rsid w:val="00410E5C"/>
    <w:rsid w:val="00410EDF"/>
    <w:rsid w:val="00413FF5"/>
    <w:rsid w:val="0041400D"/>
    <w:rsid w:val="00415755"/>
    <w:rsid w:val="00415B13"/>
    <w:rsid w:val="00415BF6"/>
    <w:rsid w:val="004177E2"/>
    <w:rsid w:val="00417993"/>
    <w:rsid w:val="0042019E"/>
    <w:rsid w:val="004209DF"/>
    <w:rsid w:val="00421461"/>
    <w:rsid w:val="00422303"/>
    <w:rsid w:val="00425BD6"/>
    <w:rsid w:val="00431651"/>
    <w:rsid w:val="0043255D"/>
    <w:rsid w:val="0043335F"/>
    <w:rsid w:val="00433C59"/>
    <w:rsid w:val="00434609"/>
    <w:rsid w:val="0043555F"/>
    <w:rsid w:val="00436967"/>
    <w:rsid w:val="00436A55"/>
    <w:rsid w:val="00440270"/>
    <w:rsid w:val="00440F4F"/>
    <w:rsid w:val="004415E6"/>
    <w:rsid w:val="00441E0E"/>
    <w:rsid w:val="00441EEB"/>
    <w:rsid w:val="00441F9E"/>
    <w:rsid w:val="00442911"/>
    <w:rsid w:val="00443029"/>
    <w:rsid w:val="004435F0"/>
    <w:rsid w:val="004447D6"/>
    <w:rsid w:val="00446DF6"/>
    <w:rsid w:val="004470A9"/>
    <w:rsid w:val="00447445"/>
    <w:rsid w:val="0045058C"/>
    <w:rsid w:val="00451648"/>
    <w:rsid w:val="0045190C"/>
    <w:rsid w:val="00451E97"/>
    <w:rsid w:val="0045249D"/>
    <w:rsid w:val="00452959"/>
    <w:rsid w:val="00453408"/>
    <w:rsid w:val="00453B7A"/>
    <w:rsid w:val="0045414D"/>
    <w:rsid w:val="00454A65"/>
    <w:rsid w:val="00454F24"/>
    <w:rsid w:val="00455F49"/>
    <w:rsid w:val="004568A1"/>
    <w:rsid w:val="0046037B"/>
    <w:rsid w:val="00460786"/>
    <w:rsid w:val="00460AEA"/>
    <w:rsid w:val="00462A72"/>
    <w:rsid w:val="004640BA"/>
    <w:rsid w:val="00465EB0"/>
    <w:rsid w:val="00467A7D"/>
    <w:rsid w:val="00470332"/>
    <w:rsid w:val="00470B4D"/>
    <w:rsid w:val="00472AD1"/>
    <w:rsid w:val="0047390C"/>
    <w:rsid w:val="00475DBD"/>
    <w:rsid w:val="00475FD3"/>
    <w:rsid w:val="004765A5"/>
    <w:rsid w:val="004768A8"/>
    <w:rsid w:val="00476956"/>
    <w:rsid w:val="004775A2"/>
    <w:rsid w:val="0048014A"/>
    <w:rsid w:val="0048097A"/>
    <w:rsid w:val="00481155"/>
    <w:rsid w:val="00483300"/>
    <w:rsid w:val="00483682"/>
    <w:rsid w:val="00484FBE"/>
    <w:rsid w:val="00487032"/>
    <w:rsid w:val="00490001"/>
    <w:rsid w:val="00492D22"/>
    <w:rsid w:val="00493F1B"/>
    <w:rsid w:val="00495466"/>
    <w:rsid w:val="00496F9A"/>
    <w:rsid w:val="00497A21"/>
    <w:rsid w:val="004A048B"/>
    <w:rsid w:val="004A3377"/>
    <w:rsid w:val="004A38C5"/>
    <w:rsid w:val="004A435D"/>
    <w:rsid w:val="004A5FC2"/>
    <w:rsid w:val="004B0131"/>
    <w:rsid w:val="004B0CF2"/>
    <w:rsid w:val="004B2CD0"/>
    <w:rsid w:val="004B2FE6"/>
    <w:rsid w:val="004B4816"/>
    <w:rsid w:val="004B4F31"/>
    <w:rsid w:val="004B5539"/>
    <w:rsid w:val="004B72C6"/>
    <w:rsid w:val="004B72F0"/>
    <w:rsid w:val="004C107E"/>
    <w:rsid w:val="004C3450"/>
    <w:rsid w:val="004C4497"/>
    <w:rsid w:val="004C46FF"/>
    <w:rsid w:val="004C5F50"/>
    <w:rsid w:val="004C6AC9"/>
    <w:rsid w:val="004C7D8F"/>
    <w:rsid w:val="004D0595"/>
    <w:rsid w:val="004D1D32"/>
    <w:rsid w:val="004D3006"/>
    <w:rsid w:val="004D347C"/>
    <w:rsid w:val="004D4315"/>
    <w:rsid w:val="004D49B5"/>
    <w:rsid w:val="004D5D70"/>
    <w:rsid w:val="004D65B0"/>
    <w:rsid w:val="004D728C"/>
    <w:rsid w:val="004D7CC3"/>
    <w:rsid w:val="004E42E6"/>
    <w:rsid w:val="004E619C"/>
    <w:rsid w:val="004E6617"/>
    <w:rsid w:val="004E743A"/>
    <w:rsid w:val="004E78AA"/>
    <w:rsid w:val="004F04B5"/>
    <w:rsid w:val="004F0D41"/>
    <w:rsid w:val="004F1891"/>
    <w:rsid w:val="004F32EB"/>
    <w:rsid w:val="004F3498"/>
    <w:rsid w:val="004F44FA"/>
    <w:rsid w:val="004F4528"/>
    <w:rsid w:val="004F4D6C"/>
    <w:rsid w:val="004F56FA"/>
    <w:rsid w:val="004F5F97"/>
    <w:rsid w:val="004F6AEE"/>
    <w:rsid w:val="004F6EB2"/>
    <w:rsid w:val="004F7A91"/>
    <w:rsid w:val="004F7B52"/>
    <w:rsid w:val="0050038C"/>
    <w:rsid w:val="005024A1"/>
    <w:rsid w:val="00503CA9"/>
    <w:rsid w:val="005042BD"/>
    <w:rsid w:val="00504439"/>
    <w:rsid w:val="005050D9"/>
    <w:rsid w:val="00506F95"/>
    <w:rsid w:val="00507217"/>
    <w:rsid w:val="005074C0"/>
    <w:rsid w:val="00510324"/>
    <w:rsid w:val="005143BC"/>
    <w:rsid w:val="00515F8F"/>
    <w:rsid w:val="00517414"/>
    <w:rsid w:val="005179FF"/>
    <w:rsid w:val="00520A10"/>
    <w:rsid w:val="00522B51"/>
    <w:rsid w:val="0052350B"/>
    <w:rsid w:val="0052438F"/>
    <w:rsid w:val="0052464B"/>
    <w:rsid w:val="0052483F"/>
    <w:rsid w:val="00524F31"/>
    <w:rsid w:val="00525CCE"/>
    <w:rsid w:val="0052632F"/>
    <w:rsid w:val="0052703B"/>
    <w:rsid w:val="005270F3"/>
    <w:rsid w:val="00527962"/>
    <w:rsid w:val="005307BD"/>
    <w:rsid w:val="00530EB3"/>
    <w:rsid w:val="005319FD"/>
    <w:rsid w:val="00532213"/>
    <w:rsid w:val="00535458"/>
    <w:rsid w:val="0053637F"/>
    <w:rsid w:val="00540E92"/>
    <w:rsid w:val="0054266C"/>
    <w:rsid w:val="00543445"/>
    <w:rsid w:val="005445F2"/>
    <w:rsid w:val="0054466D"/>
    <w:rsid w:val="00544E1A"/>
    <w:rsid w:val="00546CFD"/>
    <w:rsid w:val="00546D34"/>
    <w:rsid w:val="005479BE"/>
    <w:rsid w:val="00547BB5"/>
    <w:rsid w:val="00547FD0"/>
    <w:rsid w:val="00551E4D"/>
    <w:rsid w:val="00554B3C"/>
    <w:rsid w:val="00555122"/>
    <w:rsid w:val="00555C86"/>
    <w:rsid w:val="005570E5"/>
    <w:rsid w:val="00560C37"/>
    <w:rsid w:val="005613FC"/>
    <w:rsid w:val="00563E14"/>
    <w:rsid w:val="00563FD9"/>
    <w:rsid w:val="005646F9"/>
    <w:rsid w:val="00565806"/>
    <w:rsid w:val="00570ACD"/>
    <w:rsid w:val="00571128"/>
    <w:rsid w:val="00571B6F"/>
    <w:rsid w:val="00572F3F"/>
    <w:rsid w:val="0057516D"/>
    <w:rsid w:val="00575A21"/>
    <w:rsid w:val="00580260"/>
    <w:rsid w:val="005820AB"/>
    <w:rsid w:val="00583215"/>
    <w:rsid w:val="0058346B"/>
    <w:rsid w:val="00584D53"/>
    <w:rsid w:val="00584F21"/>
    <w:rsid w:val="00585595"/>
    <w:rsid w:val="00590A32"/>
    <w:rsid w:val="00590F63"/>
    <w:rsid w:val="0059134F"/>
    <w:rsid w:val="00593047"/>
    <w:rsid w:val="00593216"/>
    <w:rsid w:val="00594E83"/>
    <w:rsid w:val="00595D9B"/>
    <w:rsid w:val="00596B71"/>
    <w:rsid w:val="00597183"/>
    <w:rsid w:val="00597EB5"/>
    <w:rsid w:val="005A0141"/>
    <w:rsid w:val="005A02E5"/>
    <w:rsid w:val="005A105B"/>
    <w:rsid w:val="005A1FBD"/>
    <w:rsid w:val="005A2D2E"/>
    <w:rsid w:val="005A2F4B"/>
    <w:rsid w:val="005A2F55"/>
    <w:rsid w:val="005A3F8B"/>
    <w:rsid w:val="005A4202"/>
    <w:rsid w:val="005A4F05"/>
    <w:rsid w:val="005A57B2"/>
    <w:rsid w:val="005A649C"/>
    <w:rsid w:val="005B23DB"/>
    <w:rsid w:val="005B2CDE"/>
    <w:rsid w:val="005B3E63"/>
    <w:rsid w:val="005B3FD3"/>
    <w:rsid w:val="005B4EF4"/>
    <w:rsid w:val="005B56D8"/>
    <w:rsid w:val="005B61F2"/>
    <w:rsid w:val="005C08AD"/>
    <w:rsid w:val="005C0F66"/>
    <w:rsid w:val="005C1430"/>
    <w:rsid w:val="005C2476"/>
    <w:rsid w:val="005C3EE6"/>
    <w:rsid w:val="005C50D3"/>
    <w:rsid w:val="005C69C2"/>
    <w:rsid w:val="005C742C"/>
    <w:rsid w:val="005C7C02"/>
    <w:rsid w:val="005D0170"/>
    <w:rsid w:val="005D0278"/>
    <w:rsid w:val="005D0712"/>
    <w:rsid w:val="005D0DAE"/>
    <w:rsid w:val="005D1601"/>
    <w:rsid w:val="005D23C7"/>
    <w:rsid w:val="005D266B"/>
    <w:rsid w:val="005D2942"/>
    <w:rsid w:val="005D2EF6"/>
    <w:rsid w:val="005D369F"/>
    <w:rsid w:val="005D4122"/>
    <w:rsid w:val="005D56E6"/>
    <w:rsid w:val="005D7075"/>
    <w:rsid w:val="005D7999"/>
    <w:rsid w:val="005D7BA1"/>
    <w:rsid w:val="005E0229"/>
    <w:rsid w:val="005E0D66"/>
    <w:rsid w:val="005E0FD1"/>
    <w:rsid w:val="005E2945"/>
    <w:rsid w:val="005E2EEA"/>
    <w:rsid w:val="005E37F6"/>
    <w:rsid w:val="005E41EE"/>
    <w:rsid w:val="005E49E6"/>
    <w:rsid w:val="005E4A06"/>
    <w:rsid w:val="005E6A59"/>
    <w:rsid w:val="005E7AC7"/>
    <w:rsid w:val="005F222D"/>
    <w:rsid w:val="005F2A5B"/>
    <w:rsid w:val="005F3B52"/>
    <w:rsid w:val="005F4AF4"/>
    <w:rsid w:val="005F4DE3"/>
    <w:rsid w:val="005F5056"/>
    <w:rsid w:val="005F534F"/>
    <w:rsid w:val="005F5746"/>
    <w:rsid w:val="005F64C1"/>
    <w:rsid w:val="00600BBC"/>
    <w:rsid w:val="006010F8"/>
    <w:rsid w:val="00601DA7"/>
    <w:rsid w:val="0060210F"/>
    <w:rsid w:val="0060263B"/>
    <w:rsid w:val="0060304D"/>
    <w:rsid w:val="0060490F"/>
    <w:rsid w:val="00604AE1"/>
    <w:rsid w:val="0060655A"/>
    <w:rsid w:val="00610803"/>
    <w:rsid w:val="00613627"/>
    <w:rsid w:val="00613946"/>
    <w:rsid w:val="00613B11"/>
    <w:rsid w:val="00615E6F"/>
    <w:rsid w:val="00615FAC"/>
    <w:rsid w:val="00620396"/>
    <w:rsid w:val="00620D6A"/>
    <w:rsid w:val="00620E87"/>
    <w:rsid w:val="006218E9"/>
    <w:rsid w:val="00622078"/>
    <w:rsid w:val="0062262F"/>
    <w:rsid w:val="00623D98"/>
    <w:rsid w:val="00624B59"/>
    <w:rsid w:val="0062614C"/>
    <w:rsid w:val="0062677F"/>
    <w:rsid w:val="00630467"/>
    <w:rsid w:val="0063076A"/>
    <w:rsid w:val="00630C3B"/>
    <w:rsid w:val="00631E94"/>
    <w:rsid w:val="00632F4E"/>
    <w:rsid w:val="006341EF"/>
    <w:rsid w:val="00635819"/>
    <w:rsid w:val="00635D37"/>
    <w:rsid w:val="00637A85"/>
    <w:rsid w:val="00640952"/>
    <w:rsid w:val="0064227A"/>
    <w:rsid w:val="00644F78"/>
    <w:rsid w:val="00645282"/>
    <w:rsid w:val="0064678B"/>
    <w:rsid w:val="00647FA8"/>
    <w:rsid w:val="00651ABF"/>
    <w:rsid w:val="0065277C"/>
    <w:rsid w:val="00652C44"/>
    <w:rsid w:val="006538E5"/>
    <w:rsid w:val="00653FBE"/>
    <w:rsid w:val="00655BC2"/>
    <w:rsid w:val="0065607E"/>
    <w:rsid w:val="0065621B"/>
    <w:rsid w:val="00656748"/>
    <w:rsid w:val="00656F73"/>
    <w:rsid w:val="006571AE"/>
    <w:rsid w:val="00657D69"/>
    <w:rsid w:val="0066080A"/>
    <w:rsid w:val="00660ACE"/>
    <w:rsid w:val="00660F1E"/>
    <w:rsid w:val="0066289B"/>
    <w:rsid w:val="00663C07"/>
    <w:rsid w:val="00664D5B"/>
    <w:rsid w:val="00665D8D"/>
    <w:rsid w:val="00666218"/>
    <w:rsid w:val="00670CE4"/>
    <w:rsid w:val="00673F5D"/>
    <w:rsid w:val="00674E1C"/>
    <w:rsid w:val="00680024"/>
    <w:rsid w:val="00681B98"/>
    <w:rsid w:val="00681E7D"/>
    <w:rsid w:val="0068218D"/>
    <w:rsid w:val="006830CE"/>
    <w:rsid w:val="00683BD0"/>
    <w:rsid w:val="00683D72"/>
    <w:rsid w:val="00686830"/>
    <w:rsid w:val="00686C78"/>
    <w:rsid w:val="006917DF"/>
    <w:rsid w:val="0069215B"/>
    <w:rsid w:val="00693CDC"/>
    <w:rsid w:val="006961F2"/>
    <w:rsid w:val="00696561"/>
    <w:rsid w:val="006967A4"/>
    <w:rsid w:val="006A0B74"/>
    <w:rsid w:val="006A0E78"/>
    <w:rsid w:val="006A5CB1"/>
    <w:rsid w:val="006A6484"/>
    <w:rsid w:val="006A7853"/>
    <w:rsid w:val="006B06E1"/>
    <w:rsid w:val="006B0A2E"/>
    <w:rsid w:val="006B311E"/>
    <w:rsid w:val="006B3EA3"/>
    <w:rsid w:val="006B44F9"/>
    <w:rsid w:val="006B5466"/>
    <w:rsid w:val="006B5A36"/>
    <w:rsid w:val="006B5E41"/>
    <w:rsid w:val="006C0211"/>
    <w:rsid w:val="006C0AB2"/>
    <w:rsid w:val="006C19D1"/>
    <w:rsid w:val="006C1A3E"/>
    <w:rsid w:val="006C32B4"/>
    <w:rsid w:val="006C3C13"/>
    <w:rsid w:val="006C3FBB"/>
    <w:rsid w:val="006C4113"/>
    <w:rsid w:val="006C49DA"/>
    <w:rsid w:val="006C4F1C"/>
    <w:rsid w:val="006C6A59"/>
    <w:rsid w:val="006C70E2"/>
    <w:rsid w:val="006C7D2B"/>
    <w:rsid w:val="006D018D"/>
    <w:rsid w:val="006D26AA"/>
    <w:rsid w:val="006D29A8"/>
    <w:rsid w:val="006D45DE"/>
    <w:rsid w:val="006D5349"/>
    <w:rsid w:val="006D6EF0"/>
    <w:rsid w:val="006D7593"/>
    <w:rsid w:val="006E072F"/>
    <w:rsid w:val="006E0A28"/>
    <w:rsid w:val="006E1560"/>
    <w:rsid w:val="006E647B"/>
    <w:rsid w:val="006E731A"/>
    <w:rsid w:val="006E7699"/>
    <w:rsid w:val="006F01EF"/>
    <w:rsid w:val="006F0211"/>
    <w:rsid w:val="006F171A"/>
    <w:rsid w:val="006F24EF"/>
    <w:rsid w:val="006F35D2"/>
    <w:rsid w:val="006F36E2"/>
    <w:rsid w:val="006F4506"/>
    <w:rsid w:val="006F4D56"/>
    <w:rsid w:val="006F5D6F"/>
    <w:rsid w:val="006F60FC"/>
    <w:rsid w:val="007000A9"/>
    <w:rsid w:val="00705251"/>
    <w:rsid w:val="007060F8"/>
    <w:rsid w:val="00707203"/>
    <w:rsid w:val="00707E9B"/>
    <w:rsid w:val="00712F47"/>
    <w:rsid w:val="007134CB"/>
    <w:rsid w:val="007141D2"/>
    <w:rsid w:val="007146EE"/>
    <w:rsid w:val="00714762"/>
    <w:rsid w:val="00717B28"/>
    <w:rsid w:val="00717F7E"/>
    <w:rsid w:val="007205D4"/>
    <w:rsid w:val="00721642"/>
    <w:rsid w:val="00722520"/>
    <w:rsid w:val="00722BD1"/>
    <w:rsid w:val="0072336E"/>
    <w:rsid w:val="0072352F"/>
    <w:rsid w:val="007312FB"/>
    <w:rsid w:val="0073225B"/>
    <w:rsid w:val="007328C6"/>
    <w:rsid w:val="00734027"/>
    <w:rsid w:val="007362FD"/>
    <w:rsid w:val="007363F4"/>
    <w:rsid w:val="007366EA"/>
    <w:rsid w:val="007371E1"/>
    <w:rsid w:val="0074067B"/>
    <w:rsid w:val="0074110D"/>
    <w:rsid w:val="00742BCF"/>
    <w:rsid w:val="00744384"/>
    <w:rsid w:val="0074536B"/>
    <w:rsid w:val="00745B5B"/>
    <w:rsid w:val="00746014"/>
    <w:rsid w:val="00747730"/>
    <w:rsid w:val="00750836"/>
    <w:rsid w:val="007511CD"/>
    <w:rsid w:val="00751613"/>
    <w:rsid w:val="007516CB"/>
    <w:rsid w:val="00752408"/>
    <w:rsid w:val="0075307D"/>
    <w:rsid w:val="0075439D"/>
    <w:rsid w:val="00756F2C"/>
    <w:rsid w:val="00756F9E"/>
    <w:rsid w:val="00760102"/>
    <w:rsid w:val="007605A7"/>
    <w:rsid w:val="00761518"/>
    <w:rsid w:val="00762171"/>
    <w:rsid w:val="00762BB4"/>
    <w:rsid w:val="00763D64"/>
    <w:rsid w:val="007645CD"/>
    <w:rsid w:val="0076628B"/>
    <w:rsid w:val="00771EBB"/>
    <w:rsid w:val="007721EA"/>
    <w:rsid w:val="0077236C"/>
    <w:rsid w:val="00773C12"/>
    <w:rsid w:val="00773C90"/>
    <w:rsid w:val="007742D2"/>
    <w:rsid w:val="0077634B"/>
    <w:rsid w:val="0077644B"/>
    <w:rsid w:val="00782263"/>
    <w:rsid w:val="00784928"/>
    <w:rsid w:val="00785E4C"/>
    <w:rsid w:val="00786258"/>
    <w:rsid w:val="00786386"/>
    <w:rsid w:val="00786756"/>
    <w:rsid w:val="00791325"/>
    <w:rsid w:val="00791C8C"/>
    <w:rsid w:val="007931B8"/>
    <w:rsid w:val="007976EC"/>
    <w:rsid w:val="007A0108"/>
    <w:rsid w:val="007A08FB"/>
    <w:rsid w:val="007A0940"/>
    <w:rsid w:val="007A2FFB"/>
    <w:rsid w:val="007A346C"/>
    <w:rsid w:val="007A3758"/>
    <w:rsid w:val="007A4D8D"/>
    <w:rsid w:val="007A61D6"/>
    <w:rsid w:val="007A65E8"/>
    <w:rsid w:val="007A7AC9"/>
    <w:rsid w:val="007A7B06"/>
    <w:rsid w:val="007B0325"/>
    <w:rsid w:val="007B07B5"/>
    <w:rsid w:val="007B09BE"/>
    <w:rsid w:val="007B0A93"/>
    <w:rsid w:val="007B2A31"/>
    <w:rsid w:val="007B2B5F"/>
    <w:rsid w:val="007B42D7"/>
    <w:rsid w:val="007B596C"/>
    <w:rsid w:val="007B656B"/>
    <w:rsid w:val="007B6F7C"/>
    <w:rsid w:val="007B798F"/>
    <w:rsid w:val="007B7B9F"/>
    <w:rsid w:val="007B7E4A"/>
    <w:rsid w:val="007C081A"/>
    <w:rsid w:val="007C0B07"/>
    <w:rsid w:val="007C1589"/>
    <w:rsid w:val="007C24BA"/>
    <w:rsid w:val="007C29C4"/>
    <w:rsid w:val="007C2EB9"/>
    <w:rsid w:val="007C4549"/>
    <w:rsid w:val="007C4E3A"/>
    <w:rsid w:val="007C5DA1"/>
    <w:rsid w:val="007C678D"/>
    <w:rsid w:val="007C692E"/>
    <w:rsid w:val="007C7B50"/>
    <w:rsid w:val="007C7C82"/>
    <w:rsid w:val="007D1374"/>
    <w:rsid w:val="007D3B8C"/>
    <w:rsid w:val="007D4839"/>
    <w:rsid w:val="007D54BC"/>
    <w:rsid w:val="007D6AC4"/>
    <w:rsid w:val="007D743A"/>
    <w:rsid w:val="007E2B96"/>
    <w:rsid w:val="007E35C5"/>
    <w:rsid w:val="007E62FF"/>
    <w:rsid w:val="007E7275"/>
    <w:rsid w:val="007E7561"/>
    <w:rsid w:val="007E78B8"/>
    <w:rsid w:val="007F361C"/>
    <w:rsid w:val="007F451D"/>
    <w:rsid w:val="007F4B3B"/>
    <w:rsid w:val="007F4E93"/>
    <w:rsid w:val="007F58F6"/>
    <w:rsid w:val="007F68CF"/>
    <w:rsid w:val="007F7D11"/>
    <w:rsid w:val="00800146"/>
    <w:rsid w:val="008013A5"/>
    <w:rsid w:val="00802395"/>
    <w:rsid w:val="00802AAC"/>
    <w:rsid w:val="00803499"/>
    <w:rsid w:val="0080396C"/>
    <w:rsid w:val="008045CB"/>
    <w:rsid w:val="00804EC2"/>
    <w:rsid w:val="008073CC"/>
    <w:rsid w:val="00807D95"/>
    <w:rsid w:val="00810F46"/>
    <w:rsid w:val="00811F33"/>
    <w:rsid w:val="00812D9D"/>
    <w:rsid w:val="00816242"/>
    <w:rsid w:val="0081632D"/>
    <w:rsid w:val="00817115"/>
    <w:rsid w:val="00817EB7"/>
    <w:rsid w:val="00820C66"/>
    <w:rsid w:val="008234ED"/>
    <w:rsid w:val="00823BBE"/>
    <w:rsid w:val="00824333"/>
    <w:rsid w:val="008254C4"/>
    <w:rsid w:val="0082744B"/>
    <w:rsid w:val="008276E2"/>
    <w:rsid w:val="00827F25"/>
    <w:rsid w:val="008311A6"/>
    <w:rsid w:val="008323CC"/>
    <w:rsid w:val="00832A7D"/>
    <w:rsid w:val="00833384"/>
    <w:rsid w:val="008333B7"/>
    <w:rsid w:val="00833CDB"/>
    <w:rsid w:val="008355FF"/>
    <w:rsid w:val="00835761"/>
    <w:rsid w:val="008377BE"/>
    <w:rsid w:val="00837B46"/>
    <w:rsid w:val="00837CE3"/>
    <w:rsid w:val="0084048A"/>
    <w:rsid w:val="008418E8"/>
    <w:rsid w:val="00841B71"/>
    <w:rsid w:val="00841C3F"/>
    <w:rsid w:val="0084321F"/>
    <w:rsid w:val="00843B5E"/>
    <w:rsid w:val="00844791"/>
    <w:rsid w:val="00851184"/>
    <w:rsid w:val="00851BAD"/>
    <w:rsid w:val="0085233D"/>
    <w:rsid w:val="00852C1A"/>
    <w:rsid w:val="0085401D"/>
    <w:rsid w:val="00856A9B"/>
    <w:rsid w:val="0086087B"/>
    <w:rsid w:val="00861917"/>
    <w:rsid w:val="008620A4"/>
    <w:rsid w:val="0086237E"/>
    <w:rsid w:val="0086310D"/>
    <w:rsid w:val="00863A91"/>
    <w:rsid w:val="008646A0"/>
    <w:rsid w:val="00864BE9"/>
    <w:rsid w:val="008652DA"/>
    <w:rsid w:val="00865C2C"/>
    <w:rsid w:val="00867B94"/>
    <w:rsid w:val="0087040E"/>
    <w:rsid w:val="008707E7"/>
    <w:rsid w:val="0087176E"/>
    <w:rsid w:val="0087184E"/>
    <w:rsid w:val="00871E70"/>
    <w:rsid w:val="008722A4"/>
    <w:rsid w:val="00874672"/>
    <w:rsid w:val="0087541B"/>
    <w:rsid w:val="00876DAB"/>
    <w:rsid w:val="008809EE"/>
    <w:rsid w:val="00880B8A"/>
    <w:rsid w:val="00881498"/>
    <w:rsid w:val="008839DA"/>
    <w:rsid w:val="00883DDD"/>
    <w:rsid w:val="00884864"/>
    <w:rsid w:val="00885AAC"/>
    <w:rsid w:val="00885E58"/>
    <w:rsid w:val="00886950"/>
    <w:rsid w:val="00886AAB"/>
    <w:rsid w:val="00892C3B"/>
    <w:rsid w:val="00892F3A"/>
    <w:rsid w:val="0089422F"/>
    <w:rsid w:val="00895042"/>
    <w:rsid w:val="00895439"/>
    <w:rsid w:val="00895BB7"/>
    <w:rsid w:val="00895BD1"/>
    <w:rsid w:val="00896588"/>
    <w:rsid w:val="008A2836"/>
    <w:rsid w:val="008A5774"/>
    <w:rsid w:val="008A61A3"/>
    <w:rsid w:val="008B0D15"/>
    <w:rsid w:val="008B12B2"/>
    <w:rsid w:val="008B1C00"/>
    <w:rsid w:val="008B2545"/>
    <w:rsid w:val="008B3D40"/>
    <w:rsid w:val="008B4399"/>
    <w:rsid w:val="008B4EA1"/>
    <w:rsid w:val="008B4FCA"/>
    <w:rsid w:val="008B50AC"/>
    <w:rsid w:val="008B581D"/>
    <w:rsid w:val="008B5B38"/>
    <w:rsid w:val="008B5F70"/>
    <w:rsid w:val="008B7CAB"/>
    <w:rsid w:val="008B7DD8"/>
    <w:rsid w:val="008C2564"/>
    <w:rsid w:val="008C3EB4"/>
    <w:rsid w:val="008C5348"/>
    <w:rsid w:val="008C5764"/>
    <w:rsid w:val="008C5809"/>
    <w:rsid w:val="008C67BA"/>
    <w:rsid w:val="008C6B8A"/>
    <w:rsid w:val="008C6FBE"/>
    <w:rsid w:val="008C6FF9"/>
    <w:rsid w:val="008C7801"/>
    <w:rsid w:val="008C7A74"/>
    <w:rsid w:val="008D0227"/>
    <w:rsid w:val="008D05AD"/>
    <w:rsid w:val="008D0B17"/>
    <w:rsid w:val="008D2141"/>
    <w:rsid w:val="008D22A5"/>
    <w:rsid w:val="008D2A56"/>
    <w:rsid w:val="008D30F2"/>
    <w:rsid w:val="008D4472"/>
    <w:rsid w:val="008D6788"/>
    <w:rsid w:val="008D6DB4"/>
    <w:rsid w:val="008D75F5"/>
    <w:rsid w:val="008D7E2E"/>
    <w:rsid w:val="008E2552"/>
    <w:rsid w:val="008E3626"/>
    <w:rsid w:val="008E42D3"/>
    <w:rsid w:val="008E4996"/>
    <w:rsid w:val="008E6635"/>
    <w:rsid w:val="008E6979"/>
    <w:rsid w:val="008E6F80"/>
    <w:rsid w:val="008F068D"/>
    <w:rsid w:val="008F48A7"/>
    <w:rsid w:val="008F5EF6"/>
    <w:rsid w:val="008F5FEB"/>
    <w:rsid w:val="008F7727"/>
    <w:rsid w:val="008F77FF"/>
    <w:rsid w:val="009016C3"/>
    <w:rsid w:val="00903325"/>
    <w:rsid w:val="009035A1"/>
    <w:rsid w:val="00903D0C"/>
    <w:rsid w:val="00904172"/>
    <w:rsid w:val="009058E5"/>
    <w:rsid w:val="0090653D"/>
    <w:rsid w:val="00906C04"/>
    <w:rsid w:val="00907714"/>
    <w:rsid w:val="00910B38"/>
    <w:rsid w:val="00910E5C"/>
    <w:rsid w:val="00912388"/>
    <w:rsid w:val="0091273F"/>
    <w:rsid w:val="0091434F"/>
    <w:rsid w:val="009156DF"/>
    <w:rsid w:val="00916A98"/>
    <w:rsid w:val="00917D58"/>
    <w:rsid w:val="009209D6"/>
    <w:rsid w:val="009212E6"/>
    <w:rsid w:val="009221C8"/>
    <w:rsid w:val="00922588"/>
    <w:rsid w:val="00922589"/>
    <w:rsid w:val="00923C44"/>
    <w:rsid w:val="00923C5F"/>
    <w:rsid w:val="0092450C"/>
    <w:rsid w:val="00925219"/>
    <w:rsid w:val="00925279"/>
    <w:rsid w:val="00927CF9"/>
    <w:rsid w:val="00930CDE"/>
    <w:rsid w:val="009311EF"/>
    <w:rsid w:val="00932CB2"/>
    <w:rsid w:val="00933B92"/>
    <w:rsid w:val="00933E80"/>
    <w:rsid w:val="00935C76"/>
    <w:rsid w:val="00937566"/>
    <w:rsid w:val="00937578"/>
    <w:rsid w:val="00937968"/>
    <w:rsid w:val="00941AFD"/>
    <w:rsid w:val="00941F3E"/>
    <w:rsid w:val="009424A3"/>
    <w:rsid w:val="00943B6C"/>
    <w:rsid w:val="0094402C"/>
    <w:rsid w:val="00944F16"/>
    <w:rsid w:val="00945415"/>
    <w:rsid w:val="00946B49"/>
    <w:rsid w:val="009477E6"/>
    <w:rsid w:val="00947AEB"/>
    <w:rsid w:val="00947AFF"/>
    <w:rsid w:val="00950093"/>
    <w:rsid w:val="00950C0C"/>
    <w:rsid w:val="009511A9"/>
    <w:rsid w:val="00951908"/>
    <w:rsid w:val="00951980"/>
    <w:rsid w:val="00951B6E"/>
    <w:rsid w:val="00951C98"/>
    <w:rsid w:val="00953E0B"/>
    <w:rsid w:val="00954C84"/>
    <w:rsid w:val="0095568E"/>
    <w:rsid w:val="00955892"/>
    <w:rsid w:val="00955C11"/>
    <w:rsid w:val="00956705"/>
    <w:rsid w:val="00956F8F"/>
    <w:rsid w:val="0095711E"/>
    <w:rsid w:val="00957AF7"/>
    <w:rsid w:val="00957B5E"/>
    <w:rsid w:val="00960F61"/>
    <w:rsid w:val="009626EE"/>
    <w:rsid w:val="009637CA"/>
    <w:rsid w:val="00967017"/>
    <w:rsid w:val="00970575"/>
    <w:rsid w:val="0097069E"/>
    <w:rsid w:val="00972643"/>
    <w:rsid w:val="0097328C"/>
    <w:rsid w:val="00974B6C"/>
    <w:rsid w:val="009765EB"/>
    <w:rsid w:val="00977854"/>
    <w:rsid w:val="00977861"/>
    <w:rsid w:val="00980B5D"/>
    <w:rsid w:val="00981C40"/>
    <w:rsid w:val="009820B8"/>
    <w:rsid w:val="00983186"/>
    <w:rsid w:val="00983EB9"/>
    <w:rsid w:val="0098534C"/>
    <w:rsid w:val="00985C28"/>
    <w:rsid w:val="00986952"/>
    <w:rsid w:val="00986C3F"/>
    <w:rsid w:val="009870C2"/>
    <w:rsid w:val="00987F72"/>
    <w:rsid w:val="00990C47"/>
    <w:rsid w:val="009910F7"/>
    <w:rsid w:val="0099388B"/>
    <w:rsid w:val="00995504"/>
    <w:rsid w:val="00995598"/>
    <w:rsid w:val="009979C6"/>
    <w:rsid w:val="009A0392"/>
    <w:rsid w:val="009A213F"/>
    <w:rsid w:val="009A248D"/>
    <w:rsid w:val="009A3EF5"/>
    <w:rsid w:val="009A5FD9"/>
    <w:rsid w:val="009A6EE1"/>
    <w:rsid w:val="009A7A2F"/>
    <w:rsid w:val="009B04F2"/>
    <w:rsid w:val="009B0538"/>
    <w:rsid w:val="009B0A2C"/>
    <w:rsid w:val="009B0CE7"/>
    <w:rsid w:val="009B14D1"/>
    <w:rsid w:val="009B1F4E"/>
    <w:rsid w:val="009B2941"/>
    <w:rsid w:val="009B29D9"/>
    <w:rsid w:val="009B2AB3"/>
    <w:rsid w:val="009B2C3E"/>
    <w:rsid w:val="009B38D2"/>
    <w:rsid w:val="009B3E98"/>
    <w:rsid w:val="009B43EB"/>
    <w:rsid w:val="009B53B7"/>
    <w:rsid w:val="009B5E8B"/>
    <w:rsid w:val="009B6916"/>
    <w:rsid w:val="009B71F2"/>
    <w:rsid w:val="009B7A47"/>
    <w:rsid w:val="009C2A6D"/>
    <w:rsid w:val="009C3D45"/>
    <w:rsid w:val="009C52A1"/>
    <w:rsid w:val="009C56C1"/>
    <w:rsid w:val="009C5C44"/>
    <w:rsid w:val="009C5FC6"/>
    <w:rsid w:val="009C75E6"/>
    <w:rsid w:val="009D153E"/>
    <w:rsid w:val="009D1603"/>
    <w:rsid w:val="009D2965"/>
    <w:rsid w:val="009D32F0"/>
    <w:rsid w:val="009D4115"/>
    <w:rsid w:val="009D46E8"/>
    <w:rsid w:val="009D6D50"/>
    <w:rsid w:val="009D77B8"/>
    <w:rsid w:val="009E064C"/>
    <w:rsid w:val="009E0A9C"/>
    <w:rsid w:val="009E2851"/>
    <w:rsid w:val="009E37C1"/>
    <w:rsid w:val="009E3EE1"/>
    <w:rsid w:val="009E41B9"/>
    <w:rsid w:val="009E4288"/>
    <w:rsid w:val="009E594F"/>
    <w:rsid w:val="009E6D8B"/>
    <w:rsid w:val="009F0278"/>
    <w:rsid w:val="009F0AE5"/>
    <w:rsid w:val="009F2102"/>
    <w:rsid w:val="009F24CE"/>
    <w:rsid w:val="009F355F"/>
    <w:rsid w:val="009F41F3"/>
    <w:rsid w:val="009F4B6F"/>
    <w:rsid w:val="009F5848"/>
    <w:rsid w:val="009F6349"/>
    <w:rsid w:val="009F7280"/>
    <w:rsid w:val="009F7447"/>
    <w:rsid w:val="00A029B8"/>
    <w:rsid w:val="00A03276"/>
    <w:rsid w:val="00A0541F"/>
    <w:rsid w:val="00A057C9"/>
    <w:rsid w:val="00A06162"/>
    <w:rsid w:val="00A0799F"/>
    <w:rsid w:val="00A10799"/>
    <w:rsid w:val="00A10E3E"/>
    <w:rsid w:val="00A1440D"/>
    <w:rsid w:val="00A14AFD"/>
    <w:rsid w:val="00A14C59"/>
    <w:rsid w:val="00A15747"/>
    <w:rsid w:val="00A15C78"/>
    <w:rsid w:val="00A16394"/>
    <w:rsid w:val="00A231F4"/>
    <w:rsid w:val="00A23CDA"/>
    <w:rsid w:val="00A23E12"/>
    <w:rsid w:val="00A23F30"/>
    <w:rsid w:val="00A2530A"/>
    <w:rsid w:val="00A26736"/>
    <w:rsid w:val="00A26A21"/>
    <w:rsid w:val="00A2721F"/>
    <w:rsid w:val="00A31BEE"/>
    <w:rsid w:val="00A31BF7"/>
    <w:rsid w:val="00A3487F"/>
    <w:rsid w:val="00A34D8A"/>
    <w:rsid w:val="00A35418"/>
    <w:rsid w:val="00A37520"/>
    <w:rsid w:val="00A4021A"/>
    <w:rsid w:val="00A40CC6"/>
    <w:rsid w:val="00A41295"/>
    <w:rsid w:val="00A430B8"/>
    <w:rsid w:val="00A43741"/>
    <w:rsid w:val="00A45152"/>
    <w:rsid w:val="00A46FAC"/>
    <w:rsid w:val="00A5309A"/>
    <w:rsid w:val="00A549BD"/>
    <w:rsid w:val="00A549C7"/>
    <w:rsid w:val="00A553AE"/>
    <w:rsid w:val="00A56FD5"/>
    <w:rsid w:val="00A60F5A"/>
    <w:rsid w:val="00A616A7"/>
    <w:rsid w:val="00A62616"/>
    <w:rsid w:val="00A62725"/>
    <w:rsid w:val="00A62E0B"/>
    <w:rsid w:val="00A6330C"/>
    <w:rsid w:val="00A634C9"/>
    <w:rsid w:val="00A6352B"/>
    <w:rsid w:val="00A63938"/>
    <w:rsid w:val="00A64F56"/>
    <w:rsid w:val="00A64FE9"/>
    <w:rsid w:val="00A65CD7"/>
    <w:rsid w:val="00A65D96"/>
    <w:rsid w:val="00A66262"/>
    <w:rsid w:val="00A669AA"/>
    <w:rsid w:val="00A66E7A"/>
    <w:rsid w:val="00A70C70"/>
    <w:rsid w:val="00A7176F"/>
    <w:rsid w:val="00A7327B"/>
    <w:rsid w:val="00A75CE5"/>
    <w:rsid w:val="00A778AE"/>
    <w:rsid w:val="00A77E8E"/>
    <w:rsid w:val="00A8072B"/>
    <w:rsid w:val="00A815F2"/>
    <w:rsid w:val="00A81DD4"/>
    <w:rsid w:val="00A82B32"/>
    <w:rsid w:val="00A83376"/>
    <w:rsid w:val="00A84252"/>
    <w:rsid w:val="00A84255"/>
    <w:rsid w:val="00A84685"/>
    <w:rsid w:val="00A84B74"/>
    <w:rsid w:val="00A85CF0"/>
    <w:rsid w:val="00A862DA"/>
    <w:rsid w:val="00A86416"/>
    <w:rsid w:val="00A87B24"/>
    <w:rsid w:val="00A90B6F"/>
    <w:rsid w:val="00A90EE3"/>
    <w:rsid w:val="00A927B7"/>
    <w:rsid w:val="00A94187"/>
    <w:rsid w:val="00A947F6"/>
    <w:rsid w:val="00A95387"/>
    <w:rsid w:val="00A95BDE"/>
    <w:rsid w:val="00A96F41"/>
    <w:rsid w:val="00A96F64"/>
    <w:rsid w:val="00A9754F"/>
    <w:rsid w:val="00AA1BFC"/>
    <w:rsid w:val="00AA2C59"/>
    <w:rsid w:val="00AA3DAE"/>
    <w:rsid w:val="00AA3E16"/>
    <w:rsid w:val="00AA4A37"/>
    <w:rsid w:val="00AA6140"/>
    <w:rsid w:val="00AA6777"/>
    <w:rsid w:val="00AA696A"/>
    <w:rsid w:val="00AA772A"/>
    <w:rsid w:val="00AA7BAE"/>
    <w:rsid w:val="00AB0682"/>
    <w:rsid w:val="00AB16A6"/>
    <w:rsid w:val="00AB2F74"/>
    <w:rsid w:val="00AB3670"/>
    <w:rsid w:val="00AB417F"/>
    <w:rsid w:val="00AB47DD"/>
    <w:rsid w:val="00AB4D04"/>
    <w:rsid w:val="00AB60EB"/>
    <w:rsid w:val="00AB651E"/>
    <w:rsid w:val="00AB762A"/>
    <w:rsid w:val="00AC028A"/>
    <w:rsid w:val="00AC076B"/>
    <w:rsid w:val="00AC1224"/>
    <w:rsid w:val="00AC2172"/>
    <w:rsid w:val="00AC4456"/>
    <w:rsid w:val="00AC6E1F"/>
    <w:rsid w:val="00AD0A76"/>
    <w:rsid w:val="00AD0E6A"/>
    <w:rsid w:val="00AD16EF"/>
    <w:rsid w:val="00AD1CE3"/>
    <w:rsid w:val="00AD398D"/>
    <w:rsid w:val="00AD6459"/>
    <w:rsid w:val="00AD71DF"/>
    <w:rsid w:val="00AD7FD2"/>
    <w:rsid w:val="00AE0C94"/>
    <w:rsid w:val="00AE3B6D"/>
    <w:rsid w:val="00AE3E19"/>
    <w:rsid w:val="00AE4EA4"/>
    <w:rsid w:val="00AE5510"/>
    <w:rsid w:val="00AF0043"/>
    <w:rsid w:val="00AF02BE"/>
    <w:rsid w:val="00AF1064"/>
    <w:rsid w:val="00AF1149"/>
    <w:rsid w:val="00AF2C36"/>
    <w:rsid w:val="00AF2DEF"/>
    <w:rsid w:val="00AF2F9B"/>
    <w:rsid w:val="00AF4335"/>
    <w:rsid w:val="00AF464E"/>
    <w:rsid w:val="00AF4E49"/>
    <w:rsid w:val="00B007F7"/>
    <w:rsid w:val="00B01C3C"/>
    <w:rsid w:val="00B01FBD"/>
    <w:rsid w:val="00B02467"/>
    <w:rsid w:val="00B04639"/>
    <w:rsid w:val="00B05B14"/>
    <w:rsid w:val="00B06849"/>
    <w:rsid w:val="00B10735"/>
    <w:rsid w:val="00B10C48"/>
    <w:rsid w:val="00B1118B"/>
    <w:rsid w:val="00B11239"/>
    <w:rsid w:val="00B12C89"/>
    <w:rsid w:val="00B1339E"/>
    <w:rsid w:val="00B14139"/>
    <w:rsid w:val="00B14B4F"/>
    <w:rsid w:val="00B15DA1"/>
    <w:rsid w:val="00B16920"/>
    <w:rsid w:val="00B16B62"/>
    <w:rsid w:val="00B22F06"/>
    <w:rsid w:val="00B24F6D"/>
    <w:rsid w:val="00B25D64"/>
    <w:rsid w:val="00B26B37"/>
    <w:rsid w:val="00B3152A"/>
    <w:rsid w:val="00B3349D"/>
    <w:rsid w:val="00B33582"/>
    <w:rsid w:val="00B35A13"/>
    <w:rsid w:val="00B35E0D"/>
    <w:rsid w:val="00B36A05"/>
    <w:rsid w:val="00B37A1A"/>
    <w:rsid w:val="00B41449"/>
    <w:rsid w:val="00B44FE8"/>
    <w:rsid w:val="00B45247"/>
    <w:rsid w:val="00B4529A"/>
    <w:rsid w:val="00B45370"/>
    <w:rsid w:val="00B4729D"/>
    <w:rsid w:val="00B51817"/>
    <w:rsid w:val="00B52A49"/>
    <w:rsid w:val="00B5372D"/>
    <w:rsid w:val="00B54150"/>
    <w:rsid w:val="00B542DF"/>
    <w:rsid w:val="00B54771"/>
    <w:rsid w:val="00B56362"/>
    <w:rsid w:val="00B61B4B"/>
    <w:rsid w:val="00B62522"/>
    <w:rsid w:val="00B640DE"/>
    <w:rsid w:val="00B64C89"/>
    <w:rsid w:val="00B65FE3"/>
    <w:rsid w:val="00B66871"/>
    <w:rsid w:val="00B71798"/>
    <w:rsid w:val="00B73138"/>
    <w:rsid w:val="00B74213"/>
    <w:rsid w:val="00B74340"/>
    <w:rsid w:val="00B75770"/>
    <w:rsid w:val="00B75AA7"/>
    <w:rsid w:val="00B75B7B"/>
    <w:rsid w:val="00B75C2F"/>
    <w:rsid w:val="00B76B84"/>
    <w:rsid w:val="00B81606"/>
    <w:rsid w:val="00B8362A"/>
    <w:rsid w:val="00B84E50"/>
    <w:rsid w:val="00B92BC1"/>
    <w:rsid w:val="00B940BA"/>
    <w:rsid w:val="00B94445"/>
    <w:rsid w:val="00BA3C4F"/>
    <w:rsid w:val="00BA4CB2"/>
    <w:rsid w:val="00BA7062"/>
    <w:rsid w:val="00BB0AA3"/>
    <w:rsid w:val="00BB0F74"/>
    <w:rsid w:val="00BB13D5"/>
    <w:rsid w:val="00BB197B"/>
    <w:rsid w:val="00BB1FBA"/>
    <w:rsid w:val="00BB45E1"/>
    <w:rsid w:val="00BB57F1"/>
    <w:rsid w:val="00BB580D"/>
    <w:rsid w:val="00BB58DA"/>
    <w:rsid w:val="00BB6623"/>
    <w:rsid w:val="00BC06D6"/>
    <w:rsid w:val="00BC09E2"/>
    <w:rsid w:val="00BC14EC"/>
    <w:rsid w:val="00BC3904"/>
    <w:rsid w:val="00BC3C81"/>
    <w:rsid w:val="00BC46EA"/>
    <w:rsid w:val="00BC4C79"/>
    <w:rsid w:val="00BC530F"/>
    <w:rsid w:val="00BC5875"/>
    <w:rsid w:val="00BC6145"/>
    <w:rsid w:val="00BC6ED6"/>
    <w:rsid w:val="00BD1434"/>
    <w:rsid w:val="00BD25B7"/>
    <w:rsid w:val="00BD2DC8"/>
    <w:rsid w:val="00BD3679"/>
    <w:rsid w:val="00BD3775"/>
    <w:rsid w:val="00BD5E8D"/>
    <w:rsid w:val="00BD67B9"/>
    <w:rsid w:val="00BD7829"/>
    <w:rsid w:val="00BD7A37"/>
    <w:rsid w:val="00BE006C"/>
    <w:rsid w:val="00BE062C"/>
    <w:rsid w:val="00BE12B0"/>
    <w:rsid w:val="00BE1642"/>
    <w:rsid w:val="00BE3305"/>
    <w:rsid w:val="00BE3E0E"/>
    <w:rsid w:val="00BE4F0A"/>
    <w:rsid w:val="00BE56F6"/>
    <w:rsid w:val="00BE5B1A"/>
    <w:rsid w:val="00BE5ED4"/>
    <w:rsid w:val="00BE5FAA"/>
    <w:rsid w:val="00BF0DB9"/>
    <w:rsid w:val="00BF0FC0"/>
    <w:rsid w:val="00BF1616"/>
    <w:rsid w:val="00BF38DF"/>
    <w:rsid w:val="00BF603D"/>
    <w:rsid w:val="00BF6E16"/>
    <w:rsid w:val="00C0282D"/>
    <w:rsid w:val="00C02EB8"/>
    <w:rsid w:val="00C033A0"/>
    <w:rsid w:val="00C038AB"/>
    <w:rsid w:val="00C03FC4"/>
    <w:rsid w:val="00C04786"/>
    <w:rsid w:val="00C07018"/>
    <w:rsid w:val="00C076EE"/>
    <w:rsid w:val="00C10A3E"/>
    <w:rsid w:val="00C110E5"/>
    <w:rsid w:val="00C111D2"/>
    <w:rsid w:val="00C112C4"/>
    <w:rsid w:val="00C1234A"/>
    <w:rsid w:val="00C12C4C"/>
    <w:rsid w:val="00C13F60"/>
    <w:rsid w:val="00C2000F"/>
    <w:rsid w:val="00C23299"/>
    <w:rsid w:val="00C24181"/>
    <w:rsid w:val="00C24C2F"/>
    <w:rsid w:val="00C31AF7"/>
    <w:rsid w:val="00C31FC4"/>
    <w:rsid w:val="00C329F7"/>
    <w:rsid w:val="00C32FB2"/>
    <w:rsid w:val="00C35852"/>
    <w:rsid w:val="00C3755A"/>
    <w:rsid w:val="00C40C2E"/>
    <w:rsid w:val="00C417E3"/>
    <w:rsid w:val="00C4205C"/>
    <w:rsid w:val="00C434CF"/>
    <w:rsid w:val="00C45F4F"/>
    <w:rsid w:val="00C47708"/>
    <w:rsid w:val="00C50571"/>
    <w:rsid w:val="00C52191"/>
    <w:rsid w:val="00C528D7"/>
    <w:rsid w:val="00C53388"/>
    <w:rsid w:val="00C55BDF"/>
    <w:rsid w:val="00C564CC"/>
    <w:rsid w:val="00C565E8"/>
    <w:rsid w:val="00C56A73"/>
    <w:rsid w:val="00C57BA5"/>
    <w:rsid w:val="00C601EE"/>
    <w:rsid w:val="00C60D28"/>
    <w:rsid w:val="00C61C9D"/>
    <w:rsid w:val="00C634B7"/>
    <w:rsid w:val="00C65243"/>
    <w:rsid w:val="00C65D0B"/>
    <w:rsid w:val="00C702A2"/>
    <w:rsid w:val="00C70D5F"/>
    <w:rsid w:val="00C70F72"/>
    <w:rsid w:val="00C70F88"/>
    <w:rsid w:val="00C7149C"/>
    <w:rsid w:val="00C721C3"/>
    <w:rsid w:val="00C73CB1"/>
    <w:rsid w:val="00C7441E"/>
    <w:rsid w:val="00C746FE"/>
    <w:rsid w:val="00C74C61"/>
    <w:rsid w:val="00C750DF"/>
    <w:rsid w:val="00C75640"/>
    <w:rsid w:val="00C77258"/>
    <w:rsid w:val="00C77E49"/>
    <w:rsid w:val="00C80E27"/>
    <w:rsid w:val="00C810D0"/>
    <w:rsid w:val="00C82A1F"/>
    <w:rsid w:val="00C845D8"/>
    <w:rsid w:val="00C84FF4"/>
    <w:rsid w:val="00C85D0C"/>
    <w:rsid w:val="00C85EE8"/>
    <w:rsid w:val="00C87A8D"/>
    <w:rsid w:val="00C90072"/>
    <w:rsid w:val="00C9080A"/>
    <w:rsid w:val="00C92D2E"/>
    <w:rsid w:val="00C93212"/>
    <w:rsid w:val="00C93D11"/>
    <w:rsid w:val="00C95253"/>
    <w:rsid w:val="00C95DD7"/>
    <w:rsid w:val="00C97ED9"/>
    <w:rsid w:val="00CA06DB"/>
    <w:rsid w:val="00CA0705"/>
    <w:rsid w:val="00CA104B"/>
    <w:rsid w:val="00CA1108"/>
    <w:rsid w:val="00CA1614"/>
    <w:rsid w:val="00CA24D7"/>
    <w:rsid w:val="00CA411E"/>
    <w:rsid w:val="00CA4286"/>
    <w:rsid w:val="00CA6BBA"/>
    <w:rsid w:val="00CA774C"/>
    <w:rsid w:val="00CB2099"/>
    <w:rsid w:val="00CB2AA7"/>
    <w:rsid w:val="00CB3123"/>
    <w:rsid w:val="00CB3ABE"/>
    <w:rsid w:val="00CB4554"/>
    <w:rsid w:val="00CB4BF0"/>
    <w:rsid w:val="00CB4C5D"/>
    <w:rsid w:val="00CB5B1F"/>
    <w:rsid w:val="00CB7CAF"/>
    <w:rsid w:val="00CC2930"/>
    <w:rsid w:val="00CC3569"/>
    <w:rsid w:val="00CC4AC1"/>
    <w:rsid w:val="00CC4EAD"/>
    <w:rsid w:val="00CC51BF"/>
    <w:rsid w:val="00CC7A40"/>
    <w:rsid w:val="00CD06C1"/>
    <w:rsid w:val="00CD210F"/>
    <w:rsid w:val="00CD5652"/>
    <w:rsid w:val="00CE08E1"/>
    <w:rsid w:val="00CE0C1D"/>
    <w:rsid w:val="00CE1F67"/>
    <w:rsid w:val="00CE233A"/>
    <w:rsid w:val="00CE34D5"/>
    <w:rsid w:val="00CF3128"/>
    <w:rsid w:val="00CF3D25"/>
    <w:rsid w:val="00CF72F4"/>
    <w:rsid w:val="00D00880"/>
    <w:rsid w:val="00D00D4E"/>
    <w:rsid w:val="00D01C35"/>
    <w:rsid w:val="00D01D65"/>
    <w:rsid w:val="00D01F5D"/>
    <w:rsid w:val="00D02CB9"/>
    <w:rsid w:val="00D03094"/>
    <w:rsid w:val="00D04508"/>
    <w:rsid w:val="00D0458F"/>
    <w:rsid w:val="00D04E2A"/>
    <w:rsid w:val="00D050A9"/>
    <w:rsid w:val="00D05B47"/>
    <w:rsid w:val="00D070FF"/>
    <w:rsid w:val="00D07414"/>
    <w:rsid w:val="00D1092F"/>
    <w:rsid w:val="00D115C0"/>
    <w:rsid w:val="00D119B8"/>
    <w:rsid w:val="00D123D3"/>
    <w:rsid w:val="00D12538"/>
    <w:rsid w:val="00D135FF"/>
    <w:rsid w:val="00D149FE"/>
    <w:rsid w:val="00D14AFC"/>
    <w:rsid w:val="00D14D10"/>
    <w:rsid w:val="00D15B13"/>
    <w:rsid w:val="00D15D23"/>
    <w:rsid w:val="00D15F83"/>
    <w:rsid w:val="00D162EA"/>
    <w:rsid w:val="00D16389"/>
    <w:rsid w:val="00D17E77"/>
    <w:rsid w:val="00D20177"/>
    <w:rsid w:val="00D20498"/>
    <w:rsid w:val="00D21864"/>
    <w:rsid w:val="00D21A22"/>
    <w:rsid w:val="00D24407"/>
    <w:rsid w:val="00D25D13"/>
    <w:rsid w:val="00D26522"/>
    <w:rsid w:val="00D26A3F"/>
    <w:rsid w:val="00D3038A"/>
    <w:rsid w:val="00D310D6"/>
    <w:rsid w:val="00D32E7C"/>
    <w:rsid w:val="00D33642"/>
    <w:rsid w:val="00D33AEE"/>
    <w:rsid w:val="00D36070"/>
    <w:rsid w:val="00D367EA"/>
    <w:rsid w:val="00D377A3"/>
    <w:rsid w:val="00D377B2"/>
    <w:rsid w:val="00D37BE8"/>
    <w:rsid w:val="00D403AA"/>
    <w:rsid w:val="00D41D68"/>
    <w:rsid w:val="00D42F33"/>
    <w:rsid w:val="00D46089"/>
    <w:rsid w:val="00D463DA"/>
    <w:rsid w:val="00D47FB0"/>
    <w:rsid w:val="00D527B7"/>
    <w:rsid w:val="00D52F3B"/>
    <w:rsid w:val="00D53587"/>
    <w:rsid w:val="00D549AD"/>
    <w:rsid w:val="00D557FD"/>
    <w:rsid w:val="00D558C9"/>
    <w:rsid w:val="00D5639D"/>
    <w:rsid w:val="00D569CD"/>
    <w:rsid w:val="00D5771F"/>
    <w:rsid w:val="00D60314"/>
    <w:rsid w:val="00D60F31"/>
    <w:rsid w:val="00D61938"/>
    <w:rsid w:val="00D61991"/>
    <w:rsid w:val="00D629C0"/>
    <w:rsid w:val="00D63C8A"/>
    <w:rsid w:val="00D67EBE"/>
    <w:rsid w:val="00D713CD"/>
    <w:rsid w:val="00D72BC0"/>
    <w:rsid w:val="00D72DCE"/>
    <w:rsid w:val="00D73415"/>
    <w:rsid w:val="00D73635"/>
    <w:rsid w:val="00D7364D"/>
    <w:rsid w:val="00D74517"/>
    <w:rsid w:val="00D7549C"/>
    <w:rsid w:val="00D756C4"/>
    <w:rsid w:val="00D75F3E"/>
    <w:rsid w:val="00D801CD"/>
    <w:rsid w:val="00D80543"/>
    <w:rsid w:val="00D80A91"/>
    <w:rsid w:val="00D81405"/>
    <w:rsid w:val="00D81CDD"/>
    <w:rsid w:val="00D83E6C"/>
    <w:rsid w:val="00D86244"/>
    <w:rsid w:val="00D87C08"/>
    <w:rsid w:val="00D9006E"/>
    <w:rsid w:val="00D9008D"/>
    <w:rsid w:val="00D91723"/>
    <w:rsid w:val="00D91811"/>
    <w:rsid w:val="00D928BF"/>
    <w:rsid w:val="00D9427B"/>
    <w:rsid w:val="00D95811"/>
    <w:rsid w:val="00D958FD"/>
    <w:rsid w:val="00D96C61"/>
    <w:rsid w:val="00DA2093"/>
    <w:rsid w:val="00DA357E"/>
    <w:rsid w:val="00DA3DF3"/>
    <w:rsid w:val="00DA4382"/>
    <w:rsid w:val="00DA4DCD"/>
    <w:rsid w:val="00DA6242"/>
    <w:rsid w:val="00DA7E2C"/>
    <w:rsid w:val="00DB41E7"/>
    <w:rsid w:val="00DB4BE5"/>
    <w:rsid w:val="00DB556D"/>
    <w:rsid w:val="00DB5EC6"/>
    <w:rsid w:val="00DB6613"/>
    <w:rsid w:val="00DC0DCE"/>
    <w:rsid w:val="00DC197C"/>
    <w:rsid w:val="00DC31A6"/>
    <w:rsid w:val="00DC3D2F"/>
    <w:rsid w:val="00DC3DCA"/>
    <w:rsid w:val="00DC4D2F"/>
    <w:rsid w:val="00DC5872"/>
    <w:rsid w:val="00DC696E"/>
    <w:rsid w:val="00DD19E0"/>
    <w:rsid w:val="00DD20E9"/>
    <w:rsid w:val="00DD32A4"/>
    <w:rsid w:val="00DD3701"/>
    <w:rsid w:val="00DD4E5A"/>
    <w:rsid w:val="00DD5400"/>
    <w:rsid w:val="00DD7062"/>
    <w:rsid w:val="00DD780C"/>
    <w:rsid w:val="00DD780D"/>
    <w:rsid w:val="00DD7E90"/>
    <w:rsid w:val="00DE34B9"/>
    <w:rsid w:val="00DE436C"/>
    <w:rsid w:val="00DE4BB1"/>
    <w:rsid w:val="00DE512C"/>
    <w:rsid w:val="00DE54D0"/>
    <w:rsid w:val="00DE7BB7"/>
    <w:rsid w:val="00DF18E7"/>
    <w:rsid w:val="00DF19D2"/>
    <w:rsid w:val="00DF23DC"/>
    <w:rsid w:val="00DF25CB"/>
    <w:rsid w:val="00DF280A"/>
    <w:rsid w:val="00DF30F0"/>
    <w:rsid w:val="00DF3EC5"/>
    <w:rsid w:val="00DF4EE9"/>
    <w:rsid w:val="00DF6577"/>
    <w:rsid w:val="00E00094"/>
    <w:rsid w:val="00E006DE"/>
    <w:rsid w:val="00E01349"/>
    <w:rsid w:val="00E03055"/>
    <w:rsid w:val="00E03A37"/>
    <w:rsid w:val="00E03F7D"/>
    <w:rsid w:val="00E040E6"/>
    <w:rsid w:val="00E0464E"/>
    <w:rsid w:val="00E04D31"/>
    <w:rsid w:val="00E05461"/>
    <w:rsid w:val="00E05F42"/>
    <w:rsid w:val="00E0783C"/>
    <w:rsid w:val="00E10F41"/>
    <w:rsid w:val="00E11D08"/>
    <w:rsid w:val="00E132F6"/>
    <w:rsid w:val="00E142DD"/>
    <w:rsid w:val="00E14C45"/>
    <w:rsid w:val="00E14D92"/>
    <w:rsid w:val="00E17235"/>
    <w:rsid w:val="00E17CB2"/>
    <w:rsid w:val="00E20410"/>
    <w:rsid w:val="00E225C9"/>
    <w:rsid w:val="00E225CD"/>
    <w:rsid w:val="00E2542E"/>
    <w:rsid w:val="00E26633"/>
    <w:rsid w:val="00E26975"/>
    <w:rsid w:val="00E277AB"/>
    <w:rsid w:val="00E313A6"/>
    <w:rsid w:val="00E357CB"/>
    <w:rsid w:val="00E35C21"/>
    <w:rsid w:val="00E420E3"/>
    <w:rsid w:val="00E43303"/>
    <w:rsid w:val="00E458F9"/>
    <w:rsid w:val="00E46E16"/>
    <w:rsid w:val="00E51507"/>
    <w:rsid w:val="00E51B96"/>
    <w:rsid w:val="00E52530"/>
    <w:rsid w:val="00E53BBA"/>
    <w:rsid w:val="00E53CB3"/>
    <w:rsid w:val="00E54C1B"/>
    <w:rsid w:val="00E5590E"/>
    <w:rsid w:val="00E56BC3"/>
    <w:rsid w:val="00E57625"/>
    <w:rsid w:val="00E57AF0"/>
    <w:rsid w:val="00E57CAF"/>
    <w:rsid w:val="00E60491"/>
    <w:rsid w:val="00E608EA"/>
    <w:rsid w:val="00E63704"/>
    <w:rsid w:val="00E64374"/>
    <w:rsid w:val="00E669D9"/>
    <w:rsid w:val="00E675DC"/>
    <w:rsid w:val="00E678A3"/>
    <w:rsid w:val="00E67B5B"/>
    <w:rsid w:val="00E70B78"/>
    <w:rsid w:val="00E71363"/>
    <w:rsid w:val="00E717DE"/>
    <w:rsid w:val="00E7439F"/>
    <w:rsid w:val="00E74EDD"/>
    <w:rsid w:val="00E75F21"/>
    <w:rsid w:val="00E763F6"/>
    <w:rsid w:val="00E76404"/>
    <w:rsid w:val="00E80092"/>
    <w:rsid w:val="00E80909"/>
    <w:rsid w:val="00E81107"/>
    <w:rsid w:val="00E817A4"/>
    <w:rsid w:val="00E8405D"/>
    <w:rsid w:val="00E84E02"/>
    <w:rsid w:val="00E84EA4"/>
    <w:rsid w:val="00E85504"/>
    <w:rsid w:val="00E859CB"/>
    <w:rsid w:val="00E8620D"/>
    <w:rsid w:val="00E87C62"/>
    <w:rsid w:val="00E87F4A"/>
    <w:rsid w:val="00E9258F"/>
    <w:rsid w:val="00E93095"/>
    <w:rsid w:val="00E95149"/>
    <w:rsid w:val="00E95D1D"/>
    <w:rsid w:val="00E95DC2"/>
    <w:rsid w:val="00E96390"/>
    <w:rsid w:val="00E96F7D"/>
    <w:rsid w:val="00E9753E"/>
    <w:rsid w:val="00E97708"/>
    <w:rsid w:val="00E9780C"/>
    <w:rsid w:val="00EA02C0"/>
    <w:rsid w:val="00EA23EB"/>
    <w:rsid w:val="00EA33F9"/>
    <w:rsid w:val="00EA35BB"/>
    <w:rsid w:val="00EA3737"/>
    <w:rsid w:val="00EA3807"/>
    <w:rsid w:val="00EA3A9A"/>
    <w:rsid w:val="00EA4594"/>
    <w:rsid w:val="00EA7A25"/>
    <w:rsid w:val="00EA7C31"/>
    <w:rsid w:val="00EA7CCF"/>
    <w:rsid w:val="00EB03BD"/>
    <w:rsid w:val="00EB071C"/>
    <w:rsid w:val="00EB1EF2"/>
    <w:rsid w:val="00EB35C0"/>
    <w:rsid w:val="00EB4CF4"/>
    <w:rsid w:val="00EB6897"/>
    <w:rsid w:val="00EB7502"/>
    <w:rsid w:val="00EB77A0"/>
    <w:rsid w:val="00EC11A1"/>
    <w:rsid w:val="00EC2021"/>
    <w:rsid w:val="00EC213A"/>
    <w:rsid w:val="00EC2B16"/>
    <w:rsid w:val="00EC36E2"/>
    <w:rsid w:val="00EC3801"/>
    <w:rsid w:val="00EC3E09"/>
    <w:rsid w:val="00EC49A0"/>
    <w:rsid w:val="00EC62B5"/>
    <w:rsid w:val="00EC7856"/>
    <w:rsid w:val="00ED0AA7"/>
    <w:rsid w:val="00ED1F09"/>
    <w:rsid w:val="00ED1F57"/>
    <w:rsid w:val="00ED26F1"/>
    <w:rsid w:val="00ED294C"/>
    <w:rsid w:val="00ED2974"/>
    <w:rsid w:val="00ED4C31"/>
    <w:rsid w:val="00ED5B0D"/>
    <w:rsid w:val="00ED6706"/>
    <w:rsid w:val="00EE1098"/>
    <w:rsid w:val="00EE28EB"/>
    <w:rsid w:val="00EE3F64"/>
    <w:rsid w:val="00EE4528"/>
    <w:rsid w:val="00EE4F71"/>
    <w:rsid w:val="00EE555B"/>
    <w:rsid w:val="00EE7134"/>
    <w:rsid w:val="00EE7D6B"/>
    <w:rsid w:val="00EF0380"/>
    <w:rsid w:val="00EF15A8"/>
    <w:rsid w:val="00EF30E0"/>
    <w:rsid w:val="00EF3201"/>
    <w:rsid w:val="00EF409C"/>
    <w:rsid w:val="00EF4316"/>
    <w:rsid w:val="00EF43E1"/>
    <w:rsid w:val="00EF6805"/>
    <w:rsid w:val="00EF6CB4"/>
    <w:rsid w:val="00EF6CB5"/>
    <w:rsid w:val="00EF7FD0"/>
    <w:rsid w:val="00F014EA"/>
    <w:rsid w:val="00F01F47"/>
    <w:rsid w:val="00F020FF"/>
    <w:rsid w:val="00F041B7"/>
    <w:rsid w:val="00F059C6"/>
    <w:rsid w:val="00F0673F"/>
    <w:rsid w:val="00F07C7F"/>
    <w:rsid w:val="00F119FE"/>
    <w:rsid w:val="00F12DE5"/>
    <w:rsid w:val="00F137CA"/>
    <w:rsid w:val="00F139A0"/>
    <w:rsid w:val="00F14EC4"/>
    <w:rsid w:val="00F16374"/>
    <w:rsid w:val="00F1637C"/>
    <w:rsid w:val="00F170FB"/>
    <w:rsid w:val="00F207E8"/>
    <w:rsid w:val="00F210BA"/>
    <w:rsid w:val="00F21230"/>
    <w:rsid w:val="00F22B99"/>
    <w:rsid w:val="00F2367E"/>
    <w:rsid w:val="00F266F1"/>
    <w:rsid w:val="00F269B4"/>
    <w:rsid w:val="00F26B31"/>
    <w:rsid w:val="00F27A49"/>
    <w:rsid w:val="00F27E66"/>
    <w:rsid w:val="00F31AFA"/>
    <w:rsid w:val="00F33126"/>
    <w:rsid w:val="00F34107"/>
    <w:rsid w:val="00F362B7"/>
    <w:rsid w:val="00F36442"/>
    <w:rsid w:val="00F36988"/>
    <w:rsid w:val="00F42080"/>
    <w:rsid w:val="00F431D4"/>
    <w:rsid w:val="00F43413"/>
    <w:rsid w:val="00F4426B"/>
    <w:rsid w:val="00F44A56"/>
    <w:rsid w:val="00F45C01"/>
    <w:rsid w:val="00F47F90"/>
    <w:rsid w:val="00F532F3"/>
    <w:rsid w:val="00F543D9"/>
    <w:rsid w:val="00F54685"/>
    <w:rsid w:val="00F548BB"/>
    <w:rsid w:val="00F54EFD"/>
    <w:rsid w:val="00F55373"/>
    <w:rsid w:val="00F5606C"/>
    <w:rsid w:val="00F562AB"/>
    <w:rsid w:val="00F56EA5"/>
    <w:rsid w:val="00F604C8"/>
    <w:rsid w:val="00F606DD"/>
    <w:rsid w:val="00F61BC9"/>
    <w:rsid w:val="00F63105"/>
    <w:rsid w:val="00F63ADA"/>
    <w:rsid w:val="00F6666C"/>
    <w:rsid w:val="00F67C56"/>
    <w:rsid w:val="00F70096"/>
    <w:rsid w:val="00F70A31"/>
    <w:rsid w:val="00F70E7C"/>
    <w:rsid w:val="00F71371"/>
    <w:rsid w:val="00F71C10"/>
    <w:rsid w:val="00F737C3"/>
    <w:rsid w:val="00F73BBD"/>
    <w:rsid w:val="00F73D21"/>
    <w:rsid w:val="00F75126"/>
    <w:rsid w:val="00F81C58"/>
    <w:rsid w:val="00F8317A"/>
    <w:rsid w:val="00F86A78"/>
    <w:rsid w:val="00F876FF"/>
    <w:rsid w:val="00F87F8D"/>
    <w:rsid w:val="00F91023"/>
    <w:rsid w:val="00F91D30"/>
    <w:rsid w:val="00F92812"/>
    <w:rsid w:val="00F9374E"/>
    <w:rsid w:val="00F94093"/>
    <w:rsid w:val="00F9600B"/>
    <w:rsid w:val="00F967E3"/>
    <w:rsid w:val="00F96FB4"/>
    <w:rsid w:val="00F970D1"/>
    <w:rsid w:val="00F971F6"/>
    <w:rsid w:val="00F973CC"/>
    <w:rsid w:val="00FA03D4"/>
    <w:rsid w:val="00FA1098"/>
    <w:rsid w:val="00FA10E9"/>
    <w:rsid w:val="00FA1333"/>
    <w:rsid w:val="00FA13BC"/>
    <w:rsid w:val="00FA3984"/>
    <w:rsid w:val="00FA56D2"/>
    <w:rsid w:val="00FA7185"/>
    <w:rsid w:val="00FB452E"/>
    <w:rsid w:val="00FB4656"/>
    <w:rsid w:val="00FB4A6D"/>
    <w:rsid w:val="00FB4F9D"/>
    <w:rsid w:val="00FB53FA"/>
    <w:rsid w:val="00FB5A6C"/>
    <w:rsid w:val="00FB6F87"/>
    <w:rsid w:val="00FC021B"/>
    <w:rsid w:val="00FC0D67"/>
    <w:rsid w:val="00FC1307"/>
    <w:rsid w:val="00FC15F7"/>
    <w:rsid w:val="00FC1740"/>
    <w:rsid w:val="00FC219D"/>
    <w:rsid w:val="00FC3F82"/>
    <w:rsid w:val="00FC4B74"/>
    <w:rsid w:val="00FC4BA4"/>
    <w:rsid w:val="00FC62B0"/>
    <w:rsid w:val="00FD387B"/>
    <w:rsid w:val="00FD4683"/>
    <w:rsid w:val="00FD791F"/>
    <w:rsid w:val="00FD7F1A"/>
    <w:rsid w:val="00FE07AE"/>
    <w:rsid w:val="00FE10D7"/>
    <w:rsid w:val="00FE306F"/>
    <w:rsid w:val="00FE3AA9"/>
    <w:rsid w:val="00FE3CF3"/>
    <w:rsid w:val="00FE5ED9"/>
    <w:rsid w:val="00FE634A"/>
    <w:rsid w:val="00FF2192"/>
    <w:rsid w:val="00FF2734"/>
    <w:rsid w:val="00FF298F"/>
    <w:rsid w:val="00FF2C52"/>
    <w:rsid w:val="00FF37D0"/>
    <w:rsid w:val="00FF38B7"/>
    <w:rsid w:val="00FF40F7"/>
    <w:rsid w:val="00FF5E73"/>
    <w:rsid w:val="00FF65D0"/>
    <w:rsid w:val="00FF6D8D"/>
    <w:rsid w:val="00FF6ED7"/>
    <w:rsid w:val="00FF7304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C83DEBA"/>
  <w15:docId w15:val="{E0343F94-DECA-4422-8CD3-034B046A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10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semiHidden="1" w:uiPriority="0" w:unhideWhenUsed="1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5E0FD1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0FD1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E7561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5E0FD1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5E0FD1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5E0FD1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5E0FD1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5E0FD1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5E0FD1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5E0FD1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E0FD1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7E7561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5E0FD1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5E0FD1"/>
    <w:rPr>
      <w:rFonts w:ascii="Cambria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locked/>
    <w:rsid w:val="005E0FD1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5E0FD1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5E0FD1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5E0F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5E0F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3">
    <w:name w:val="caption"/>
    <w:basedOn w:val="a"/>
    <w:next w:val="a"/>
    <w:uiPriority w:val="99"/>
    <w:qFormat/>
    <w:rsid w:val="007B0A93"/>
    <w:rPr>
      <w:b/>
      <w:bCs w:val="0"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5E0FD1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locked/>
    <w:rsid w:val="005E0FD1"/>
    <w:rPr>
      <w:rFonts w:ascii="Times New Roman" w:hAnsi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qFormat/>
    <w:rsid w:val="00045455"/>
    <w:rPr>
      <w:rFonts w:cs="Times New Roman"/>
      <w:b/>
    </w:rPr>
  </w:style>
  <w:style w:type="character" w:styleId="a9">
    <w:name w:val="Emphasis"/>
    <w:basedOn w:val="a0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 w:val="0"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5E0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5E0FD1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5E0FD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5E0FD1"/>
    <w:rPr>
      <w:rFonts w:ascii="Segoe UI" w:hAnsi="Segoe UI" w:cs="Segoe UI"/>
      <w:bCs/>
      <w:sz w:val="18"/>
      <w:szCs w:val="18"/>
    </w:rPr>
  </w:style>
  <w:style w:type="paragraph" w:styleId="af0">
    <w:name w:val="endnote text"/>
    <w:aliases w:val="Знак4"/>
    <w:basedOn w:val="a"/>
    <w:link w:val="af1"/>
    <w:uiPriority w:val="99"/>
    <w:rsid w:val="005E0FD1"/>
    <w:rPr>
      <w:bCs w:val="0"/>
      <w:sz w:val="20"/>
      <w:szCs w:val="22"/>
    </w:rPr>
  </w:style>
  <w:style w:type="character" w:customStyle="1" w:styleId="af1">
    <w:name w:val="Текст концевой сноски Знак"/>
    <w:aliases w:val="Знак4 Знак"/>
    <w:link w:val="af0"/>
    <w:uiPriority w:val="99"/>
    <w:locked/>
    <w:rsid w:val="005E0FD1"/>
    <w:rPr>
      <w:rFonts w:ascii="Times New Roman" w:hAnsi="Times New Roman"/>
      <w:szCs w:val="22"/>
    </w:rPr>
  </w:style>
  <w:style w:type="character" w:styleId="af2">
    <w:name w:val="endnote reference"/>
    <w:uiPriority w:val="10"/>
    <w:rsid w:val="005E0FD1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5E0FD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5E0FD1"/>
    <w:rPr>
      <w:rFonts w:ascii="Times New Roman" w:hAnsi="Times New Roman"/>
      <w:bCs/>
      <w:sz w:val="24"/>
      <w:szCs w:val="24"/>
    </w:rPr>
  </w:style>
  <w:style w:type="character" w:styleId="af5">
    <w:name w:val="page number"/>
    <w:basedOn w:val="a0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unhideWhenUsed/>
    <w:rsid w:val="005E0FD1"/>
    <w:pPr>
      <w:jc w:val="center"/>
    </w:pPr>
  </w:style>
  <w:style w:type="character" w:customStyle="1" w:styleId="af7">
    <w:name w:val="Верхний колонтитул Знак"/>
    <w:basedOn w:val="a0"/>
    <w:link w:val="af6"/>
    <w:uiPriority w:val="99"/>
    <w:locked/>
    <w:rsid w:val="005E0FD1"/>
    <w:rPr>
      <w:rFonts w:ascii="Times New Roman" w:hAnsi="Times New Roman"/>
      <w:bCs/>
      <w:sz w:val="24"/>
      <w:szCs w:val="24"/>
    </w:rPr>
  </w:style>
  <w:style w:type="paragraph" w:styleId="af8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1a">
    <w:name w:val="toc 1"/>
    <w:next w:val="a"/>
    <w:autoRedefine/>
    <w:uiPriority w:val="39"/>
    <w:unhideWhenUsed/>
    <w:qFormat/>
    <w:rsid w:val="005A4F05"/>
    <w:pPr>
      <w:tabs>
        <w:tab w:val="right" w:leader="dot" w:pos="10195"/>
      </w:tabs>
      <w:jc w:val="both"/>
    </w:pPr>
    <w:rPr>
      <w:rFonts w:ascii="Times New Roman" w:hAnsi="Times New Roman"/>
      <w:noProof/>
      <w:sz w:val="24"/>
      <w:szCs w:val="22"/>
    </w:rPr>
  </w:style>
  <w:style w:type="character" w:customStyle="1" w:styleId="af9">
    <w:name w:val="Оранж"/>
    <w:basedOn w:val="a0"/>
    <w:uiPriority w:val="1"/>
    <w:qFormat/>
    <w:rsid w:val="000B5945"/>
    <w:rPr>
      <w:color w:val="FF6600"/>
    </w:rPr>
  </w:style>
  <w:style w:type="paragraph" w:styleId="22">
    <w:name w:val="toc 2"/>
    <w:basedOn w:val="a"/>
    <w:next w:val="a"/>
    <w:autoRedefine/>
    <w:uiPriority w:val="39"/>
    <w:unhideWhenUsed/>
    <w:rsid w:val="00F041B7"/>
    <w:pPr>
      <w:tabs>
        <w:tab w:val="right" w:leader="dot" w:pos="10205"/>
      </w:tabs>
      <w:ind w:left="284"/>
      <w:jc w:val="both"/>
    </w:pPr>
  </w:style>
  <w:style w:type="character" w:styleId="afa">
    <w:name w:val="annotation reference"/>
    <w:basedOn w:val="a0"/>
    <w:uiPriority w:val="99"/>
    <w:semiHidden/>
    <w:unhideWhenUsed/>
    <w:locked/>
    <w:rsid w:val="005E0FD1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5E0FD1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5E0FD1"/>
    <w:rPr>
      <w:rFonts w:ascii="Times New Roman" w:hAnsi="Times New Roman"/>
      <w:bCs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5E0FD1"/>
    <w:rPr>
      <w:b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5E0FD1"/>
    <w:rPr>
      <w:rFonts w:ascii="Times New Roman" w:hAnsi="Times New Roman"/>
      <w:b/>
      <w:bCs/>
    </w:rPr>
  </w:style>
  <w:style w:type="paragraph" w:styleId="aff">
    <w:name w:val="TOC Heading"/>
    <w:basedOn w:val="1"/>
    <w:next w:val="a"/>
    <w:uiPriority w:val="39"/>
    <w:unhideWhenUsed/>
    <w:qFormat/>
    <w:rsid w:val="00DA4382"/>
    <w:pPr>
      <w:keepNext/>
      <w:keepLines/>
      <w:spacing w:before="240" w:line="259" w:lineRule="auto"/>
      <w:contextualSpacing w:val="0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character" w:styleId="aff0">
    <w:name w:val="Hyperlink"/>
    <w:basedOn w:val="a0"/>
    <w:uiPriority w:val="99"/>
    <w:unhideWhenUsed/>
    <w:locked/>
    <w:rsid w:val="00DA4382"/>
    <w:rPr>
      <w:color w:val="0563C1" w:themeColor="hyperlink"/>
      <w:u w:val="single"/>
    </w:rPr>
  </w:style>
  <w:style w:type="character" w:styleId="aff1">
    <w:name w:val="FollowedHyperlink"/>
    <w:uiPriority w:val="99"/>
    <w:semiHidden/>
    <w:unhideWhenUsed/>
    <w:locked/>
    <w:rsid w:val="005E0FD1"/>
    <w:rPr>
      <w:color w:val="954F72"/>
      <w:u w:val="single"/>
    </w:rPr>
  </w:style>
  <w:style w:type="paragraph" w:styleId="aff2">
    <w:name w:val="Normal (Web)"/>
    <w:basedOn w:val="a"/>
    <w:uiPriority w:val="99"/>
    <w:unhideWhenUsed/>
    <w:locked/>
    <w:rsid w:val="0035248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31">
    <w:name w:val="toc 3"/>
    <w:basedOn w:val="a"/>
    <w:next w:val="a"/>
    <w:autoRedefine/>
    <w:uiPriority w:val="39"/>
    <w:qFormat/>
    <w:rsid w:val="005E0FD1"/>
    <w:pPr>
      <w:spacing w:after="100"/>
      <w:ind w:left="440"/>
    </w:pPr>
    <w:rPr>
      <w:rFonts w:ascii="Calibri" w:hAnsi="Calibri"/>
    </w:rPr>
  </w:style>
  <w:style w:type="character" w:customStyle="1" w:styleId="12pt">
    <w:name w:val="Основной текст + 12 pt"/>
    <w:uiPriority w:val="99"/>
    <w:rsid w:val="00885E58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paragraph" w:customStyle="1" w:styleId="aff3">
    <w:name w:val="Кр_А"/>
    <w:basedOn w:val="a"/>
    <w:uiPriority w:val="10"/>
    <w:qFormat/>
    <w:rsid w:val="000B5945"/>
  </w:style>
  <w:style w:type="paragraph" w:customStyle="1" w:styleId="aff4">
    <w:name w:val="СМР"/>
    <w:basedOn w:val="a"/>
    <w:uiPriority w:val="99"/>
    <w:qFormat/>
    <w:rsid w:val="00BB1FBA"/>
    <w:pPr>
      <w:spacing w:after="120"/>
      <w:ind w:firstLine="720"/>
      <w:jc w:val="both"/>
    </w:pPr>
    <w:rPr>
      <w:bCs w:val="0"/>
    </w:rPr>
  </w:style>
  <w:style w:type="table" w:customStyle="1" w:styleId="1b">
    <w:name w:val="Сетка таблицы светлая1"/>
    <w:basedOn w:val="a1"/>
    <w:uiPriority w:val="40"/>
    <w:rsid w:val="005E0F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ff5">
    <w:name w:val="Утв"/>
    <w:basedOn w:val="a"/>
    <w:rsid w:val="005E0FD1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f6">
    <w:name w:val="Назв"/>
    <w:basedOn w:val="a"/>
    <w:rsid w:val="005E0FD1"/>
    <w:pPr>
      <w:suppressAutoHyphens/>
      <w:spacing w:before="240" w:after="240"/>
      <w:jc w:val="center"/>
    </w:pPr>
    <w:rPr>
      <w:b/>
      <w:sz w:val="28"/>
    </w:rPr>
  </w:style>
  <w:style w:type="paragraph" w:styleId="aff7">
    <w:name w:val="Revision"/>
    <w:hidden/>
    <w:uiPriority w:val="99"/>
    <w:semiHidden/>
    <w:rsid w:val="005E0FD1"/>
    <w:rPr>
      <w:rFonts w:ascii="Times New Roman" w:hAnsi="Times New Roman"/>
      <w:bCs/>
      <w:sz w:val="24"/>
      <w:szCs w:val="24"/>
    </w:rPr>
  </w:style>
  <w:style w:type="paragraph" w:customStyle="1" w:styleId="aff8">
    <w:name w:val="С_Т"/>
    <w:link w:val="aff9"/>
    <w:qFormat/>
    <w:rsid w:val="005E0FD1"/>
    <w:pPr>
      <w:suppressAutoHyphens/>
    </w:pPr>
    <w:rPr>
      <w:rFonts w:ascii="Times New Roman" w:hAnsi="Times New Roman"/>
      <w:bCs/>
      <w:sz w:val="24"/>
      <w:szCs w:val="24"/>
    </w:rPr>
  </w:style>
  <w:style w:type="paragraph" w:customStyle="1" w:styleId="affa">
    <w:name w:val="С_Т_Ц"/>
    <w:basedOn w:val="a"/>
    <w:qFormat/>
    <w:rsid w:val="005E0FD1"/>
    <w:pPr>
      <w:suppressAutoHyphens/>
      <w:jc w:val="center"/>
    </w:pPr>
  </w:style>
  <w:style w:type="paragraph" w:customStyle="1" w:styleId="100">
    <w:name w:val="СМ_10"/>
    <w:basedOn w:val="a"/>
    <w:qFormat/>
    <w:rsid w:val="005E0FD1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5E0FD1"/>
    <w:pPr>
      <w:suppressAutoHyphens/>
      <w:jc w:val="center"/>
    </w:pPr>
    <w:rPr>
      <w:sz w:val="20"/>
      <w:szCs w:val="20"/>
    </w:rPr>
  </w:style>
  <w:style w:type="character" w:customStyle="1" w:styleId="aff9">
    <w:name w:val="С_Т Знак"/>
    <w:link w:val="aff8"/>
    <w:rsid w:val="005E0FD1"/>
    <w:rPr>
      <w:rFonts w:ascii="Times New Roman" w:hAnsi="Times New Roman"/>
      <w:bCs/>
      <w:sz w:val="24"/>
      <w:szCs w:val="24"/>
    </w:rPr>
  </w:style>
  <w:style w:type="paragraph" w:customStyle="1" w:styleId="23">
    <w:name w:val="Заг2"/>
    <w:uiPriority w:val="8"/>
    <w:qFormat/>
    <w:rsid w:val="005E0FD1"/>
    <w:pPr>
      <w:spacing w:before="240" w:after="120"/>
    </w:pPr>
    <w:rPr>
      <w:rFonts w:ascii="Times New Roman" w:hAnsi="Times New Roman"/>
      <w:b/>
      <w:bCs/>
      <w:sz w:val="24"/>
      <w:szCs w:val="24"/>
    </w:rPr>
  </w:style>
  <w:style w:type="character" w:customStyle="1" w:styleId="affb">
    <w:name w:val="Термин"/>
    <w:basedOn w:val="a0"/>
    <w:uiPriority w:val="1"/>
    <w:qFormat/>
    <w:rsid w:val="005E0FD1"/>
    <w:rPr>
      <w:b/>
    </w:rPr>
  </w:style>
  <w:style w:type="character" w:customStyle="1" w:styleId="affc">
    <w:name w:val="Кр"/>
    <w:basedOn w:val="a0"/>
    <w:uiPriority w:val="1"/>
    <w:qFormat/>
    <w:rsid w:val="000B5945"/>
    <w:rPr>
      <w:color w:val="FF0000"/>
    </w:rPr>
  </w:style>
  <w:style w:type="paragraph" w:customStyle="1" w:styleId="affd">
    <w:name w:val="Оранж_А"/>
    <w:basedOn w:val="a"/>
    <w:uiPriority w:val="10"/>
    <w:qFormat/>
    <w:rsid w:val="000B5945"/>
    <w:pPr>
      <w:jc w:val="both"/>
    </w:pPr>
    <w:rPr>
      <w:color w:val="FF6600"/>
    </w:rPr>
  </w:style>
  <w:style w:type="paragraph" w:customStyle="1" w:styleId="affe">
    <w:name w:val="Крас_А"/>
    <w:basedOn w:val="a"/>
    <w:uiPriority w:val="10"/>
    <w:qFormat/>
    <w:rsid w:val="00D20177"/>
    <w:pPr>
      <w:jc w:val="both"/>
    </w:pPr>
    <w:rPr>
      <w:color w:val="FF0000"/>
    </w:rPr>
  </w:style>
  <w:style w:type="paragraph" w:customStyle="1" w:styleId="afff">
    <w:name w:val="Ст_Табл"/>
    <w:basedOn w:val="a"/>
    <w:qFormat/>
    <w:rsid w:val="00C4205C"/>
    <w:pPr>
      <w:ind w:firstLine="340"/>
      <w:jc w:val="both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8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8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_2020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C9F96-F5FA-48AC-A9D8-2D287B638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1</TotalTime>
  <Pages>41</Pages>
  <Words>8440</Words>
  <Characters>70805</Characters>
  <Application>Microsoft Office Word</Application>
  <DocSecurity>0</DocSecurity>
  <Lines>590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Монтажник электрооборудования летательных аппаратов</vt:lpstr>
    </vt:vector>
  </TitlesOfParts>
  <Company>Hewlett-Packard Company</Company>
  <LinksUpToDate>false</LinksUpToDate>
  <CharactersWithSpaces>79087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Монтажник электрооборудования летательных аппаратов</dc:title>
  <dc:creator>мк</dc:creator>
  <cp:lastModifiedBy>1403-1</cp:lastModifiedBy>
  <cp:revision>3</cp:revision>
  <cp:lastPrinted>2021-06-21T11:22:00Z</cp:lastPrinted>
  <dcterms:created xsi:type="dcterms:W3CDTF">2021-08-31T13:20:00Z</dcterms:created>
  <dcterms:modified xsi:type="dcterms:W3CDTF">2021-09-17T13:21:00Z</dcterms:modified>
</cp:coreProperties>
</file>