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C3A66" w14:textId="77777777" w:rsidR="0053319E" w:rsidRPr="0053319E" w:rsidRDefault="0053319E" w:rsidP="0053319E">
      <w:pPr>
        <w:ind w:left="5670"/>
        <w:jc w:val="center"/>
        <w:rPr>
          <w:sz w:val="28"/>
          <w:szCs w:val="28"/>
        </w:rPr>
      </w:pPr>
      <w:bookmarkStart w:id="0" w:name="_Hlk37674743"/>
      <w:r w:rsidRPr="0053319E">
        <w:rPr>
          <w:sz w:val="28"/>
          <w:szCs w:val="28"/>
        </w:rPr>
        <w:t>УТВЕРЖДЕН</w:t>
      </w:r>
    </w:p>
    <w:p w14:paraId="05D91BF2" w14:textId="77777777" w:rsidR="0053319E" w:rsidRPr="0053319E" w:rsidRDefault="0053319E" w:rsidP="0053319E">
      <w:pPr>
        <w:ind w:left="5670"/>
        <w:jc w:val="center"/>
        <w:rPr>
          <w:sz w:val="28"/>
          <w:szCs w:val="28"/>
        </w:rPr>
      </w:pPr>
      <w:r w:rsidRPr="0053319E">
        <w:rPr>
          <w:sz w:val="28"/>
          <w:szCs w:val="28"/>
        </w:rPr>
        <w:t>приказом Министерства</w:t>
      </w:r>
    </w:p>
    <w:p w14:paraId="7511D1ED" w14:textId="77777777" w:rsidR="0053319E" w:rsidRPr="0053319E" w:rsidRDefault="0053319E" w:rsidP="0053319E">
      <w:pPr>
        <w:ind w:left="5670"/>
        <w:jc w:val="center"/>
        <w:rPr>
          <w:sz w:val="28"/>
          <w:szCs w:val="28"/>
        </w:rPr>
      </w:pPr>
      <w:r w:rsidRPr="0053319E">
        <w:rPr>
          <w:sz w:val="28"/>
          <w:szCs w:val="28"/>
        </w:rPr>
        <w:t>труда и социальной защиты Российской Федерации</w:t>
      </w:r>
    </w:p>
    <w:p w14:paraId="47AF6815" w14:textId="53A9A488" w:rsidR="0053319E" w:rsidRPr="0053319E" w:rsidRDefault="0053319E" w:rsidP="0053319E">
      <w:pPr>
        <w:ind w:left="5670"/>
        <w:jc w:val="center"/>
        <w:rPr>
          <w:sz w:val="28"/>
          <w:szCs w:val="28"/>
        </w:rPr>
      </w:pPr>
      <w:r w:rsidRPr="0053319E">
        <w:rPr>
          <w:sz w:val="28"/>
          <w:szCs w:val="28"/>
        </w:rPr>
        <w:t>от «</w:t>
      </w:r>
      <w:r w:rsidR="00374652">
        <w:rPr>
          <w:sz w:val="28"/>
          <w:szCs w:val="28"/>
        </w:rPr>
        <w:t>12</w:t>
      </w:r>
      <w:r w:rsidRPr="0053319E">
        <w:rPr>
          <w:sz w:val="28"/>
          <w:szCs w:val="28"/>
        </w:rPr>
        <w:t xml:space="preserve">» </w:t>
      </w:r>
      <w:r w:rsidR="00374652">
        <w:rPr>
          <w:sz w:val="28"/>
          <w:szCs w:val="28"/>
        </w:rPr>
        <w:t xml:space="preserve">октября </w:t>
      </w:r>
      <w:r w:rsidRPr="0053319E">
        <w:rPr>
          <w:sz w:val="28"/>
          <w:szCs w:val="28"/>
        </w:rPr>
        <w:t>2021 г. №</w:t>
      </w:r>
      <w:r w:rsidR="00374652">
        <w:rPr>
          <w:sz w:val="28"/>
          <w:szCs w:val="28"/>
        </w:rPr>
        <w:t xml:space="preserve"> </w:t>
      </w:r>
      <w:bookmarkStart w:id="1" w:name="_GoBack"/>
      <w:bookmarkEnd w:id="1"/>
      <w:r w:rsidR="00374652">
        <w:rPr>
          <w:sz w:val="28"/>
          <w:szCs w:val="28"/>
        </w:rPr>
        <w:t>723н</w:t>
      </w:r>
    </w:p>
    <w:bookmarkEnd w:id="0"/>
    <w:p w14:paraId="7BFA954E" w14:textId="77777777" w:rsidR="00407766" w:rsidRPr="0053319E" w:rsidRDefault="00407766" w:rsidP="00B43E9A">
      <w:pPr>
        <w:pStyle w:val="af3"/>
        <w:spacing w:before="120"/>
        <w:contextualSpacing w:val="0"/>
      </w:pPr>
      <w:r w:rsidRPr="0053319E">
        <w:t>ПРОФЕССИОНАЛЬНЫЙ СТАНДАРТ</w:t>
      </w:r>
    </w:p>
    <w:p w14:paraId="573EC71F" w14:textId="77777777" w:rsidR="00407766" w:rsidRPr="0053319E" w:rsidRDefault="00D44662" w:rsidP="0053319E">
      <w:pPr>
        <w:pStyle w:val="afd"/>
        <w:spacing w:before="0" w:after="0"/>
      </w:pPr>
      <w:r w:rsidRPr="0053319E">
        <w:t xml:space="preserve">Специалист </w:t>
      </w:r>
      <w:r w:rsidR="007732DB" w:rsidRPr="0053319E">
        <w:t xml:space="preserve">по проектированию </w:t>
      </w:r>
      <w:r w:rsidR="000054D9" w:rsidRPr="0053319E">
        <w:t>автоматизированных систем управления технологическими процессами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7"/>
      </w:tblGrid>
      <w:tr w:rsidR="00AA0065" w:rsidRPr="0053319E" w14:paraId="5E94756C" w14:textId="77777777" w:rsidTr="0053319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E69DEC9" w14:textId="6DF4852A" w:rsidR="00407766" w:rsidRPr="0053319E" w:rsidRDefault="007E2AA7" w:rsidP="0053319E">
            <w:pPr>
              <w:pStyle w:val="aff0"/>
            </w:pPr>
            <w:r>
              <w:t>1003</w:t>
            </w:r>
          </w:p>
        </w:tc>
      </w:tr>
      <w:tr w:rsidR="00AA0065" w:rsidRPr="0053319E" w14:paraId="6DD6F612" w14:textId="77777777" w:rsidTr="0053319E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069971D" w14:textId="77777777" w:rsidR="00407766" w:rsidRPr="0053319E" w:rsidRDefault="00407766" w:rsidP="0053319E">
            <w:pPr>
              <w:pStyle w:val="101"/>
              <w:rPr>
                <w:vertAlign w:val="superscript"/>
              </w:rPr>
            </w:pPr>
            <w:r w:rsidRPr="0053319E">
              <w:t>Регистрационный номер</w:t>
            </w:r>
          </w:p>
        </w:tc>
      </w:tr>
    </w:tbl>
    <w:p w14:paraId="6AAAF5C4" w14:textId="77777777" w:rsidR="004A4539" w:rsidRPr="0053319E" w:rsidRDefault="004A4539" w:rsidP="0053319E">
      <w:pPr>
        <w:pStyle w:val="aff0"/>
      </w:pPr>
      <w:r w:rsidRPr="0053319E">
        <w:t>Содержание</w:t>
      </w:r>
    </w:p>
    <w:p w14:paraId="2FAAD0CB" w14:textId="349FE5B2" w:rsidR="00464477" w:rsidRDefault="00464477" w:rsidP="00464477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_Toc81330816 \h </w:instrText>
      </w:r>
      <w:r>
        <w:fldChar w:fldCharType="separate"/>
      </w:r>
      <w:r w:rsidR="0027670A">
        <w:t>1</w:t>
      </w:r>
      <w:r>
        <w:fldChar w:fldCharType="end"/>
      </w:r>
    </w:p>
    <w:p w14:paraId="4718C9BF" w14:textId="1BFAF7CF" w:rsidR="00464477" w:rsidRDefault="00464477" w:rsidP="00464477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_Toc81330817 \h </w:instrText>
      </w:r>
      <w:r>
        <w:fldChar w:fldCharType="separate"/>
      </w:r>
      <w:r w:rsidR="0027670A">
        <w:t>2</w:t>
      </w:r>
      <w:r>
        <w:fldChar w:fldCharType="end"/>
      </w:r>
    </w:p>
    <w:p w14:paraId="1D00819A" w14:textId="3BFDD3F5" w:rsidR="00464477" w:rsidRDefault="00464477" w:rsidP="00464477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_Toc81330818 \h </w:instrText>
      </w:r>
      <w:r>
        <w:fldChar w:fldCharType="separate"/>
      </w:r>
      <w:r w:rsidR="0027670A">
        <w:t>3</w:t>
      </w:r>
      <w:r>
        <w:fldChar w:fldCharType="end"/>
      </w:r>
    </w:p>
    <w:p w14:paraId="3778A2EC" w14:textId="5FC05BF7" w:rsidR="00464477" w:rsidRDefault="007E2AA7" w:rsidP="00B43E9A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464477">
        <w:rPr>
          <w:noProof/>
        </w:rPr>
        <w:t>Обобщенная трудовая функция</w:t>
      </w:r>
      <w:r w:rsidR="00464477" w:rsidRPr="00464477">
        <w:t xml:space="preserve"> </w:t>
      </w:r>
      <w:r w:rsidR="00464477">
        <w:t>«</w:t>
      </w:r>
      <w:r w:rsidR="00464477" w:rsidRPr="0053319E">
        <w:t>Разработка и оформление рабочей документации автоматизированной системы управления технологическими процессами</w:t>
      </w:r>
      <w:r w:rsidR="00464477">
        <w:t>»</w:t>
      </w:r>
      <w:r w:rsidR="00464477">
        <w:rPr>
          <w:noProof/>
        </w:rPr>
        <w:tab/>
      </w:r>
      <w:r w:rsidR="00464477">
        <w:rPr>
          <w:noProof/>
        </w:rPr>
        <w:fldChar w:fldCharType="begin"/>
      </w:r>
      <w:r w:rsidR="00464477">
        <w:rPr>
          <w:noProof/>
        </w:rPr>
        <w:instrText xml:space="preserve"> PAGEREF _Toc81330819 \h </w:instrText>
      </w:r>
      <w:r w:rsidR="00464477">
        <w:rPr>
          <w:noProof/>
        </w:rPr>
      </w:r>
      <w:r w:rsidR="00464477">
        <w:rPr>
          <w:noProof/>
        </w:rPr>
        <w:fldChar w:fldCharType="separate"/>
      </w:r>
      <w:r w:rsidR="0027670A">
        <w:rPr>
          <w:noProof/>
        </w:rPr>
        <w:t>3</w:t>
      </w:r>
      <w:r w:rsidR="00464477">
        <w:rPr>
          <w:noProof/>
        </w:rPr>
        <w:fldChar w:fldCharType="end"/>
      </w:r>
    </w:p>
    <w:p w14:paraId="2A0F177F" w14:textId="7194EFB7" w:rsidR="00464477" w:rsidRDefault="007E2AA7" w:rsidP="00B43E9A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464477">
        <w:rPr>
          <w:noProof/>
        </w:rPr>
        <w:t>Обобщенная трудовая функция</w:t>
      </w:r>
      <w:r w:rsidR="00464477" w:rsidRPr="00464477">
        <w:t xml:space="preserve"> </w:t>
      </w:r>
      <w:r w:rsidR="00464477">
        <w:t>«</w:t>
      </w:r>
      <w:r w:rsidR="00464477" w:rsidRPr="0053319E">
        <w:t>Разработка проекта автоматизированной системы управления технологическими процессами</w:t>
      </w:r>
      <w:r w:rsidR="00464477">
        <w:t>»</w:t>
      </w:r>
      <w:r w:rsidR="00464477">
        <w:rPr>
          <w:noProof/>
        </w:rPr>
        <w:tab/>
      </w:r>
      <w:r w:rsidR="00464477">
        <w:rPr>
          <w:noProof/>
        </w:rPr>
        <w:fldChar w:fldCharType="begin"/>
      </w:r>
      <w:r w:rsidR="00464477">
        <w:rPr>
          <w:noProof/>
        </w:rPr>
        <w:instrText xml:space="preserve"> PAGEREF _Toc81330820 \h </w:instrText>
      </w:r>
      <w:r w:rsidR="00464477">
        <w:rPr>
          <w:noProof/>
        </w:rPr>
      </w:r>
      <w:r w:rsidR="00464477">
        <w:rPr>
          <w:noProof/>
        </w:rPr>
        <w:fldChar w:fldCharType="separate"/>
      </w:r>
      <w:r w:rsidR="0027670A">
        <w:rPr>
          <w:noProof/>
        </w:rPr>
        <w:t>7</w:t>
      </w:r>
      <w:r w:rsidR="00464477">
        <w:rPr>
          <w:noProof/>
        </w:rPr>
        <w:fldChar w:fldCharType="end"/>
      </w:r>
    </w:p>
    <w:p w14:paraId="20051BDC" w14:textId="79BD2947" w:rsidR="00464477" w:rsidRDefault="007E2AA7" w:rsidP="00B43E9A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464477">
        <w:rPr>
          <w:noProof/>
        </w:rPr>
        <w:t>Обобщенная трудовая функция</w:t>
      </w:r>
      <w:r w:rsidR="00464477" w:rsidRPr="00464477">
        <w:t xml:space="preserve"> </w:t>
      </w:r>
      <w:r w:rsidR="00464477">
        <w:t>«</w:t>
      </w:r>
      <w:r w:rsidR="00464477" w:rsidRPr="0053319E">
        <w:t xml:space="preserve">Техническое руководство процессами разработки и реализации проекта автоматизированной системы управления технологическими </w:t>
      </w:r>
      <w:r w:rsidR="00464477">
        <w:br/>
      </w:r>
      <w:r w:rsidR="00464477" w:rsidRPr="0053319E">
        <w:t>процессами</w:t>
      </w:r>
      <w:r w:rsidR="00464477">
        <w:t>»</w:t>
      </w:r>
      <w:r w:rsidR="00464477">
        <w:rPr>
          <w:noProof/>
        </w:rPr>
        <w:tab/>
      </w:r>
      <w:r w:rsidR="00464477">
        <w:rPr>
          <w:noProof/>
        </w:rPr>
        <w:fldChar w:fldCharType="begin"/>
      </w:r>
      <w:r w:rsidR="00464477">
        <w:rPr>
          <w:noProof/>
        </w:rPr>
        <w:instrText xml:space="preserve"> PAGEREF _Toc81330821 \h </w:instrText>
      </w:r>
      <w:r w:rsidR="00464477">
        <w:rPr>
          <w:noProof/>
        </w:rPr>
      </w:r>
      <w:r w:rsidR="00464477">
        <w:rPr>
          <w:noProof/>
        </w:rPr>
        <w:fldChar w:fldCharType="separate"/>
      </w:r>
      <w:r w:rsidR="0027670A">
        <w:rPr>
          <w:noProof/>
        </w:rPr>
        <w:t>14</w:t>
      </w:r>
      <w:r w:rsidR="00464477">
        <w:rPr>
          <w:noProof/>
        </w:rPr>
        <w:fldChar w:fldCharType="end"/>
      </w:r>
    </w:p>
    <w:p w14:paraId="7F0A8DA7" w14:textId="7F060788" w:rsidR="00464477" w:rsidRDefault="00464477" w:rsidP="00464477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2D73E2">
        <w:t>22</w:t>
      </w:r>
    </w:p>
    <w:p w14:paraId="70433CBF" w14:textId="52E92B7D" w:rsidR="004A4539" w:rsidRPr="0053319E" w:rsidRDefault="00464477" w:rsidP="00B43E9A">
      <w:r>
        <w:fldChar w:fldCharType="end"/>
      </w:r>
    </w:p>
    <w:p w14:paraId="5E7E558F" w14:textId="7F083B57" w:rsidR="00407766" w:rsidRDefault="00407766" w:rsidP="00464477">
      <w:pPr>
        <w:pStyle w:val="14"/>
      </w:pPr>
      <w:bookmarkStart w:id="2" w:name="_Toc10060847"/>
      <w:bookmarkStart w:id="3" w:name="_Toc81330816"/>
      <w:r w:rsidRPr="0053319E">
        <w:t>I. Общие сведения</w:t>
      </w:r>
      <w:bookmarkEnd w:id="2"/>
      <w:bookmarkEnd w:id="3"/>
    </w:p>
    <w:p w14:paraId="79D96CBE" w14:textId="77777777" w:rsidR="00B43E9A" w:rsidRPr="0053319E" w:rsidRDefault="00B43E9A" w:rsidP="00B43E9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5"/>
        <w:gridCol w:w="610"/>
        <w:gridCol w:w="1385"/>
      </w:tblGrid>
      <w:tr w:rsidR="00AA0065" w:rsidRPr="0053319E" w14:paraId="6FC8DFC4" w14:textId="77777777" w:rsidTr="0053319E">
        <w:trPr>
          <w:trHeight w:val="437"/>
        </w:trPr>
        <w:tc>
          <w:tcPr>
            <w:tcW w:w="40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FA537A0" w14:textId="77777777" w:rsidR="00407766" w:rsidRPr="0053319E" w:rsidRDefault="00657B3A" w:rsidP="0053319E">
            <w:pPr>
              <w:pStyle w:val="afa"/>
            </w:pPr>
            <w:r w:rsidRPr="0053319E">
              <w:t>Проектирование автоматизированных</w:t>
            </w:r>
            <w:r w:rsidR="000054D9" w:rsidRPr="0053319E">
              <w:t xml:space="preserve"> систем управления технологическими процессами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053C572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A9BD3" w14:textId="10F71431" w:rsidR="00407766" w:rsidRPr="0053319E" w:rsidRDefault="007E2AA7" w:rsidP="0053319E">
            <w:pPr>
              <w:pStyle w:val="aff0"/>
            </w:pPr>
            <w:r>
              <w:t>40.178</w:t>
            </w:r>
          </w:p>
        </w:tc>
      </w:tr>
      <w:tr w:rsidR="00AA0065" w:rsidRPr="0053319E" w14:paraId="6268D27F" w14:textId="77777777" w:rsidTr="0053319E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D548C" w14:textId="77777777" w:rsidR="00407766" w:rsidRPr="0053319E" w:rsidRDefault="00407766" w:rsidP="0053319E">
            <w:pPr>
              <w:pStyle w:val="101"/>
            </w:pPr>
            <w:r w:rsidRPr="0053319E"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E13987" w14:textId="77777777" w:rsidR="00407766" w:rsidRPr="0053319E" w:rsidRDefault="00407766" w:rsidP="0053319E">
            <w:pPr>
              <w:pStyle w:val="101"/>
            </w:pPr>
            <w:r w:rsidRPr="0053319E">
              <w:t>Код</w:t>
            </w:r>
          </w:p>
        </w:tc>
      </w:tr>
    </w:tbl>
    <w:p w14:paraId="0B1F272B" w14:textId="77777777" w:rsidR="0053319E" w:rsidRPr="0053319E" w:rsidRDefault="0053319E" w:rsidP="0053319E"/>
    <w:p w14:paraId="63EF1F0C" w14:textId="7E4E6C69" w:rsidR="0053319E" w:rsidRPr="0053319E" w:rsidRDefault="0053319E" w:rsidP="0053319E">
      <w:r w:rsidRPr="0053319E">
        <w:t>Основная цель вида профессиональной деятельности:</w:t>
      </w:r>
    </w:p>
    <w:p w14:paraId="21A1EE9C" w14:textId="77777777" w:rsidR="0053319E" w:rsidRPr="0053319E" w:rsidRDefault="0053319E" w:rsidP="0053319E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AA0065" w:rsidRPr="0053319E" w14:paraId="789BCDA3" w14:textId="77777777" w:rsidTr="0053319E">
        <w:trPr>
          <w:trHeight w:val="31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7FC456" w14:textId="77777777" w:rsidR="00407766" w:rsidRPr="0053319E" w:rsidRDefault="00836AD0" w:rsidP="0053319E">
            <w:pPr>
              <w:pStyle w:val="afa"/>
            </w:pPr>
            <w:r w:rsidRPr="0053319E">
              <w:t xml:space="preserve">Разработка </w:t>
            </w:r>
            <w:r w:rsidR="003872C6" w:rsidRPr="0053319E">
              <w:t xml:space="preserve">проектной и рабочей документации </w:t>
            </w:r>
            <w:r w:rsidR="002A3E63" w:rsidRPr="0053319E">
              <w:t>автоматизированной</w:t>
            </w:r>
            <w:r w:rsidR="000054D9" w:rsidRPr="0053319E">
              <w:t xml:space="preserve"> систем</w:t>
            </w:r>
            <w:r w:rsidR="002A3E63" w:rsidRPr="0053319E">
              <w:t>ы</w:t>
            </w:r>
            <w:r w:rsidR="000054D9" w:rsidRPr="0053319E">
              <w:t xml:space="preserve"> управления технологическими процессами</w:t>
            </w:r>
          </w:p>
        </w:tc>
      </w:tr>
    </w:tbl>
    <w:p w14:paraId="5C4B90E4" w14:textId="77777777" w:rsidR="0053319E" w:rsidRPr="0053319E" w:rsidRDefault="0053319E" w:rsidP="0053319E"/>
    <w:p w14:paraId="0C6CF36D" w14:textId="1A9855DE" w:rsidR="0053319E" w:rsidRDefault="0053319E">
      <w:r w:rsidRPr="0053319E">
        <w:t>Группа занятий:</w:t>
      </w:r>
    </w:p>
    <w:p w14:paraId="6122E0C4" w14:textId="77777777" w:rsidR="0053319E" w:rsidRDefault="0053319E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3315"/>
        <w:gridCol w:w="1238"/>
        <w:gridCol w:w="4014"/>
      </w:tblGrid>
      <w:tr w:rsidR="006A4933" w:rsidRPr="0053319E" w14:paraId="2E472449" w14:textId="77777777" w:rsidTr="0053319E">
        <w:trPr>
          <w:trHeight w:val="283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E308FA" w14:textId="77777777" w:rsidR="006A4933" w:rsidRPr="0053319E" w:rsidRDefault="00807114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19E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A6642E6" w14:textId="14A19EB8" w:rsidR="006A4933" w:rsidRPr="0053319E" w:rsidRDefault="00807114" w:rsidP="0053319E">
            <w:pPr>
              <w:pStyle w:val="afa"/>
            </w:pPr>
            <w:r w:rsidRPr="0053319E">
              <w:t>Инженеры по гражданскому строительству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21719C" w14:textId="77777777" w:rsidR="006A4933" w:rsidRPr="0053319E" w:rsidRDefault="00C51FA0" w:rsidP="0053319E">
            <w:pPr>
              <w:pStyle w:val="afa"/>
              <w:rPr>
                <w:rFonts w:eastAsiaTheme="minorEastAsia"/>
                <w:bCs w:val="0"/>
                <w:lang w:val="en-US"/>
              </w:rPr>
            </w:pPr>
            <w:r w:rsidRPr="0053319E">
              <w:rPr>
                <w:rFonts w:eastAsiaTheme="minorEastAsia"/>
                <w:bCs w:val="0"/>
                <w:lang w:val="en-US"/>
              </w:rPr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10317B" w14:textId="77777777" w:rsidR="00807114" w:rsidRPr="0053319E" w:rsidRDefault="00C51FA0" w:rsidP="0053319E">
            <w:pPr>
              <w:pStyle w:val="afa"/>
              <w:rPr>
                <w:rFonts w:eastAsiaTheme="minorEastAsia"/>
                <w:bCs w:val="0"/>
                <w:lang w:val="en-US"/>
              </w:rPr>
            </w:pPr>
            <w:r w:rsidRPr="0053319E">
              <w:rPr>
                <w:rFonts w:eastAsiaTheme="minorEastAsia"/>
                <w:bCs w:val="0"/>
                <w:lang w:val="en-US"/>
              </w:rPr>
              <w:t>-</w:t>
            </w:r>
          </w:p>
        </w:tc>
      </w:tr>
      <w:tr w:rsidR="006A4933" w:rsidRPr="0053319E" w14:paraId="234B9A69" w14:textId="77777777" w:rsidTr="0053319E">
        <w:trPr>
          <w:trHeight w:val="227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47CDDF" w14:textId="77777777" w:rsidR="006A4933" w:rsidRPr="0053319E" w:rsidRDefault="006A4933" w:rsidP="0053319E">
            <w:pPr>
              <w:pStyle w:val="101"/>
            </w:pPr>
            <w:r w:rsidRPr="0053319E">
              <w:t>(код ОКЗ</w:t>
            </w:r>
            <w:r w:rsidRPr="0053319E">
              <w:rPr>
                <w:vertAlign w:val="superscript"/>
              </w:rPr>
              <w:endnoteReference w:id="1"/>
            </w:r>
            <w:r w:rsidRPr="0053319E"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B1DD8C" w14:textId="77777777" w:rsidR="006A4933" w:rsidRPr="0053319E" w:rsidRDefault="006A4933" w:rsidP="0053319E">
            <w:pPr>
              <w:pStyle w:val="101"/>
            </w:pPr>
            <w:r w:rsidRPr="0053319E"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8D0F50" w14:textId="77777777" w:rsidR="006A4933" w:rsidRPr="0053319E" w:rsidRDefault="006A4933" w:rsidP="0053319E">
            <w:pPr>
              <w:pStyle w:val="101"/>
            </w:pPr>
            <w:r w:rsidRPr="0053319E"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914688" w14:textId="77777777" w:rsidR="006A4933" w:rsidRPr="0053319E" w:rsidRDefault="006A4933" w:rsidP="0053319E">
            <w:pPr>
              <w:pStyle w:val="101"/>
            </w:pPr>
            <w:r w:rsidRPr="0053319E">
              <w:t>(наименование)</w:t>
            </w:r>
          </w:p>
        </w:tc>
      </w:tr>
    </w:tbl>
    <w:p w14:paraId="1215A51C" w14:textId="77777777" w:rsidR="0053319E" w:rsidRDefault="0053319E"/>
    <w:p w14:paraId="636BD7D8" w14:textId="2826A652" w:rsidR="0053319E" w:rsidRDefault="0053319E">
      <w:r w:rsidRPr="0053319E">
        <w:t>Отнесение к видам экономической деятельности:</w:t>
      </w:r>
    </w:p>
    <w:p w14:paraId="6DC75F58" w14:textId="77777777" w:rsidR="0053319E" w:rsidRDefault="0053319E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8692"/>
      </w:tblGrid>
      <w:tr w:rsidR="006A4933" w:rsidRPr="0053319E" w14:paraId="236C28DB" w14:textId="77777777" w:rsidTr="0053319E">
        <w:trPr>
          <w:trHeight w:val="283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08C7B9B0" w14:textId="77777777" w:rsidR="006A4933" w:rsidRPr="0053319E" w:rsidRDefault="006A4933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  <w:szCs w:val="24"/>
              </w:rPr>
              <w:t>71.12.12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712B4111" w14:textId="77777777" w:rsidR="006A4933" w:rsidRPr="0053319E" w:rsidRDefault="006A4933" w:rsidP="0053319E">
            <w:pPr>
              <w:pStyle w:val="afa"/>
            </w:pPr>
            <w:r w:rsidRPr="0053319E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6A4933" w:rsidRPr="0053319E" w14:paraId="177AA114" w14:textId="77777777" w:rsidTr="0053319E">
        <w:trPr>
          <w:trHeight w:val="244"/>
        </w:trPr>
        <w:tc>
          <w:tcPr>
            <w:tcW w:w="73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76820D2" w14:textId="77777777" w:rsidR="006A4933" w:rsidRPr="0053319E" w:rsidRDefault="006A4933" w:rsidP="0053319E">
            <w:pPr>
              <w:pStyle w:val="101"/>
            </w:pPr>
            <w:r w:rsidRPr="0053319E">
              <w:t>(код ОКВЭД</w:t>
            </w:r>
            <w:r w:rsidRPr="0053319E">
              <w:rPr>
                <w:vertAlign w:val="superscript"/>
              </w:rPr>
              <w:endnoteReference w:id="2"/>
            </w:r>
            <w:r w:rsidRPr="0053319E">
              <w:t>)</w:t>
            </w:r>
          </w:p>
        </w:tc>
        <w:tc>
          <w:tcPr>
            <w:tcW w:w="426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BFC1CD" w14:textId="77777777" w:rsidR="006A4933" w:rsidRPr="0053319E" w:rsidRDefault="006A4933" w:rsidP="0053319E">
            <w:pPr>
              <w:pStyle w:val="101"/>
            </w:pPr>
            <w:r w:rsidRPr="0053319E">
              <w:t>(наименование вида экономической деятельности)</w:t>
            </w:r>
          </w:p>
        </w:tc>
      </w:tr>
    </w:tbl>
    <w:p w14:paraId="56823A4E" w14:textId="77777777" w:rsidR="00407766" w:rsidRPr="0053319E" w:rsidRDefault="00407766" w:rsidP="0053319E">
      <w:pPr>
        <w:pStyle w:val="afa"/>
        <w:sectPr w:rsidR="00407766" w:rsidRPr="0053319E" w:rsidSect="0053319E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D03AB75" w14:textId="404DAC4E" w:rsidR="00407766" w:rsidRDefault="00407766" w:rsidP="00464477">
      <w:pPr>
        <w:pStyle w:val="14"/>
        <w:jc w:val="center"/>
      </w:pPr>
      <w:bookmarkStart w:id="4" w:name="_Toc10060848"/>
      <w:bookmarkStart w:id="5" w:name="_Toc81330817"/>
      <w:r w:rsidRPr="0053319E">
        <w:lastRenderedPageBreak/>
        <w:t xml:space="preserve">II. Описание трудовых функций, </w:t>
      </w:r>
      <w:r w:rsidR="00D44662" w:rsidRPr="0053319E">
        <w:t>входящих в</w:t>
      </w:r>
      <w:r w:rsidRPr="0053319E">
        <w:t xml:space="preserve"> профессиональный стандарт (функциональная карта вида </w:t>
      </w:r>
      <w:r w:rsidR="0053319E">
        <w:t>профессиональной</w:t>
      </w:r>
      <w:r w:rsidRPr="0053319E">
        <w:t xml:space="preserve"> деятельности)</w:t>
      </w:r>
      <w:bookmarkEnd w:id="4"/>
      <w:bookmarkEnd w:id="5"/>
    </w:p>
    <w:p w14:paraId="7ED813CF" w14:textId="77777777" w:rsidR="00B43E9A" w:rsidRPr="0053319E" w:rsidRDefault="00B43E9A" w:rsidP="00B43E9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04"/>
        <w:gridCol w:w="3260"/>
        <w:gridCol w:w="1701"/>
        <w:gridCol w:w="6176"/>
        <w:gridCol w:w="1025"/>
        <w:gridCol w:w="1694"/>
      </w:tblGrid>
      <w:tr w:rsidR="00AA0065" w:rsidRPr="0053319E" w14:paraId="6F2959EA" w14:textId="77777777" w:rsidTr="00B43E9A">
        <w:trPr>
          <w:trHeight w:val="20"/>
        </w:trPr>
        <w:tc>
          <w:tcPr>
            <w:tcW w:w="1945" w:type="pct"/>
            <w:gridSpan w:val="3"/>
            <w:vAlign w:val="center"/>
          </w:tcPr>
          <w:p w14:paraId="70D5A1A2" w14:textId="77777777" w:rsidR="00407766" w:rsidRPr="0053319E" w:rsidRDefault="00407766" w:rsidP="0053319E">
            <w:pPr>
              <w:pStyle w:val="aff0"/>
            </w:pPr>
            <w:r w:rsidRPr="0053319E">
              <w:t>Обобщенные трудовые функции</w:t>
            </w:r>
          </w:p>
        </w:tc>
        <w:tc>
          <w:tcPr>
            <w:tcW w:w="3055" w:type="pct"/>
            <w:gridSpan w:val="3"/>
            <w:vAlign w:val="center"/>
          </w:tcPr>
          <w:p w14:paraId="4EA6C6E7" w14:textId="77777777" w:rsidR="00407766" w:rsidRPr="0053319E" w:rsidRDefault="00407766" w:rsidP="0053319E">
            <w:pPr>
              <w:pStyle w:val="aff0"/>
            </w:pPr>
            <w:r w:rsidRPr="0053319E">
              <w:t>Трудовые функции</w:t>
            </w:r>
          </w:p>
        </w:tc>
      </w:tr>
      <w:tr w:rsidR="00AA0065" w:rsidRPr="0053319E" w14:paraId="5E0FAA78" w14:textId="77777777" w:rsidTr="00B43E9A">
        <w:trPr>
          <w:trHeight w:val="20"/>
        </w:trPr>
        <w:tc>
          <w:tcPr>
            <w:tcW w:w="242" w:type="pct"/>
            <w:vAlign w:val="center"/>
          </w:tcPr>
          <w:p w14:paraId="206B6996" w14:textId="0BDA43DF" w:rsidR="00407766" w:rsidRPr="0053319E" w:rsidRDefault="0053319E" w:rsidP="0053319E">
            <w:pPr>
              <w:pStyle w:val="aff0"/>
            </w:pPr>
            <w:r>
              <w:t>к</w:t>
            </w:r>
            <w:r w:rsidR="00407766" w:rsidRPr="0053319E">
              <w:t>од</w:t>
            </w:r>
          </w:p>
        </w:tc>
        <w:tc>
          <w:tcPr>
            <w:tcW w:w="1120" w:type="pct"/>
            <w:vAlign w:val="center"/>
          </w:tcPr>
          <w:p w14:paraId="53BE5178" w14:textId="441E3794" w:rsidR="00407766" w:rsidRPr="0053319E" w:rsidRDefault="0053319E" w:rsidP="0053319E">
            <w:pPr>
              <w:pStyle w:val="aff0"/>
            </w:pPr>
            <w:r>
              <w:t>н</w:t>
            </w:r>
            <w:r w:rsidR="00407766" w:rsidRPr="0053319E">
              <w:t>аименование</w:t>
            </w:r>
          </w:p>
        </w:tc>
        <w:tc>
          <w:tcPr>
            <w:tcW w:w="584" w:type="pct"/>
            <w:vAlign w:val="center"/>
          </w:tcPr>
          <w:p w14:paraId="4748485A" w14:textId="7EF0B252" w:rsidR="00407766" w:rsidRPr="0053319E" w:rsidRDefault="0053319E" w:rsidP="0053319E">
            <w:pPr>
              <w:pStyle w:val="aff0"/>
            </w:pPr>
            <w:r>
              <w:t>у</w:t>
            </w:r>
            <w:r w:rsidR="00407766" w:rsidRPr="0053319E">
              <w:t>ровень квалификации</w:t>
            </w:r>
          </w:p>
        </w:tc>
        <w:tc>
          <w:tcPr>
            <w:tcW w:w="2121" w:type="pct"/>
            <w:vAlign w:val="center"/>
          </w:tcPr>
          <w:p w14:paraId="3B0C83C8" w14:textId="5EA9FF85" w:rsidR="00407766" w:rsidRPr="0053319E" w:rsidRDefault="0053319E" w:rsidP="0053319E">
            <w:pPr>
              <w:pStyle w:val="aff0"/>
            </w:pPr>
            <w:r>
              <w:t>н</w:t>
            </w:r>
            <w:r w:rsidR="00407766" w:rsidRPr="0053319E">
              <w:t>аименование</w:t>
            </w:r>
          </w:p>
        </w:tc>
        <w:tc>
          <w:tcPr>
            <w:tcW w:w="352" w:type="pct"/>
            <w:vAlign w:val="center"/>
          </w:tcPr>
          <w:p w14:paraId="6A285663" w14:textId="6E5E360A" w:rsidR="00407766" w:rsidRPr="0053319E" w:rsidRDefault="0053319E" w:rsidP="0053319E">
            <w:pPr>
              <w:pStyle w:val="aff0"/>
            </w:pPr>
            <w:r>
              <w:t>к</w:t>
            </w:r>
            <w:r w:rsidR="00407766" w:rsidRPr="0053319E">
              <w:t>од</w:t>
            </w:r>
          </w:p>
        </w:tc>
        <w:tc>
          <w:tcPr>
            <w:tcW w:w="582" w:type="pct"/>
            <w:vAlign w:val="center"/>
          </w:tcPr>
          <w:p w14:paraId="2886FFCA" w14:textId="134D0D15" w:rsidR="00407766" w:rsidRPr="0053319E" w:rsidRDefault="0053319E" w:rsidP="0053319E">
            <w:pPr>
              <w:pStyle w:val="aff0"/>
            </w:pPr>
            <w:r>
              <w:t>у</w:t>
            </w:r>
            <w:r w:rsidR="00407766" w:rsidRPr="0053319E">
              <w:t>ровень (подуровень) квалификации</w:t>
            </w:r>
          </w:p>
        </w:tc>
      </w:tr>
      <w:tr w:rsidR="004456B8" w:rsidRPr="0053319E" w14:paraId="39419275" w14:textId="77777777" w:rsidTr="00B43E9A">
        <w:trPr>
          <w:trHeight w:val="20"/>
        </w:trPr>
        <w:tc>
          <w:tcPr>
            <w:tcW w:w="242" w:type="pct"/>
            <w:vMerge w:val="restart"/>
          </w:tcPr>
          <w:p w14:paraId="1A0B9F61" w14:textId="20163BF2" w:rsidR="004456B8" w:rsidRPr="00494981" w:rsidRDefault="00494981" w:rsidP="0053319E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20" w:type="pct"/>
            <w:vMerge w:val="restart"/>
          </w:tcPr>
          <w:p w14:paraId="4AEE014A" w14:textId="77777777" w:rsidR="004456B8" w:rsidRPr="0053319E" w:rsidRDefault="004456B8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и оформление рабочей документации</w:t>
            </w:r>
            <w:r w:rsidR="00C81707" w:rsidRPr="0053319E">
              <w:rPr>
                <w:rFonts w:ascii="Times New Roman" w:hAnsi="Times New Roman" w:cs="Times New Roman"/>
                <w:sz w:val="24"/>
              </w:rPr>
              <w:t xml:space="preserve"> автоматизированной </w:t>
            </w:r>
            <w:r w:rsidR="00516285" w:rsidRPr="0053319E">
              <w:rPr>
                <w:rFonts w:ascii="Times New Roman" w:hAnsi="Times New Roman" w:cs="Times New Roman"/>
                <w:sz w:val="24"/>
              </w:rPr>
              <w:t>систем</w:t>
            </w:r>
            <w:r w:rsidR="00C81707" w:rsidRPr="0053319E">
              <w:rPr>
                <w:rFonts w:ascii="Times New Roman" w:hAnsi="Times New Roman" w:cs="Times New Roman"/>
                <w:sz w:val="24"/>
              </w:rPr>
              <w:t>ы</w:t>
            </w:r>
            <w:r w:rsidR="00516285" w:rsidRPr="0053319E">
              <w:rPr>
                <w:rFonts w:ascii="Times New Roman" w:hAnsi="Times New Roman" w:cs="Times New Roman"/>
                <w:sz w:val="24"/>
              </w:rPr>
              <w:t xml:space="preserve"> управления технологическими процессами</w:t>
            </w:r>
          </w:p>
        </w:tc>
        <w:tc>
          <w:tcPr>
            <w:tcW w:w="584" w:type="pct"/>
            <w:vMerge w:val="restart"/>
          </w:tcPr>
          <w:p w14:paraId="27B43E70" w14:textId="77777777" w:rsidR="004456B8" w:rsidRPr="0053319E" w:rsidRDefault="004456B8" w:rsidP="0053319E">
            <w:pPr>
              <w:pStyle w:val="aff0"/>
            </w:pPr>
            <w:r w:rsidRPr="0053319E">
              <w:t>6</w:t>
            </w:r>
          </w:p>
        </w:tc>
        <w:tc>
          <w:tcPr>
            <w:tcW w:w="2121" w:type="pct"/>
          </w:tcPr>
          <w:p w14:paraId="48CC1E43" w14:textId="77777777" w:rsidR="004456B8" w:rsidRPr="0053319E" w:rsidRDefault="00CC09F0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r w:rsidR="00F50152" w:rsidRPr="0053319E">
              <w:rPr>
                <w:rFonts w:ascii="Times New Roman" w:hAnsi="Times New Roman" w:cs="Times New Roman"/>
                <w:sz w:val="24"/>
              </w:rPr>
              <w:t>текстовой и графической частей</w:t>
            </w:r>
            <w:r w:rsidR="002A3E63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рабочей документации </w:t>
            </w:r>
            <w:r w:rsidR="00E11D96" w:rsidRPr="0053319E">
              <w:rPr>
                <w:rFonts w:ascii="Times New Roman" w:hAnsi="Times New Roman" w:cs="Times New Roman"/>
                <w:sz w:val="24"/>
              </w:rPr>
              <w:t>автоматизированн</w:t>
            </w:r>
            <w:r w:rsidR="00F80C44" w:rsidRPr="0053319E">
              <w:rPr>
                <w:rFonts w:ascii="Times New Roman" w:hAnsi="Times New Roman" w:cs="Times New Roman"/>
                <w:sz w:val="24"/>
              </w:rPr>
              <w:t>ой</w:t>
            </w:r>
            <w:r w:rsidR="00E11D96" w:rsidRPr="0053319E">
              <w:rPr>
                <w:rFonts w:ascii="Times New Roman" w:hAnsi="Times New Roman" w:cs="Times New Roman"/>
                <w:sz w:val="24"/>
              </w:rPr>
              <w:t xml:space="preserve"> систем</w:t>
            </w:r>
            <w:r w:rsidR="00F80C44" w:rsidRPr="0053319E">
              <w:rPr>
                <w:rFonts w:ascii="Times New Roman" w:hAnsi="Times New Roman" w:cs="Times New Roman"/>
                <w:sz w:val="24"/>
              </w:rPr>
              <w:t>ы</w:t>
            </w:r>
            <w:r w:rsidR="00BB7FA6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1D96" w:rsidRPr="0053319E">
              <w:rPr>
                <w:rFonts w:ascii="Times New Roman" w:hAnsi="Times New Roman" w:cs="Times New Roman"/>
                <w:sz w:val="24"/>
              </w:rPr>
              <w:t>управления технологическими процессами</w:t>
            </w:r>
            <w:r w:rsidR="00BB7FA6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" w:type="pct"/>
          </w:tcPr>
          <w:p w14:paraId="59B1C66E" w14:textId="7211927E" w:rsidR="004456B8" w:rsidRPr="0053319E" w:rsidRDefault="00494981" w:rsidP="0053319E">
            <w:pPr>
              <w:pStyle w:val="aff0"/>
            </w:pPr>
            <w:r>
              <w:rPr>
                <w:lang w:val="en-US"/>
              </w:rPr>
              <w:t>A</w:t>
            </w:r>
            <w:r w:rsidR="004456B8" w:rsidRPr="0053319E">
              <w:t>/01.6</w:t>
            </w:r>
          </w:p>
        </w:tc>
        <w:tc>
          <w:tcPr>
            <w:tcW w:w="582" w:type="pct"/>
          </w:tcPr>
          <w:p w14:paraId="14165EDA" w14:textId="77777777" w:rsidR="004456B8" w:rsidRPr="0053319E" w:rsidRDefault="004456B8" w:rsidP="0053319E">
            <w:pPr>
              <w:pStyle w:val="aff0"/>
            </w:pPr>
            <w:r w:rsidRPr="0053319E">
              <w:t>6</w:t>
            </w:r>
          </w:p>
        </w:tc>
      </w:tr>
      <w:tr w:rsidR="004456B8" w:rsidRPr="0053319E" w14:paraId="07CBD743" w14:textId="77777777" w:rsidTr="00B43E9A">
        <w:trPr>
          <w:trHeight w:val="20"/>
        </w:trPr>
        <w:tc>
          <w:tcPr>
            <w:tcW w:w="242" w:type="pct"/>
            <w:vMerge/>
          </w:tcPr>
          <w:p w14:paraId="239C745D" w14:textId="77777777" w:rsidR="004456B8" w:rsidRPr="0053319E" w:rsidRDefault="004456B8" w:rsidP="0053319E">
            <w:pPr>
              <w:pStyle w:val="aff0"/>
              <w:jc w:val="left"/>
            </w:pPr>
          </w:p>
        </w:tc>
        <w:tc>
          <w:tcPr>
            <w:tcW w:w="1120" w:type="pct"/>
            <w:vMerge/>
          </w:tcPr>
          <w:p w14:paraId="4428CFCE" w14:textId="77777777" w:rsidR="004456B8" w:rsidRPr="0053319E" w:rsidRDefault="004456B8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" w:type="pct"/>
            <w:vMerge/>
          </w:tcPr>
          <w:p w14:paraId="6CB8D844" w14:textId="77777777" w:rsidR="004456B8" w:rsidRPr="0053319E" w:rsidRDefault="004456B8" w:rsidP="0053319E">
            <w:pPr>
              <w:pStyle w:val="aff0"/>
            </w:pPr>
          </w:p>
        </w:tc>
        <w:tc>
          <w:tcPr>
            <w:tcW w:w="2121" w:type="pct"/>
          </w:tcPr>
          <w:p w14:paraId="0A4D9F05" w14:textId="77777777" w:rsidR="004456B8" w:rsidRPr="0053319E" w:rsidRDefault="003872C6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</w:t>
            </w:r>
            <w:r w:rsidR="004456B8" w:rsidRPr="0053319E">
              <w:rPr>
                <w:rFonts w:ascii="Times New Roman" w:hAnsi="Times New Roman" w:cs="Times New Roman"/>
                <w:sz w:val="24"/>
              </w:rPr>
              <w:t>одготовка к выпуску рабочей</w:t>
            </w:r>
            <w:r w:rsidR="00E1427E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56B8" w:rsidRPr="0053319E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="00E11D96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5EDA2F19" w14:textId="2358FA78" w:rsidR="004456B8" w:rsidRPr="0053319E" w:rsidRDefault="00494981" w:rsidP="0053319E">
            <w:pPr>
              <w:pStyle w:val="aff0"/>
            </w:pPr>
            <w:r>
              <w:rPr>
                <w:lang w:val="en-US"/>
              </w:rPr>
              <w:t>A</w:t>
            </w:r>
            <w:r w:rsidR="004456B8" w:rsidRPr="0053319E">
              <w:t>/02.6</w:t>
            </w:r>
          </w:p>
        </w:tc>
        <w:tc>
          <w:tcPr>
            <w:tcW w:w="582" w:type="pct"/>
          </w:tcPr>
          <w:p w14:paraId="734DB955" w14:textId="77777777" w:rsidR="004456B8" w:rsidRPr="0053319E" w:rsidRDefault="004456B8" w:rsidP="0053319E">
            <w:pPr>
              <w:pStyle w:val="aff0"/>
            </w:pPr>
            <w:r w:rsidRPr="0053319E">
              <w:t>6</w:t>
            </w:r>
          </w:p>
        </w:tc>
      </w:tr>
      <w:tr w:rsidR="00C81707" w:rsidRPr="0053319E" w14:paraId="580871D0" w14:textId="77777777" w:rsidTr="00B43E9A">
        <w:trPr>
          <w:trHeight w:val="20"/>
        </w:trPr>
        <w:tc>
          <w:tcPr>
            <w:tcW w:w="242" w:type="pct"/>
            <w:vMerge w:val="restart"/>
          </w:tcPr>
          <w:p w14:paraId="320DCFAD" w14:textId="60567EB7" w:rsidR="00C81707" w:rsidRPr="00494981" w:rsidRDefault="00494981" w:rsidP="0053319E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20" w:type="pct"/>
            <w:vMerge w:val="restart"/>
          </w:tcPr>
          <w:p w14:paraId="56E4EB60" w14:textId="77777777" w:rsidR="00C81707" w:rsidRPr="0053319E" w:rsidRDefault="00C81707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проекта автоматизированной системы управления технологическими процессами</w:t>
            </w:r>
          </w:p>
        </w:tc>
        <w:tc>
          <w:tcPr>
            <w:tcW w:w="584" w:type="pct"/>
            <w:vMerge w:val="restart"/>
          </w:tcPr>
          <w:p w14:paraId="27269F50" w14:textId="77777777" w:rsidR="00C81707" w:rsidRPr="0053319E" w:rsidRDefault="00C81707" w:rsidP="0053319E">
            <w:pPr>
              <w:pStyle w:val="aff0"/>
            </w:pPr>
            <w:r w:rsidRPr="0053319E">
              <w:t>6</w:t>
            </w:r>
          </w:p>
        </w:tc>
        <w:tc>
          <w:tcPr>
            <w:tcW w:w="2121" w:type="pct"/>
          </w:tcPr>
          <w:p w14:paraId="0FBA86F3" w14:textId="77777777" w:rsidR="00C81707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Исследование автоматизируемого объекта и подготовка технико-экономического обоснования создания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01D7C550" w14:textId="7DE1DB93" w:rsidR="00C81707" w:rsidRPr="0053319E" w:rsidRDefault="00494981" w:rsidP="0053319E">
            <w:pPr>
              <w:pStyle w:val="aff0"/>
            </w:pPr>
            <w:r>
              <w:rPr>
                <w:lang w:val="en-US"/>
              </w:rPr>
              <w:t>B</w:t>
            </w:r>
            <w:r w:rsidR="00C81707" w:rsidRPr="0053319E">
              <w:t>/01.6</w:t>
            </w:r>
          </w:p>
        </w:tc>
        <w:tc>
          <w:tcPr>
            <w:tcW w:w="582" w:type="pct"/>
          </w:tcPr>
          <w:p w14:paraId="4DB947E8" w14:textId="77777777" w:rsidR="00C81707" w:rsidRPr="0053319E" w:rsidRDefault="00C81707" w:rsidP="0053319E">
            <w:pPr>
              <w:pStyle w:val="aff0"/>
            </w:pPr>
            <w:r w:rsidRPr="0053319E">
              <w:t>6</w:t>
            </w:r>
          </w:p>
        </w:tc>
      </w:tr>
      <w:tr w:rsidR="00BD4034" w:rsidRPr="0053319E" w14:paraId="2B1DDC1A" w14:textId="77777777" w:rsidTr="00B43E9A">
        <w:trPr>
          <w:trHeight w:val="20"/>
        </w:trPr>
        <w:tc>
          <w:tcPr>
            <w:tcW w:w="242" w:type="pct"/>
            <w:vMerge/>
          </w:tcPr>
          <w:p w14:paraId="570323EF" w14:textId="77777777" w:rsidR="00BD4034" w:rsidRPr="0053319E" w:rsidRDefault="00BD4034" w:rsidP="0053319E">
            <w:pPr>
              <w:pStyle w:val="aff0"/>
              <w:jc w:val="left"/>
            </w:pPr>
          </w:p>
        </w:tc>
        <w:tc>
          <w:tcPr>
            <w:tcW w:w="1120" w:type="pct"/>
            <w:vMerge/>
          </w:tcPr>
          <w:p w14:paraId="2E866CD4" w14:textId="77777777" w:rsidR="00BD4034" w:rsidRPr="0053319E" w:rsidRDefault="00BD403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" w:type="pct"/>
            <w:vMerge/>
          </w:tcPr>
          <w:p w14:paraId="7609D528" w14:textId="77777777" w:rsidR="00BD4034" w:rsidRPr="0053319E" w:rsidRDefault="00BD4034" w:rsidP="0053319E">
            <w:pPr>
              <w:pStyle w:val="aff0"/>
            </w:pPr>
          </w:p>
        </w:tc>
        <w:tc>
          <w:tcPr>
            <w:tcW w:w="2121" w:type="pct"/>
          </w:tcPr>
          <w:p w14:paraId="72435F0E" w14:textId="77777777" w:rsidR="00BD403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Подготовка текстовой и графической частей эскизного и технического проектов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1DA2A249" w14:textId="225BFBF5" w:rsidR="00BD4034" w:rsidRPr="0053319E" w:rsidRDefault="00494981" w:rsidP="0053319E">
            <w:pPr>
              <w:pStyle w:val="aff0"/>
            </w:pPr>
            <w:r>
              <w:rPr>
                <w:lang w:val="en-US"/>
              </w:rPr>
              <w:t>B</w:t>
            </w:r>
            <w:r w:rsidR="00BD4034" w:rsidRPr="0053319E">
              <w:t>/02.6</w:t>
            </w:r>
          </w:p>
        </w:tc>
        <w:tc>
          <w:tcPr>
            <w:tcW w:w="582" w:type="pct"/>
          </w:tcPr>
          <w:p w14:paraId="03388A4A" w14:textId="77777777" w:rsidR="00BD4034" w:rsidRPr="0053319E" w:rsidRDefault="00BD4034" w:rsidP="0053319E">
            <w:pPr>
              <w:pStyle w:val="aff0"/>
            </w:pPr>
            <w:r w:rsidRPr="0053319E">
              <w:t>6</w:t>
            </w:r>
          </w:p>
        </w:tc>
      </w:tr>
      <w:tr w:rsidR="008D6284" w:rsidRPr="0053319E" w14:paraId="42463D53" w14:textId="77777777" w:rsidTr="00B43E9A">
        <w:trPr>
          <w:trHeight w:val="20"/>
        </w:trPr>
        <w:tc>
          <w:tcPr>
            <w:tcW w:w="242" w:type="pct"/>
            <w:vMerge/>
          </w:tcPr>
          <w:p w14:paraId="33919329" w14:textId="77777777" w:rsidR="008D6284" w:rsidRPr="0053319E" w:rsidRDefault="008D6284" w:rsidP="0053319E">
            <w:pPr>
              <w:pStyle w:val="aff0"/>
              <w:jc w:val="left"/>
            </w:pPr>
          </w:p>
        </w:tc>
        <w:tc>
          <w:tcPr>
            <w:tcW w:w="1120" w:type="pct"/>
            <w:vMerge/>
          </w:tcPr>
          <w:p w14:paraId="72C761D6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" w:type="pct"/>
            <w:vMerge/>
          </w:tcPr>
          <w:p w14:paraId="660135B1" w14:textId="77777777" w:rsidR="008D6284" w:rsidRPr="0053319E" w:rsidRDefault="008D6284" w:rsidP="0053319E">
            <w:pPr>
              <w:pStyle w:val="aff0"/>
            </w:pPr>
          </w:p>
        </w:tc>
        <w:tc>
          <w:tcPr>
            <w:tcW w:w="2121" w:type="pct"/>
          </w:tcPr>
          <w:p w14:paraId="5775B751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r w:rsidR="003872C6" w:rsidRPr="0053319E">
              <w:rPr>
                <w:rFonts w:ascii="Times New Roman" w:hAnsi="Times New Roman" w:cs="Times New Roman"/>
                <w:sz w:val="24"/>
              </w:rPr>
              <w:t>к выпуску проекта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5A068D78" w14:textId="7E9FB871" w:rsidR="008D6284" w:rsidRPr="0053319E" w:rsidRDefault="00494981" w:rsidP="0053319E">
            <w:pPr>
              <w:pStyle w:val="aff0"/>
            </w:pPr>
            <w:r>
              <w:rPr>
                <w:lang w:val="en-US"/>
              </w:rPr>
              <w:t>B</w:t>
            </w:r>
            <w:r w:rsidR="008D6284" w:rsidRPr="0053319E">
              <w:t>/03.6</w:t>
            </w:r>
          </w:p>
        </w:tc>
        <w:tc>
          <w:tcPr>
            <w:tcW w:w="582" w:type="pct"/>
          </w:tcPr>
          <w:p w14:paraId="486E15C7" w14:textId="77777777" w:rsidR="008D6284" w:rsidRPr="0053319E" w:rsidRDefault="008D6284" w:rsidP="0053319E">
            <w:pPr>
              <w:pStyle w:val="aff0"/>
            </w:pPr>
            <w:r w:rsidRPr="0053319E">
              <w:t>6</w:t>
            </w:r>
          </w:p>
        </w:tc>
      </w:tr>
      <w:tr w:rsidR="008D6284" w:rsidRPr="0053319E" w14:paraId="22540460" w14:textId="77777777" w:rsidTr="00B43E9A">
        <w:trPr>
          <w:trHeight w:val="20"/>
        </w:trPr>
        <w:tc>
          <w:tcPr>
            <w:tcW w:w="242" w:type="pct"/>
            <w:vMerge w:val="restart"/>
          </w:tcPr>
          <w:p w14:paraId="1BAB5E50" w14:textId="7574C74B" w:rsidR="008D6284" w:rsidRPr="00494981" w:rsidRDefault="00494981" w:rsidP="0053319E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20" w:type="pct"/>
            <w:vMerge w:val="restart"/>
          </w:tcPr>
          <w:p w14:paraId="184DEFA4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Техническое руководство процессами разработки и реализации проекта</w:t>
            </w:r>
            <w:r w:rsidRPr="0053319E">
              <w:rPr>
                <w:rFonts w:ascii="Times New Roman" w:hAnsi="Times New Roman" w:cs="Times New Roman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  <w:tc>
          <w:tcPr>
            <w:tcW w:w="584" w:type="pct"/>
            <w:vMerge w:val="restart"/>
          </w:tcPr>
          <w:p w14:paraId="00EF327C" w14:textId="77777777" w:rsidR="008D6284" w:rsidRPr="0053319E" w:rsidRDefault="008D6284" w:rsidP="0053319E">
            <w:pPr>
              <w:pStyle w:val="aff0"/>
            </w:pPr>
            <w:r w:rsidRPr="0053319E">
              <w:t>7</w:t>
            </w:r>
          </w:p>
        </w:tc>
        <w:tc>
          <w:tcPr>
            <w:tcW w:w="2121" w:type="pct"/>
          </w:tcPr>
          <w:p w14:paraId="73707298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концепции и</w:t>
            </w:r>
            <w:r w:rsidRPr="0053319E">
              <w:rPr>
                <w:rFonts w:ascii="Times New Roman" w:hAnsi="Times New Roman" w:cs="Times New Roman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>технического задания на проектирование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3BE93039" w14:textId="0131E282" w:rsidR="008D6284" w:rsidRPr="0053319E" w:rsidRDefault="00494981" w:rsidP="0053319E">
            <w:pPr>
              <w:pStyle w:val="aff0"/>
            </w:pPr>
            <w:r>
              <w:rPr>
                <w:lang w:val="en-US"/>
              </w:rPr>
              <w:t>C</w:t>
            </w:r>
            <w:r w:rsidR="008D6284" w:rsidRPr="0053319E">
              <w:t>/01.7</w:t>
            </w:r>
          </w:p>
        </w:tc>
        <w:tc>
          <w:tcPr>
            <w:tcW w:w="582" w:type="pct"/>
          </w:tcPr>
          <w:p w14:paraId="7BEBDB96" w14:textId="77777777" w:rsidR="008D6284" w:rsidRPr="0053319E" w:rsidRDefault="008D6284" w:rsidP="0053319E">
            <w:pPr>
              <w:pStyle w:val="aff0"/>
            </w:pPr>
            <w:r w:rsidRPr="0053319E">
              <w:t>7</w:t>
            </w:r>
          </w:p>
        </w:tc>
      </w:tr>
      <w:tr w:rsidR="008D6284" w:rsidRPr="0053319E" w14:paraId="26C641AC" w14:textId="77777777" w:rsidTr="00B43E9A">
        <w:trPr>
          <w:trHeight w:val="20"/>
        </w:trPr>
        <w:tc>
          <w:tcPr>
            <w:tcW w:w="242" w:type="pct"/>
            <w:vMerge/>
          </w:tcPr>
          <w:p w14:paraId="0C38AC86" w14:textId="77777777" w:rsidR="008D6284" w:rsidRPr="0053319E" w:rsidRDefault="008D6284" w:rsidP="0053319E">
            <w:pPr>
              <w:pStyle w:val="aff0"/>
            </w:pPr>
          </w:p>
        </w:tc>
        <w:tc>
          <w:tcPr>
            <w:tcW w:w="1120" w:type="pct"/>
            <w:vMerge/>
          </w:tcPr>
          <w:p w14:paraId="753F3564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" w:type="pct"/>
            <w:vMerge/>
          </w:tcPr>
          <w:p w14:paraId="14F03DAF" w14:textId="77777777" w:rsidR="008D6284" w:rsidRPr="0053319E" w:rsidRDefault="008D6284" w:rsidP="0053319E">
            <w:pPr>
              <w:pStyle w:val="aff0"/>
            </w:pPr>
          </w:p>
        </w:tc>
        <w:tc>
          <w:tcPr>
            <w:tcW w:w="2121" w:type="pct"/>
          </w:tcPr>
          <w:p w14:paraId="5F7B1BE5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Контроль разработки проекта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10E9F84F" w14:textId="20F878D0" w:rsidR="008D6284" w:rsidRPr="0053319E" w:rsidRDefault="00494981" w:rsidP="0053319E">
            <w:pPr>
              <w:pStyle w:val="aff0"/>
            </w:pPr>
            <w:r>
              <w:rPr>
                <w:lang w:val="en-US"/>
              </w:rPr>
              <w:t>C</w:t>
            </w:r>
            <w:r w:rsidR="008D6284" w:rsidRPr="0053319E">
              <w:t>/02.7</w:t>
            </w:r>
          </w:p>
        </w:tc>
        <w:tc>
          <w:tcPr>
            <w:tcW w:w="582" w:type="pct"/>
          </w:tcPr>
          <w:p w14:paraId="7AE7B98D" w14:textId="77777777" w:rsidR="008D6284" w:rsidRPr="0053319E" w:rsidRDefault="008D6284" w:rsidP="0053319E">
            <w:pPr>
              <w:pStyle w:val="aff0"/>
            </w:pPr>
            <w:r w:rsidRPr="0053319E">
              <w:t>7</w:t>
            </w:r>
          </w:p>
        </w:tc>
      </w:tr>
      <w:tr w:rsidR="008D6284" w:rsidRPr="0053319E" w14:paraId="29E09C29" w14:textId="77777777" w:rsidTr="00B43E9A">
        <w:trPr>
          <w:trHeight w:val="20"/>
        </w:trPr>
        <w:tc>
          <w:tcPr>
            <w:tcW w:w="242" w:type="pct"/>
            <w:vMerge/>
          </w:tcPr>
          <w:p w14:paraId="1ED2293F" w14:textId="77777777" w:rsidR="008D6284" w:rsidRPr="0053319E" w:rsidRDefault="008D6284" w:rsidP="0053319E">
            <w:pPr>
              <w:pStyle w:val="aff0"/>
            </w:pPr>
          </w:p>
        </w:tc>
        <w:tc>
          <w:tcPr>
            <w:tcW w:w="1120" w:type="pct"/>
            <w:vMerge/>
          </w:tcPr>
          <w:p w14:paraId="7F850D7B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" w:type="pct"/>
            <w:vMerge/>
          </w:tcPr>
          <w:p w14:paraId="2E631F58" w14:textId="77777777" w:rsidR="008D6284" w:rsidRPr="0053319E" w:rsidRDefault="008D6284" w:rsidP="0053319E">
            <w:pPr>
              <w:pStyle w:val="aff0"/>
            </w:pPr>
          </w:p>
        </w:tc>
        <w:tc>
          <w:tcPr>
            <w:tcW w:w="2121" w:type="pct"/>
          </w:tcPr>
          <w:p w14:paraId="2BB64FF5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Осуществление авторского надзора за соблюдением утвержденных проектных решений проектной документации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0C262D71" w14:textId="5B8F6C3B" w:rsidR="008D6284" w:rsidRPr="0053319E" w:rsidRDefault="00494981" w:rsidP="0053319E">
            <w:pPr>
              <w:pStyle w:val="aff0"/>
            </w:pPr>
            <w:r>
              <w:rPr>
                <w:lang w:val="en-US"/>
              </w:rPr>
              <w:t>C</w:t>
            </w:r>
            <w:r w:rsidR="008D6284" w:rsidRPr="0053319E">
              <w:t>/03.7</w:t>
            </w:r>
          </w:p>
        </w:tc>
        <w:tc>
          <w:tcPr>
            <w:tcW w:w="582" w:type="pct"/>
          </w:tcPr>
          <w:p w14:paraId="2FAA0DCF" w14:textId="77777777" w:rsidR="008D6284" w:rsidRPr="0053319E" w:rsidRDefault="008D6284" w:rsidP="0053319E">
            <w:pPr>
              <w:pStyle w:val="aff0"/>
            </w:pPr>
            <w:r w:rsidRPr="0053319E">
              <w:t>7</w:t>
            </w:r>
          </w:p>
        </w:tc>
      </w:tr>
      <w:tr w:rsidR="008D6284" w:rsidRPr="0053319E" w14:paraId="57A5E2FF" w14:textId="77777777" w:rsidTr="00B43E9A">
        <w:trPr>
          <w:trHeight w:val="20"/>
        </w:trPr>
        <w:tc>
          <w:tcPr>
            <w:tcW w:w="242" w:type="pct"/>
            <w:vMerge/>
            <w:vAlign w:val="center"/>
          </w:tcPr>
          <w:p w14:paraId="28D3A232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1120" w:type="pct"/>
            <w:vMerge/>
            <w:vAlign w:val="center"/>
          </w:tcPr>
          <w:p w14:paraId="5A020EB6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584" w:type="pct"/>
            <w:vMerge/>
            <w:vAlign w:val="center"/>
          </w:tcPr>
          <w:p w14:paraId="1BFB3EF3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2121" w:type="pct"/>
          </w:tcPr>
          <w:p w14:paraId="10AABA29" w14:textId="77777777" w:rsidR="008D6284" w:rsidRPr="0053319E" w:rsidRDefault="008D6284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Осуществление мероприятий по защите авторских прав на проектные решения автоматизированной системы управления технологическими процессами</w:t>
            </w:r>
          </w:p>
        </w:tc>
        <w:tc>
          <w:tcPr>
            <w:tcW w:w="352" w:type="pct"/>
          </w:tcPr>
          <w:p w14:paraId="00B46E1F" w14:textId="069BD0D4" w:rsidR="008D6284" w:rsidRPr="0053319E" w:rsidRDefault="00494981" w:rsidP="0053319E">
            <w:pPr>
              <w:pStyle w:val="aff0"/>
            </w:pPr>
            <w:r>
              <w:rPr>
                <w:lang w:val="en-US"/>
              </w:rPr>
              <w:t>C</w:t>
            </w:r>
            <w:r w:rsidR="008D6284" w:rsidRPr="0053319E">
              <w:t>/04.7</w:t>
            </w:r>
          </w:p>
        </w:tc>
        <w:tc>
          <w:tcPr>
            <w:tcW w:w="582" w:type="pct"/>
          </w:tcPr>
          <w:p w14:paraId="24F149B8" w14:textId="77777777" w:rsidR="008D6284" w:rsidRPr="0053319E" w:rsidRDefault="008D6284" w:rsidP="0053319E">
            <w:pPr>
              <w:pStyle w:val="aff0"/>
            </w:pPr>
            <w:r w:rsidRPr="0053319E">
              <w:t>7</w:t>
            </w:r>
          </w:p>
        </w:tc>
      </w:tr>
    </w:tbl>
    <w:p w14:paraId="12023D19" w14:textId="77777777" w:rsidR="00407766" w:rsidRPr="0053319E" w:rsidRDefault="00407766" w:rsidP="0053319E">
      <w:pPr>
        <w:rPr>
          <w:bCs w:val="0"/>
        </w:rPr>
        <w:sectPr w:rsidR="00407766" w:rsidRPr="0053319E" w:rsidSect="0053319E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AEEABD0" w14:textId="1516AE6D" w:rsidR="00407766" w:rsidRDefault="00407766" w:rsidP="00464477">
      <w:pPr>
        <w:pStyle w:val="14"/>
        <w:jc w:val="center"/>
      </w:pPr>
      <w:bookmarkStart w:id="6" w:name="_Toc10060849"/>
      <w:bookmarkStart w:id="7" w:name="_Toc81330818"/>
      <w:r w:rsidRPr="0053319E">
        <w:lastRenderedPageBreak/>
        <w:t>III. Характеристика обобщенных трудовых функций</w:t>
      </w:r>
      <w:bookmarkEnd w:id="6"/>
      <w:bookmarkEnd w:id="7"/>
    </w:p>
    <w:p w14:paraId="222E4E23" w14:textId="77777777" w:rsidR="00DA2C43" w:rsidRPr="00DA2C43" w:rsidRDefault="00DA2C43" w:rsidP="00DA2C43"/>
    <w:p w14:paraId="3142528F" w14:textId="65786A95" w:rsidR="00407766" w:rsidRDefault="00407766" w:rsidP="00464477">
      <w:pPr>
        <w:pStyle w:val="23"/>
      </w:pPr>
      <w:bookmarkStart w:id="8" w:name="_Toc10060850"/>
      <w:bookmarkStart w:id="9" w:name="_Toc81330819"/>
      <w:r w:rsidRPr="0053319E">
        <w:t>3.</w:t>
      </w:r>
      <w:r w:rsidR="004A44B8" w:rsidRPr="0053319E">
        <w:t>1</w:t>
      </w:r>
      <w:r w:rsidRPr="0053319E">
        <w:t>. Обобщенная трудовая функция</w:t>
      </w:r>
      <w:bookmarkEnd w:id="8"/>
      <w:bookmarkEnd w:id="9"/>
    </w:p>
    <w:p w14:paraId="579DB61C" w14:textId="77777777" w:rsidR="00DA2C43" w:rsidRPr="00DA2C43" w:rsidRDefault="00DA2C43" w:rsidP="00DA2C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843"/>
        <w:gridCol w:w="567"/>
        <w:gridCol w:w="963"/>
        <w:gridCol w:w="1447"/>
        <w:gridCol w:w="702"/>
      </w:tblGrid>
      <w:tr w:rsidR="00AA0065" w:rsidRPr="0053319E" w14:paraId="18E5CBA5" w14:textId="77777777" w:rsidTr="00A551D5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660580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DD943" w14:textId="77777777" w:rsidR="00407766" w:rsidRPr="0053319E" w:rsidRDefault="00771256" w:rsidP="00DA2C43">
            <w:pPr>
              <w:rPr>
                <w:bCs w:val="0"/>
                <w:sz w:val="18"/>
                <w:szCs w:val="16"/>
              </w:rPr>
            </w:pPr>
            <w:r w:rsidRPr="0053319E">
              <w:t xml:space="preserve">Разработка и оформление рабочей документации </w:t>
            </w:r>
            <w:r w:rsidR="00E11D96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B4D068" w14:textId="77777777" w:rsidR="00407766" w:rsidRPr="0053319E" w:rsidRDefault="00407766" w:rsidP="0053319E">
            <w:pPr>
              <w:rPr>
                <w:bCs w:val="0"/>
                <w:sz w:val="20"/>
                <w:szCs w:val="20"/>
                <w:vertAlign w:val="superscript"/>
              </w:rPr>
            </w:pPr>
            <w:r w:rsidRPr="0053319E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C034A" w14:textId="7AFDF276" w:rsidR="00407766" w:rsidRPr="00494981" w:rsidRDefault="00494981" w:rsidP="0053319E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072219" w14:textId="77777777" w:rsidR="00407766" w:rsidRPr="0053319E" w:rsidRDefault="009E3E65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3E85C" w14:textId="77777777" w:rsidR="00407766" w:rsidRPr="0053319E" w:rsidRDefault="007732DB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6167BADA" w14:textId="77777777" w:rsidR="00DA2C43" w:rsidRDefault="00DA2C4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9"/>
        <w:gridCol w:w="1720"/>
        <w:gridCol w:w="624"/>
        <w:gridCol w:w="1909"/>
        <w:gridCol w:w="1275"/>
        <w:gridCol w:w="2403"/>
      </w:tblGrid>
      <w:tr w:rsidR="00AA0065" w:rsidRPr="0053319E" w14:paraId="36DFEBD8" w14:textId="77777777" w:rsidTr="00A551D5">
        <w:trPr>
          <w:trHeight w:val="283"/>
        </w:trPr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EE3F658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A6E4FAE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4F3AB83" w14:textId="77777777" w:rsidR="00407766" w:rsidRPr="0053319E" w:rsidRDefault="00407766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9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7B09C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F1959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4C72E0" w14:textId="77777777" w:rsidR="00407766" w:rsidRPr="0053319E" w:rsidRDefault="00407766" w:rsidP="0053319E">
            <w:pPr>
              <w:rPr>
                <w:bCs w:val="0"/>
              </w:rPr>
            </w:pPr>
          </w:p>
        </w:tc>
      </w:tr>
      <w:tr w:rsidR="00AA0065" w:rsidRPr="0053319E" w14:paraId="562DAABE" w14:textId="77777777" w:rsidTr="00A551D5">
        <w:trPr>
          <w:trHeight w:val="479"/>
        </w:trPr>
        <w:tc>
          <w:tcPr>
            <w:tcW w:w="1112" w:type="pct"/>
            <w:tcBorders>
              <w:top w:val="nil"/>
              <w:bottom w:val="nil"/>
              <w:right w:val="nil"/>
            </w:tcBorders>
            <w:vAlign w:val="center"/>
          </w:tcPr>
          <w:p w14:paraId="47678999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20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167B09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7AFAE8" w14:textId="77777777" w:rsidR="00407766" w:rsidRPr="0053319E" w:rsidRDefault="00407766" w:rsidP="00A551D5">
            <w:pPr>
              <w:jc w:val="center"/>
              <w:rPr>
                <w:bCs w:val="0"/>
                <w:sz w:val="20"/>
                <w:szCs w:val="20"/>
              </w:rPr>
            </w:pPr>
            <w:r w:rsidRPr="0053319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F8930A" w14:textId="77777777" w:rsidR="00407766" w:rsidRPr="0053319E" w:rsidRDefault="00407766" w:rsidP="00A551D5">
            <w:pPr>
              <w:jc w:val="center"/>
              <w:rPr>
                <w:bCs w:val="0"/>
                <w:sz w:val="20"/>
                <w:szCs w:val="20"/>
              </w:rPr>
            </w:pPr>
            <w:r w:rsidRPr="0053319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782CC3" w14:textId="77777777" w:rsidR="00DA2C43" w:rsidRDefault="00DA2C43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7519"/>
      </w:tblGrid>
      <w:tr w:rsidR="00AA0065" w:rsidRPr="0053319E" w14:paraId="1FD46AA2" w14:textId="77777777" w:rsidTr="00DA2C43">
        <w:trPr>
          <w:trHeight w:val="525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8AB29" w14:textId="6CEBC3B2" w:rsidR="00407766" w:rsidRPr="0053319E" w:rsidRDefault="00407766" w:rsidP="0053319E">
            <w:pPr>
              <w:rPr>
                <w:bCs w:val="0"/>
              </w:rPr>
            </w:pPr>
            <w:r w:rsidRPr="0053319E">
              <w:t>Возможные наименования должностей</w:t>
            </w:r>
            <w:r w:rsidR="00DA2C43">
              <w:t>, профессий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8B277A" w14:textId="77777777" w:rsidR="007732DB" w:rsidRPr="0053319E" w:rsidRDefault="007732DB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Инженер</w:t>
            </w:r>
          </w:p>
          <w:p w14:paraId="46763628" w14:textId="69C314F7" w:rsidR="007732DB" w:rsidRPr="0053319E" w:rsidRDefault="007732DB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Инженер</w:t>
            </w:r>
            <w:r w:rsidR="00DA2C43">
              <w:rPr>
                <w:rFonts w:ascii="Times New Roman" w:hAnsi="Times New Roman" w:cs="Times New Roman"/>
                <w:sz w:val="24"/>
              </w:rPr>
              <w:t>-</w:t>
            </w:r>
            <w:r w:rsidRPr="0053319E">
              <w:rPr>
                <w:rFonts w:ascii="Times New Roman" w:hAnsi="Times New Roman" w:cs="Times New Roman"/>
                <w:sz w:val="24"/>
              </w:rPr>
              <w:t>проектировщик III категории</w:t>
            </w:r>
          </w:p>
          <w:p w14:paraId="40087745" w14:textId="77777777" w:rsidR="00407766" w:rsidRPr="0053319E" w:rsidRDefault="007732DB" w:rsidP="0053319E">
            <w:pPr>
              <w:rPr>
                <w:bCs w:val="0"/>
              </w:rPr>
            </w:pPr>
            <w:r w:rsidRPr="0053319E">
              <w:t>Техник-проектировщик</w:t>
            </w:r>
          </w:p>
        </w:tc>
      </w:tr>
    </w:tbl>
    <w:p w14:paraId="7C084981" w14:textId="77777777" w:rsidR="00DA2C43" w:rsidRDefault="00DA2C43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7519"/>
      </w:tblGrid>
      <w:tr w:rsidR="004E5AC9" w:rsidRPr="0053319E" w14:paraId="35ADB9C4" w14:textId="77777777" w:rsidTr="00DA2C43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743B0" w14:textId="77777777" w:rsidR="004E5AC9" w:rsidRPr="0053319E" w:rsidRDefault="004E5AC9" w:rsidP="00DA2C43">
            <w:pPr>
              <w:rPr>
                <w:bCs w:val="0"/>
              </w:rPr>
            </w:pPr>
            <w:r w:rsidRPr="0053319E">
              <w:t>Требования к образованию и обучению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C71D5" w14:textId="77777777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4527C961" w14:textId="77777777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или </w:t>
            </w:r>
          </w:p>
          <w:p w14:paraId="22656648" w14:textId="7DCBCF65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Среднее профессиональное образование (непрофильное)</w:t>
            </w:r>
            <w:r w:rsidR="00DA2C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>– программы подготовки специалистов среднего звена и дополнительное профессиональное образование – программы профессиональной переподготовки по профилю деятельности</w:t>
            </w:r>
          </w:p>
          <w:p w14:paraId="27119C0B" w14:textId="77777777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699C1B33" w14:textId="77777777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Высшее образование – бакалавриат</w:t>
            </w:r>
          </w:p>
          <w:p w14:paraId="24CC5F20" w14:textId="77777777" w:rsidR="00FC2840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4F6A222B" w14:textId="77777777" w:rsidR="004E5AC9" w:rsidRPr="0053319E" w:rsidRDefault="00FC2840" w:rsidP="00DA2C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4E5AC9" w:rsidRPr="0053319E" w14:paraId="71E08DDA" w14:textId="77777777" w:rsidTr="00DA2C43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C6E7D" w14:textId="77777777" w:rsidR="004E5AC9" w:rsidRPr="0053319E" w:rsidRDefault="004E5AC9" w:rsidP="00DA2C43">
            <w:pPr>
              <w:rPr>
                <w:bCs w:val="0"/>
              </w:rPr>
            </w:pPr>
            <w:r w:rsidRPr="0053319E">
              <w:t>Требования к опыту практической работы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7ACE5" w14:textId="0E3F9422" w:rsidR="004E5AC9" w:rsidRPr="0053319E" w:rsidRDefault="004E5AC9" w:rsidP="00A551D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Не менее трех лет в области архитектурно-строительного проектирования </w:t>
            </w:r>
            <w:r w:rsidR="00A551D5">
              <w:rPr>
                <w:rFonts w:ascii="Times New Roman" w:hAnsi="Times New Roman" w:cs="Times New Roman"/>
                <w:sz w:val="24"/>
              </w:rPr>
              <w:t xml:space="preserve">при наличии </w:t>
            </w:r>
            <w:r w:rsidR="00A551D5" w:rsidRPr="0053319E">
              <w:rPr>
                <w:rFonts w:ascii="Times New Roman" w:hAnsi="Times New Roman" w:cs="Times New Roman"/>
                <w:sz w:val="24"/>
              </w:rPr>
              <w:t>средн</w:t>
            </w:r>
            <w:r w:rsidR="00A551D5">
              <w:rPr>
                <w:rFonts w:ascii="Times New Roman" w:hAnsi="Times New Roman" w:cs="Times New Roman"/>
                <w:sz w:val="24"/>
              </w:rPr>
              <w:t>его</w:t>
            </w:r>
            <w:r w:rsidR="00A551D5" w:rsidRPr="0053319E">
              <w:rPr>
                <w:rFonts w:ascii="Times New Roman" w:hAnsi="Times New Roman" w:cs="Times New Roman"/>
                <w:sz w:val="24"/>
              </w:rPr>
              <w:t xml:space="preserve"> профессиональн</w:t>
            </w:r>
            <w:r w:rsidR="00A551D5">
              <w:rPr>
                <w:rFonts w:ascii="Times New Roman" w:hAnsi="Times New Roman" w:cs="Times New Roman"/>
                <w:sz w:val="24"/>
              </w:rPr>
              <w:t>ого</w:t>
            </w:r>
            <w:r w:rsidR="00A551D5" w:rsidRPr="0053319E">
              <w:rPr>
                <w:rFonts w:ascii="Times New Roman" w:hAnsi="Times New Roman" w:cs="Times New Roman"/>
                <w:sz w:val="24"/>
              </w:rPr>
              <w:t xml:space="preserve"> образовани</w:t>
            </w:r>
            <w:r w:rsidR="00A551D5">
              <w:rPr>
                <w:rFonts w:ascii="Times New Roman" w:hAnsi="Times New Roman" w:cs="Times New Roman"/>
                <w:sz w:val="24"/>
              </w:rPr>
              <w:t>я</w:t>
            </w:r>
          </w:p>
        </w:tc>
      </w:tr>
      <w:tr w:rsidR="00CD3D6B" w:rsidRPr="0053319E" w14:paraId="4A630C07" w14:textId="77777777" w:rsidTr="00DA2C43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EDB08" w14:textId="77777777" w:rsidR="00CD3D6B" w:rsidRPr="0053319E" w:rsidRDefault="00CD3D6B" w:rsidP="00DA2C43">
            <w:pPr>
              <w:rPr>
                <w:bCs w:val="0"/>
              </w:rPr>
            </w:pPr>
            <w:r w:rsidRPr="0053319E">
              <w:t>Особые условия допуска к работе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5159F0B" w14:textId="0EE04676" w:rsidR="00CD3D6B" w:rsidRPr="0053319E" w:rsidRDefault="00FC2840" w:rsidP="00DA2C43">
            <w:pPr>
              <w:rPr>
                <w:shd w:val="clear" w:color="auto" w:fill="FFFFFF"/>
              </w:rPr>
            </w:pPr>
            <w:r w:rsidRPr="0053319E">
              <w:t>Прохождение обучения мерам пожарной безопасности</w:t>
            </w:r>
            <w:r w:rsidR="00CD3D6B" w:rsidRPr="0053319E">
              <w:rPr>
                <w:rStyle w:val="ad"/>
              </w:rPr>
              <w:endnoteReference w:id="3"/>
            </w:r>
          </w:p>
          <w:p w14:paraId="49833A5E" w14:textId="4CFBDE94" w:rsidR="00CD3D6B" w:rsidRPr="0053319E" w:rsidRDefault="00FC2840" w:rsidP="00DA2C43">
            <w:pPr>
              <w:rPr>
                <w:bCs w:val="0"/>
                <w:shd w:val="clear" w:color="auto" w:fill="FFFFFF"/>
              </w:rPr>
            </w:pPr>
            <w:r w:rsidRPr="0053319E">
              <w:rPr>
                <w:shd w:val="clear" w:color="auto" w:fill="FFFFFF"/>
              </w:rPr>
              <w:t>Прохождение инструктажа по охране труда на рабочем месте</w:t>
            </w:r>
            <w:r w:rsidR="00CD3D6B" w:rsidRPr="0053319E">
              <w:rPr>
                <w:rStyle w:val="ad"/>
                <w:shd w:val="clear" w:color="auto" w:fill="FFFFFF"/>
              </w:rPr>
              <w:endnoteReference w:id="4"/>
            </w:r>
          </w:p>
        </w:tc>
      </w:tr>
      <w:tr w:rsidR="002B0E4B" w:rsidRPr="0053319E" w14:paraId="5D22E8B6" w14:textId="77777777" w:rsidTr="00DA2C43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14740" w14:textId="77777777" w:rsidR="002B0E4B" w:rsidRPr="0053319E" w:rsidRDefault="002B0E4B" w:rsidP="00DA2C43">
            <w:pPr>
              <w:rPr>
                <w:bCs w:val="0"/>
              </w:rPr>
            </w:pPr>
            <w:r w:rsidRPr="0053319E">
              <w:t>Другие характеристики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752DD" w14:textId="3246B132" w:rsidR="002B0E4B" w:rsidRPr="0053319E" w:rsidRDefault="0035485E" w:rsidP="00DA2C43">
            <w:pPr>
              <w:rPr>
                <w:shd w:val="clear" w:color="auto" w:fill="FFFFFF"/>
              </w:rPr>
            </w:pPr>
            <w:r w:rsidRPr="0053319E">
              <w:t xml:space="preserve">Рекомендуется дополнительное профессиональное образование </w:t>
            </w:r>
            <w:r w:rsidR="00DA2C43">
              <w:t>–</w:t>
            </w:r>
            <w:r w:rsidRPr="0053319E">
              <w:t xml:space="preserve"> программы повышения квалификации не реже одного раза в пять лет</w:t>
            </w:r>
          </w:p>
        </w:tc>
      </w:tr>
    </w:tbl>
    <w:p w14:paraId="1F4674D9" w14:textId="77777777" w:rsidR="0001605C" w:rsidRPr="0053319E" w:rsidRDefault="0001605C" w:rsidP="0053319E"/>
    <w:p w14:paraId="6CFD5D6E" w14:textId="5D0893EB" w:rsidR="00FA674E" w:rsidRDefault="00FA674E" w:rsidP="0053319E">
      <w:pPr>
        <w:pStyle w:val="afa"/>
      </w:pPr>
      <w:r w:rsidRPr="0053319E">
        <w:t>Дополнительные характеристики</w:t>
      </w:r>
    </w:p>
    <w:p w14:paraId="2D1F8686" w14:textId="77777777" w:rsidR="00DA2C43" w:rsidRPr="0053319E" w:rsidRDefault="00DA2C43" w:rsidP="0053319E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55"/>
        <w:gridCol w:w="1541"/>
        <w:gridCol w:w="5799"/>
      </w:tblGrid>
      <w:tr w:rsidR="00AA0065" w:rsidRPr="00DA2C43" w14:paraId="76637C9E" w14:textId="77777777" w:rsidTr="00DA2C43">
        <w:trPr>
          <w:trHeight w:val="20"/>
        </w:trPr>
        <w:tc>
          <w:tcPr>
            <w:tcW w:w="1400" w:type="pct"/>
            <w:vAlign w:val="center"/>
          </w:tcPr>
          <w:p w14:paraId="4EF6326E" w14:textId="77777777" w:rsidR="00407766" w:rsidRPr="00DA2C43" w:rsidRDefault="009E3E65" w:rsidP="0053319E">
            <w:pPr>
              <w:jc w:val="center"/>
              <w:rPr>
                <w:bCs w:val="0"/>
              </w:rPr>
            </w:pPr>
            <w:r w:rsidRPr="00DA2C43">
              <w:t>Наименование</w:t>
            </w:r>
            <w:r w:rsidR="00407766" w:rsidRPr="00DA2C43">
              <w:t xml:space="preserve"> документа</w:t>
            </w:r>
          </w:p>
        </w:tc>
        <w:tc>
          <w:tcPr>
            <w:tcW w:w="756" w:type="pct"/>
            <w:vAlign w:val="center"/>
          </w:tcPr>
          <w:p w14:paraId="55F98E56" w14:textId="77777777" w:rsidR="00407766" w:rsidRPr="00DA2C43" w:rsidRDefault="00407766" w:rsidP="0053319E">
            <w:pPr>
              <w:jc w:val="center"/>
              <w:rPr>
                <w:bCs w:val="0"/>
              </w:rPr>
            </w:pPr>
            <w:r w:rsidRPr="00DA2C43">
              <w:t>Код</w:t>
            </w:r>
          </w:p>
        </w:tc>
        <w:tc>
          <w:tcPr>
            <w:tcW w:w="2844" w:type="pct"/>
            <w:vAlign w:val="center"/>
          </w:tcPr>
          <w:p w14:paraId="61D6540E" w14:textId="77777777" w:rsidR="00407766" w:rsidRPr="00DA2C43" w:rsidRDefault="009E3E65" w:rsidP="0053319E">
            <w:pPr>
              <w:jc w:val="center"/>
              <w:rPr>
                <w:bCs w:val="0"/>
              </w:rPr>
            </w:pPr>
            <w:r w:rsidRPr="00DA2C43">
              <w:t>Наименование</w:t>
            </w:r>
            <w:r w:rsidR="00407766" w:rsidRPr="00DA2C43">
              <w:t xml:space="preserve"> базовой группы, должности (профессии) или специальности</w:t>
            </w:r>
          </w:p>
        </w:tc>
      </w:tr>
      <w:tr w:rsidR="004E5AC9" w:rsidRPr="00DA2C43" w14:paraId="2CCE8503" w14:textId="77777777" w:rsidTr="00DA2C43">
        <w:trPr>
          <w:trHeight w:val="20"/>
        </w:trPr>
        <w:tc>
          <w:tcPr>
            <w:tcW w:w="1400" w:type="pct"/>
          </w:tcPr>
          <w:p w14:paraId="61B0A9F0" w14:textId="77777777" w:rsidR="004E5AC9" w:rsidRPr="00DA2C43" w:rsidRDefault="004E5AC9" w:rsidP="0053319E">
            <w:pPr>
              <w:rPr>
                <w:bCs w:val="0"/>
                <w:vertAlign w:val="superscript"/>
              </w:rPr>
            </w:pPr>
            <w:r w:rsidRPr="00DA2C43">
              <w:t>ОКЗ</w:t>
            </w:r>
          </w:p>
        </w:tc>
        <w:tc>
          <w:tcPr>
            <w:tcW w:w="756" w:type="pct"/>
          </w:tcPr>
          <w:p w14:paraId="517455CC" w14:textId="77777777" w:rsidR="004E5AC9" w:rsidRPr="00DA2C43" w:rsidRDefault="009C4567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1FA0" w:rsidRPr="00DA2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844" w:type="pct"/>
          </w:tcPr>
          <w:p w14:paraId="770C4561" w14:textId="77777777" w:rsidR="004E5AC9" w:rsidRPr="00DA2C43" w:rsidRDefault="00C51FA0" w:rsidP="0053319E">
            <w:pPr>
              <w:pStyle w:val="afa"/>
            </w:pPr>
            <w:r w:rsidRPr="00DA2C43">
              <w:t>Инженеры по гражданскому строительству</w:t>
            </w:r>
          </w:p>
        </w:tc>
      </w:tr>
      <w:tr w:rsidR="004E5AC9" w:rsidRPr="00DA2C43" w14:paraId="0F5F90A0" w14:textId="77777777" w:rsidTr="00DA2C43">
        <w:trPr>
          <w:trHeight w:val="20"/>
        </w:trPr>
        <w:tc>
          <w:tcPr>
            <w:tcW w:w="1400" w:type="pct"/>
          </w:tcPr>
          <w:p w14:paraId="09D197CA" w14:textId="77777777" w:rsidR="004E5AC9" w:rsidRPr="00DA2C43" w:rsidRDefault="004E5AC9" w:rsidP="0053319E">
            <w:pPr>
              <w:rPr>
                <w:bCs w:val="0"/>
                <w:vertAlign w:val="superscript"/>
              </w:rPr>
            </w:pPr>
            <w:r w:rsidRPr="00DA2C43">
              <w:t>ЕКС</w:t>
            </w:r>
            <w:r w:rsidRPr="00DA2C43">
              <w:rPr>
                <w:vertAlign w:val="superscript"/>
              </w:rPr>
              <w:endnoteReference w:id="5"/>
            </w:r>
          </w:p>
        </w:tc>
        <w:tc>
          <w:tcPr>
            <w:tcW w:w="756" w:type="pct"/>
          </w:tcPr>
          <w:p w14:paraId="48B8CFBD" w14:textId="77777777" w:rsidR="004E5AC9" w:rsidRPr="00DA2C43" w:rsidRDefault="004E5AC9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4" w:type="pct"/>
          </w:tcPr>
          <w:p w14:paraId="750657B4" w14:textId="77777777" w:rsidR="004E5AC9" w:rsidRPr="00DA2C43" w:rsidRDefault="004E5AC9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4E5AC9" w:rsidRPr="00DA2C43" w14:paraId="6871D0B7" w14:textId="77777777" w:rsidTr="00DA2C43">
        <w:trPr>
          <w:trHeight w:val="20"/>
        </w:trPr>
        <w:tc>
          <w:tcPr>
            <w:tcW w:w="1400" w:type="pct"/>
            <w:vMerge w:val="restart"/>
          </w:tcPr>
          <w:p w14:paraId="603C03E5" w14:textId="77777777" w:rsidR="004E5AC9" w:rsidRPr="00DA2C43" w:rsidRDefault="004E5AC9" w:rsidP="0053319E">
            <w:r w:rsidRPr="00DA2C43">
              <w:t>ОКПДТР</w:t>
            </w:r>
            <w:r w:rsidRPr="00DA2C43">
              <w:rPr>
                <w:rStyle w:val="ad"/>
              </w:rPr>
              <w:endnoteReference w:id="6"/>
            </w:r>
          </w:p>
        </w:tc>
        <w:tc>
          <w:tcPr>
            <w:tcW w:w="756" w:type="pct"/>
          </w:tcPr>
          <w:p w14:paraId="796E43C0" w14:textId="77777777" w:rsidR="004E5AC9" w:rsidRPr="00DA2C43" w:rsidRDefault="00374652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4E5AC9" w:rsidRPr="00DA2C43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4" w:type="pct"/>
          </w:tcPr>
          <w:p w14:paraId="162A1B9B" w14:textId="77777777" w:rsidR="004E5AC9" w:rsidRPr="00DA2C43" w:rsidRDefault="004E5AC9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4E5AC9" w:rsidRPr="00DA2C43" w14:paraId="60E6F5D1" w14:textId="77777777" w:rsidTr="00DA2C43">
        <w:trPr>
          <w:trHeight w:val="20"/>
        </w:trPr>
        <w:tc>
          <w:tcPr>
            <w:tcW w:w="1400" w:type="pct"/>
            <w:vMerge/>
          </w:tcPr>
          <w:p w14:paraId="7160DA4A" w14:textId="77777777" w:rsidR="004E5AC9" w:rsidRPr="00DA2C43" w:rsidRDefault="004E5AC9" w:rsidP="0053319E"/>
        </w:tc>
        <w:tc>
          <w:tcPr>
            <w:tcW w:w="756" w:type="pct"/>
          </w:tcPr>
          <w:p w14:paraId="2BA3329C" w14:textId="77777777" w:rsidR="004E5AC9" w:rsidRPr="00DA2C43" w:rsidRDefault="00374652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4E5AC9" w:rsidRPr="00DA2C43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4" w:type="pct"/>
          </w:tcPr>
          <w:p w14:paraId="2ED9498A" w14:textId="77777777" w:rsidR="004E5AC9" w:rsidRPr="00DA2C43" w:rsidRDefault="004E5AC9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E50984" w:rsidRPr="00DA2C43" w14:paraId="26AA200A" w14:textId="77777777" w:rsidTr="00DA2C43">
        <w:trPr>
          <w:trHeight w:val="20"/>
        </w:trPr>
        <w:tc>
          <w:tcPr>
            <w:tcW w:w="1400" w:type="pct"/>
            <w:vMerge w:val="restart"/>
          </w:tcPr>
          <w:p w14:paraId="17714618" w14:textId="77777777" w:rsidR="00E50984" w:rsidRPr="00DA2C43" w:rsidRDefault="00E50984" w:rsidP="0053319E">
            <w:pPr>
              <w:rPr>
                <w:bCs w:val="0"/>
              </w:rPr>
            </w:pPr>
            <w:r w:rsidRPr="00DA2C43">
              <w:t>ОКСО</w:t>
            </w:r>
            <w:r w:rsidRPr="00DA2C43">
              <w:rPr>
                <w:rStyle w:val="ad"/>
              </w:rPr>
              <w:endnoteReference w:id="7"/>
            </w:r>
          </w:p>
        </w:tc>
        <w:tc>
          <w:tcPr>
            <w:tcW w:w="756" w:type="pct"/>
          </w:tcPr>
          <w:p w14:paraId="6F9AC129" w14:textId="77777777" w:rsidR="00E50984" w:rsidRPr="00DA2C43" w:rsidRDefault="00E50984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2.08.02.01</w:t>
            </w:r>
          </w:p>
        </w:tc>
        <w:tc>
          <w:tcPr>
            <w:tcW w:w="2844" w:type="pct"/>
          </w:tcPr>
          <w:p w14:paraId="1EF135D0" w14:textId="77777777" w:rsidR="00E50984" w:rsidRPr="00DA2C43" w:rsidRDefault="00E50984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A51DBE" w:rsidRPr="00DA2C43" w14:paraId="1A5C7CDD" w14:textId="77777777" w:rsidTr="00DA2C43">
        <w:trPr>
          <w:trHeight w:val="20"/>
        </w:trPr>
        <w:tc>
          <w:tcPr>
            <w:tcW w:w="1400" w:type="pct"/>
            <w:vMerge/>
          </w:tcPr>
          <w:p w14:paraId="679BF14D" w14:textId="77777777" w:rsidR="00A51DBE" w:rsidRPr="00DA2C43" w:rsidRDefault="00A51DBE" w:rsidP="0053319E"/>
        </w:tc>
        <w:tc>
          <w:tcPr>
            <w:tcW w:w="756" w:type="pct"/>
          </w:tcPr>
          <w:p w14:paraId="648516B9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2.08.02.02</w:t>
            </w:r>
          </w:p>
        </w:tc>
        <w:tc>
          <w:tcPr>
            <w:tcW w:w="2844" w:type="pct"/>
          </w:tcPr>
          <w:p w14:paraId="60C5ABCB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инженерных сооружений</w:t>
            </w:r>
          </w:p>
        </w:tc>
      </w:tr>
      <w:tr w:rsidR="00A51DBE" w:rsidRPr="00DA2C43" w14:paraId="238B5AB7" w14:textId="77777777" w:rsidTr="00DA2C43">
        <w:trPr>
          <w:trHeight w:val="20"/>
        </w:trPr>
        <w:tc>
          <w:tcPr>
            <w:tcW w:w="1400" w:type="pct"/>
            <w:vMerge/>
          </w:tcPr>
          <w:p w14:paraId="692EF643" w14:textId="77777777" w:rsidR="00A51DBE" w:rsidRPr="00DA2C43" w:rsidRDefault="00A51DBE" w:rsidP="0053319E"/>
        </w:tc>
        <w:tc>
          <w:tcPr>
            <w:tcW w:w="756" w:type="pct"/>
          </w:tcPr>
          <w:p w14:paraId="49AA4939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2.15.02.07</w:t>
            </w:r>
          </w:p>
        </w:tc>
        <w:tc>
          <w:tcPr>
            <w:tcW w:w="2844" w:type="pct"/>
          </w:tcPr>
          <w:p w14:paraId="24C7E43A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</w:tr>
      <w:tr w:rsidR="00A51DBE" w:rsidRPr="00DA2C43" w14:paraId="6EBD6D41" w14:textId="77777777" w:rsidTr="00DA2C43">
        <w:trPr>
          <w:trHeight w:val="20"/>
        </w:trPr>
        <w:tc>
          <w:tcPr>
            <w:tcW w:w="1400" w:type="pct"/>
            <w:vMerge/>
          </w:tcPr>
          <w:p w14:paraId="3423E98F" w14:textId="77777777" w:rsidR="00A51DBE" w:rsidRPr="00DA2C43" w:rsidRDefault="00A51DBE" w:rsidP="0053319E"/>
        </w:tc>
        <w:tc>
          <w:tcPr>
            <w:tcW w:w="756" w:type="pct"/>
          </w:tcPr>
          <w:p w14:paraId="60C3ECF0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844" w:type="pct"/>
          </w:tcPr>
          <w:p w14:paraId="576592CB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A51DBE" w:rsidRPr="00DA2C43" w14:paraId="1F047C03" w14:textId="77777777" w:rsidTr="00DA2C43">
        <w:trPr>
          <w:trHeight w:val="20"/>
        </w:trPr>
        <w:tc>
          <w:tcPr>
            <w:tcW w:w="1400" w:type="pct"/>
            <w:vMerge/>
          </w:tcPr>
          <w:p w14:paraId="74154BF3" w14:textId="77777777" w:rsidR="00A51DBE" w:rsidRPr="00DA2C43" w:rsidRDefault="00A51DBE" w:rsidP="0053319E"/>
        </w:tc>
        <w:tc>
          <w:tcPr>
            <w:tcW w:w="756" w:type="pct"/>
          </w:tcPr>
          <w:p w14:paraId="700F947F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2.13.03.01</w:t>
            </w:r>
          </w:p>
        </w:tc>
        <w:tc>
          <w:tcPr>
            <w:tcW w:w="2844" w:type="pct"/>
          </w:tcPr>
          <w:p w14:paraId="20C0C9A5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A51DBE" w:rsidRPr="00DA2C43" w14:paraId="184A744A" w14:textId="77777777" w:rsidTr="00DA2C43">
        <w:trPr>
          <w:trHeight w:val="20"/>
        </w:trPr>
        <w:tc>
          <w:tcPr>
            <w:tcW w:w="1400" w:type="pct"/>
            <w:vMerge/>
          </w:tcPr>
          <w:p w14:paraId="0A1633FE" w14:textId="77777777" w:rsidR="00A51DBE" w:rsidRPr="00DA2C43" w:rsidRDefault="00A51DBE" w:rsidP="0053319E"/>
        </w:tc>
        <w:tc>
          <w:tcPr>
            <w:tcW w:w="756" w:type="pct"/>
          </w:tcPr>
          <w:p w14:paraId="10D553E5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2.13.03.02</w:t>
            </w:r>
          </w:p>
        </w:tc>
        <w:tc>
          <w:tcPr>
            <w:tcW w:w="2844" w:type="pct"/>
          </w:tcPr>
          <w:p w14:paraId="630029A4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Электроэнергетика и электротехника</w:t>
            </w:r>
          </w:p>
        </w:tc>
      </w:tr>
      <w:tr w:rsidR="00A51DBE" w:rsidRPr="00DA2C43" w14:paraId="1B09C7B6" w14:textId="77777777" w:rsidTr="00DA2C43">
        <w:trPr>
          <w:trHeight w:val="20"/>
        </w:trPr>
        <w:tc>
          <w:tcPr>
            <w:tcW w:w="1400" w:type="pct"/>
            <w:vMerge/>
          </w:tcPr>
          <w:p w14:paraId="7B5BEA16" w14:textId="77777777" w:rsidR="00A51DBE" w:rsidRPr="00DA2C43" w:rsidRDefault="00A51DBE" w:rsidP="0053319E"/>
        </w:tc>
        <w:tc>
          <w:tcPr>
            <w:tcW w:w="756" w:type="pct"/>
          </w:tcPr>
          <w:p w14:paraId="10303878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2.13.03.03</w:t>
            </w:r>
          </w:p>
        </w:tc>
        <w:tc>
          <w:tcPr>
            <w:tcW w:w="2844" w:type="pct"/>
          </w:tcPr>
          <w:p w14:paraId="24F30B6B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Энергетическое машиностроение</w:t>
            </w:r>
          </w:p>
        </w:tc>
      </w:tr>
      <w:tr w:rsidR="00A51DBE" w:rsidRPr="00DA2C43" w14:paraId="52F1E13E" w14:textId="77777777" w:rsidTr="00DA2C43">
        <w:trPr>
          <w:trHeight w:val="20"/>
        </w:trPr>
        <w:tc>
          <w:tcPr>
            <w:tcW w:w="1400" w:type="pct"/>
            <w:vMerge/>
          </w:tcPr>
          <w:p w14:paraId="613F61AA" w14:textId="77777777" w:rsidR="00A51DBE" w:rsidRPr="00DA2C43" w:rsidRDefault="00A51DBE" w:rsidP="0053319E"/>
        </w:tc>
        <w:tc>
          <w:tcPr>
            <w:tcW w:w="756" w:type="pct"/>
          </w:tcPr>
          <w:p w14:paraId="57929AB6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2.15.03.04</w:t>
            </w:r>
          </w:p>
        </w:tc>
        <w:tc>
          <w:tcPr>
            <w:tcW w:w="2844" w:type="pct"/>
          </w:tcPr>
          <w:p w14:paraId="2E461DCC" w14:textId="77777777" w:rsidR="00A51DBE" w:rsidRPr="00DA2C43" w:rsidRDefault="00A51DBE" w:rsidP="0053319E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2C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Автоматизация технологических процессов и производств</w:t>
            </w:r>
          </w:p>
        </w:tc>
      </w:tr>
    </w:tbl>
    <w:p w14:paraId="5E5861D8" w14:textId="77777777" w:rsidR="00DA2C43" w:rsidRDefault="00DA2C43" w:rsidP="00B43E9A"/>
    <w:p w14:paraId="245AE1F7" w14:textId="7FAE85B7" w:rsidR="00407766" w:rsidRPr="00B43E9A" w:rsidRDefault="00407766" w:rsidP="00B43E9A">
      <w:pPr>
        <w:rPr>
          <w:b/>
          <w:bCs w:val="0"/>
        </w:rPr>
      </w:pPr>
      <w:r w:rsidRPr="00B43E9A">
        <w:rPr>
          <w:b/>
          <w:bCs w:val="0"/>
        </w:rPr>
        <w:t>3.</w:t>
      </w:r>
      <w:r w:rsidR="004A44B8" w:rsidRPr="00B43E9A">
        <w:rPr>
          <w:b/>
          <w:bCs w:val="0"/>
        </w:rPr>
        <w:t>1</w:t>
      </w:r>
      <w:r w:rsidRPr="00B43E9A">
        <w:rPr>
          <w:b/>
          <w:bCs w:val="0"/>
        </w:rPr>
        <w:t>.1. Трудовая функция</w:t>
      </w:r>
    </w:p>
    <w:p w14:paraId="654CAD0C" w14:textId="77777777" w:rsidR="00DA2C43" w:rsidRPr="00DA2C43" w:rsidRDefault="00DA2C43" w:rsidP="00DA2C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53319E" w14:paraId="4CEDC46B" w14:textId="77777777" w:rsidTr="00A551D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9B7D6C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77704" w14:textId="77777777" w:rsidR="00407766" w:rsidRPr="0053319E" w:rsidRDefault="00BB7FA6" w:rsidP="00DA2C43">
            <w:pPr>
              <w:rPr>
                <w:bCs w:val="0"/>
              </w:rPr>
            </w:pPr>
            <w:r w:rsidRPr="0053319E">
              <w:t xml:space="preserve">Разработка </w:t>
            </w:r>
            <w:r w:rsidR="00F50152" w:rsidRPr="0053319E">
              <w:t>текстовой и графической частей</w:t>
            </w:r>
            <w:r w:rsidRPr="0053319E">
              <w:t xml:space="preserve"> рабочей документации автоматизированн</w:t>
            </w:r>
            <w:r w:rsidR="00F80C44" w:rsidRPr="0053319E">
              <w:t>ой</w:t>
            </w:r>
            <w:r w:rsidRPr="0053319E">
              <w:t xml:space="preserve"> систем</w:t>
            </w:r>
            <w:r w:rsidR="00F80C44" w:rsidRPr="0053319E">
              <w:t>ы</w:t>
            </w:r>
            <w:r w:rsidRPr="0053319E">
              <w:t xml:space="preserve"> управления технологическими процессами 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0DCC0A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597194" w14:textId="1EDD120C" w:rsidR="00407766" w:rsidRPr="0053319E" w:rsidRDefault="00494981" w:rsidP="00A551D5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53319E">
              <w:t>/01.</w:t>
            </w:r>
            <w:r w:rsidR="007732DB" w:rsidRPr="0053319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66FB5A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59B91" w14:textId="77777777" w:rsidR="00407766" w:rsidRPr="0053319E" w:rsidRDefault="007732DB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49979108" w14:textId="77777777" w:rsidR="00DA2C43" w:rsidRDefault="00DA2C4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53319E" w14:paraId="721E95BD" w14:textId="77777777" w:rsidTr="00C07A15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DA7C909" w14:textId="77777777" w:rsidR="00407766" w:rsidRPr="0053319E" w:rsidRDefault="00932AC7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8D80767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2A0EFE9" w14:textId="77777777" w:rsidR="00407766" w:rsidRPr="0053319E" w:rsidRDefault="00407766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069ED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C9059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A8BB6" w14:textId="77777777" w:rsidR="00407766" w:rsidRPr="0053319E" w:rsidRDefault="00407766" w:rsidP="0053319E">
            <w:pPr>
              <w:rPr>
                <w:bCs w:val="0"/>
              </w:rPr>
            </w:pPr>
          </w:p>
        </w:tc>
      </w:tr>
      <w:tr w:rsidR="00AA0065" w:rsidRPr="0053319E" w14:paraId="7A26F445" w14:textId="77777777" w:rsidTr="00FA674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A635E96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1305BC2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3D1550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67975F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A3BA6B" w14:textId="77777777" w:rsidR="00DA2C43" w:rsidRDefault="00DA2C4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871025" w:rsidRPr="00DA2C43" w14:paraId="2045D76E" w14:textId="77777777" w:rsidTr="00DA2C43">
        <w:trPr>
          <w:trHeight w:val="20"/>
        </w:trPr>
        <w:tc>
          <w:tcPr>
            <w:tcW w:w="1240" w:type="pct"/>
            <w:vMerge w:val="restart"/>
          </w:tcPr>
          <w:p w14:paraId="3E41C875" w14:textId="77777777" w:rsidR="00871025" w:rsidRPr="00DA2C43" w:rsidRDefault="00871025" w:rsidP="0053319E">
            <w:pPr>
              <w:pStyle w:val="afa"/>
            </w:pPr>
            <w:r w:rsidRPr="00DA2C43">
              <w:t>Трудовые действия</w:t>
            </w:r>
          </w:p>
        </w:tc>
        <w:tc>
          <w:tcPr>
            <w:tcW w:w="3760" w:type="pct"/>
          </w:tcPr>
          <w:p w14:paraId="7CB3FEE0" w14:textId="77777777" w:rsidR="00871025" w:rsidRPr="00DA2C43" w:rsidRDefault="00871025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Разработка рабочей документации по информационному</w:t>
            </w:r>
            <w:r w:rsidR="00D83122" w:rsidRPr="00DA2C43">
              <w:rPr>
                <w:rFonts w:ascii="Times New Roman" w:hAnsi="Times New Roman" w:cs="Times New Roman"/>
                <w:sz w:val="24"/>
                <w:szCs w:val="24"/>
              </w:rPr>
              <w:t>, лингвистическому, методическому, организационному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автоматизированной системы управления технологическими процессами</w:t>
            </w:r>
          </w:p>
        </w:tc>
      </w:tr>
      <w:tr w:rsidR="00871025" w:rsidRPr="00DA2C43" w14:paraId="0E9FDAFB" w14:textId="77777777" w:rsidTr="00DA2C43">
        <w:trPr>
          <w:trHeight w:val="20"/>
        </w:trPr>
        <w:tc>
          <w:tcPr>
            <w:tcW w:w="1240" w:type="pct"/>
            <w:vMerge/>
          </w:tcPr>
          <w:p w14:paraId="32665AC6" w14:textId="77777777" w:rsidR="00871025" w:rsidRPr="00DA2C43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1BB5202B" w14:textId="77777777" w:rsidR="00871025" w:rsidRPr="00DA2C43" w:rsidRDefault="00871025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Разработка или адаптация (прививка) программ и программной документации автоматизированной системы управления технологическими процессами</w:t>
            </w:r>
          </w:p>
        </w:tc>
      </w:tr>
      <w:tr w:rsidR="00871025" w:rsidRPr="00DA2C43" w14:paraId="53EE184C" w14:textId="77777777" w:rsidTr="00DA2C43">
        <w:trPr>
          <w:trHeight w:val="20"/>
        </w:trPr>
        <w:tc>
          <w:tcPr>
            <w:tcW w:w="1240" w:type="pct"/>
            <w:vMerge/>
          </w:tcPr>
          <w:p w14:paraId="25A07BFE" w14:textId="77777777" w:rsidR="00871025" w:rsidRPr="00DA2C43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18C18A94" w14:textId="04CC3B18" w:rsidR="00871025" w:rsidRPr="00DA2C43" w:rsidRDefault="00871025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техническому обеспечению, в том числе разработка специальных заданий</w:t>
            </w:r>
            <w:r w:rsidR="009A5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автоматизированной системы управления технологическими процессами</w:t>
            </w:r>
          </w:p>
        </w:tc>
      </w:tr>
      <w:tr w:rsidR="00871025" w:rsidRPr="00DA2C43" w14:paraId="1F39C4F1" w14:textId="77777777" w:rsidTr="00DA2C43">
        <w:trPr>
          <w:trHeight w:val="20"/>
        </w:trPr>
        <w:tc>
          <w:tcPr>
            <w:tcW w:w="1240" w:type="pct"/>
            <w:vMerge/>
          </w:tcPr>
          <w:p w14:paraId="7026EEDA" w14:textId="77777777" w:rsidR="00871025" w:rsidRPr="00DA2C43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20A619D5" w14:textId="77777777" w:rsidR="00871025" w:rsidRPr="00DA2C43" w:rsidRDefault="00D83122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Разработка конструкторской документации на технические средства разового изготовления</w:t>
            </w:r>
          </w:p>
        </w:tc>
      </w:tr>
      <w:tr w:rsidR="00871025" w:rsidRPr="00DA2C43" w14:paraId="7849451B" w14:textId="77777777" w:rsidTr="00DA2C43">
        <w:trPr>
          <w:trHeight w:val="20"/>
        </w:trPr>
        <w:tc>
          <w:tcPr>
            <w:tcW w:w="1240" w:type="pct"/>
            <w:vMerge/>
          </w:tcPr>
          <w:p w14:paraId="06450CBF" w14:textId="77777777" w:rsidR="00871025" w:rsidRPr="00DA2C43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2206C1E5" w14:textId="77777777" w:rsidR="00871025" w:rsidRPr="00DA2C43" w:rsidRDefault="00D83122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</w:tr>
      <w:tr w:rsidR="003872C6" w:rsidRPr="00DA2C43" w14:paraId="2DDC8BB8" w14:textId="77777777" w:rsidTr="00DA2C43">
        <w:trPr>
          <w:trHeight w:val="20"/>
        </w:trPr>
        <w:tc>
          <w:tcPr>
            <w:tcW w:w="1240" w:type="pct"/>
            <w:vMerge/>
          </w:tcPr>
          <w:p w14:paraId="2DED11A0" w14:textId="77777777" w:rsidR="003872C6" w:rsidRPr="00DA2C43" w:rsidRDefault="003872C6" w:rsidP="0053319E">
            <w:pPr>
              <w:pStyle w:val="afa"/>
            </w:pPr>
          </w:p>
        </w:tc>
        <w:tc>
          <w:tcPr>
            <w:tcW w:w="3760" w:type="pct"/>
          </w:tcPr>
          <w:p w14:paraId="7AC9E17E" w14:textId="468CED27" w:rsidR="003872C6" w:rsidRPr="00A551D5" w:rsidRDefault="003872C6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документации, передаваемой </w:t>
            </w:r>
            <w:r w:rsidR="009A5B70" w:rsidRPr="00A551D5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A551D5">
              <w:rPr>
                <w:rFonts w:ascii="Times New Roman" w:hAnsi="Times New Roman" w:cs="Times New Roman"/>
                <w:sz w:val="24"/>
                <w:szCs w:val="24"/>
              </w:rPr>
              <w:t>иям-изготовителям комплектных устройств и других изделий</w:t>
            </w:r>
          </w:p>
        </w:tc>
      </w:tr>
      <w:tr w:rsidR="00871025" w:rsidRPr="00DA2C43" w14:paraId="64ADF627" w14:textId="77777777" w:rsidTr="00DA2C43">
        <w:trPr>
          <w:trHeight w:val="20"/>
        </w:trPr>
        <w:tc>
          <w:tcPr>
            <w:tcW w:w="1240" w:type="pct"/>
            <w:vMerge/>
          </w:tcPr>
          <w:p w14:paraId="00E8EFE2" w14:textId="77777777" w:rsidR="00871025" w:rsidRPr="00DA2C43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03476302" w14:textId="77777777" w:rsidR="00871025" w:rsidRPr="00A551D5" w:rsidRDefault="003872C6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D5">
              <w:rPr>
                <w:rFonts w:ascii="Times New Roman" w:hAnsi="Times New Roman" w:cs="Times New Roman"/>
                <w:sz w:val="24"/>
                <w:szCs w:val="24"/>
              </w:rPr>
              <w:t>Проверка текстовой и графической частей рабочей документации автоматизированной системы управления технологическими процессами на соответствие утвержденным проектным решениям проектной документации</w:t>
            </w:r>
          </w:p>
        </w:tc>
      </w:tr>
      <w:tr w:rsidR="00871025" w:rsidRPr="00DA2C43" w14:paraId="542AC2A2" w14:textId="77777777" w:rsidTr="00DA2C43">
        <w:trPr>
          <w:trHeight w:val="20"/>
        </w:trPr>
        <w:tc>
          <w:tcPr>
            <w:tcW w:w="1240" w:type="pct"/>
            <w:vMerge w:val="restart"/>
          </w:tcPr>
          <w:p w14:paraId="00C924E0" w14:textId="77777777" w:rsidR="00871025" w:rsidRPr="00DA2C43" w:rsidDel="002A1D54" w:rsidRDefault="00871025" w:rsidP="0053319E">
            <w:pPr>
              <w:pStyle w:val="afa"/>
            </w:pPr>
            <w:r w:rsidRPr="00DA2C43" w:rsidDel="002A1D54">
              <w:t>Необходимые умения</w:t>
            </w:r>
          </w:p>
        </w:tc>
        <w:tc>
          <w:tcPr>
            <w:tcW w:w="3760" w:type="pct"/>
          </w:tcPr>
          <w:p w14:paraId="3F98636A" w14:textId="77777777" w:rsidR="00871025" w:rsidRPr="00DA2C43" w:rsidRDefault="00D515AD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Выбирать алгоритм, способы разработки и оформления эскизных и рабочих чертежей в составе комплекта рабочей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5E6076F9" w14:textId="77777777" w:rsidTr="00DA2C43">
        <w:trPr>
          <w:trHeight w:val="20"/>
        </w:trPr>
        <w:tc>
          <w:tcPr>
            <w:tcW w:w="1240" w:type="pct"/>
            <w:vMerge/>
          </w:tcPr>
          <w:p w14:paraId="0779A017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5FFF40A9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рабочей документации принятым проектным решениям проектной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089AF823" w14:textId="77777777" w:rsidTr="00DA2C43">
        <w:trPr>
          <w:trHeight w:val="20"/>
        </w:trPr>
        <w:tc>
          <w:tcPr>
            <w:tcW w:w="1240" w:type="pct"/>
            <w:vMerge/>
          </w:tcPr>
          <w:p w14:paraId="35C117A8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4BB562C5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требования </w:t>
            </w:r>
            <w:r w:rsidR="004F2D53" w:rsidRPr="00DA2C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при составлении и оформлении рабочей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4CB4072F" w14:textId="77777777" w:rsidTr="00DA2C43">
        <w:trPr>
          <w:trHeight w:val="20"/>
        </w:trPr>
        <w:tc>
          <w:tcPr>
            <w:tcW w:w="1240" w:type="pct"/>
            <w:vMerge/>
          </w:tcPr>
          <w:p w14:paraId="3C2DFEA7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4B8F1F63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Выбирать способы и алгоритм работы в системе автоматизированного проектирования (далее – САПР) для оформления чертежей</w:t>
            </w:r>
          </w:p>
        </w:tc>
      </w:tr>
      <w:tr w:rsidR="0091145E" w:rsidRPr="00DA2C43" w14:paraId="344120C7" w14:textId="77777777" w:rsidTr="00DA2C43">
        <w:trPr>
          <w:trHeight w:val="20"/>
        </w:trPr>
        <w:tc>
          <w:tcPr>
            <w:tcW w:w="1240" w:type="pct"/>
            <w:vMerge/>
          </w:tcPr>
          <w:p w14:paraId="31847755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41E2C8E0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Читать чертежи графической части рабочей и проектной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71BF485F" w14:textId="77777777" w:rsidTr="00DA2C43">
        <w:trPr>
          <w:trHeight w:val="20"/>
        </w:trPr>
        <w:tc>
          <w:tcPr>
            <w:tcW w:w="1240" w:type="pct"/>
            <w:vMerge/>
          </w:tcPr>
          <w:p w14:paraId="41933F3F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48EE1C44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Применять программные средства для оформления текстовой части рабочей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7B097492" w14:textId="77777777" w:rsidTr="00DA2C43">
        <w:trPr>
          <w:trHeight w:val="20"/>
        </w:trPr>
        <w:tc>
          <w:tcPr>
            <w:tcW w:w="1240" w:type="pct"/>
            <w:vMerge w:val="restart"/>
          </w:tcPr>
          <w:p w14:paraId="52486563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 w:rsidDel="002A1D54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60" w:type="pct"/>
          </w:tcPr>
          <w:p w14:paraId="3E6670FD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91145E" w:rsidRPr="00DA2C43" w14:paraId="2B54D074" w14:textId="77777777" w:rsidTr="00DA2C43">
        <w:trPr>
          <w:trHeight w:val="20"/>
        </w:trPr>
        <w:tc>
          <w:tcPr>
            <w:tcW w:w="1240" w:type="pct"/>
            <w:vMerge/>
          </w:tcPr>
          <w:p w14:paraId="34C9FD00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43FBBB7F" w14:textId="08827794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53319E"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45E" w:rsidRPr="00DA2C43" w14:paraId="51106F36" w14:textId="77777777" w:rsidTr="00DA2C43">
        <w:trPr>
          <w:trHeight w:val="20"/>
        </w:trPr>
        <w:tc>
          <w:tcPr>
            <w:tcW w:w="1240" w:type="pct"/>
            <w:vMerge/>
          </w:tcPr>
          <w:p w14:paraId="6FCDB965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424E4DEE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Состав комплекса средств автоматизации</w:t>
            </w:r>
          </w:p>
        </w:tc>
      </w:tr>
      <w:tr w:rsidR="0091145E" w:rsidRPr="00DA2C43" w14:paraId="43CFF00F" w14:textId="77777777" w:rsidTr="00DA2C43">
        <w:trPr>
          <w:trHeight w:val="20"/>
        </w:trPr>
        <w:tc>
          <w:tcPr>
            <w:tcW w:w="1240" w:type="pct"/>
            <w:vMerge/>
          </w:tcPr>
          <w:p w14:paraId="7E875CF4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2A0603E3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91145E" w:rsidRPr="00DA2C43" w14:paraId="114E07EF" w14:textId="77777777" w:rsidTr="00DA2C43">
        <w:trPr>
          <w:trHeight w:val="20"/>
        </w:trPr>
        <w:tc>
          <w:tcPr>
            <w:tcW w:w="1240" w:type="pct"/>
            <w:vMerge/>
          </w:tcPr>
          <w:p w14:paraId="1B394C10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0027C8C6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91145E" w:rsidRPr="00DA2C43" w14:paraId="36720159" w14:textId="77777777" w:rsidTr="00DA2C43">
        <w:trPr>
          <w:trHeight w:val="20"/>
        </w:trPr>
        <w:tc>
          <w:tcPr>
            <w:tcW w:w="1240" w:type="pct"/>
            <w:vMerge/>
          </w:tcPr>
          <w:p w14:paraId="7993118C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1A151923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DA2C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к разработке и оформлению текстовой и графической частей рабочей документации автоматизированных систем управления технологическими процессами</w:t>
            </w:r>
          </w:p>
        </w:tc>
      </w:tr>
      <w:tr w:rsidR="0091145E" w:rsidRPr="00DA2C43" w14:paraId="342837BE" w14:textId="77777777" w:rsidTr="00DA2C43">
        <w:trPr>
          <w:trHeight w:val="20"/>
        </w:trPr>
        <w:tc>
          <w:tcPr>
            <w:tcW w:w="1240" w:type="pct"/>
            <w:vMerge/>
          </w:tcPr>
          <w:p w14:paraId="4EAA7E8F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7DC61BDF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Правила работы в САПР для оформления чертежей рабочей документации автоматизированной системы управления технологическими процессами</w:t>
            </w:r>
          </w:p>
        </w:tc>
      </w:tr>
      <w:tr w:rsidR="0091145E" w:rsidRPr="00DA2C43" w14:paraId="477CD3C4" w14:textId="77777777" w:rsidTr="00DA2C43">
        <w:trPr>
          <w:trHeight w:val="20"/>
        </w:trPr>
        <w:tc>
          <w:tcPr>
            <w:tcW w:w="1240" w:type="pct"/>
            <w:vMerge/>
          </w:tcPr>
          <w:p w14:paraId="05EF4613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475FF668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DA2C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к устройству узлов автоматизированных систем управления технологическими процессами</w:t>
            </w:r>
          </w:p>
        </w:tc>
      </w:tr>
      <w:tr w:rsidR="0091145E" w:rsidRPr="00DA2C43" w14:paraId="38C02855" w14:textId="77777777" w:rsidTr="00DA2C43">
        <w:trPr>
          <w:trHeight w:val="20"/>
        </w:trPr>
        <w:tc>
          <w:tcPr>
            <w:tcW w:w="1240" w:type="pct"/>
            <w:vMerge/>
          </w:tcPr>
          <w:p w14:paraId="1AD4D3D5" w14:textId="77777777" w:rsidR="0091145E" w:rsidRPr="00DA2C43" w:rsidDel="002A1D54" w:rsidRDefault="0091145E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pct"/>
          </w:tcPr>
          <w:p w14:paraId="71CF4CBF" w14:textId="745C5241" w:rsidR="0091145E" w:rsidRPr="00DA2C43" w:rsidRDefault="00002285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DA2C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электроэнергетики (</w:t>
            </w:r>
            <w:r w:rsidR="007B0BC5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к автоматизированным системам управления технологическими процессами) к обеспечению надежности электроэнергетических систем, надежности и безопасности объектов электроэнергетики и энергопринимающих установок </w:t>
            </w:r>
          </w:p>
        </w:tc>
      </w:tr>
      <w:tr w:rsidR="0091145E" w:rsidRPr="00DA2C43" w14:paraId="5EE1AD38" w14:textId="77777777" w:rsidTr="00DA2C43">
        <w:trPr>
          <w:trHeight w:val="20"/>
        </w:trPr>
        <w:tc>
          <w:tcPr>
            <w:tcW w:w="1240" w:type="pct"/>
            <w:vMerge/>
          </w:tcPr>
          <w:p w14:paraId="3ED822EA" w14:textId="77777777" w:rsidR="0091145E" w:rsidRPr="00DA2C43" w:rsidDel="002A1D54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04C04347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Типовые проектные решения по узлам автоматизированных систем управления технологическими процессами</w:t>
            </w:r>
          </w:p>
        </w:tc>
      </w:tr>
      <w:tr w:rsidR="0091145E" w:rsidRPr="00DA2C43" w14:paraId="316E281C" w14:textId="77777777" w:rsidTr="00DA2C43">
        <w:trPr>
          <w:trHeight w:val="20"/>
        </w:trPr>
        <w:tc>
          <w:tcPr>
            <w:tcW w:w="1240" w:type="pct"/>
            <w:vMerge/>
          </w:tcPr>
          <w:p w14:paraId="12BF208D" w14:textId="77777777" w:rsidR="0091145E" w:rsidRPr="00DA2C43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49508795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 в проектировании</w:t>
            </w:r>
          </w:p>
        </w:tc>
      </w:tr>
      <w:tr w:rsidR="0091145E" w:rsidRPr="00DA2C43" w14:paraId="182B9AD3" w14:textId="77777777" w:rsidTr="00DA2C43">
        <w:trPr>
          <w:trHeight w:val="20"/>
        </w:trPr>
        <w:tc>
          <w:tcPr>
            <w:tcW w:w="1240" w:type="pct"/>
            <w:vMerge/>
          </w:tcPr>
          <w:p w14:paraId="6A0590DD" w14:textId="77777777" w:rsidR="0091145E" w:rsidRPr="00DA2C43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72934E31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DA2C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 xml:space="preserve"> к этапам проектирования автоматизированных систем управления технологическими процессами</w:t>
            </w:r>
          </w:p>
        </w:tc>
      </w:tr>
      <w:tr w:rsidR="0091145E" w:rsidRPr="00DA2C43" w14:paraId="07C19F9B" w14:textId="77777777" w:rsidTr="00DA2C43">
        <w:trPr>
          <w:trHeight w:val="20"/>
        </w:trPr>
        <w:tc>
          <w:tcPr>
            <w:tcW w:w="1240" w:type="pct"/>
            <w:vMerge/>
          </w:tcPr>
          <w:p w14:paraId="5BDF4F37" w14:textId="77777777" w:rsidR="0091145E" w:rsidRPr="00DA2C43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20EEE486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Состав комплекта конструкторской документации автоматизированных систем управления технологическими процессами</w:t>
            </w:r>
          </w:p>
        </w:tc>
      </w:tr>
      <w:tr w:rsidR="0091145E" w:rsidRPr="00DA2C43" w14:paraId="6BA2F1B5" w14:textId="77777777" w:rsidTr="00DA2C43">
        <w:trPr>
          <w:trHeight w:val="20"/>
        </w:trPr>
        <w:tc>
          <w:tcPr>
            <w:tcW w:w="1240" w:type="pct"/>
            <w:vMerge/>
          </w:tcPr>
          <w:p w14:paraId="2A14B641" w14:textId="77777777" w:rsidR="0091145E" w:rsidRPr="00DA2C43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77A0B73F" w14:textId="77777777" w:rsidR="0091145E" w:rsidRPr="00DA2C43" w:rsidRDefault="0091145E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C43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91145E" w:rsidRPr="00DA2C43" w14:paraId="37AE02E9" w14:textId="77777777" w:rsidTr="00DA2C43">
        <w:trPr>
          <w:trHeight w:val="20"/>
        </w:trPr>
        <w:tc>
          <w:tcPr>
            <w:tcW w:w="1240" w:type="pct"/>
            <w:vMerge/>
          </w:tcPr>
          <w:p w14:paraId="651F967A" w14:textId="77777777" w:rsidR="0091145E" w:rsidRPr="00DA2C43" w:rsidRDefault="0091145E" w:rsidP="0053319E">
            <w:pPr>
              <w:pStyle w:val="afa"/>
            </w:pPr>
          </w:p>
        </w:tc>
        <w:tc>
          <w:tcPr>
            <w:tcW w:w="3760" w:type="pct"/>
          </w:tcPr>
          <w:p w14:paraId="07DCAB8D" w14:textId="7D9FE8D9" w:rsidR="0091145E" w:rsidRPr="00DA2C43" w:rsidRDefault="007B0BC5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меры безопасности при проектировании </w:t>
            </w:r>
            <w:r w:rsidR="0091145E" w:rsidRPr="00DA2C43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642AE0" w:rsidRPr="00DA2C43" w14:paraId="31036F42" w14:textId="77777777" w:rsidTr="00520F37">
        <w:trPr>
          <w:trHeight w:val="838"/>
        </w:trPr>
        <w:tc>
          <w:tcPr>
            <w:tcW w:w="1240" w:type="pct"/>
            <w:vMerge/>
          </w:tcPr>
          <w:p w14:paraId="29B27173" w14:textId="77777777" w:rsidR="00642AE0" w:rsidRPr="00DA2C43" w:rsidRDefault="00642AE0" w:rsidP="0053319E">
            <w:pPr>
              <w:pStyle w:val="afa"/>
            </w:pPr>
          </w:p>
        </w:tc>
        <w:tc>
          <w:tcPr>
            <w:tcW w:w="3760" w:type="pct"/>
          </w:tcPr>
          <w:p w14:paraId="3DB70339" w14:textId="77777777" w:rsidR="00642AE0" w:rsidRPr="00DA2C43" w:rsidRDefault="00642AE0" w:rsidP="00DA2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E0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91145E" w:rsidRPr="00DA2C43" w14:paraId="33490FCA" w14:textId="77777777" w:rsidTr="00DA2C43">
        <w:trPr>
          <w:trHeight w:val="20"/>
        </w:trPr>
        <w:tc>
          <w:tcPr>
            <w:tcW w:w="1240" w:type="pct"/>
          </w:tcPr>
          <w:p w14:paraId="235A675A" w14:textId="77777777" w:rsidR="0091145E" w:rsidRPr="00DA2C43" w:rsidDel="002A1D54" w:rsidRDefault="0091145E" w:rsidP="0053319E">
            <w:pPr>
              <w:pStyle w:val="afa"/>
            </w:pPr>
            <w:r w:rsidRPr="00DA2C43" w:rsidDel="002A1D54">
              <w:t>Другие характеристики</w:t>
            </w:r>
          </w:p>
        </w:tc>
        <w:tc>
          <w:tcPr>
            <w:tcW w:w="3760" w:type="pct"/>
          </w:tcPr>
          <w:p w14:paraId="5E3BB2D9" w14:textId="77777777" w:rsidR="0091145E" w:rsidRPr="00DA2C43" w:rsidRDefault="0091145E" w:rsidP="00DA2C43">
            <w:pPr>
              <w:pStyle w:val="afa"/>
              <w:jc w:val="both"/>
            </w:pPr>
            <w:r w:rsidRPr="00DA2C43">
              <w:t>-</w:t>
            </w:r>
          </w:p>
        </w:tc>
      </w:tr>
    </w:tbl>
    <w:p w14:paraId="65EAA245" w14:textId="77777777" w:rsidR="007B0BC5" w:rsidRDefault="007B0BC5" w:rsidP="00B43E9A"/>
    <w:p w14:paraId="14EF93E0" w14:textId="75601744" w:rsidR="00407766" w:rsidRPr="00B43E9A" w:rsidRDefault="00407766" w:rsidP="00B43E9A">
      <w:pPr>
        <w:rPr>
          <w:b/>
          <w:bCs w:val="0"/>
        </w:rPr>
      </w:pPr>
      <w:r w:rsidRPr="00B43E9A">
        <w:rPr>
          <w:b/>
          <w:bCs w:val="0"/>
        </w:rPr>
        <w:t>3.</w:t>
      </w:r>
      <w:r w:rsidR="004A44B8" w:rsidRPr="00B43E9A">
        <w:rPr>
          <w:b/>
          <w:bCs w:val="0"/>
        </w:rPr>
        <w:t>1</w:t>
      </w:r>
      <w:r w:rsidRPr="00B43E9A">
        <w:rPr>
          <w:b/>
          <w:bCs w:val="0"/>
        </w:rPr>
        <w:t>.2. Трудовая функция</w:t>
      </w:r>
    </w:p>
    <w:p w14:paraId="0269829E" w14:textId="77777777" w:rsidR="007B0BC5" w:rsidRPr="007B0BC5" w:rsidRDefault="007B0BC5" w:rsidP="007B0B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53319E" w14:paraId="308F9F64" w14:textId="77777777" w:rsidTr="007E2AA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08A389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68A39" w14:textId="77777777" w:rsidR="00407766" w:rsidRPr="0053319E" w:rsidRDefault="003872C6" w:rsidP="00781E43">
            <w:pPr>
              <w:rPr>
                <w:bCs w:val="0"/>
              </w:rPr>
            </w:pPr>
            <w:r w:rsidRPr="0053319E">
              <w:t>П</w:t>
            </w:r>
            <w:r w:rsidR="00771256" w:rsidRPr="0053319E">
              <w:t xml:space="preserve">одготовка к выпуску рабочей документации </w:t>
            </w:r>
            <w:r w:rsidR="00E11D96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A1832C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322059" w14:textId="770E1E11" w:rsidR="00407766" w:rsidRPr="0053319E" w:rsidRDefault="00494981" w:rsidP="00A551D5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53319E">
              <w:t>/02.</w:t>
            </w:r>
            <w:r w:rsidR="007732DB" w:rsidRPr="0053319E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0FEFB7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C2336" w14:textId="77777777" w:rsidR="00407766" w:rsidRPr="0053319E" w:rsidRDefault="007732DB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2FF84D8E" w14:textId="77777777" w:rsidR="00781E43" w:rsidRDefault="00781E4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53319E" w14:paraId="5F2C6847" w14:textId="77777777" w:rsidTr="009D2587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9F4055A" w14:textId="77777777" w:rsidR="00407766" w:rsidRPr="0053319E" w:rsidRDefault="00932AC7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17E1D92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E4135A4" w14:textId="77777777" w:rsidR="00407766" w:rsidRPr="0053319E" w:rsidRDefault="00407766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B3B8FC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C5E4F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AD078" w14:textId="77777777" w:rsidR="00407766" w:rsidRPr="0053319E" w:rsidRDefault="00407766" w:rsidP="0053319E">
            <w:pPr>
              <w:rPr>
                <w:bCs w:val="0"/>
              </w:rPr>
            </w:pPr>
          </w:p>
        </w:tc>
      </w:tr>
      <w:tr w:rsidR="00AA0065" w:rsidRPr="0053319E" w14:paraId="73934F35" w14:textId="77777777" w:rsidTr="00FA674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5A96015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DD7DBE0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1AD67A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A2BF56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C41EB2" w14:textId="77777777" w:rsidR="00781E43" w:rsidRDefault="00781E4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D94721" w:rsidRPr="0053319E" w14:paraId="485AECE9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69F467C6" w14:textId="77777777" w:rsidR="00D94721" w:rsidRPr="0053319E" w:rsidRDefault="00D94721" w:rsidP="0053319E">
            <w:pPr>
              <w:pStyle w:val="afa"/>
            </w:pPr>
            <w:r w:rsidRPr="0053319E">
              <w:t>Трудовые действия</w:t>
            </w:r>
          </w:p>
        </w:tc>
        <w:tc>
          <w:tcPr>
            <w:tcW w:w="3760" w:type="pct"/>
          </w:tcPr>
          <w:p w14:paraId="603E128F" w14:textId="77777777" w:rsidR="00D94721" w:rsidRPr="0053319E" w:rsidRDefault="00D94721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Подготовка комплекта рабочей документации автоматизированной системы управления технологическими процессами к нормоконтролю и внесение изменений по результатам</w:t>
            </w:r>
          </w:p>
        </w:tc>
      </w:tr>
      <w:tr w:rsidR="00D94721" w:rsidRPr="0053319E" w14:paraId="3F408DF2" w14:textId="77777777" w:rsidTr="00781E43">
        <w:trPr>
          <w:trHeight w:val="20"/>
        </w:trPr>
        <w:tc>
          <w:tcPr>
            <w:tcW w:w="1240" w:type="pct"/>
            <w:vMerge/>
          </w:tcPr>
          <w:p w14:paraId="633F953D" w14:textId="77777777" w:rsidR="00D94721" w:rsidRPr="0053319E" w:rsidRDefault="00D94721" w:rsidP="0053319E">
            <w:pPr>
              <w:pStyle w:val="afa"/>
            </w:pPr>
          </w:p>
        </w:tc>
        <w:tc>
          <w:tcPr>
            <w:tcW w:w="3760" w:type="pct"/>
          </w:tcPr>
          <w:p w14:paraId="194D22E6" w14:textId="77777777" w:rsidR="00D94721" w:rsidRPr="0053319E" w:rsidRDefault="00D94721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Оформление электронного и текстового экземпляров рабочей документации автоматизированной системы управления технологическими процессами</w:t>
            </w:r>
          </w:p>
        </w:tc>
      </w:tr>
      <w:tr w:rsidR="00D94721" w:rsidRPr="0053319E" w14:paraId="086F5CE4" w14:textId="77777777" w:rsidTr="00781E43">
        <w:trPr>
          <w:trHeight w:val="20"/>
        </w:trPr>
        <w:tc>
          <w:tcPr>
            <w:tcW w:w="1240" w:type="pct"/>
            <w:vMerge/>
          </w:tcPr>
          <w:p w14:paraId="2A926631" w14:textId="77777777" w:rsidR="00D94721" w:rsidRPr="0053319E" w:rsidRDefault="00D94721" w:rsidP="0053319E">
            <w:pPr>
              <w:pStyle w:val="afa"/>
            </w:pPr>
          </w:p>
        </w:tc>
        <w:tc>
          <w:tcPr>
            <w:tcW w:w="3760" w:type="pct"/>
          </w:tcPr>
          <w:p w14:paraId="4D672125" w14:textId="77777777" w:rsidR="00D94721" w:rsidRPr="0053319E" w:rsidRDefault="00D94721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Согласование и утверждение у руководителя рабочей документации автоматизированной системы управления технологическими процессами</w:t>
            </w:r>
          </w:p>
        </w:tc>
      </w:tr>
      <w:tr w:rsidR="00DA007F" w:rsidRPr="0053319E" w14:paraId="7903D867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334B3F24" w14:textId="77777777" w:rsidR="00DA007F" w:rsidRPr="0053319E" w:rsidDel="002A1D54" w:rsidRDefault="00DA007F" w:rsidP="0053319E">
            <w:pPr>
              <w:pStyle w:val="afa"/>
            </w:pPr>
            <w:r w:rsidRPr="0053319E" w:rsidDel="002A1D54">
              <w:t>Необходимые умения</w:t>
            </w:r>
          </w:p>
        </w:tc>
        <w:tc>
          <w:tcPr>
            <w:tcW w:w="3760" w:type="pct"/>
          </w:tcPr>
          <w:p w14:paraId="68C21746" w14:textId="77777777" w:rsidR="00DA007F" w:rsidRPr="0053319E" w:rsidRDefault="00DA007F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Выбирать алгоритм подготовки к нормоконтролю рабочей документации автоматизированной системы управления технологическими процессами в соответствии с требованиями </w:t>
            </w:r>
            <w:r w:rsidR="004F2D53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DA007F" w:rsidRPr="0053319E" w14:paraId="5022F607" w14:textId="77777777" w:rsidTr="00781E43">
        <w:trPr>
          <w:trHeight w:val="20"/>
        </w:trPr>
        <w:tc>
          <w:tcPr>
            <w:tcW w:w="1240" w:type="pct"/>
            <w:vMerge/>
          </w:tcPr>
          <w:p w14:paraId="2391F0EA" w14:textId="77777777" w:rsidR="00DA007F" w:rsidRPr="0053319E" w:rsidDel="002A1D54" w:rsidRDefault="00DA007F" w:rsidP="0053319E">
            <w:pPr>
              <w:pStyle w:val="afa"/>
            </w:pPr>
          </w:p>
        </w:tc>
        <w:tc>
          <w:tcPr>
            <w:tcW w:w="3760" w:type="pct"/>
          </w:tcPr>
          <w:p w14:paraId="30D40079" w14:textId="77777777" w:rsidR="00DA007F" w:rsidRPr="0053319E" w:rsidRDefault="00DA007F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Применять требования </w:t>
            </w:r>
            <w:r w:rsidR="004F2D53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при комплектовании и оформлении рабочей документации автоматизированной системы управления технологическими процессами</w:t>
            </w:r>
          </w:p>
        </w:tc>
      </w:tr>
      <w:tr w:rsidR="00DA007F" w:rsidRPr="0053319E" w14:paraId="56C366F8" w14:textId="77777777" w:rsidTr="00781E43">
        <w:trPr>
          <w:trHeight w:val="20"/>
        </w:trPr>
        <w:tc>
          <w:tcPr>
            <w:tcW w:w="1240" w:type="pct"/>
            <w:vMerge/>
          </w:tcPr>
          <w:p w14:paraId="68453CBD" w14:textId="77777777" w:rsidR="00DA007F" w:rsidRPr="0053319E" w:rsidDel="002A1D54" w:rsidRDefault="00DA007F" w:rsidP="0053319E">
            <w:pPr>
              <w:pStyle w:val="afa"/>
            </w:pPr>
          </w:p>
        </w:tc>
        <w:tc>
          <w:tcPr>
            <w:tcW w:w="3760" w:type="pct"/>
          </w:tcPr>
          <w:p w14:paraId="43380277" w14:textId="77777777" w:rsidR="00DA007F" w:rsidRPr="0053319E" w:rsidRDefault="00DA007F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порядок внесения изменений в рабочую документацию в соответствии с требованиями нормоконтроля</w:t>
            </w:r>
          </w:p>
        </w:tc>
      </w:tr>
      <w:tr w:rsidR="00DA007F" w:rsidRPr="0053319E" w14:paraId="47919346" w14:textId="77777777" w:rsidTr="00781E43">
        <w:trPr>
          <w:trHeight w:val="20"/>
        </w:trPr>
        <w:tc>
          <w:tcPr>
            <w:tcW w:w="1240" w:type="pct"/>
            <w:vMerge/>
          </w:tcPr>
          <w:p w14:paraId="21522CD6" w14:textId="77777777" w:rsidR="00DA007F" w:rsidRPr="0053319E" w:rsidDel="002A1D54" w:rsidRDefault="00DA007F" w:rsidP="0053319E">
            <w:pPr>
              <w:pStyle w:val="afa"/>
            </w:pPr>
          </w:p>
        </w:tc>
        <w:tc>
          <w:tcPr>
            <w:tcW w:w="3760" w:type="pct"/>
          </w:tcPr>
          <w:p w14:paraId="688EC111" w14:textId="77777777" w:rsidR="00DA007F" w:rsidRPr="0053319E" w:rsidRDefault="00DA007F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Выбирать алгоритм работы во внешних периферийных устройствах при к</w:t>
            </w:r>
            <w:r w:rsidR="006D4124" w:rsidRPr="0053319E">
              <w:rPr>
                <w:rFonts w:ascii="Times New Roman" w:hAnsi="Times New Roman" w:cs="Times New Roman"/>
                <w:sz w:val="24"/>
              </w:rPr>
              <w:t xml:space="preserve">омплектовании чертежей рабочей </w:t>
            </w:r>
            <w:r w:rsidRPr="0053319E">
              <w:rPr>
                <w:rFonts w:ascii="Times New Roman" w:hAnsi="Times New Roman" w:cs="Times New Roman"/>
                <w:sz w:val="24"/>
              </w:rPr>
              <w:t>документации автоматизированной системы управления технологическими процессами</w:t>
            </w:r>
          </w:p>
        </w:tc>
      </w:tr>
      <w:tr w:rsidR="00DA007F" w:rsidRPr="0053319E" w14:paraId="625BE6AD" w14:textId="77777777" w:rsidTr="00781E43">
        <w:trPr>
          <w:trHeight w:val="20"/>
        </w:trPr>
        <w:tc>
          <w:tcPr>
            <w:tcW w:w="1240" w:type="pct"/>
            <w:vMerge/>
          </w:tcPr>
          <w:p w14:paraId="36CBC610" w14:textId="77777777" w:rsidR="00DA007F" w:rsidRPr="0053319E" w:rsidDel="002A1D54" w:rsidRDefault="00DA007F" w:rsidP="0053319E">
            <w:pPr>
              <w:pStyle w:val="afa"/>
            </w:pPr>
          </w:p>
        </w:tc>
        <w:tc>
          <w:tcPr>
            <w:tcW w:w="3760" w:type="pct"/>
          </w:tcPr>
          <w:p w14:paraId="427A214A" w14:textId="77777777" w:rsidR="00DA007F" w:rsidRPr="0053319E" w:rsidRDefault="00DA007F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порядок подготовки к выпуску рабочей документации автоматизированной системы управления технологическими процессами</w:t>
            </w:r>
          </w:p>
        </w:tc>
      </w:tr>
      <w:tr w:rsidR="00794E54" w:rsidRPr="0053319E" w14:paraId="7926F53A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7AAD7008" w14:textId="77777777" w:rsidR="00794E54" w:rsidRPr="0053319E" w:rsidDel="002A1D54" w:rsidRDefault="00794E54" w:rsidP="0053319E">
            <w:pPr>
              <w:pStyle w:val="afa"/>
            </w:pPr>
            <w:r w:rsidRPr="0053319E" w:rsidDel="002A1D54">
              <w:t>Необходимые знания</w:t>
            </w:r>
          </w:p>
        </w:tc>
        <w:tc>
          <w:tcPr>
            <w:tcW w:w="3760" w:type="pct"/>
          </w:tcPr>
          <w:p w14:paraId="6AAFE667" w14:textId="77777777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794E54" w:rsidRPr="0053319E" w14:paraId="36C410BD" w14:textId="77777777" w:rsidTr="00781E43">
        <w:trPr>
          <w:trHeight w:val="20"/>
        </w:trPr>
        <w:tc>
          <w:tcPr>
            <w:tcW w:w="1240" w:type="pct"/>
            <w:vMerge/>
          </w:tcPr>
          <w:p w14:paraId="669A9CEB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5482BE1C" w14:textId="6C27B711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Система стандартизации и технического регулирования в строительстве</w:t>
            </w:r>
            <w:r w:rsidR="005331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94E54" w:rsidRPr="0053319E" w14:paraId="5A7B9A36" w14:textId="77777777" w:rsidTr="00781E43">
        <w:trPr>
          <w:trHeight w:val="20"/>
        </w:trPr>
        <w:tc>
          <w:tcPr>
            <w:tcW w:w="1240" w:type="pct"/>
            <w:vMerge/>
          </w:tcPr>
          <w:p w14:paraId="1AC2F0F6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43A2E017" w14:textId="77777777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4F2D53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к порядку комплектования и оформления рабочей документации автоматизированной системы управления технологическими процессами</w:t>
            </w:r>
          </w:p>
        </w:tc>
      </w:tr>
      <w:tr w:rsidR="00794E54" w:rsidRPr="0053319E" w14:paraId="66C977E9" w14:textId="77777777" w:rsidTr="00781E43">
        <w:trPr>
          <w:trHeight w:val="20"/>
        </w:trPr>
        <w:tc>
          <w:tcPr>
            <w:tcW w:w="1240" w:type="pct"/>
            <w:vMerge/>
          </w:tcPr>
          <w:p w14:paraId="52D7EAE0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405A645F" w14:textId="77777777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Порядок и правила осуществления нормоконтроля комплекта рабочей документации автоматизированной системы управления технологическими процессами</w:t>
            </w:r>
          </w:p>
        </w:tc>
      </w:tr>
      <w:tr w:rsidR="00794E54" w:rsidRPr="0053319E" w14:paraId="6855540E" w14:textId="77777777" w:rsidTr="00781E43">
        <w:trPr>
          <w:trHeight w:val="20"/>
        </w:trPr>
        <w:tc>
          <w:tcPr>
            <w:tcW w:w="1240" w:type="pct"/>
            <w:vMerge/>
          </w:tcPr>
          <w:p w14:paraId="5A0A18F5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506C5DBF" w14:textId="77777777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Порядок внесения изменений в рабочую документацию по результатам нормоконтроля</w:t>
            </w:r>
          </w:p>
        </w:tc>
      </w:tr>
      <w:tr w:rsidR="00794E54" w:rsidRPr="0053319E" w14:paraId="5A5566FD" w14:textId="77777777" w:rsidTr="00781E43">
        <w:trPr>
          <w:trHeight w:val="20"/>
        </w:trPr>
        <w:tc>
          <w:tcPr>
            <w:tcW w:w="1240" w:type="pct"/>
            <w:vMerge/>
          </w:tcPr>
          <w:p w14:paraId="2C869DF7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4366D064" w14:textId="77777777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 в строительстве</w:t>
            </w:r>
          </w:p>
        </w:tc>
      </w:tr>
      <w:tr w:rsidR="00794E54" w:rsidRPr="0053319E" w14:paraId="2F6244AC" w14:textId="77777777" w:rsidTr="00781E43">
        <w:trPr>
          <w:trHeight w:val="20"/>
        </w:trPr>
        <w:tc>
          <w:tcPr>
            <w:tcW w:w="1240" w:type="pct"/>
            <w:vMerge/>
          </w:tcPr>
          <w:p w14:paraId="195CEFDF" w14:textId="77777777" w:rsidR="00794E54" w:rsidRPr="0053319E" w:rsidDel="002A1D54" w:rsidRDefault="00794E54" w:rsidP="0053319E">
            <w:pPr>
              <w:pStyle w:val="afa"/>
            </w:pPr>
          </w:p>
        </w:tc>
        <w:tc>
          <w:tcPr>
            <w:tcW w:w="3760" w:type="pct"/>
          </w:tcPr>
          <w:p w14:paraId="1D6B106F" w14:textId="7C6D2AB3" w:rsidR="00794E54" w:rsidRPr="0053319E" w:rsidRDefault="00794E5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Требования охраны труда и мер</w:t>
            </w:r>
            <w:r w:rsidR="00781E43">
              <w:rPr>
                <w:rFonts w:ascii="Times New Roman" w:hAnsi="Times New Roman" w:cs="Times New Roman"/>
                <w:sz w:val="24"/>
              </w:rPr>
              <w:t>ы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безопасности </w:t>
            </w:r>
            <w:r w:rsidR="00781E43">
              <w:rPr>
                <w:rFonts w:ascii="Times New Roman" w:hAnsi="Times New Roman" w:cs="Times New Roman"/>
                <w:sz w:val="24"/>
              </w:rPr>
              <w:t>при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проектировани</w:t>
            </w:r>
            <w:r w:rsidR="00781E43">
              <w:rPr>
                <w:rFonts w:ascii="Times New Roman" w:hAnsi="Times New Roman" w:cs="Times New Roman"/>
                <w:sz w:val="24"/>
              </w:rPr>
              <w:t>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автоматизированной системы управления технологическими процессами</w:t>
            </w:r>
          </w:p>
        </w:tc>
      </w:tr>
      <w:tr w:rsidR="00DA007F" w:rsidRPr="0053319E" w14:paraId="03683426" w14:textId="77777777" w:rsidTr="00781E43">
        <w:trPr>
          <w:trHeight w:val="20"/>
        </w:trPr>
        <w:tc>
          <w:tcPr>
            <w:tcW w:w="1240" w:type="pct"/>
          </w:tcPr>
          <w:p w14:paraId="67F145DC" w14:textId="77777777" w:rsidR="00DA007F" w:rsidRPr="0053319E" w:rsidDel="002A1D54" w:rsidRDefault="00DA007F" w:rsidP="0053319E">
            <w:pPr>
              <w:pStyle w:val="afa"/>
            </w:pPr>
            <w:r w:rsidRPr="0053319E" w:rsidDel="002A1D54">
              <w:t>Другие характеристики</w:t>
            </w:r>
          </w:p>
        </w:tc>
        <w:tc>
          <w:tcPr>
            <w:tcW w:w="3760" w:type="pct"/>
          </w:tcPr>
          <w:p w14:paraId="2E11FEC9" w14:textId="77777777" w:rsidR="00DA007F" w:rsidRPr="0053319E" w:rsidRDefault="00DA007F" w:rsidP="00781E43">
            <w:pPr>
              <w:pStyle w:val="afa"/>
              <w:jc w:val="both"/>
            </w:pPr>
            <w:r w:rsidRPr="0053319E">
              <w:t>-</w:t>
            </w:r>
          </w:p>
        </w:tc>
      </w:tr>
    </w:tbl>
    <w:p w14:paraId="0018FB76" w14:textId="77777777" w:rsidR="00781E43" w:rsidRDefault="00781E43" w:rsidP="00B43E9A">
      <w:bookmarkStart w:id="12" w:name="_Toc10060851"/>
    </w:p>
    <w:p w14:paraId="4FA54216" w14:textId="5973837B" w:rsidR="00407766" w:rsidRDefault="00407766" w:rsidP="00464477">
      <w:pPr>
        <w:pStyle w:val="23"/>
      </w:pPr>
      <w:bookmarkStart w:id="13" w:name="_Toc81330820"/>
      <w:r w:rsidRPr="0053319E">
        <w:t>3.</w:t>
      </w:r>
      <w:r w:rsidR="004A44B8" w:rsidRPr="0053319E">
        <w:t>2</w:t>
      </w:r>
      <w:r w:rsidRPr="0053319E">
        <w:t>. Обобщенная трудовая функция</w:t>
      </w:r>
      <w:bookmarkEnd w:id="12"/>
      <w:bookmarkEnd w:id="13"/>
    </w:p>
    <w:p w14:paraId="3F87FD90" w14:textId="77777777" w:rsidR="00781E43" w:rsidRPr="00781E43" w:rsidRDefault="00781E43" w:rsidP="00781E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851"/>
        <w:gridCol w:w="1561"/>
        <w:gridCol w:w="700"/>
      </w:tblGrid>
      <w:tr w:rsidR="00AA0065" w:rsidRPr="0053319E" w14:paraId="6A3B8FC4" w14:textId="77777777" w:rsidTr="007E2AA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E52D3F" w14:textId="77777777" w:rsidR="005E5DF2" w:rsidRPr="0053319E" w:rsidRDefault="005E5DF2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588E7" w14:textId="77777777" w:rsidR="005E5DF2" w:rsidRPr="0053319E" w:rsidRDefault="00F508E1" w:rsidP="00781E43">
            <w:r w:rsidRPr="0053319E">
              <w:t xml:space="preserve">Разработка </w:t>
            </w:r>
            <w:r w:rsidR="00E11D96" w:rsidRPr="0053319E">
              <w:t>проекта</w:t>
            </w:r>
            <w:r w:rsidRPr="0053319E">
              <w:t xml:space="preserve"> </w:t>
            </w:r>
            <w:r w:rsidR="00E11D96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61D68B" w14:textId="77777777" w:rsidR="005E5DF2" w:rsidRPr="0053319E" w:rsidRDefault="005E5DF2" w:rsidP="0053319E">
            <w:pPr>
              <w:rPr>
                <w:bCs w:val="0"/>
                <w:sz w:val="16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0570E" w14:textId="0349AD15" w:rsidR="005E5DF2" w:rsidRPr="00494981" w:rsidRDefault="00494981" w:rsidP="0053319E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C895A4" w14:textId="77777777" w:rsidR="005E5DF2" w:rsidRPr="0053319E" w:rsidRDefault="005E5DF2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21A174" w14:textId="77777777" w:rsidR="005E5DF2" w:rsidRPr="0053319E" w:rsidRDefault="005E5DF2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65C5376F" w14:textId="77777777" w:rsidR="00B43E9A" w:rsidRDefault="00B43E9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1200"/>
        <w:gridCol w:w="469"/>
        <w:gridCol w:w="1946"/>
        <w:gridCol w:w="1418"/>
        <w:gridCol w:w="2403"/>
      </w:tblGrid>
      <w:tr w:rsidR="00AA0065" w:rsidRPr="0053319E" w14:paraId="7932CBCC" w14:textId="77777777" w:rsidTr="00A551D5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6C8A0FB" w14:textId="77777777" w:rsidR="005E5DF2" w:rsidRPr="0053319E" w:rsidRDefault="005E5DF2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D49BAB" w14:textId="77777777" w:rsidR="005E5DF2" w:rsidRPr="0053319E" w:rsidRDefault="005E5DF2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C64CAD4" w14:textId="77777777" w:rsidR="005E5DF2" w:rsidRPr="0053319E" w:rsidRDefault="005E5DF2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633CE" w14:textId="77777777" w:rsidR="005E5DF2" w:rsidRPr="0053319E" w:rsidRDefault="005E5DF2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E4B5D" w14:textId="77777777" w:rsidR="005E5DF2" w:rsidRPr="0053319E" w:rsidRDefault="005E5DF2" w:rsidP="0053319E">
            <w:pPr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E0D57" w14:textId="77777777" w:rsidR="005E5DF2" w:rsidRPr="0053319E" w:rsidRDefault="005E5DF2" w:rsidP="0053319E">
            <w:pPr>
              <w:rPr>
                <w:bCs w:val="0"/>
              </w:rPr>
            </w:pPr>
          </w:p>
        </w:tc>
      </w:tr>
      <w:tr w:rsidR="00AA0065" w:rsidRPr="0053319E" w14:paraId="49F8D6FC" w14:textId="77777777" w:rsidTr="00A551D5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2CC1416E" w14:textId="77777777" w:rsidR="005E5DF2" w:rsidRPr="0053319E" w:rsidRDefault="005E5DF2" w:rsidP="0053319E">
            <w:pPr>
              <w:rPr>
                <w:bCs w:val="0"/>
              </w:rPr>
            </w:pPr>
          </w:p>
        </w:tc>
        <w:tc>
          <w:tcPr>
            <w:tcW w:w="17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F7D73B" w14:textId="77777777" w:rsidR="005E5DF2" w:rsidRPr="0053319E" w:rsidRDefault="005E5DF2" w:rsidP="0053319E">
            <w:pPr>
              <w:rPr>
                <w:bCs w:val="0"/>
              </w:rPr>
            </w:pPr>
          </w:p>
        </w:tc>
        <w:tc>
          <w:tcPr>
            <w:tcW w:w="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08A3BD" w14:textId="77777777" w:rsidR="005E5DF2" w:rsidRPr="0053319E" w:rsidRDefault="005E5DF2" w:rsidP="00A551D5">
            <w:pPr>
              <w:jc w:val="center"/>
              <w:rPr>
                <w:bCs w:val="0"/>
                <w:szCs w:val="16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7E5111" w14:textId="77777777" w:rsidR="005E5DF2" w:rsidRPr="0053319E" w:rsidRDefault="005E5DF2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5E23B3A" w14:textId="77777777" w:rsidR="00781E43" w:rsidRDefault="00781E43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7435"/>
      </w:tblGrid>
      <w:tr w:rsidR="00AA0065" w:rsidRPr="0053319E" w14:paraId="4B3BF595" w14:textId="77777777" w:rsidTr="00781E43">
        <w:trPr>
          <w:trHeight w:val="525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D156C" w14:textId="2AB77F5B" w:rsidR="005E5DF2" w:rsidRPr="0053319E" w:rsidRDefault="005E5DF2" w:rsidP="00781E43">
            <w:pPr>
              <w:pStyle w:val="afa"/>
            </w:pPr>
            <w:r w:rsidRPr="0053319E">
              <w:t>Возможные наименования должностей</w:t>
            </w:r>
            <w:r w:rsidR="00781E43">
              <w:t>, профессий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BC798" w14:textId="77777777" w:rsidR="0035485E" w:rsidRPr="0053319E" w:rsidRDefault="0035485E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Инженер-проектировщик I категории</w:t>
            </w:r>
          </w:p>
          <w:p w14:paraId="0194F9B3" w14:textId="77777777" w:rsidR="005E5DF2" w:rsidRPr="0053319E" w:rsidRDefault="0035485E" w:rsidP="00781E43">
            <w:pPr>
              <w:pStyle w:val="afa"/>
            </w:pPr>
            <w:r w:rsidRPr="0053319E">
              <w:t>Инженер-проектировщик II категории</w:t>
            </w:r>
          </w:p>
        </w:tc>
      </w:tr>
    </w:tbl>
    <w:p w14:paraId="4306E4C8" w14:textId="77777777" w:rsidR="00781E43" w:rsidRDefault="00781E43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14"/>
        <w:gridCol w:w="7435"/>
      </w:tblGrid>
      <w:tr w:rsidR="0035485E" w:rsidRPr="0053319E" w14:paraId="7B86A7A3" w14:textId="77777777" w:rsidTr="00781E43">
        <w:trPr>
          <w:trHeight w:val="408"/>
        </w:trPr>
        <w:tc>
          <w:tcPr>
            <w:tcW w:w="1355" w:type="pct"/>
            <w:gridSpan w:val="2"/>
          </w:tcPr>
          <w:p w14:paraId="7F53F950" w14:textId="77777777" w:rsidR="0035485E" w:rsidRPr="0053319E" w:rsidRDefault="0035485E" w:rsidP="00781E43">
            <w:pPr>
              <w:pStyle w:val="afa"/>
            </w:pPr>
            <w:r w:rsidRPr="0053319E">
              <w:t>Требования к образованию и обучению</w:t>
            </w:r>
          </w:p>
        </w:tc>
        <w:tc>
          <w:tcPr>
            <w:tcW w:w="3645" w:type="pct"/>
          </w:tcPr>
          <w:p w14:paraId="53905D22" w14:textId="24C73AD8" w:rsidR="0035485E" w:rsidRPr="0053319E" w:rsidRDefault="0035485E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Высшее образование </w:t>
            </w:r>
            <w:r w:rsidR="00781E43">
              <w:rPr>
                <w:rFonts w:ascii="Times New Roman" w:hAnsi="Times New Roman" w:cs="Times New Roman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бакалавриат</w:t>
            </w:r>
          </w:p>
          <w:p w14:paraId="6451D0EB" w14:textId="77777777" w:rsidR="0035485E" w:rsidRPr="0053319E" w:rsidRDefault="0035485E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31C8B2F8" w14:textId="7BE65C81" w:rsidR="0035485E" w:rsidRPr="0053319E" w:rsidRDefault="0035485E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Высшее образование (непрофильное) </w:t>
            </w:r>
            <w:r w:rsidR="00781E43">
              <w:rPr>
                <w:rFonts w:ascii="Times New Roman" w:hAnsi="Times New Roman" w:cs="Times New Roman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бакалавриат и дополнительное профессиональное образование </w:t>
            </w:r>
            <w:r w:rsidR="00781E43">
              <w:rPr>
                <w:rFonts w:ascii="Times New Roman" w:hAnsi="Times New Roman" w:cs="Times New Roman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35485E" w:rsidRPr="0053319E" w14:paraId="766C807A" w14:textId="77777777" w:rsidTr="00781E43">
        <w:trPr>
          <w:trHeight w:val="408"/>
        </w:trPr>
        <w:tc>
          <w:tcPr>
            <w:tcW w:w="1355" w:type="pct"/>
            <w:gridSpan w:val="2"/>
          </w:tcPr>
          <w:p w14:paraId="77DA065B" w14:textId="77777777" w:rsidR="0035485E" w:rsidRPr="0053319E" w:rsidRDefault="0035485E" w:rsidP="00781E43">
            <w:pPr>
              <w:pStyle w:val="afa"/>
            </w:pPr>
            <w:r w:rsidRPr="0053319E">
              <w:t>Требования к опыту практической работы</w:t>
            </w:r>
          </w:p>
        </w:tc>
        <w:tc>
          <w:tcPr>
            <w:tcW w:w="3645" w:type="pct"/>
          </w:tcPr>
          <w:p w14:paraId="0232D1DD" w14:textId="3E4AF0F6" w:rsidR="00AB7F33" w:rsidRPr="0053319E" w:rsidRDefault="00AB7F33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Не менее года в области архитектурно-строительного проектирования для инженера</w:t>
            </w:r>
            <w:r w:rsidR="00781E43">
              <w:rPr>
                <w:rFonts w:ascii="Times New Roman" w:hAnsi="Times New Roman" w:cs="Times New Roman"/>
                <w:sz w:val="24"/>
              </w:rPr>
              <w:t>-</w:t>
            </w:r>
            <w:r w:rsidRPr="0053319E">
              <w:rPr>
                <w:rFonts w:ascii="Times New Roman" w:hAnsi="Times New Roman" w:cs="Times New Roman"/>
                <w:sz w:val="24"/>
              </w:rPr>
              <w:t>проектировщика II категории</w:t>
            </w:r>
          </w:p>
          <w:p w14:paraId="72A9C80D" w14:textId="77777777" w:rsidR="0035485E" w:rsidRPr="0053319E" w:rsidRDefault="00AB7F33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Не менее трех лет в области архитектурно-строительного проектирования для инженера-проектировщика I категории</w:t>
            </w:r>
          </w:p>
        </w:tc>
      </w:tr>
      <w:tr w:rsidR="0035485E" w:rsidRPr="0053319E" w14:paraId="4FC21446" w14:textId="77777777" w:rsidTr="00781E43">
        <w:trPr>
          <w:trHeight w:val="20"/>
        </w:trPr>
        <w:tc>
          <w:tcPr>
            <w:tcW w:w="1355" w:type="pct"/>
            <w:gridSpan w:val="2"/>
          </w:tcPr>
          <w:p w14:paraId="3B89AC80" w14:textId="77777777" w:rsidR="0035485E" w:rsidRPr="0053319E" w:rsidRDefault="0035485E" w:rsidP="00781E43">
            <w:pPr>
              <w:pStyle w:val="afa"/>
            </w:pPr>
            <w:r w:rsidRPr="0053319E">
              <w:t>Особые условия допуска к работе</w:t>
            </w:r>
          </w:p>
        </w:tc>
        <w:tc>
          <w:tcPr>
            <w:tcW w:w="3645" w:type="pct"/>
          </w:tcPr>
          <w:p w14:paraId="2BAB7ECC" w14:textId="010A31A6" w:rsidR="00AB7F33" w:rsidRPr="0053319E" w:rsidRDefault="00AB7F33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Прохождение обучения мерам пожарной безопасности</w:t>
            </w:r>
            <w:r w:rsidR="005331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D2C18D8" w14:textId="6F3E67F1" w:rsidR="0035485E" w:rsidRPr="0053319E" w:rsidRDefault="00AB7F33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Прохождение инструктажа по охране труда на рабочем месте</w:t>
            </w:r>
            <w:r w:rsidR="005331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5485E" w:rsidRPr="0053319E" w14:paraId="4B2E705C" w14:textId="77777777" w:rsidTr="00781E43">
        <w:trPr>
          <w:trHeight w:val="102"/>
        </w:trPr>
        <w:tc>
          <w:tcPr>
            <w:tcW w:w="1348" w:type="pct"/>
          </w:tcPr>
          <w:p w14:paraId="63909A5E" w14:textId="77777777" w:rsidR="0035485E" w:rsidRPr="0053319E" w:rsidRDefault="0035485E" w:rsidP="00781E43">
            <w:pPr>
              <w:pStyle w:val="afa"/>
            </w:pPr>
            <w:r w:rsidRPr="0053319E">
              <w:t>Другие характеристики</w:t>
            </w:r>
          </w:p>
        </w:tc>
        <w:tc>
          <w:tcPr>
            <w:tcW w:w="3652" w:type="pct"/>
            <w:gridSpan w:val="2"/>
          </w:tcPr>
          <w:p w14:paraId="3D7EF94A" w14:textId="2B62B643" w:rsidR="0035485E" w:rsidRPr="0053319E" w:rsidRDefault="0035485E" w:rsidP="00781E4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Рекомендуется дополнительное профессиональное образование </w:t>
            </w:r>
            <w:r w:rsidR="00781E43">
              <w:rPr>
                <w:rFonts w:ascii="Times New Roman" w:hAnsi="Times New Roman" w:cs="Times New Roman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программы повышения квалификации не реже одного раза в пять лет</w:t>
            </w:r>
          </w:p>
        </w:tc>
      </w:tr>
    </w:tbl>
    <w:p w14:paraId="4F996984" w14:textId="77777777" w:rsidR="00FA674E" w:rsidRPr="0053319E" w:rsidRDefault="00FA674E" w:rsidP="0053319E">
      <w:pPr>
        <w:pStyle w:val="afa"/>
      </w:pPr>
    </w:p>
    <w:p w14:paraId="4B71BC9A" w14:textId="04F6E87B" w:rsidR="00FA674E" w:rsidRDefault="00FA674E" w:rsidP="0053319E">
      <w:pPr>
        <w:pStyle w:val="afa"/>
      </w:pPr>
      <w:r w:rsidRPr="0053319E">
        <w:t>Дополнительные характеристики</w:t>
      </w:r>
    </w:p>
    <w:p w14:paraId="0F417CBF" w14:textId="77777777" w:rsidR="00781E43" w:rsidRPr="0053319E" w:rsidRDefault="00781E43" w:rsidP="0053319E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4"/>
        <w:gridCol w:w="1650"/>
        <w:gridCol w:w="5801"/>
      </w:tblGrid>
      <w:tr w:rsidR="00AA0065" w:rsidRPr="00781E43" w14:paraId="40A0DD3F" w14:textId="77777777" w:rsidTr="00781E43">
        <w:trPr>
          <w:trHeight w:val="20"/>
        </w:trPr>
        <w:tc>
          <w:tcPr>
            <w:tcW w:w="1346" w:type="pct"/>
            <w:vAlign w:val="center"/>
          </w:tcPr>
          <w:p w14:paraId="655D3D01" w14:textId="77777777" w:rsidR="00407766" w:rsidRPr="00781E43" w:rsidRDefault="009E3E65" w:rsidP="0053319E">
            <w:pPr>
              <w:jc w:val="center"/>
              <w:rPr>
                <w:bCs w:val="0"/>
              </w:rPr>
            </w:pPr>
            <w:r w:rsidRPr="00781E43">
              <w:t>Наименование</w:t>
            </w:r>
            <w:r w:rsidR="00407766" w:rsidRPr="00781E43">
              <w:t xml:space="preserve"> документа</w:t>
            </w:r>
          </w:p>
        </w:tc>
        <w:tc>
          <w:tcPr>
            <w:tcW w:w="809" w:type="pct"/>
            <w:vAlign w:val="center"/>
          </w:tcPr>
          <w:p w14:paraId="44FA4021" w14:textId="77777777" w:rsidR="00407766" w:rsidRPr="00781E43" w:rsidRDefault="00932AC7" w:rsidP="0053319E">
            <w:pPr>
              <w:jc w:val="center"/>
              <w:rPr>
                <w:bCs w:val="0"/>
              </w:rPr>
            </w:pPr>
            <w:r w:rsidRPr="00781E43">
              <w:t>Код</w:t>
            </w:r>
          </w:p>
        </w:tc>
        <w:tc>
          <w:tcPr>
            <w:tcW w:w="2845" w:type="pct"/>
            <w:vAlign w:val="center"/>
          </w:tcPr>
          <w:p w14:paraId="4F7B19FD" w14:textId="77777777" w:rsidR="00407766" w:rsidRPr="00781E43" w:rsidRDefault="009E3E65" w:rsidP="0053319E">
            <w:pPr>
              <w:jc w:val="center"/>
              <w:rPr>
                <w:bCs w:val="0"/>
              </w:rPr>
            </w:pPr>
            <w:r w:rsidRPr="00781E43">
              <w:t>Наименование</w:t>
            </w:r>
            <w:r w:rsidR="00407766" w:rsidRPr="00781E43">
              <w:t xml:space="preserve"> базовой группы, должности (профессии) или специальности</w:t>
            </w:r>
          </w:p>
        </w:tc>
      </w:tr>
      <w:tr w:rsidR="000B6E23" w:rsidRPr="00781E43" w14:paraId="208FDD76" w14:textId="77777777" w:rsidTr="00781E43">
        <w:trPr>
          <w:trHeight w:val="20"/>
        </w:trPr>
        <w:tc>
          <w:tcPr>
            <w:tcW w:w="1346" w:type="pct"/>
          </w:tcPr>
          <w:p w14:paraId="765487A9" w14:textId="77777777" w:rsidR="000B6E23" w:rsidRPr="00781E43" w:rsidRDefault="000B6E23" w:rsidP="0053319E">
            <w:pPr>
              <w:rPr>
                <w:bCs w:val="0"/>
                <w:vertAlign w:val="superscript"/>
              </w:rPr>
            </w:pPr>
            <w:r w:rsidRPr="00781E43">
              <w:t>ОКЗ</w:t>
            </w:r>
          </w:p>
        </w:tc>
        <w:tc>
          <w:tcPr>
            <w:tcW w:w="809" w:type="pct"/>
          </w:tcPr>
          <w:p w14:paraId="23E54D11" w14:textId="77777777" w:rsidR="000B6E23" w:rsidRPr="00781E43" w:rsidRDefault="000B6E23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1FA0" w:rsidRPr="00781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845" w:type="pct"/>
          </w:tcPr>
          <w:p w14:paraId="2ECA4398" w14:textId="77777777" w:rsidR="000B6E23" w:rsidRPr="00781E43" w:rsidRDefault="00C51FA0" w:rsidP="0053319E">
            <w:pPr>
              <w:pStyle w:val="afa"/>
            </w:pPr>
            <w:r w:rsidRPr="00781E43">
              <w:t>Инженеры по гражданскому строительству</w:t>
            </w:r>
          </w:p>
        </w:tc>
      </w:tr>
      <w:tr w:rsidR="0035485E" w:rsidRPr="00781E43" w14:paraId="630133F3" w14:textId="77777777" w:rsidTr="00781E43">
        <w:trPr>
          <w:trHeight w:val="20"/>
        </w:trPr>
        <w:tc>
          <w:tcPr>
            <w:tcW w:w="1346" w:type="pct"/>
          </w:tcPr>
          <w:p w14:paraId="4A2FB708" w14:textId="77777777" w:rsidR="0035485E" w:rsidRPr="00781E43" w:rsidRDefault="0035485E" w:rsidP="0053319E">
            <w:pPr>
              <w:rPr>
                <w:bCs w:val="0"/>
              </w:rPr>
            </w:pPr>
            <w:r w:rsidRPr="00781E43">
              <w:t xml:space="preserve">ЕКС </w:t>
            </w:r>
          </w:p>
        </w:tc>
        <w:tc>
          <w:tcPr>
            <w:tcW w:w="809" w:type="pct"/>
          </w:tcPr>
          <w:p w14:paraId="238D8C78" w14:textId="77777777" w:rsidR="0035485E" w:rsidRPr="00781E43" w:rsidRDefault="0035485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5" w:type="pct"/>
          </w:tcPr>
          <w:p w14:paraId="085293EA" w14:textId="77777777" w:rsidR="0035485E" w:rsidRPr="00781E43" w:rsidRDefault="0035485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35485E" w:rsidRPr="00781E43" w14:paraId="2746C3B5" w14:textId="77777777" w:rsidTr="00781E43">
        <w:trPr>
          <w:trHeight w:val="20"/>
        </w:trPr>
        <w:tc>
          <w:tcPr>
            <w:tcW w:w="1346" w:type="pct"/>
            <w:vMerge w:val="restart"/>
          </w:tcPr>
          <w:p w14:paraId="4032D71B" w14:textId="77777777" w:rsidR="0035485E" w:rsidRPr="00781E43" w:rsidRDefault="0035485E" w:rsidP="0053319E">
            <w:r w:rsidRPr="00781E43">
              <w:t>ОКПДТР</w:t>
            </w:r>
          </w:p>
        </w:tc>
        <w:tc>
          <w:tcPr>
            <w:tcW w:w="809" w:type="pct"/>
          </w:tcPr>
          <w:p w14:paraId="7972FAE0" w14:textId="77777777" w:rsidR="0035485E" w:rsidRPr="00781E43" w:rsidRDefault="00374652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781E43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5" w:type="pct"/>
          </w:tcPr>
          <w:p w14:paraId="4B0F5BEF" w14:textId="77777777" w:rsidR="0035485E" w:rsidRPr="00781E43" w:rsidRDefault="0035485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35485E" w:rsidRPr="00781E43" w14:paraId="18360416" w14:textId="77777777" w:rsidTr="00781E43">
        <w:trPr>
          <w:trHeight w:val="20"/>
        </w:trPr>
        <w:tc>
          <w:tcPr>
            <w:tcW w:w="1346" w:type="pct"/>
            <w:vMerge/>
          </w:tcPr>
          <w:p w14:paraId="60CEAF19" w14:textId="77777777" w:rsidR="0035485E" w:rsidRPr="00781E43" w:rsidRDefault="0035485E" w:rsidP="0053319E"/>
        </w:tc>
        <w:tc>
          <w:tcPr>
            <w:tcW w:w="809" w:type="pct"/>
          </w:tcPr>
          <w:p w14:paraId="742042B2" w14:textId="77777777" w:rsidR="0035485E" w:rsidRPr="00781E43" w:rsidRDefault="00374652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781E43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5" w:type="pct"/>
          </w:tcPr>
          <w:p w14:paraId="14ABA718" w14:textId="77777777" w:rsidR="0035485E" w:rsidRPr="00781E43" w:rsidRDefault="0035485E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E50984" w:rsidRPr="00781E43" w14:paraId="3E2BCFDB" w14:textId="77777777" w:rsidTr="00781E43">
        <w:trPr>
          <w:trHeight w:val="20"/>
        </w:trPr>
        <w:tc>
          <w:tcPr>
            <w:tcW w:w="1346" w:type="pct"/>
            <w:vMerge w:val="restart"/>
          </w:tcPr>
          <w:p w14:paraId="6B477497" w14:textId="77777777" w:rsidR="00E50984" w:rsidRPr="00781E43" w:rsidRDefault="00E50984" w:rsidP="0053319E">
            <w:pPr>
              <w:rPr>
                <w:bCs w:val="0"/>
              </w:rPr>
            </w:pPr>
            <w:r w:rsidRPr="00781E43">
              <w:t>ОКСО</w:t>
            </w:r>
          </w:p>
        </w:tc>
        <w:tc>
          <w:tcPr>
            <w:tcW w:w="809" w:type="pct"/>
          </w:tcPr>
          <w:p w14:paraId="2F50B254" w14:textId="77777777" w:rsidR="00E50984" w:rsidRPr="00781E43" w:rsidRDefault="00E50984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845" w:type="pct"/>
          </w:tcPr>
          <w:p w14:paraId="45D60287" w14:textId="77777777" w:rsidR="00E50984" w:rsidRPr="00781E43" w:rsidRDefault="00E50984" w:rsidP="0053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F508E1" w:rsidRPr="00781E43" w14:paraId="55C01300" w14:textId="77777777" w:rsidTr="00781E43">
        <w:trPr>
          <w:trHeight w:val="20"/>
        </w:trPr>
        <w:tc>
          <w:tcPr>
            <w:tcW w:w="1346" w:type="pct"/>
            <w:vMerge/>
          </w:tcPr>
          <w:p w14:paraId="31D1E418" w14:textId="77777777" w:rsidR="00F508E1" w:rsidRPr="00781E43" w:rsidRDefault="00F508E1" w:rsidP="0053319E"/>
        </w:tc>
        <w:tc>
          <w:tcPr>
            <w:tcW w:w="809" w:type="pct"/>
          </w:tcPr>
          <w:p w14:paraId="5C2836E5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2.13.03.01</w:t>
            </w:r>
          </w:p>
        </w:tc>
        <w:tc>
          <w:tcPr>
            <w:tcW w:w="2845" w:type="pct"/>
          </w:tcPr>
          <w:p w14:paraId="0DCEE8A7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Теплоэнергетика и теплотехника</w:t>
            </w:r>
          </w:p>
        </w:tc>
      </w:tr>
      <w:tr w:rsidR="00F508E1" w:rsidRPr="00781E43" w14:paraId="05703BEF" w14:textId="77777777" w:rsidTr="00781E43">
        <w:trPr>
          <w:trHeight w:val="20"/>
        </w:trPr>
        <w:tc>
          <w:tcPr>
            <w:tcW w:w="1346" w:type="pct"/>
            <w:vMerge/>
          </w:tcPr>
          <w:p w14:paraId="44A5DA04" w14:textId="77777777" w:rsidR="00F508E1" w:rsidRPr="00781E43" w:rsidRDefault="00F508E1" w:rsidP="0053319E"/>
        </w:tc>
        <w:tc>
          <w:tcPr>
            <w:tcW w:w="809" w:type="pct"/>
          </w:tcPr>
          <w:p w14:paraId="29A99E53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2.13.03.02</w:t>
            </w:r>
          </w:p>
        </w:tc>
        <w:tc>
          <w:tcPr>
            <w:tcW w:w="2845" w:type="pct"/>
          </w:tcPr>
          <w:p w14:paraId="6B2BABF1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Электроэнергетика и электротехника</w:t>
            </w:r>
          </w:p>
        </w:tc>
      </w:tr>
      <w:tr w:rsidR="00F508E1" w:rsidRPr="00781E43" w14:paraId="011E4E36" w14:textId="77777777" w:rsidTr="00781E43">
        <w:trPr>
          <w:trHeight w:val="20"/>
        </w:trPr>
        <w:tc>
          <w:tcPr>
            <w:tcW w:w="1346" w:type="pct"/>
            <w:vMerge/>
          </w:tcPr>
          <w:p w14:paraId="3DB7EB35" w14:textId="77777777" w:rsidR="00F508E1" w:rsidRPr="00781E43" w:rsidRDefault="00F508E1" w:rsidP="0053319E"/>
        </w:tc>
        <w:tc>
          <w:tcPr>
            <w:tcW w:w="809" w:type="pct"/>
          </w:tcPr>
          <w:p w14:paraId="53C7309C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2.13.03.03</w:t>
            </w:r>
          </w:p>
        </w:tc>
        <w:tc>
          <w:tcPr>
            <w:tcW w:w="2845" w:type="pct"/>
          </w:tcPr>
          <w:p w14:paraId="1BA0C124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Энергетическое машиностроение</w:t>
            </w:r>
          </w:p>
        </w:tc>
      </w:tr>
      <w:tr w:rsidR="00F508E1" w:rsidRPr="00781E43" w14:paraId="00B81737" w14:textId="77777777" w:rsidTr="00781E43">
        <w:trPr>
          <w:trHeight w:val="20"/>
        </w:trPr>
        <w:tc>
          <w:tcPr>
            <w:tcW w:w="1346" w:type="pct"/>
            <w:vMerge/>
          </w:tcPr>
          <w:p w14:paraId="02AB0FB7" w14:textId="77777777" w:rsidR="00F508E1" w:rsidRPr="00781E43" w:rsidRDefault="00F508E1" w:rsidP="0053319E"/>
        </w:tc>
        <w:tc>
          <w:tcPr>
            <w:tcW w:w="809" w:type="pct"/>
          </w:tcPr>
          <w:p w14:paraId="77868564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2.15.03.04</w:t>
            </w:r>
          </w:p>
        </w:tc>
        <w:tc>
          <w:tcPr>
            <w:tcW w:w="2845" w:type="pct"/>
          </w:tcPr>
          <w:p w14:paraId="7EB85594" w14:textId="77777777" w:rsidR="00F508E1" w:rsidRPr="00781E43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Автоматизация технологических процессов и производств</w:t>
            </w:r>
          </w:p>
        </w:tc>
      </w:tr>
    </w:tbl>
    <w:p w14:paraId="3100BE12" w14:textId="77777777" w:rsidR="00781E43" w:rsidRDefault="00781E43" w:rsidP="00B43E9A"/>
    <w:p w14:paraId="0CA06636" w14:textId="77777777" w:rsidR="007E2AA7" w:rsidRDefault="007E2AA7" w:rsidP="00B43E9A"/>
    <w:p w14:paraId="315F439E" w14:textId="0488989A" w:rsidR="008D6284" w:rsidRPr="00B43E9A" w:rsidRDefault="008D6284" w:rsidP="00B43E9A">
      <w:pPr>
        <w:rPr>
          <w:b/>
          <w:bCs w:val="0"/>
        </w:rPr>
      </w:pPr>
      <w:r w:rsidRPr="00B43E9A">
        <w:rPr>
          <w:b/>
          <w:bCs w:val="0"/>
        </w:rPr>
        <w:t>3.2.1. Трудовая функция</w:t>
      </w:r>
    </w:p>
    <w:p w14:paraId="0752FA2E" w14:textId="77777777" w:rsidR="00781E43" w:rsidRPr="00781E43" w:rsidRDefault="00781E43" w:rsidP="00781E4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8D6284" w:rsidRPr="0053319E" w14:paraId="58971F51" w14:textId="77777777" w:rsidTr="00A551D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B1C570" w14:textId="77777777" w:rsidR="008D6284" w:rsidRPr="0053319E" w:rsidRDefault="008D628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F03223" w14:textId="77777777" w:rsidR="008D6284" w:rsidRPr="0053319E" w:rsidRDefault="008D6284" w:rsidP="00781E43">
            <w:pPr>
              <w:rPr>
                <w:bCs w:val="0"/>
              </w:rPr>
            </w:pPr>
            <w:r w:rsidRPr="0053319E">
              <w:t>Исследование автоматизируемого объекта и подготовка технико</w:t>
            </w:r>
            <w:r w:rsidRPr="0053319E">
              <w:rPr>
                <w:color w:val="2D2D2D"/>
                <w:spacing w:val="2"/>
                <w:sz w:val="21"/>
                <w:szCs w:val="21"/>
                <w:shd w:val="clear" w:color="auto" w:fill="FFFFFF"/>
              </w:rPr>
              <w:t>-</w:t>
            </w:r>
            <w:r w:rsidRPr="0053319E">
              <w:t>экономического обоснования создания автоматизированной системы управления технологическими процессами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C0661C" w14:textId="77777777" w:rsidR="008D6284" w:rsidRPr="0053319E" w:rsidRDefault="008D6284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A05EF" w14:textId="53926A66" w:rsidR="008D6284" w:rsidRPr="0053319E" w:rsidRDefault="00494981" w:rsidP="00A551D5">
            <w:pPr>
              <w:jc w:val="center"/>
              <w:rPr>
                <w:bCs w:val="0"/>
              </w:rPr>
            </w:pPr>
            <w:r>
              <w:t>B</w:t>
            </w:r>
            <w:r w:rsidR="008D6284" w:rsidRPr="0053319E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62596D" w14:textId="77777777" w:rsidR="008D6284" w:rsidRPr="0053319E" w:rsidRDefault="008D6284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D5588" w14:textId="77777777" w:rsidR="008D6284" w:rsidRPr="0053319E" w:rsidRDefault="008D6284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15546CF6" w14:textId="77777777" w:rsidR="00781E43" w:rsidRDefault="00781E4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8D6284" w:rsidRPr="0053319E" w14:paraId="1C3B89EA" w14:textId="77777777" w:rsidTr="002856E6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57D924" w14:textId="77777777" w:rsidR="008D6284" w:rsidRPr="0053319E" w:rsidRDefault="008D628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F323555" w14:textId="77777777" w:rsidR="008D6284" w:rsidRPr="0053319E" w:rsidRDefault="008D628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434F65E" w14:textId="77777777" w:rsidR="008D6284" w:rsidRPr="0053319E" w:rsidRDefault="008D6284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C2AA0" w14:textId="77777777" w:rsidR="008D6284" w:rsidRPr="0053319E" w:rsidRDefault="008D628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BF19F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15521" w14:textId="77777777" w:rsidR="008D6284" w:rsidRPr="0053319E" w:rsidRDefault="008D6284" w:rsidP="0053319E">
            <w:pPr>
              <w:rPr>
                <w:bCs w:val="0"/>
              </w:rPr>
            </w:pPr>
          </w:p>
        </w:tc>
      </w:tr>
      <w:tr w:rsidR="008D6284" w:rsidRPr="0053319E" w14:paraId="5578DADE" w14:textId="77777777" w:rsidTr="002856E6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33268EF4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470247" w14:textId="77777777" w:rsidR="008D6284" w:rsidRPr="0053319E" w:rsidRDefault="008D6284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2F3D40" w14:textId="77777777" w:rsidR="008D6284" w:rsidRPr="0053319E" w:rsidRDefault="008D6284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4DA9D4" w14:textId="77777777" w:rsidR="008D6284" w:rsidRPr="0053319E" w:rsidRDefault="008D6284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E4E053" w14:textId="77777777" w:rsidR="00781E43" w:rsidRDefault="00781E4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8D6284" w:rsidRPr="00781E43" w14:paraId="521BEA4C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1E525F16" w14:textId="77777777" w:rsidR="008D6284" w:rsidRPr="00781E43" w:rsidRDefault="008D6284" w:rsidP="0053319E">
            <w:pPr>
              <w:pStyle w:val="afa"/>
            </w:pPr>
            <w:r w:rsidRPr="00781E43">
              <w:t>Трудовые действия</w:t>
            </w:r>
          </w:p>
        </w:tc>
        <w:tc>
          <w:tcPr>
            <w:tcW w:w="3760" w:type="pct"/>
          </w:tcPr>
          <w:p w14:paraId="59169340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Сбор, обработка и анализ исходных данных об объекте управления, включая сбор сведений о зарубежных и отечественных аналогах</w:t>
            </w:r>
          </w:p>
        </w:tc>
      </w:tr>
      <w:tr w:rsidR="008D6284" w:rsidRPr="00781E43" w14:paraId="01EF8D53" w14:textId="77777777" w:rsidTr="00781E43">
        <w:trPr>
          <w:trHeight w:val="20"/>
        </w:trPr>
        <w:tc>
          <w:tcPr>
            <w:tcW w:w="1240" w:type="pct"/>
            <w:vMerge/>
          </w:tcPr>
          <w:p w14:paraId="13F83C9B" w14:textId="77777777" w:rsidR="008D6284" w:rsidRPr="00781E43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3539B55D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обследования объекта управления и выработки исходных технических требований к автоматизированной системе управления в составе бригады исполнителей</w:t>
            </w:r>
          </w:p>
        </w:tc>
      </w:tr>
      <w:tr w:rsidR="008D6284" w:rsidRPr="00781E43" w14:paraId="3CC34F07" w14:textId="77777777" w:rsidTr="00781E43">
        <w:trPr>
          <w:trHeight w:val="20"/>
        </w:trPr>
        <w:tc>
          <w:tcPr>
            <w:tcW w:w="1240" w:type="pct"/>
            <w:vMerge/>
          </w:tcPr>
          <w:p w14:paraId="5E0D6924" w14:textId="77777777" w:rsidR="008D6284" w:rsidRPr="00781E43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43876891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Выполнение технико</w:t>
            </w:r>
            <w:r w:rsidRPr="00781E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-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экономических расчетов, необходимых для проектирования автоматизированной системы управления технологическими процессами </w:t>
            </w:r>
          </w:p>
        </w:tc>
      </w:tr>
      <w:tr w:rsidR="008D6284" w:rsidRPr="00781E43" w14:paraId="4568C5AE" w14:textId="77777777" w:rsidTr="00781E43">
        <w:trPr>
          <w:trHeight w:val="20"/>
        </w:trPr>
        <w:tc>
          <w:tcPr>
            <w:tcW w:w="1240" w:type="pct"/>
            <w:vMerge/>
          </w:tcPr>
          <w:p w14:paraId="2BBB9CE8" w14:textId="77777777" w:rsidR="008D6284" w:rsidRPr="00781E43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577F3032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требований к автоматизированной системе управления технологическими процессами</w:t>
            </w:r>
          </w:p>
        </w:tc>
      </w:tr>
      <w:tr w:rsidR="008D6284" w:rsidRPr="00781E43" w14:paraId="0C0F3556" w14:textId="77777777" w:rsidTr="00781E43">
        <w:trPr>
          <w:trHeight w:val="20"/>
        </w:trPr>
        <w:tc>
          <w:tcPr>
            <w:tcW w:w="1240" w:type="pct"/>
            <w:vMerge/>
          </w:tcPr>
          <w:p w14:paraId="5F74840B" w14:textId="77777777" w:rsidR="008D6284" w:rsidRPr="00781E43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3FA800D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Подготовка технико</w:t>
            </w:r>
            <w:r w:rsidRPr="00781E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-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экономического обоснования создания автоматизированных систем управления технологическими процессами</w:t>
            </w:r>
          </w:p>
        </w:tc>
      </w:tr>
      <w:tr w:rsidR="008D6284" w:rsidRPr="00781E43" w14:paraId="62911B8E" w14:textId="77777777" w:rsidTr="00781E43">
        <w:trPr>
          <w:trHeight w:val="20"/>
        </w:trPr>
        <w:tc>
          <w:tcPr>
            <w:tcW w:w="1240" w:type="pct"/>
            <w:vMerge/>
          </w:tcPr>
          <w:p w14:paraId="3E7DEA13" w14:textId="77777777" w:rsidR="008D6284" w:rsidRPr="00781E43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7F89BFD4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Оформление отчета о результатах обследования и заявки на разработку автоматизированной системы управления (тактико-технического задания)</w:t>
            </w:r>
          </w:p>
        </w:tc>
      </w:tr>
      <w:tr w:rsidR="008D6284" w:rsidRPr="00781E43" w14:paraId="1FC2A65C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73DAF405" w14:textId="77777777" w:rsidR="008D6284" w:rsidRPr="00781E43" w:rsidDel="002A1D54" w:rsidRDefault="008D6284" w:rsidP="0053319E">
            <w:pPr>
              <w:pStyle w:val="afa"/>
            </w:pPr>
            <w:r w:rsidRPr="00781E43" w:rsidDel="002A1D54">
              <w:t>Необходимые умения</w:t>
            </w:r>
          </w:p>
        </w:tc>
        <w:tc>
          <w:tcPr>
            <w:tcW w:w="3760" w:type="pct"/>
          </w:tcPr>
          <w:p w14:paraId="31D05110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исходные данные для проведения обследования и подготовки обоснования создания автоматизированных систем управления технологическими процессами</w:t>
            </w:r>
          </w:p>
        </w:tc>
      </w:tr>
      <w:tr w:rsidR="008D6284" w:rsidRPr="00781E43" w14:paraId="1877C1D5" w14:textId="77777777" w:rsidTr="00781E43">
        <w:trPr>
          <w:trHeight w:val="20"/>
        </w:trPr>
        <w:tc>
          <w:tcPr>
            <w:tcW w:w="1240" w:type="pct"/>
            <w:vMerge/>
          </w:tcPr>
          <w:p w14:paraId="0974DF35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63A3A82D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причины потерь и неиспользованные резервы производства, причины аварий, остановок, </w:t>
            </w:r>
            <w:r w:rsidRPr="00A551D5">
              <w:rPr>
                <w:rFonts w:ascii="Times New Roman" w:hAnsi="Times New Roman" w:cs="Times New Roman"/>
                <w:sz w:val="24"/>
                <w:szCs w:val="24"/>
              </w:rPr>
              <w:t>брака и другие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явления, которые могут быть устранены путем рационализации управления</w:t>
            </w:r>
          </w:p>
        </w:tc>
      </w:tr>
      <w:tr w:rsidR="008D6284" w:rsidRPr="00781E43" w14:paraId="56118794" w14:textId="77777777" w:rsidTr="00781E43">
        <w:trPr>
          <w:trHeight w:val="20"/>
        </w:trPr>
        <w:tc>
          <w:tcPr>
            <w:tcW w:w="1240" w:type="pct"/>
            <w:vMerge/>
          </w:tcPr>
          <w:p w14:paraId="4553C90B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3A547B78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Выбирать и обосновывать состав технологических процессов, подлежащих автоматизации</w:t>
            </w:r>
          </w:p>
        </w:tc>
      </w:tr>
      <w:tr w:rsidR="008D6284" w:rsidRPr="00781E43" w14:paraId="19FDB25D" w14:textId="77777777" w:rsidTr="00781E43">
        <w:trPr>
          <w:trHeight w:val="20"/>
        </w:trPr>
        <w:tc>
          <w:tcPr>
            <w:tcW w:w="1240" w:type="pct"/>
            <w:vMerge/>
          </w:tcPr>
          <w:p w14:paraId="798B2290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69B9DA6F" w14:textId="77777777" w:rsidR="008D6284" w:rsidRPr="00642AE0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E0">
              <w:rPr>
                <w:rFonts w:ascii="Times New Roman" w:hAnsi="Times New Roman" w:cs="Times New Roman"/>
                <w:sz w:val="24"/>
                <w:szCs w:val="24"/>
              </w:rPr>
              <w:t>Оценивать затраты ожидаемой эффективности автоматизированной системы управления</w:t>
            </w:r>
          </w:p>
        </w:tc>
      </w:tr>
      <w:tr w:rsidR="008D6284" w:rsidRPr="00781E43" w14:paraId="4581FDC6" w14:textId="77777777" w:rsidTr="00781E43">
        <w:trPr>
          <w:trHeight w:val="20"/>
        </w:trPr>
        <w:tc>
          <w:tcPr>
            <w:tcW w:w="1240" w:type="pct"/>
            <w:vMerge/>
          </w:tcPr>
          <w:p w14:paraId="34B04BB0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6A5477BA" w14:textId="77777777" w:rsidR="008D6284" w:rsidRPr="00642AE0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E0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мероприятия по формированию обоснованного предложения о целесообразности создания автоматизированной системы управления технологическими процессами и выработке исходных технических требований к системе</w:t>
            </w:r>
          </w:p>
        </w:tc>
      </w:tr>
      <w:tr w:rsidR="008D6284" w:rsidRPr="00781E43" w14:paraId="337732FF" w14:textId="77777777" w:rsidTr="00781E43">
        <w:trPr>
          <w:trHeight w:val="20"/>
        </w:trPr>
        <w:tc>
          <w:tcPr>
            <w:tcW w:w="1240" w:type="pct"/>
            <w:vMerge/>
          </w:tcPr>
          <w:p w14:paraId="26F181A7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A07ACA7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Оценивать степень использования производственных ресурсов на объекте и возможного влияния автоматизации управления на вскрытие резервов, сокращение расходов ресурсов</w:t>
            </w:r>
            <w:r w:rsidRPr="00781E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6284" w:rsidRPr="00781E43" w14:paraId="4BC809E2" w14:textId="77777777" w:rsidTr="00781E43">
        <w:trPr>
          <w:trHeight w:val="20"/>
        </w:trPr>
        <w:tc>
          <w:tcPr>
            <w:tcW w:w="1240" w:type="pct"/>
            <w:vMerge/>
          </w:tcPr>
          <w:p w14:paraId="7EEC408B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48750184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общие требования к автоматизированной системе управления технологическими процессами</w:t>
            </w:r>
          </w:p>
        </w:tc>
      </w:tr>
      <w:tr w:rsidR="008D6284" w:rsidRPr="00781E43" w14:paraId="7D932B92" w14:textId="77777777" w:rsidTr="00781E43">
        <w:trPr>
          <w:trHeight w:val="20"/>
        </w:trPr>
        <w:tc>
          <w:tcPr>
            <w:tcW w:w="1240" w:type="pct"/>
            <w:vMerge/>
          </w:tcPr>
          <w:p w14:paraId="542FF047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4E21B114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перечень важнейших потребительских функций автоматизированной системы управления технологическими процессами, их характеристик и источников эффективности</w:t>
            </w:r>
          </w:p>
        </w:tc>
      </w:tr>
      <w:tr w:rsidR="008D6284" w:rsidRPr="00781E43" w14:paraId="5CD8D0CC" w14:textId="77777777" w:rsidTr="00781E43">
        <w:trPr>
          <w:trHeight w:val="20"/>
        </w:trPr>
        <w:tc>
          <w:tcPr>
            <w:tcW w:w="1240" w:type="pct"/>
            <w:vMerge/>
          </w:tcPr>
          <w:p w14:paraId="11FB820B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78B8992A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степень готовности объекта управления к созданию автоматизированной системы управления</w:t>
            </w:r>
          </w:p>
        </w:tc>
      </w:tr>
      <w:tr w:rsidR="008D6284" w:rsidRPr="00781E43" w14:paraId="4A47274F" w14:textId="77777777" w:rsidTr="00781E43">
        <w:trPr>
          <w:trHeight w:val="20"/>
        </w:trPr>
        <w:tc>
          <w:tcPr>
            <w:tcW w:w="1240" w:type="pct"/>
            <w:vMerge/>
          </w:tcPr>
          <w:p w14:paraId="04CF1BB9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867341E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необходимость проведения предпроектных научно-исследовательских работ</w:t>
            </w:r>
          </w:p>
        </w:tc>
      </w:tr>
      <w:tr w:rsidR="008D6284" w:rsidRPr="00781E43" w14:paraId="2D8A794D" w14:textId="77777777" w:rsidTr="00781E43">
        <w:trPr>
          <w:trHeight w:val="20"/>
        </w:trPr>
        <w:tc>
          <w:tcPr>
            <w:tcW w:w="1240" w:type="pct"/>
            <w:vMerge/>
          </w:tcPr>
          <w:p w14:paraId="26BBD552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EF3798B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Анализировать известные случаи применения автоматизированной системы управления технологическими процессами для аналогичных объектов и данные технико-экономического обследования существующего объекта и его системы управления</w:t>
            </w:r>
          </w:p>
        </w:tc>
      </w:tr>
      <w:tr w:rsidR="008D6284" w:rsidRPr="00781E43" w14:paraId="7723DA86" w14:textId="77777777" w:rsidTr="00781E43">
        <w:trPr>
          <w:trHeight w:val="20"/>
        </w:trPr>
        <w:tc>
          <w:tcPr>
            <w:tcW w:w="1240" w:type="pct"/>
            <w:vMerge/>
          </w:tcPr>
          <w:p w14:paraId="345C5478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55213CBC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Выбирать методику проведения технико-экономических расчетов, необходимых для проектирования автоматизированной системы управления технологическими процессами</w:t>
            </w:r>
          </w:p>
        </w:tc>
      </w:tr>
      <w:tr w:rsidR="008D6284" w:rsidRPr="00781E43" w14:paraId="6E4D84BB" w14:textId="77777777" w:rsidTr="00781E43">
        <w:trPr>
          <w:trHeight w:val="20"/>
        </w:trPr>
        <w:tc>
          <w:tcPr>
            <w:tcW w:w="1240" w:type="pct"/>
            <w:vMerge/>
          </w:tcPr>
          <w:p w14:paraId="35834BE7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903B543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данные и информацию для формирования отчета по результатам обследования и анализа объекта управления</w:t>
            </w:r>
          </w:p>
        </w:tc>
      </w:tr>
      <w:tr w:rsidR="008D6284" w:rsidRPr="00781E43" w14:paraId="5F969D92" w14:textId="77777777" w:rsidTr="00781E43">
        <w:trPr>
          <w:trHeight w:val="20"/>
        </w:trPr>
        <w:tc>
          <w:tcPr>
            <w:tcW w:w="1240" w:type="pct"/>
            <w:vMerge w:val="restart"/>
          </w:tcPr>
          <w:p w14:paraId="2EE9FF62" w14:textId="77777777" w:rsidR="008D6284" w:rsidRPr="00781E43" w:rsidRDefault="008D6284" w:rsidP="0053319E">
            <w:pPr>
              <w:pStyle w:val="afa"/>
            </w:pPr>
            <w:r w:rsidRPr="00781E43" w:rsidDel="002A1D54">
              <w:t>Необходимые знания</w:t>
            </w:r>
          </w:p>
        </w:tc>
        <w:tc>
          <w:tcPr>
            <w:tcW w:w="3760" w:type="pct"/>
          </w:tcPr>
          <w:p w14:paraId="61F71968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8D6284" w:rsidRPr="00781E43" w14:paraId="590B5E3A" w14:textId="77777777" w:rsidTr="00781E43">
        <w:trPr>
          <w:trHeight w:val="20"/>
        </w:trPr>
        <w:tc>
          <w:tcPr>
            <w:tcW w:w="1240" w:type="pct"/>
            <w:vMerge/>
          </w:tcPr>
          <w:p w14:paraId="3027CE5F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224CE4F" w14:textId="77777777" w:rsidR="008D6284" w:rsidRPr="00781E43" w:rsidRDefault="00F545CD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стандартизации и технического регулирования в строительстве </w:t>
            </w:r>
          </w:p>
        </w:tc>
      </w:tr>
      <w:tr w:rsidR="008D6284" w:rsidRPr="00781E43" w14:paraId="05529782" w14:textId="77777777" w:rsidTr="00781E43">
        <w:trPr>
          <w:trHeight w:val="20"/>
        </w:trPr>
        <w:tc>
          <w:tcPr>
            <w:tcW w:w="1240" w:type="pct"/>
            <w:vMerge/>
          </w:tcPr>
          <w:p w14:paraId="242AB363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5309F0E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Состав комплекса средств автоматизации</w:t>
            </w:r>
          </w:p>
        </w:tc>
      </w:tr>
      <w:tr w:rsidR="008D6284" w:rsidRPr="00781E43" w14:paraId="623BBEE7" w14:textId="77777777" w:rsidTr="00781E43">
        <w:trPr>
          <w:trHeight w:val="20"/>
        </w:trPr>
        <w:tc>
          <w:tcPr>
            <w:tcW w:w="1240" w:type="pct"/>
            <w:vMerge/>
          </w:tcPr>
          <w:p w14:paraId="4C8B0B46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D3C6D5A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8D6284" w:rsidRPr="00781E43" w14:paraId="11EF9DAF" w14:textId="77777777" w:rsidTr="00781E43">
        <w:trPr>
          <w:trHeight w:val="20"/>
        </w:trPr>
        <w:tc>
          <w:tcPr>
            <w:tcW w:w="1240" w:type="pct"/>
            <w:vMerge/>
          </w:tcPr>
          <w:p w14:paraId="2917A060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A705167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8D6284" w:rsidRPr="00781E43" w14:paraId="0CDE9863" w14:textId="77777777" w:rsidTr="00781E43">
        <w:trPr>
          <w:trHeight w:val="20"/>
        </w:trPr>
        <w:tc>
          <w:tcPr>
            <w:tcW w:w="1240" w:type="pct"/>
            <w:vMerge/>
          </w:tcPr>
          <w:p w14:paraId="3080FE12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5F9FB48E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Порядок и принципы разработки мероприятий по формированию обоснованного предложения о целесообразности создания автоматизированной системы управления технологическими процессами и выработке исходных технических требований к системе</w:t>
            </w:r>
          </w:p>
        </w:tc>
      </w:tr>
      <w:tr w:rsidR="008D6284" w:rsidRPr="00781E43" w14:paraId="46054207" w14:textId="77777777" w:rsidTr="00781E43">
        <w:trPr>
          <w:trHeight w:val="20"/>
        </w:trPr>
        <w:tc>
          <w:tcPr>
            <w:tcW w:w="1240" w:type="pct"/>
            <w:vMerge/>
          </w:tcPr>
          <w:p w14:paraId="5288B78D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61F66ECB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781E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к порядку и правилам проведения обследования и подготовки обоснования создания автоматизированных систем управления технологическими процессами</w:t>
            </w:r>
          </w:p>
        </w:tc>
      </w:tr>
      <w:tr w:rsidR="008D6284" w:rsidRPr="00781E43" w14:paraId="0B1986F9" w14:textId="77777777" w:rsidTr="00781E43">
        <w:trPr>
          <w:trHeight w:val="20"/>
        </w:trPr>
        <w:tc>
          <w:tcPr>
            <w:tcW w:w="1240" w:type="pct"/>
            <w:vMerge/>
          </w:tcPr>
          <w:p w14:paraId="52C2F00B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B7FA63F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781E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к составу необходимых исходных данных для проведения обследования и подготовки обоснования создания автоматизированных систем управления технологическими процессами</w:t>
            </w:r>
          </w:p>
        </w:tc>
      </w:tr>
      <w:tr w:rsidR="008D6284" w:rsidRPr="00781E43" w14:paraId="18A6472E" w14:textId="77777777" w:rsidTr="00781E43">
        <w:trPr>
          <w:trHeight w:val="20"/>
        </w:trPr>
        <w:tc>
          <w:tcPr>
            <w:tcW w:w="1240" w:type="pct"/>
            <w:vMerge/>
          </w:tcPr>
          <w:p w14:paraId="6D5BA7E4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7044C0D3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4F2D53" w:rsidRPr="00781E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к составу, содержанию и форме отчета по результатам обследования и анализа объекта управления</w:t>
            </w:r>
          </w:p>
        </w:tc>
      </w:tr>
      <w:tr w:rsidR="008D6284" w:rsidRPr="00781E43" w14:paraId="1A1C97B2" w14:textId="77777777" w:rsidTr="00781E43">
        <w:trPr>
          <w:trHeight w:val="20"/>
        </w:trPr>
        <w:tc>
          <w:tcPr>
            <w:tcW w:w="1240" w:type="pct"/>
            <w:vMerge/>
          </w:tcPr>
          <w:p w14:paraId="3E05722C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71F9E03E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Правила разработки и оформления требований к автоматизированной системе управления технологическими процессами</w:t>
            </w:r>
          </w:p>
        </w:tc>
      </w:tr>
      <w:tr w:rsidR="008D6284" w:rsidRPr="00781E43" w14:paraId="55FAB79F" w14:textId="77777777" w:rsidTr="00781E43">
        <w:trPr>
          <w:trHeight w:val="20"/>
        </w:trPr>
        <w:tc>
          <w:tcPr>
            <w:tcW w:w="1240" w:type="pct"/>
            <w:vMerge/>
          </w:tcPr>
          <w:p w14:paraId="55F4542A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94DBA8F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форма технико-экономического обоснования проектирования автоматизированных систем управления технологическими процессами</w:t>
            </w:r>
          </w:p>
        </w:tc>
      </w:tr>
      <w:tr w:rsidR="008D6284" w:rsidRPr="00781E43" w14:paraId="17C87016" w14:textId="77777777" w:rsidTr="00781E43">
        <w:trPr>
          <w:trHeight w:val="20"/>
        </w:trPr>
        <w:tc>
          <w:tcPr>
            <w:tcW w:w="1240" w:type="pct"/>
            <w:vMerge/>
          </w:tcPr>
          <w:p w14:paraId="0E632708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CDD1056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Порядок и методы проведения технико-экономических расчетов, необходимых для проектирования автоматизированных систем управления технологическими процессами</w:t>
            </w:r>
          </w:p>
        </w:tc>
      </w:tr>
      <w:tr w:rsidR="008D6284" w:rsidRPr="00781E43" w14:paraId="434226B1" w14:textId="77777777" w:rsidTr="00781E43">
        <w:trPr>
          <w:trHeight w:val="20"/>
        </w:trPr>
        <w:tc>
          <w:tcPr>
            <w:tcW w:w="1240" w:type="pct"/>
            <w:vMerge/>
          </w:tcPr>
          <w:p w14:paraId="7F80C259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09ACBFAE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Правила оформления заявки на разработку автоматизированной системы управления (тактико-технического задания)</w:t>
            </w:r>
          </w:p>
        </w:tc>
      </w:tr>
      <w:tr w:rsidR="008D6284" w:rsidRPr="00781E43" w14:paraId="6F2D03ED" w14:textId="77777777" w:rsidTr="00781E43">
        <w:trPr>
          <w:trHeight w:val="20"/>
        </w:trPr>
        <w:tc>
          <w:tcPr>
            <w:tcW w:w="1240" w:type="pct"/>
            <w:vMerge/>
          </w:tcPr>
          <w:p w14:paraId="5BD31BC8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4CDDAC6F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форма отчета по результатам обследования и анализа объекта управления</w:t>
            </w:r>
          </w:p>
        </w:tc>
      </w:tr>
      <w:tr w:rsidR="008D6284" w:rsidRPr="00781E43" w14:paraId="2C5CF421" w14:textId="77777777" w:rsidTr="00781E43">
        <w:trPr>
          <w:trHeight w:val="20"/>
        </w:trPr>
        <w:tc>
          <w:tcPr>
            <w:tcW w:w="1240" w:type="pct"/>
            <w:vMerge/>
          </w:tcPr>
          <w:p w14:paraId="2CFC80A1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6DDF58C2" w14:textId="38A168C9" w:rsidR="008D6284" w:rsidRPr="00781E43" w:rsidRDefault="00002285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AC71CC" w:rsidRPr="00781E4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электроэнергетики (</w:t>
            </w:r>
            <w:r w:rsidR="00D4119F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 xml:space="preserve"> к автоматизированным системам управления технологическими процессами)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8D6284" w:rsidRPr="00781E43" w14:paraId="5592E7BF" w14:textId="77777777" w:rsidTr="00781E43">
        <w:trPr>
          <w:trHeight w:val="20"/>
        </w:trPr>
        <w:tc>
          <w:tcPr>
            <w:tcW w:w="1240" w:type="pct"/>
            <w:vMerge/>
          </w:tcPr>
          <w:p w14:paraId="050E4DF7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10D1A425" w14:textId="77777777" w:rsidR="008D6284" w:rsidRPr="00781E43" w:rsidRDefault="008D6284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8D6284" w:rsidRPr="00781E43" w14:paraId="27630AA3" w14:textId="77777777" w:rsidTr="00781E43">
        <w:trPr>
          <w:trHeight w:val="20"/>
        </w:trPr>
        <w:tc>
          <w:tcPr>
            <w:tcW w:w="1240" w:type="pct"/>
            <w:vMerge/>
          </w:tcPr>
          <w:p w14:paraId="7FD16F16" w14:textId="77777777" w:rsidR="008D6284" w:rsidRPr="00781E43" w:rsidDel="002A1D54" w:rsidRDefault="008D6284" w:rsidP="0053319E">
            <w:pPr>
              <w:pStyle w:val="afa"/>
            </w:pPr>
          </w:p>
        </w:tc>
        <w:tc>
          <w:tcPr>
            <w:tcW w:w="3760" w:type="pct"/>
          </w:tcPr>
          <w:p w14:paraId="209FA3FE" w14:textId="14EA6F91" w:rsidR="008D6284" w:rsidRPr="00781E43" w:rsidRDefault="007B0BC5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4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меры безопасности при проектировании</w:t>
            </w:r>
            <w:r w:rsidR="0049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234" w:rsidRPr="00781E43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7E2AA7" w:rsidRPr="00781E43" w14:paraId="56748C56" w14:textId="77777777" w:rsidTr="007E2AA7">
        <w:trPr>
          <w:trHeight w:val="437"/>
        </w:trPr>
        <w:tc>
          <w:tcPr>
            <w:tcW w:w="1240" w:type="pct"/>
            <w:vMerge/>
          </w:tcPr>
          <w:p w14:paraId="1D9BCE02" w14:textId="77777777" w:rsidR="007E2AA7" w:rsidRPr="00781E43" w:rsidDel="002A1D54" w:rsidRDefault="007E2AA7" w:rsidP="0053319E">
            <w:pPr>
              <w:pStyle w:val="afa"/>
            </w:pPr>
          </w:p>
        </w:tc>
        <w:tc>
          <w:tcPr>
            <w:tcW w:w="3760" w:type="pct"/>
          </w:tcPr>
          <w:p w14:paraId="7D3ADE71" w14:textId="77777777" w:rsidR="007E2AA7" w:rsidRPr="00781E43" w:rsidRDefault="007E2AA7" w:rsidP="00781E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A7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7E2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2AA7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8D6284" w:rsidRPr="00781E43" w14:paraId="769A1936" w14:textId="77777777" w:rsidTr="00781E43">
        <w:trPr>
          <w:trHeight w:val="20"/>
        </w:trPr>
        <w:tc>
          <w:tcPr>
            <w:tcW w:w="1240" w:type="pct"/>
          </w:tcPr>
          <w:p w14:paraId="696B32DA" w14:textId="77777777" w:rsidR="008D6284" w:rsidRPr="00781E43" w:rsidDel="002A1D54" w:rsidRDefault="008D6284" w:rsidP="0053319E">
            <w:pPr>
              <w:pStyle w:val="afa"/>
            </w:pPr>
            <w:r w:rsidRPr="00781E43" w:rsidDel="002A1D54">
              <w:t>Другие характеристики</w:t>
            </w:r>
          </w:p>
        </w:tc>
        <w:tc>
          <w:tcPr>
            <w:tcW w:w="3760" w:type="pct"/>
          </w:tcPr>
          <w:p w14:paraId="508AC450" w14:textId="77777777" w:rsidR="008D6284" w:rsidRPr="00781E43" w:rsidRDefault="008D6284" w:rsidP="00781E43">
            <w:pPr>
              <w:pStyle w:val="afa"/>
              <w:jc w:val="both"/>
            </w:pPr>
            <w:r w:rsidRPr="00781E43">
              <w:t>-</w:t>
            </w:r>
          </w:p>
        </w:tc>
      </w:tr>
    </w:tbl>
    <w:p w14:paraId="7981C9AF" w14:textId="77777777" w:rsidR="00D4119F" w:rsidRDefault="00D4119F" w:rsidP="00B43E9A"/>
    <w:p w14:paraId="10C618E4" w14:textId="032340CE" w:rsidR="00407766" w:rsidRPr="00B43E9A" w:rsidRDefault="00407766" w:rsidP="00B43E9A">
      <w:pPr>
        <w:rPr>
          <w:b/>
          <w:bCs w:val="0"/>
        </w:rPr>
      </w:pPr>
      <w:r w:rsidRPr="00B43E9A">
        <w:rPr>
          <w:b/>
          <w:bCs w:val="0"/>
        </w:rPr>
        <w:t>3.</w:t>
      </w:r>
      <w:r w:rsidR="00D916FB" w:rsidRPr="00B43E9A">
        <w:rPr>
          <w:b/>
          <w:bCs w:val="0"/>
        </w:rPr>
        <w:t>2</w:t>
      </w:r>
      <w:r w:rsidR="000B106F" w:rsidRPr="00B43E9A">
        <w:rPr>
          <w:b/>
          <w:bCs w:val="0"/>
        </w:rPr>
        <w:t>.</w:t>
      </w:r>
      <w:r w:rsidR="008D6284" w:rsidRPr="00B43E9A">
        <w:rPr>
          <w:b/>
          <w:bCs w:val="0"/>
        </w:rPr>
        <w:t>2</w:t>
      </w:r>
      <w:r w:rsidRPr="00B43E9A">
        <w:rPr>
          <w:b/>
          <w:bCs w:val="0"/>
        </w:rPr>
        <w:t>. Трудовая функция</w:t>
      </w:r>
    </w:p>
    <w:p w14:paraId="7A79C69F" w14:textId="77777777" w:rsidR="00D4119F" w:rsidRPr="00D4119F" w:rsidRDefault="00D4119F" w:rsidP="00D4119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22"/>
        <w:gridCol w:w="553"/>
        <w:gridCol w:w="863"/>
        <w:gridCol w:w="1447"/>
        <w:gridCol w:w="555"/>
      </w:tblGrid>
      <w:tr w:rsidR="00133F24" w:rsidRPr="0053319E" w14:paraId="69D1BB3E" w14:textId="77777777" w:rsidTr="00A551D5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B5A870" w14:textId="77777777" w:rsidR="00133F24" w:rsidRPr="0053319E" w:rsidRDefault="00133F2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BA0B6" w14:textId="77777777" w:rsidR="00133F24" w:rsidRPr="0053319E" w:rsidRDefault="00133F24" w:rsidP="00D4119F">
            <w:pPr>
              <w:rPr>
                <w:bCs w:val="0"/>
              </w:rPr>
            </w:pPr>
            <w:r w:rsidRPr="0053319E">
              <w:t>Подготовка</w:t>
            </w:r>
            <w:r w:rsidR="00283D49" w:rsidRPr="0053319E">
              <w:t xml:space="preserve"> </w:t>
            </w:r>
            <w:r w:rsidR="00F50152" w:rsidRPr="0053319E">
              <w:t>текстовой и графической частей</w:t>
            </w:r>
            <w:r w:rsidR="002A3E63" w:rsidRPr="0053319E">
              <w:t xml:space="preserve"> </w:t>
            </w:r>
            <w:r w:rsidR="00DA002B" w:rsidRPr="0053319E">
              <w:t>эскизного и технического проектов</w:t>
            </w:r>
            <w:r w:rsidR="00316CA5" w:rsidRPr="0053319E">
              <w:t xml:space="preserve"> </w:t>
            </w:r>
            <w:r w:rsidR="005D034B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213FA8" w14:textId="77777777" w:rsidR="00133F24" w:rsidRPr="0053319E" w:rsidRDefault="00133F24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3EC31" w14:textId="7111AFAD" w:rsidR="00133F24" w:rsidRPr="0053319E" w:rsidRDefault="00494981" w:rsidP="00A551D5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133F24" w:rsidRPr="0053319E">
              <w:t>/0</w:t>
            </w:r>
            <w:r w:rsidR="008D6284" w:rsidRPr="0053319E">
              <w:t>2</w:t>
            </w:r>
            <w:r w:rsidR="00133F24" w:rsidRPr="0053319E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D8FDAE" w14:textId="77777777" w:rsidR="00133F24" w:rsidRPr="0053319E" w:rsidRDefault="00133F24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8A293" w14:textId="77777777" w:rsidR="00133F24" w:rsidRPr="0053319E" w:rsidRDefault="00133F24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2CC5ACEA" w14:textId="77777777" w:rsidR="00D4119F" w:rsidRDefault="00D4119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133F24" w:rsidRPr="0053319E" w14:paraId="604805C0" w14:textId="77777777" w:rsidTr="00D4119F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C19503F" w14:textId="77777777" w:rsidR="00133F24" w:rsidRPr="0053319E" w:rsidRDefault="00133F2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2284C91" w14:textId="77777777" w:rsidR="00133F24" w:rsidRPr="0053319E" w:rsidRDefault="00133F2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F0E1BAF" w14:textId="77777777" w:rsidR="00133F24" w:rsidRPr="0053319E" w:rsidRDefault="00133F24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8ED93" w14:textId="77777777" w:rsidR="00133F24" w:rsidRPr="0053319E" w:rsidRDefault="00133F24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F1AE8" w14:textId="77777777" w:rsidR="00133F24" w:rsidRPr="0053319E" w:rsidRDefault="00133F24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835E3" w14:textId="77777777" w:rsidR="00133F24" w:rsidRPr="0053319E" w:rsidRDefault="00133F24" w:rsidP="0053319E">
            <w:pPr>
              <w:rPr>
                <w:bCs w:val="0"/>
              </w:rPr>
            </w:pPr>
          </w:p>
        </w:tc>
      </w:tr>
      <w:tr w:rsidR="00133F24" w:rsidRPr="0053319E" w14:paraId="1BEB191F" w14:textId="77777777" w:rsidTr="00D4119F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611911C" w14:textId="77777777" w:rsidR="00133F24" w:rsidRPr="0053319E" w:rsidRDefault="00133F24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AF8AA67" w14:textId="77777777" w:rsidR="00133F24" w:rsidRPr="0053319E" w:rsidRDefault="00133F24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ADF2FC" w14:textId="77777777" w:rsidR="00133F24" w:rsidRPr="0053319E" w:rsidRDefault="00133F24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4F5E8D" w14:textId="77777777" w:rsidR="00133F24" w:rsidRPr="0053319E" w:rsidRDefault="00133F24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874DD2" w14:textId="77777777" w:rsidR="00D4119F" w:rsidRDefault="00D4119F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133F24" w:rsidRPr="0053319E" w14:paraId="675EB26F" w14:textId="77777777" w:rsidTr="00D4119F">
        <w:trPr>
          <w:trHeight w:val="20"/>
        </w:trPr>
        <w:tc>
          <w:tcPr>
            <w:tcW w:w="1240" w:type="pct"/>
            <w:vMerge w:val="restart"/>
          </w:tcPr>
          <w:p w14:paraId="70FE8FA5" w14:textId="77777777" w:rsidR="00133F24" w:rsidRPr="0053319E" w:rsidRDefault="00133F24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Трудовые действия</w:t>
            </w:r>
          </w:p>
        </w:tc>
        <w:tc>
          <w:tcPr>
            <w:tcW w:w="3760" w:type="pct"/>
          </w:tcPr>
          <w:p w14:paraId="70D99CBB" w14:textId="77777777" w:rsidR="00133F24" w:rsidRPr="0053319E" w:rsidRDefault="00D21350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Подготовка исходных данных для разработки </w:t>
            </w:r>
            <w:r w:rsidR="00316CA5" w:rsidRPr="0053319E">
              <w:rPr>
                <w:rFonts w:ascii="Times New Roman" w:hAnsi="Times New Roman" w:cs="Times New Roman"/>
                <w:sz w:val="24"/>
              </w:rPr>
              <w:t xml:space="preserve">проекта </w:t>
            </w:r>
            <w:r w:rsidR="0071225E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5C32D3" w:rsidRPr="0053319E" w14:paraId="4882B8FC" w14:textId="77777777" w:rsidTr="00D4119F">
        <w:trPr>
          <w:trHeight w:val="20"/>
        </w:trPr>
        <w:tc>
          <w:tcPr>
            <w:tcW w:w="1240" w:type="pct"/>
            <w:vMerge/>
          </w:tcPr>
          <w:p w14:paraId="36F039F2" w14:textId="77777777" w:rsidR="005C32D3" w:rsidRPr="0053319E" w:rsidRDefault="005C32D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38EBC8CA" w14:textId="502BE8D7" w:rsidR="005C32D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Формирование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предварительных проектных решений </w:t>
            </w:r>
            <w:r w:rsidR="00D4119F">
              <w:rPr>
                <w:rFonts w:ascii="Times New Roman" w:hAnsi="Times New Roman" w:cs="Times New Roman"/>
                <w:sz w:val="24"/>
              </w:rPr>
              <w:t>для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автоматизированн</w:t>
            </w:r>
            <w:r w:rsidR="00D4119F">
              <w:rPr>
                <w:rFonts w:ascii="Times New Roman" w:hAnsi="Times New Roman" w:cs="Times New Roman"/>
                <w:sz w:val="24"/>
              </w:rPr>
              <w:t>ой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систем</w:t>
            </w:r>
            <w:r w:rsidR="00D4119F">
              <w:rPr>
                <w:rFonts w:ascii="Times New Roman" w:hAnsi="Times New Roman" w:cs="Times New Roman"/>
                <w:sz w:val="24"/>
              </w:rPr>
              <w:t>ы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управления и ее част</w:t>
            </w:r>
            <w:r w:rsidR="00D4119F">
              <w:rPr>
                <w:rFonts w:ascii="Times New Roman" w:hAnsi="Times New Roman" w:cs="Times New Roman"/>
                <w:sz w:val="24"/>
              </w:rPr>
              <w:t>ей</w:t>
            </w:r>
          </w:p>
        </w:tc>
      </w:tr>
      <w:tr w:rsidR="00133F24" w:rsidRPr="0053319E" w14:paraId="59B72130" w14:textId="77777777" w:rsidTr="00D4119F">
        <w:trPr>
          <w:trHeight w:val="20"/>
        </w:trPr>
        <w:tc>
          <w:tcPr>
            <w:tcW w:w="1240" w:type="pct"/>
            <w:vMerge/>
          </w:tcPr>
          <w:p w14:paraId="59FF7FF3" w14:textId="77777777" w:rsidR="00133F24" w:rsidRPr="0053319E" w:rsidRDefault="00133F24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39DC7667" w14:textId="77777777" w:rsidR="00133F24" w:rsidRPr="0053319E" w:rsidRDefault="000864E0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</w:t>
            </w:r>
            <w:r w:rsidR="008C28C7" w:rsidRPr="0053319E">
              <w:rPr>
                <w:rFonts w:ascii="Times New Roman" w:hAnsi="Times New Roman" w:cs="Times New Roman"/>
                <w:sz w:val="24"/>
              </w:rPr>
              <w:t xml:space="preserve"> документации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C28C7" w:rsidRPr="0053319E">
              <w:rPr>
                <w:rFonts w:ascii="Times New Roman" w:hAnsi="Times New Roman" w:cs="Times New Roman"/>
                <w:sz w:val="24"/>
              </w:rPr>
              <w:t>э</w:t>
            </w:r>
            <w:r w:rsidRPr="0053319E">
              <w:rPr>
                <w:rFonts w:ascii="Times New Roman" w:hAnsi="Times New Roman" w:cs="Times New Roman"/>
                <w:sz w:val="24"/>
              </w:rPr>
              <w:t>скизного проекта</w:t>
            </w:r>
            <w:r w:rsidR="0071225E" w:rsidRPr="0053319E">
              <w:rPr>
                <w:rFonts w:ascii="Times New Roman" w:hAnsi="Times New Roman" w:cs="Times New Roman"/>
                <w:sz w:val="24"/>
              </w:rPr>
              <w:t xml:space="preserve"> автоматизированной системы управления технологическими процессами</w:t>
            </w:r>
          </w:p>
        </w:tc>
      </w:tr>
      <w:tr w:rsidR="005C32D3" w:rsidRPr="0053319E" w14:paraId="15AD2F78" w14:textId="77777777" w:rsidTr="00D4119F">
        <w:trPr>
          <w:trHeight w:val="20"/>
        </w:trPr>
        <w:tc>
          <w:tcPr>
            <w:tcW w:w="1240" w:type="pct"/>
            <w:vMerge/>
          </w:tcPr>
          <w:p w14:paraId="61810B1F" w14:textId="77777777" w:rsidR="005C32D3" w:rsidRPr="0053319E" w:rsidRDefault="005C32D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2E94988D" w14:textId="17A8B4AD" w:rsidR="005C32D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Формирование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1E9B" w:rsidRPr="0053319E">
              <w:rPr>
                <w:rFonts w:ascii="Times New Roman" w:hAnsi="Times New Roman" w:cs="Times New Roman"/>
                <w:sz w:val="24"/>
              </w:rPr>
              <w:t xml:space="preserve">основных 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проектных решений </w:t>
            </w:r>
            <w:r w:rsidR="00D4119F">
              <w:rPr>
                <w:rFonts w:ascii="Times New Roman" w:hAnsi="Times New Roman" w:cs="Times New Roman"/>
                <w:sz w:val="24"/>
              </w:rPr>
              <w:t>для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автоматизированн</w:t>
            </w:r>
            <w:r w:rsidR="00D4119F">
              <w:rPr>
                <w:rFonts w:ascii="Times New Roman" w:hAnsi="Times New Roman" w:cs="Times New Roman"/>
                <w:sz w:val="24"/>
              </w:rPr>
              <w:t>ой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систем</w:t>
            </w:r>
            <w:r w:rsidR="00D4119F">
              <w:rPr>
                <w:rFonts w:ascii="Times New Roman" w:hAnsi="Times New Roman" w:cs="Times New Roman"/>
                <w:sz w:val="24"/>
              </w:rPr>
              <w:t>ы</w:t>
            </w:r>
            <w:r w:rsidR="005C32D3" w:rsidRPr="0053319E">
              <w:rPr>
                <w:rFonts w:ascii="Times New Roman" w:hAnsi="Times New Roman" w:cs="Times New Roman"/>
                <w:sz w:val="24"/>
              </w:rPr>
              <w:t xml:space="preserve"> управления и ее част</w:t>
            </w:r>
            <w:r w:rsidR="00D4119F">
              <w:rPr>
                <w:rFonts w:ascii="Times New Roman" w:hAnsi="Times New Roman" w:cs="Times New Roman"/>
                <w:sz w:val="24"/>
              </w:rPr>
              <w:t>ей</w:t>
            </w:r>
          </w:p>
        </w:tc>
      </w:tr>
      <w:tr w:rsidR="00133F24" w:rsidRPr="0053319E" w14:paraId="4A54B12E" w14:textId="77777777" w:rsidTr="00D4119F">
        <w:trPr>
          <w:trHeight w:val="20"/>
        </w:trPr>
        <w:tc>
          <w:tcPr>
            <w:tcW w:w="1240" w:type="pct"/>
            <w:vMerge/>
          </w:tcPr>
          <w:p w14:paraId="3002C4B1" w14:textId="77777777" w:rsidR="00133F24" w:rsidRPr="0053319E" w:rsidRDefault="00133F24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54099AE" w14:textId="77777777" w:rsidR="00133F24" w:rsidRPr="0053319E" w:rsidRDefault="008C28C7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r w:rsidR="008D6284" w:rsidRPr="0053319E">
              <w:rPr>
                <w:rFonts w:ascii="Times New Roman" w:hAnsi="Times New Roman" w:cs="Times New Roman"/>
                <w:sz w:val="24"/>
              </w:rPr>
              <w:t>текстовой и графической частей</w:t>
            </w:r>
            <w:r w:rsidR="00E01E9B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документации технического проекта </w:t>
            </w:r>
            <w:r w:rsidR="0071225E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D3688C" w:rsidRPr="0053319E" w14:paraId="36A5FD65" w14:textId="77777777" w:rsidTr="00D4119F">
        <w:trPr>
          <w:trHeight w:val="20"/>
        </w:trPr>
        <w:tc>
          <w:tcPr>
            <w:tcW w:w="1240" w:type="pct"/>
            <w:vMerge/>
          </w:tcPr>
          <w:p w14:paraId="2E1E0D0D" w14:textId="77777777" w:rsidR="00D3688C" w:rsidRPr="0053319E" w:rsidRDefault="00D3688C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51E76F4F" w14:textId="77777777" w:rsidR="00D3688C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и оформление документации на поставку изделий для комплектования автоматизированной системы управления и (или) технических требований (технических заданий) на их разработку</w:t>
            </w:r>
          </w:p>
        </w:tc>
      </w:tr>
      <w:tr w:rsidR="00BB7FA6" w:rsidRPr="0053319E" w14:paraId="6E7B6CAB" w14:textId="77777777" w:rsidTr="00D4119F">
        <w:trPr>
          <w:trHeight w:val="20"/>
        </w:trPr>
        <w:tc>
          <w:tcPr>
            <w:tcW w:w="1240" w:type="pct"/>
            <w:vMerge/>
          </w:tcPr>
          <w:p w14:paraId="18F6E169" w14:textId="77777777" w:rsidR="00BB7FA6" w:rsidRPr="0053319E" w:rsidRDefault="00BB7FA6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52324B31" w14:textId="77777777" w:rsidR="00BB7FA6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заданий на проектирование в смежных частях проекта объекта автоматизации</w:t>
            </w:r>
          </w:p>
        </w:tc>
      </w:tr>
      <w:tr w:rsidR="00EB43A3" w:rsidRPr="0053319E" w14:paraId="46F8D3ED" w14:textId="77777777" w:rsidTr="00D4119F">
        <w:trPr>
          <w:trHeight w:val="20"/>
        </w:trPr>
        <w:tc>
          <w:tcPr>
            <w:tcW w:w="1240" w:type="pct"/>
            <w:vMerge/>
          </w:tcPr>
          <w:p w14:paraId="1004BC1C" w14:textId="77777777" w:rsidR="00EB43A3" w:rsidRPr="0053319E" w:rsidRDefault="00EB43A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20B12583" w14:textId="5A18B16D" w:rsidR="00EB43A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Согласование решений по связям </w:t>
            </w:r>
            <w:r w:rsidR="00404C7A" w:rsidRPr="0053319E">
              <w:rPr>
                <w:rFonts w:ascii="Times New Roman" w:hAnsi="Times New Roman" w:cs="Times New Roman"/>
                <w:sz w:val="24"/>
              </w:rPr>
              <w:t>видов обеспечения между собой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и разработка общесистемной документации на автоматизированную систему управления технологическими процессами в целом</w:t>
            </w:r>
          </w:p>
        </w:tc>
      </w:tr>
      <w:tr w:rsidR="00EB43A3" w:rsidRPr="0053319E" w14:paraId="01EF5773" w14:textId="77777777" w:rsidTr="00D4119F">
        <w:trPr>
          <w:trHeight w:val="20"/>
        </w:trPr>
        <w:tc>
          <w:tcPr>
            <w:tcW w:w="1240" w:type="pct"/>
            <w:vMerge/>
          </w:tcPr>
          <w:p w14:paraId="52E713EC" w14:textId="77777777" w:rsidR="00EB43A3" w:rsidRPr="0053319E" w:rsidRDefault="00EB43A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05F422FF" w14:textId="77777777" w:rsidR="00EB43A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Составление заказной документации на компоненты и комплексы средств автоматизации или технических заданий на их разработку</w:t>
            </w:r>
          </w:p>
        </w:tc>
      </w:tr>
      <w:tr w:rsidR="000F13B5" w:rsidRPr="0053319E" w14:paraId="1FE0237C" w14:textId="77777777" w:rsidTr="00D4119F">
        <w:trPr>
          <w:trHeight w:val="20"/>
        </w:trPr>
        <w:tc>
          <w:tcPr>
            <w:tcW w:w="1240" w:type="pct"/>
            <w:vMerge/>
          </w:tcPr>
          <w:p w14:paraId="55FA7CD7" w14:textId="77777777" w:rsidR="000F13B5" w:rsidRPr="0053319E" w:rsidRDefault="000F13B5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05942871" w14:textId="77777777" w:rsidR="000F13B5" w:rsidRPr="0053319E" w:rsidRDefault="000F13B5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Разработка проектно-сметной документации</w:t>
            </w:r>
            <w:r w:rsidRPr="0053319E">
              <w:rPr>
                <w:rFonts w:ascii="Times New Roman" w:hAnsi="Times New Roman" w:cs="Times New Roman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>на автоматизированные системы управления</w:t>
            </w:r>
          </w:p>
        </w:tc>
      </w:tr>
      <w:tr w:rsidR="00133F24" w:rsidRPr="0053319E" w14:paraId="42071540" w14:textId="77777777" w:rsidTr="00D4119F">
        <w:trPr>
          <w:trHeight w:val="20"/>
        </w:trPr>
        <w:tc>
          <w:tcPr>
            <w:tcW w:w="1240" w:type="pct"/>
            <w:vMerge w:val="restart"/>
          </w:tcPr>
          <w:p w14:paraId="74BE1ADE" w14:textId="77777777" w:rsidR="00133F24" w:rsidRPr="0053319E" w:rsidDel="002A1D54" w:rsidRDefault="00133F24" w:rsidP="0053319E">
            <w:pPr>
              <w:pStyle w:val="afa"/>
            </w:pPr>
            <w:r w:rsidRPr="0053319E" w:rsidDel="002A1D54">
              <w:t>Необходимые умения</w:t>
            </w:r>
          </w:p>
        </w:tc>
        <w:tc>
          <w:tcPr>
            <w:tcW w:w="3760" w:type="pct"/>
          </w:tcPr>
          <w:p w14:paraId="3C19BA26" w14:textId="77777777" w:rsidR="00133F24" w:rsidRPr="0053319E" w:rsidRDefault="00133F24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Оценивать полноту </w:t>
            </w:r>
            <w:r w:rsidR="00D21350" w:rsidRPr="0053319E">
              <w:rPr>
                <w:rFonts w:ascii="Times New Roman" w:hAnsi="Times New Roman" w:cs="Times New Roman"/>
                <w:sz w:val="24"/>
              </w:rPr>
              <w:t xml:space="preserve">исходных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данных для подготовки проектной документации </w:t>
            </w:r>
            <w:r w:rsidR="00503E1A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133F24" w:rsidRPr="0053319E" w14:paraId="6915A11C" w14:textId="77777777" w:rsidTr="00D4119F">
        <w:trPr>
          <w:trHeight w:val="20"/>
        </w:trPr>
        <w:tc>
          <w:tcPr>
            <w:tcW w:w="1240" w:type="pct"/>
            <w:vMerge/>
          </w:tcPr>
          <w:p w14:paraId="24C7231A" w14:textId="77777777" w:rsidR="00133F24" w:rsidRPr="0053319E" w:rsidDel="002A1D54" w:rsidRDefault="00133F24" w:rsidP="0053319E">
            <w:pPr>
              <w:pStyle w:val="afa"/>
            </w:pPr>
          </w:p>
        </w:tc>
        <w:tc>
          <w:tcPr>
            <w:tcW w:w="3760" w:type="pct"/>
          </w:tcPr>
          <w:p w14:paraId="069A50AD" w14:textId="42069A05" w:rsidR="00133F24" w:rsidRPr="0053319E" w:rsidRDefault="00133F24" w:rsidP="002767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Выбирать алгоритмы и способы работы в </w:t>
            </w:r>
            <w:r w:rsidR="0027670A">
              <w:rPr>
                <w:rFonts w:ascii="Times New Roman" w:hAnsi="Times New Roman" w:cs="Times New Roman"/>
                <w:sz w:val="24"/>
              </w:rPr>
              <w:t>САПР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и программе для выполнения графических и текстовых разделов проекта </w:t>
            </w:r>
            <w:r w:rsidR="00503E1A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D21350" w:rsidRPr="0053319E" w14:paraId="703FEC35" w14:textId="77777777" w:rsidTr="00D4119F">
        <w:trPr>
          <w:trHeight w:val="20"/>
        </w:trPr>
        <w:tc>
          <w:tcPr>
            <w:tcW w:w="1240" w:type="pct"/>
            <w:vMerge/>
          </w:tcPr>
          <w:p w14:paraId="7DD2AC13" w14:textId="77777777" w:rsidR="00D21350" w:rsidRPr="0053319E" w:rsidDel="002A1D54" w:rsidRDefault="00D21350" w:rsidP="0053319E">
            <w:pPr>
              <w:pStyle w:val="afa"/>
            </w:pPr>
          </w:p>
        </w:tc>
        <w:tc>
          <w:tcPr>
            <w:tcW w:w="3760" w:type="pct"/>
          </w:tcPr>
          <w:p w14:paraId="16204D3D" w14:textId="77777777" w:rsidR="00D21350" w:rsidRPr="0053319E" w:rsidRDefault="00D21350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Определять </w:t>
            </w:r>
            <w:r w:rsidR="004157F8" w:rsidRPr="0053319E">
              <w:rPr>
                <w:rFonts w:ascii="Times New Roman" w:hAnsi="Times New Roman" w:cs="Times New Roman"/>
                <w:sz w:val="24"/>
              </w:rPr>
              <w:t>предварительные решения по выбранному варианту автоматизированной системы управления и отдельным видам обеспечений</w:t>
            </w:r>
          </w:p>
        </w:tc>
      </w:tr>
      <w:tr w:rsidR="00133F24" w:rsidRPr="0053319E" w14:paraId="3A7DB125" w14:textId="77777777" w:rsidTr="00D4119F">
        <w:trPr>
          <w:trHeight w:val="20"/>
        </w:trPr>
        <w:tc>
          <w:tcPr>
            <w:tcW w:w="1240" w:type="pct"/>
            <w:vMerge/>
          </w:tcPr>
          <w:p w14:paraId="5F559F4B" w14:textId="77777777" w:rsidR="00133F24" w:rsidRPr="0053319E" w:rsidDel="002A1D54" w:rsidRDefault="00133F24" w:rsidP="0053319E">
            <w:pPr>
              <w:pStyle w:val="afa"/>
            </w:pPr>
          </w:p>
        </w:tc>
        <w:tc>
          <w:tcPr>
            <w:tcW w:w="3760" w:type="pct"/>
          </w:tcPr>
          <w:p w14:paraId="72CCEBC4" w14:textId="77777777" w:rsidR="00133F24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окончательные</w:t>
            </w:r>
            <w:r w:rsidR="00D21350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>решения по общесистемным вопросам автоматизированной системы управления</w:t>
            </w:r>
          </w:p>
        </w:tc>
      </w:tr>
      <w:tr w:rsidR="004157F8" w:rsidRPr="0053319E" w14:paraId="1BE49387" w14:textId="77777777" w:rsidTr="00D4119F">
        <w:trPr>
          <w:trHeight w:val="20"/>
        </w:trPr>
        <w:tc>
          <w:tcPr>
            <w:tcW w:w="1240" w:type="pct"/>
            <w:vMerge/>
          </w:tcPr>
          <w:p w14:paraId="0301A47F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71105D9F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организационному обеспечению автоматизированной системы управления</w:t>
            </w:r>
          </w:p>
        </w:tc>
      </w:tr>
      <w:tr w:rsidR="004157F8" w:rsidRPr="0053319E" w14:paraId="0EBBC750" w14:textId="77777777" w:rsidTr="00D4119F">
        <w:trPr>
          <w:trHeight w:val="20"/>
        </w:trPr>
        <w:tc>
          <w:tcPr>
            <w:tcW w:w="1240" w:type="pct"/>
            <w:vMerge/>
          </w:tcPr>
          <w:p w14:paraId="2AFC68B4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30497FE2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техническому обеспечению автоматизированной системы управления</w:t>
            </w:r>
          </w:p>
        </w:tc>
      </w:tr>
      <w:tr w:rsidR="004157F8" w:rsidRPr="0053319E" w14:paraId="436DB52F" w14:textId="77777777" w:rsidTr="00D4119F">
        <w:trPr>
          <w:trHeight w:val="20"/>
        </w:trPr>
        <w:tc>
          <w:tcPr>
            <w:tcW w:w="1240" w:type="pct"/>
            <w:vMerge/>
          </w:tcPr>
          <w:p w14:paraId="54DA031B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4AB601BE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алгоритмы автоматизируемой деятельности</w:t>
            </w:r>
          </w:p>
        </w:tc>
      </w:tr>
      <w:tr w:rsidR="004157F8" w:rsidRPr="0053319E" w14:paraId="12079151" w14:textId="77777777" w:rsidTr="00D4119F">
        <w:trPr>
          <w:trHeight w:val="20"/>
        </w:trPr>
        <w:tc>
          <w:tcPr>
            <w:tcW w:w="1240" w:type="pct"/>
            <w:vMerge/>
          </w:tcPr>
          <w:p w14:paraId="62CC99C6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5E3428A1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информационному обеспечению автоматизированной системы управления</w:t>
            </w:r>
          </w:p>
        </w:tc>
      </w:tr>
      <w:tr w:rsidR="004157F8" w:rsidRPr="0053319E" w14:paraId="7CFF0FCA" w14:textId="77777777" w:rsidTr="00D4119F">
        <w:trPr>
          <w:trHeight w:val="20"/>
        </w:trPr>
        <w:tc>
          <w:tcPr>
            <w:tcW w:w="1240" w:type="pct"/>
            <w:vMerge/>
          </w:tcPr>
          <w:p w14:paraId="475E8852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10A09EF6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лингвистическому обеспечению автоматизированной системы управления</w:t>
            </w:r>
          </w:p>
        </w:tc>
      </w:tr>
      <w:tr w:rsidR="004157F8" w:rsidRPr="0053319E" w14:paraId="56500136" w14:textId="77777777" w:rsidTr="00D4119F">
        <w:trPr>
          <w:trHeight w:val="20"/>
        </w:trPr>
        <w:tc>
          <w:tcPr>
            <w:tcW w:w="1240" w:type="pct"/>
            <w:vMerge/>
          </w:tcPr>
          <w:p w14:paraId="600DC313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0B019223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программному обеспечению автоматизированной системы управления</w:t>
            </w:r>
          </w:p>
        </w:tc>
      </w:tr>
      <w:tr w:rsidR="004157F8" w:rsidRPr="0053319E" w14:paraId="081F6E25" w14:textId="77777777" w:rsidTr="00D4119F">
        <w:trPr>
          <w:trHeight w:val="20"/>
        </w:trPr>
        <w:tc>
          <w:tcPr>
            <w:tcW w:w="1240" w:type="pct"/>
            <w:vMerge/>
          </w:tcPr>
          <w:p w14:paraId="564B4CCF" w14:textId="77777777" w:rsidR="004157F8" w:rsidRPr="0053319E" w:rsidDel="002A1D54" w:rsidRDefault="004157F8" w:rsidP="0053319E">
            <w:pPr>
              <w:pStyle w:val="afa"/>
            </w:pPr>
          </w:p>
        </w:tc>
        <w:tc>
          <w:tcPr>
            <w:tcW w:w="3760" w:type="pct"/>
          </w:tcPr>
          <w:p w14:paraId="21CE7306" w14:textId="77777777" w:rsidR="004157F8" w:rsidRPr="0053319E" w:rsidRDefault="004157F8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решения по методическому обеспечению автоматизированной системы управления</w:t>
            </w:r>
          </w:p>
        </w:tc>
      </w:tr>
      <w:tr w:rsidR="00BB7FA6" w:rsidRPr="0053319E" w14:paraId="5E6DC361" w14:textId="77777777" w:rsidTr="00D4119F">
        <w:trPr>
          <w:trHeight w:val="20"/>
        </w:trPr>
        <w:tc>
          <w:tcPr>
            <w:tcW w:w="1240" w:type="pct"/>
            <w:vMerge/>
          </w:tcPr>
          <w:p w14:paraId="38D1476D" w14:textId="77777777" w:rsidR="00BB7FA6" w:rsidRPr="0053319E" w:rsidDel="002A1D54" w:rsidRDefault="00BB7FA6" w:rsidP="0053319E">
            <w:pPr>
              <w:pStyle w:val="afa"/>
            </w:pPr>
          </w:p>
        </w:tc>
        <w:tc>
          <w:tcPr>
            <w:tcW w:w="3760" w:type="pct"/>
          </w:tcPr>
          <w:p w14:paraId="4FADED19" w14:textId="77777777" w:rsidR="00BB7FA6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структуру заданий на проектирование в смежных частях проекта объекта автоматизации</w:t>
            </w:r>
          </w:p>
        </w:tc>
      </w:tr>
      <w:tr w:rsidR="00BB7FA6" w:rsidRPr="0053319E" w14:paraId="174B1475" w14:textId="77777777" w:rsidTr="00D4119F">
        <w:trPr>
          <w:trHeight w:val="20"/>
        </w:trPr>
        <w:tc>
          <w:tcPr>
            <w:tcW w:w="1240" w:type="pct"/>
            <w:vMerge/>
          </w:tcPr>
          <w:p w14:paraId="33ED3E46" w14:textId="77777777" w:rsidR="00BB7FA6" w:rsidRPr="0053319E" w:rsidDel="002A1D54" w:rsidRDefault="00BB7FA6" w:rsidP="0053319E">
            <w:pPr>
              <w:pStyle w:val="afa"/>
            </w:pPr>
          </w:p>
        </w:tc>
        <w:tc>
          <w:tcPr>
            <w:tcW w:w="3760" w:type="pct"/>
          </w:tcPr>
          <w:p w14:paraId="2F7ADBB2" w14:textId="77777777" w:rsidR="00BB7FA6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Определять технические требования и перечень изделий для комплектования автоматизированной системы управления </w:t>
            </w:r>
          </w:p>
        </w:tc>
      </w:tr>
      <w:tr w:rsidR="00EB43A3" w:rsidRPr="0053319E" w14:paraId="0A980C49" w14:textId="77777777" w:rsidTr="00D4119F">
        <w:trPr>
          <w:trHeight w:val="20"/>
        </w:trPr>
        <w:tc>
          <w:tcPr>
            <w:tcW w:w="1240" w:type="pct"/>
            <w:vMerge/>
          </w:tcPr>
          <w:p w14:paraId="365C8959" w14:textId="77777777" w:rsidR="00EB43A3" w:rsidRPr="0053319E" w:rsidDel="002A1D54" w:rsidRDefault="00EB43A3" w:rsidP="0053319E">
            <w:pPr>
              <w:pStyle w:val="afa"/>
            </w:pPr>
          </w:p>
        </w:tc>
        <w:tc>
          <w:tcPr>
            <w:tcW w:w="3760" w:type="pct"/>
          </w:tcPr>
          <w:p w14:paraId="170DE1B1" w14:textId="77777777" w:rsidR="00EB43A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Определять перечень и порядок подготовки заказной документации на компоненты и комплексы средств автоматизации или необходимость формирования технических заданий на их разработку</w:t>
            </w:r>
          </w:p>
        </w:tc>
      </w:tr>
      <w:tr w:rsidR="00133F24" w:rsidRPr="0053319E" w14:paraId="30836FAF" w14:textId="77777777" w:rsidTr="00D4119F">
        <w:trPr>
          <w:trHeight w:val="20"/>
        </w:trPr>
        <w:tc>
          <w:tcPr>
            <w:tcW w:w="1240" w:type="pct"/>
            <w:vMerge/>
          </w:tcPr>
          <w:p w14:paraId="061BFCDA" w14:textId="77777777" w:rsidR="00133F24" w:rsidRPr="0053319E" w:rsidDel="002A1D54" w:rsidRDefault="00133F24" w:rsidP="0053319E">
            <w:pPr>
              <w:pStyle w:val="afa"/>
            </w:pPr>
          </w:p>
        </w:tc>
        <w:tc>
          <w:tcPr>
            <w:tcW w:w="3760" w:type="pct"/>
          </w:tcPr>
          <w:p w14:paraId="7ABFF0BD" w14:textId="77777777" w:rsidR="00133F24" w:rsidRPr="0053319E" w:rsidRDefault="00E94E3B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Выбирать способы и алгоритм разработки</w:t>
            </w:r>
            <w:r w:rsidR="007E0669" w:rsidRPr="0053319E">
              <w:rPr>
                <w:rFonts w:ascii="Times New Roman" w:hAnsi="Times New Roman" w:cs="Times New Roman"/>
                <w:sz w:val="24"/>
              </w:rPr>
              <w:t xml:space="preserve"> и оформлен</w:t>
            </w:r>
            <w:r w:rsidR="007469BB" w:rsidRPr="0053319E">
              <w:rPr>
                <w:rFonts w:ascii="Times New Roman" w:hAnsi="Times New Roman" w:cs="Times New Roman"/>
                <w:sz w:val="24"/>
              </w:rPr>
              <w:t>ия текстовой и графической частей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проектной документации </w:t>
            </w:r>
            <w:r w:rsidR="004157F8" w:rsidRPr="0053319E">
              <w:rPr>
                <w:rFonts w:ascii="Times New Roman" w:hAnsi="Times New Roman" w:cs="Times New Roman"/>
                <w:sz w:val="24"/>
              </w:rPr>
              <w:t xml:space="preserve">автоматизированной системы управления технологическими процессами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</w:t>
            </w:r>
            <w:r w:rsidR="00AC71CC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E0669" w:rsidRPr="0053319E" w14:paraId="6118A7E6" w14:textId="77777777" w:rsidTr="00D4119F">
        <w:trPr>
          <w:trHeight w:val="20"/>
        </w:trPr>
        <w:tc>
          <w:tcPr>
            <w:tcW w:w="1240" w:type="pct"/>
            <w:vMerge/>
          </w:tcPr>
          <w:p w14:paraId="3D604B24" w14:textId="77777777" w:rsidR="007E0669" w:rsidRPr="0053319E" w:rsidDel="002A1D54" w:rsidRDefault="007E0669" w:rsidP="0053319E">
            <w:pPr>
              <w:pStyle w:val="afa"/>
            </w:pPr>
          </w:p>
        </w:tc>
        <w:tc>
          <w:tcPr>
            <w:tcW w:w="3760" w:type="pct"/>
          </w:tcPr>
          <w:p w14:paraId="322F7141" w14:textId="77777777" w:rsidR="007E0669" w:rsidRPr="0053319E" w:rsidRDefault="007E066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Выявлять противоречия между принятыми проектными решениями и осуществлять их окончательную увязку между собой</w:t>
            </w:r>
          </w:p>
        </w:tc>
      </w:tr>
      <w:tr w:rsidR="00E94E3B" w:rsidRPr="0053319E" w14:paraId="0F757B32" w14:textId="77777777" w:rsidTr="00D4119F">
        <w:trPr>
          <w:trHeight w:val="20"/>
        </w:trPr>
        <w:tc>
          <w:tcPr>
            <w:tcW w:w="1240" w:type="pct"/>
            <w:vMerge/>
          </w:tcPr>
          <w:p w14:paraId="09EE01DE" w14:textId="77777777" w:rsidR="00E94E3B" w:rsidRPr="0053319E" w:rsidDel="002A1D54" w:rsidRDefault="00E94E3B" w:rsidP="0053319E">
            <w:pPr>
              <w:pStyle w:val="afa"/>
            </w:pPr>
          </w:p>
        </w:tc>
        <w:tc>
          <w:tcPr>
            <w:tcW w:w="3760" w:type="pct"/>
          </w:tcPr>
          <w:p w14:paraId="0ACA56ED" w14:textId="77777777" w:rsidR="00E94E3B" w:rsidRPr="0053319E" w:rsidRDefault="000F13B5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Оценивать затраты на проектирование автоматизированной системы управления технологическими процессами</w:t>
            </w:r>
            <w:r w:rsidR="007E0669" w:rsidRPr="0053319E">
              <w:rPr>
                <w:rFonts w:ascii="Times New Roman" w:hAnsi="Times New Roman" w:cs="Times New Roman"/>
                <w:sz w:val="24"/>
              </w:rPr>
              <w:t xml:space="preserve"> и ее технико-экономическую эффективность</w:t>
            </w:r>
          </w:p>
        </w:tc>
      </w:tr>
      <w:tr w:rsidR="00E94E3B" w:rsidRPr="0053319E" w14:paraId="2AD7DEAE" w14:textId="77777777" w:rsidTr="00D4119F">
        <w:trPr>
          <w:trHeight w:val="20"/>
        </w:trPr>
        <w:tc>
          <w:tcPr>
            <w:tcW w:w="1240" w:type="pct"/>
            <w:vMerge w:val="restart"/>
          </w:tcPr>
          <w:p w14:paraId="2903F060" w14:textId="77777777" w:rsidR="00E94E3B" w:rsidRPr="0053319E" w:rsidRDefault="00E94E3B" w:rsidP="0053319E">
            <w:pPr>
              <w:pStyle w:val="afa"/>
            </w:pPr>
            <w:r w:rsidRPr="0053319E" w:rsidDel="002A1D54">
              <w:t>Необходимые знания</w:t>
            </w:r>
          </w:p>
        </w:tc>
        <w:tc>
          <w:tcPr>
            <w:tcW w:w="3760" w:type="pct"/>
          </w:tcPr>
          <w:p w14:paraId="17296A18" w14:textId="77777777" w:rsidR="00E94E3B" w:rsidRPr="0053319E" w:rsidRDefault="00E94E3B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E94E3B" w:rsidRPr="0053319E" w14:paraId="66463F2F" w14:textId="77777777" w:rsidTr="00D4119F">
        <w:trPr>
          <w:trHeight w:val="20"/>
        </w:trPr>
        <w:tc>
          <w:tcPr>
            <w:tcW w:w="1240" w:type="pct"/>
            <w:vMerge/>
          </w:tcPr>
          <w:p w14:paraId="36868963" w14:textId="77777777" w:rsidR="00E94E3B" w:rsidRPr="0053319E" w:rsidDel="002A1D54" w:rsidRDefault="00E94E3B" w:rsidP="0053319E">
            <w:pPr>
              <w:pStyle w:val="afa"/>
            </w:pPr>
          </w:p>
        </w:tc>
        <w:tc>
          <w:tcPr>
            <w:tcW w:w="3760" w:type="pct"/>
          </w:tcPr>
          <w:p w14:paraId="62515C13" w14:textId="77777777" w:rsidR="00E94E3B" w:rsidRPr="0053319E" w:rsidRDefault="00F545CD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Система стандартизации и технического регулирования в строительстве </w:t>
            </w:r>
          </w:p>
        </w:tc>
      </w:tr>
      <w:tr w:rsidR="009A2730" w:rsidRPr="0053319E" w14:paraId="703DED1B" w14:textId="77777777" w:rsidTr="00D4119F">
        <w:trPr>
          <w:trHeight w:val="20"/>
        </w:trPr>
        <w:tc>
          <w:tcPr>
            <w:tcW w:w="1240" w:type="pct"/>
            <w:vMerge/>
          </w:tcPr>
          <w:p w14:paraId="2FF2D8B3" w14:textId="77777777" w:rsidR="009A2730" w:rsidRPr="0053319E" w:rsidDel="002A1D54" w:rsidRDefault="009A2730" w:rsidP="0053319E">
            <w:pPr>
              <w:pStyle w:val="afa"/>
            </w:pPr>
          </w:p>
        </w:tc>
        <w:tc>
          <w:tcPr>
            <w:tcW w:w="3760" w:type="pct"/>
          </w:tcPr>
          <w:p w14:paraId="127010B7" w14:textId="77777777" w:rsidR="009A2730" w:rsidRPr="0053319E" w:rsidRDefault="009A2730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Состав комплекса средств автоматизации</w:t>
            </w:r>
          </w:p>
        </w:tc>
      </w:tr>
      <w:tr w:rsidR="00DF6079" w:rsidRPr="0053319E" w14:paraId="30756BAE" w14:textId="77777777" w:rsidTr="00D4119F">
        <w:trPr>
          <w:trHeight w:val="20"/>
        </w:trPr>
        <w:tc>
          <w:tcPr>
            <w:tcW w:w="1240" w:type="pct"/>
            <w:vMerge/>
          </w:tcPr>
          <w:p w14:paraId="12BE2098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22F51D65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DF6079" w:rsidRPr="0053319E" w14:paraId="160B014E" w14:textId="77777777" w:rsidTr="00D4119F">
        <w:trPr>
          <w:trHeight w:val="20"/>
        </w:trPr>
        <w:tc>
          <w:tcPr>
            <w:tcW w:w="1240" w:type="pct"/>
            <w:vMerge/>
          </w:tcPr>
          <w:p w14:paraId="23B0D0B3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51431860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DF6079" w:rsidRPr="0053319E" w14:paraId="447C9D3D" w14:textId="77777777" w:rsidTr="00D4119F">
        <w:trPr>
          <w:trHeight w:val="20"/>
        </w:trPr>
        <w:tc>
          <w:tcPr>
            <w:tcW w:w="1240" w:type="pct"/>
            <w:vMerge/>
          </w:tcPr>
          <w:p w14:paraId="3F3DCC6D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40D84930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AC71CC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53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к выполнению текстовой и графической частей проектной документации </w:t>
            </w:r>
            <w:r w:rsidR="00871025" w:rsidRPr="0053319E">
              <w:rPr>
                <w:rFonts w:ascii="Times New Roman" w:hAnsi="Times New Roman" w:cs="Times New Roman"/>
                <w:sz w:val="24"/>
              </w:rPr>
              <w:t>автоматизированных систем управления технологическими процессами</w:t>
            </w:r>
          </w:p>
        </w:tc>
      </w:tr>
      <w:tr w:rsidR="00871025" w:rsidRPr="0053319E" w14:paraId="766AB836" w14:textId="77777777" w:rsidTr="00D4119F">
        <w:trPr>
          <w:trHeight w:val="20"/>
        </w:trPr>
        <w:tc>
          <w:tcPr>
            <w:tcW w:w="1240" w:type="pct"/>
            <w:vMerge/>
          </w:tcPr>
          <w:p w14:paraId="7BA90F17" w14:textId="77777777" w:rsidR="00871025" w:rsidRPr="0053319E" w:rsidDel="002A1D54" w:rsidRDefault="00871025" w:rsidP="0053319E">
            <w:pPr>
              <w:pStyle w:val="afa"/>
            </w:pPr>
          </w:p>
        </w:tc>
        <w:tc>
          <w:tcPr>
            <w:tcW w:w="3760" w:type="pct"/>
          </w:tcPr>
          <w:p w14:paraId="1FB4CEB5" w14:textId="77777777" w:rsidR="00871025" w:rsidRPr="0053319E" w:rsidRDefault="007469BB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Правила выполнения и с</w:t>
            </w:r>
            <w:r w:rsidR="00871025" w:rsidRPr="0053319E">
              <w:rPr>
                <w:rFonts w:ascii="Times New Roman" w:hAnsi="Times New Roman" w:cs="Times New Roman"/>
                <w:sz w:val="24"/>
              </w:rPr>
              <w:t xml:space="preserve">труктура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="00871025" w:rsidRPr="0053319E">
              <w:rPr>
                <w:rFonts w:ascii="Times New Roman" w:hAnsi="Times New Roman" w:cs="Times New Roman"/>
                <w:sz w:val="24"/>
              </w:rPr>
              <w:t>эскизного и технического проектов автоматизированных систем управления технологическими процессами</w:t>
            </w:r>
          </w:p>
        </w:tc>
      </w:tr>
      <w:tr w:rsidR="00DF6079" w:rsidRPr="0053319E" w14:paraId="4DBE0A1F" w14:textId="77777777" w:rsidTr="00D4119F">
        <w:trPr>
          <w:trHeight w:val="20"/>
        </w:trPr>
        <w:tc>
          <w:tcPr>
            <w:tcW w:w="1240" w:type="pct"/>
            <w:vMerge/>
          </w:tcPr>
          <w:p w14:paraId="7729F43D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1F8BB57C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Система условных обозначений в проектировании</w:t>
            </w:r>
          </w:p>
        </w:tc>
      </w:tr>
      <w:tr w:rsidR="00DF6079" w:rsidRPr="0053319E" w14:paraId="0E289CD8" w14:textId="77777777" w:rsidTr="00D4119F">
        <w:trPr>
          <w:trHeight w:val="20"/>
        </w:trPr>
        <w:tc>
          <w:tcPr>
            <w:tcW w:w="1240" w:type="pct"/>
            <w:vMerge/>
          </w:tcPr>
          <w:p w14:paraId="0E972A52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583F4435" w14:textId="70792E6F" w:rsidR="00DF6079" w:rsidRPr="0053319E" w:rsidRDefault="00002285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C50036" w:rsidRPr="0053319E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в области электроэнергетики (</w:t>
            </w:r>
            <w:r w:rsidR="007D35DD">
              <w:rPr>
                <w:rFonts w:ascii="Times New Roman" w:hAnsi="Times New Roman" w:cs="Times New Roman"/>
                <w:sz w:val="24"/>
              </w:rPr>
              <w:t>применительно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к автоматизированным системам управления технологическими процессами)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DF6079" w:rsidRPr="0053319E" w14:paraId="3E62D791" w14:textId="77777777" w:rsidTr="00D4119F">
        <w:trPr>
          <w:trHeight w:val="20"/>
        </w:trPr>
        <w:tc>
          <w:tcPr>
            <w:tcW w:w="1240" w:type="pct"/>
            <w:vMerge/>
          </w:tcPr>
          <w:p w14:paraId="4715BA0C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278F4550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Правила применения САПР для оформления разделов проектной документации </w:t>
            </w:r>
            <w:r w:rsidR="007469BB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0F13B5" w:rsidRPr="0053319E" w14:paraId="7BB0EEFB" w14:textId="77777777" w:rsidTr="00D4119F">
        <w:trPr>
          <w:trHeight w:val="20"/>
        </w:trPr>
        <w:tc>
          <w:tcPr>
            <w:tcW w:w="1240" w:type="pct"/>
            <w:vMerge/>
          </w:tcPr>
          <w:p w14:paraId="70F4B6C8" w14:textId="77777777" w:rsidR="000F13B5" w:rsidRPr="0053319E" w:rsidDel="002A1D54" w:rsidRDefault="000F13B5" w:rsidP="0053319E">
            <w:pPr>
              <w:pStyle w:val="afa"/>
            </w:pPr>
          </w:p>
        </w:tc>
        <w:tc>
          <w:tcPr>
            <w:tcW w:w="3760" w:type="pct"/>
          </w:tcPr>
          <w:p w14:paraId="77150014" w14:textId="77777777" w:rsidR="000F13B5" w:rsidRPr="0053319E" w:rsidRDefault="000F13B5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Порядок разработки проектно-сметной документации на автоматизированные системы управления</w:t>
            </w:r>
            <w:r w:rsidR="007469BB" w:rsidRPr="0053319E">
              <w:rPr>
                <w:rFonts w:ascii="Times New Roman" w:hAnsi="Times New Roman" w:cs="Times New Roman"/>
                <w:sz w:val="24"/>
              </w:rPr>
              <w:t xml:space="preserve"> технологическими процессами</w:t>
            </w:r>
          </w:p>
        </w:tc>
      </w:tr>
      <w:tr w:rsidR="00EB43A3" w:rsidRPr="0053319E" w14:paraId="50D45619" w14:textId="77777777" w:rsidTr="00D4119F">
        <w:trPr>
          <w:trHeight w:val="20"/>
        </w:trPr>
        <w:tc>
          <w:tcPr>
            <w:tcW w:w="1240" w:type="pct"/>
            <w:vMerge/>
          </w:tcPr>
          <w:p w14:paraId="4DCD0CCB" w14:textId="77777777" w:rsidR="00EB43A3" w:rsidRPr="0053319E" w:rsidDel="002A1D54" w:rsidRDefault="00EB43A3" w:rsidP="0053319E">
            <w:pPr>
              <w:pStyle w:val="afa"/>
            </w:pPr>
          </w:p>
        </w:tc>
        <w:tc>
          <w:tcPr>
            <w:tcW w:w="3760" w:type="pct"/>
          </w:tcPr>
          <w:p w14:paraId="4E709A17" w14:textId="77777777" w:rsidR="00EB43A3" w:rsidRPr="0053319E" w:rsidRDefault="00EB43A3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Порядок подготовки заказной документации на компоненты и комплексы средств автоматизации или технических заданий на их разработку</w:t>
            </w:r>
          </w:p>
        </w:tc>
      </w:tr>
      <w:tr w:rsidR="00DF6079" w:rsidRPr="0053319E" w14:paraId="72377342" w14:textId="77777777" w:rsidTr="00D4119F">
        <w:trPr>
          <w:trHeight w:val="20"/>
        </w:trPr>
        <w:tc>
          <w:tcPr>
            <w:tcW w:w="1240" w:type="pct"/>
            <w:vMerge/>
          </w:tcPr>
          <w:p w14:paraId="7CF7CC94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49703F41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Методы и </w:t>
            </w:r>
            <w:r w:rsidR="007E0669" w:rsidRPr="0053319E">
              <w:rPr>
                <w:rFonts w:ascii="Times New Roman" w:hAnsi="Times New Roman" w:cs="Times New Roman"/>
                <w:sz w:val="24"/>
              </w:rPr>
              <w:t xml:space="preserve">технология проектирования автоматизированной системы управления технологическими процессами 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в специализированных программных средствах </w:t>
            </w:r>
          </w:p>
        </w:tc>
      </w:tr>
      <w:tr w:rsidR="00BB7FA6" w:rsidRPr="0053319E" w14:paraId="09F0EC25" w14:textId="77777777" w:rsidTr="00D4119F">
        <w:trPr>
          <w:trHeight w:val="20"/>
        </w:trPr>
        <w:tc>
          <w:tcPr>
            <w:tcW w:w="1240" w:type="pct"/>
            <w:vMerge/>
          </w:tcPr>
          <w:p w14:paraId="544D923A" w14:textId="77777777" w:rsidR="00BB7FA6" w:rsidRPr="0053319E" w:rsidDel="002A1D54" w:rsidRDefault="00BB7FA6" w:rsidP="0053319E">
            <w:pPr>
              <w:pStyle w:val="afa"/>
            </w:pPr>
          </w:p>
        </w:tc>
        <w:tc>
          <w:tcPr>
            <w:tcW w:w="3760" w:type="pct"/>
          </w:tcPr>
          <w:p w14:paraId="3EEFA099" w14:textId="77777777" w:rsidR="00BB7FA6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Правила и порядок разработки и оформления документации на поставку изделий для комплектования автоматизированной системы управления и (или) технических требований (технических заданий) на их разработку</w:t>
            </w:r>
          </w:p>
        </w:tc>
      </w:tr>
      <w:tr w:rsidR="00BB7FA6" w:rsidRPr="0053319E" w14:paraId="5A79DD7C" w14:textId="77777777" w:rsidTr="00D4119F">
        <w:trPr>
          <w:trHeight w:val="20"/>
        </w:trPr>
        <w:tc>
          <w:tcPr>
            <w:tcW w:w="1240" w:type="pct"/>
            <w:vMerge/>
          </w:tcPr>
          <w:p w14:paraId="7AA003C1" w14:textId="77777777" w:rsidR="00BB7FA6" w:rsidRPr="0053319E" w:rsidDel="002A1D54" w:rsidRDefault="00BB7FA6" w:rsidP="0053319E">
            <w:pPr>
              <w:pStyle w:val="afa"/>
            </w:pPr>
          </w:p>
        </w:tc>
        <w:tc>
          <w:tcPr>
            <w:tcW w:w="3760" w:type="pct"/>
          </w:tcPr>
          <w:p w14:paraId="67BD0BC8" w14:textId="77777777" w:rsidR="00BB7FA6" w:rsidRPr="0053319E" w:rsidRDefault="00BB7FA6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Правила и порядок разработки заданий на проектирование в смежных частях проекта объекта автоматизации</w:t>
            </w:r>
          </w:p>
        </w:tc>
      </w:tr>
      <w:tr w:rsidR="00DF6079" w:rsidRPr="0053319E" w14:paraId="7598AB85" w14:textId="77777777" w:rsidTr="00D4119F">
        <w:trPr>
          <w:trHeight w:val="20"/>
        </w:trPr>
        <w:tc>
          <w:tcPr>
            <w:tcW w:w="1240" w:type="pct"/>
            <w:vMerge/>
          </w:tcPr>
          <w:p w14:paraId="1032B21F" w14:textId="77777777" w:rsidR="00DF6079" w:rsidRPr="0053319E" w:rsidDel="002A1D54" w:rsidRDefault="00DF6079" w:rsidP="0053319E">
            <w:pPr>
              <w:pStyle w:val="afa"/>
            </w:pPr>
          </w:p>
        </w:tc>
        <w:tc>
          <w:tcPr>
            <w:tcW w:w="3760" w:type="pct"/>
          </w:tcPr>
          <w:p w14:paraId="03E7FB19" w14:textId="77777777" w:rsidR="00DF6079" w:rsidRPr="0053319E" w:rsidRDefault="00DF6079" w:rsidP="00D4119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Правила и порядок подготовки исходных данных для разработки проектной документации </w:t>
            </w:r>
            <w:r w:rsidR="007E0669" w:rsidRPr="0053319E">
              <w:rPr>
                <w:rFonts w:ascii="Times New Roman" w:hAnsi="Times New Roman" w:cs="Times New Roman"/>
                <w:sz w:val="24"/>
              </w:rPr>
              <w:t>автоматизированной системы управления технологическими процессами</w:t>
            </w:r>
          </w:p>
        </w:tc>
      </w:tr>
      <w:tr w:rsidR="000D6635" w:rsidRPr="0053319E" w14:paraId="73E5A64E" w14:textId="77777777" w:rsidTr="00D4119F">
        <w:trPr>
          <w:trHeight w:val="20"/>
        </w:trPr>
        <w:tc>
          <w:tcPr>
            <w:tcW w:w="1240" w:type="pct"/>
            <w:vMerge/>
          </w:tcPr>
          <w:p w14:paraId="7CF90B6B" w14:textId="77777777" w:rsidR="000D6635" w:rsidRPr="0053319E" w:rsidDel="002A1D54" w:rsidRDefault="000D6635" w:rsidP="0053319E">
            <w:pPr>
              <w:pStyle w:val="afa"/>
            </w:pPr>
          </w:p>
        </w:tc>
        <w:tc>
          <w:tcPr>
            <w:tcW w:w="3760" w:type="pct"/>
          </w:tcPr>
          <w:p w14:paraId="7937FCAE" w14:textId="5B57FCE3" w:rsidR="000D6635" w:rsidRPr="0053319E" w:rsidRDefault="007B0BC5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охраны труда и меры безопасности при проектировании </w:t>
            </w:r>
            <w:r w:rsidR="006A6234" w:rsidRPr="0053319E">
              <w:rPr>
                <w:rFonts w:ascii="Times New Roman" w:hAnsi="Times New Roman" w:cs="Times New Roman"/>
                <w:sz w:val="24"/>
              </w:rPr>
              <w:t>автоматизированных систем управления технологическими процессами</w:t>
            </w:r>
          </w:p>
        </w:tc>
      </w:tr>
      <w:tr w:rsidR="007E2AA7" w:rsidRPr="0053319E" w14:paraId="78484515" w14:textId="77777777" w:rsidTr="007E2AA7">
        <w:trPr>
          <w:trHeight w:val="391"/>
        </w:trPr>
        <w:tc>
          <w:tcPr>
            <w:tcW w:w="1240" w:type="pct"/>
            <w:vMerge/>
          </w:tcPr>
          <w:p w14:paraId="4C29EB5B" w14:textId="77777777" w:rsidR="007E2AA7" w:rsidRPr="0053319E" w:rsidDel="002A1D54" w:rsidRDefault="007E2AA7" w:rsidP="0053319E">
            <w:pPr>
              <w:pStyle w:val="afa"/>
            </w:pPr>
          </w:p>
        </w:tc>
        <w:tc>
          <w:tcPr>
            <w:tcW w:w="3760" w:type="pct"/>
          </w:tcPr>
          <w:p w14:paraId="7F36E6FC" w14:textId="77777777" w:rsidR="007E2AA7" w:rsidRPr="0053319E" w:rsidRDefault="007E2AA7" w:rsidP="00D41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E2AA7">
              <w:rPr>
                <w:rFonts w:ascii="Times New Roman" w:hAnsi="Times New Roman" w:cs="Times New Roman"/>
                <w:sz w:val="24"/>
              </w:rPr>
              <w:t>Требования</w:t>
            </w:r>
            <w:r w:rsidRPr="007E2A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E2AA7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DF6079" w:rsidRPr="0053319E" w14:paraId="7CC98712" w14:textId="77777777" w:rsidTr="00D4119F">
        <w:trPr>
          <w:trHeight w:val="20"/>
        </w:trPr>
        <w:tc>
          <w:tcPr>
            <w:tcW w:w="1240" w:type="pct"/>
          </w:tcPr>
          <w:p w14:paraId="18F42963" w14:textId="77777777" w:rsidR="00DF6079" w:rsidRPr="0053319E" w:rsidDel="002A1D54" w:rsidRDefault="00DF6079" w:rsidP="0053319E">
            <w:pPr>
              <w:pStyle w:val="afa"/>
            </w:pPr>
            <w:r w:rsidRPr="0053319E" w:rsidDel="002A1D54">
              <w:t>Другие характеристики</w:t>
            </w:r>
          </w:p>
        </w:tc>
        <w:tc>
          <w:tcPr>
            <w:tcW w:w="3760" w:type="pct"/>
          </w:tcPr>
          <w:p w14:paraId="69E47781" w14:textId="77777777" w:rsidR="00DF6079" w:rsidRPr="0053319E" w:rsidRDefault="00DF6079" w:rsidP="00D4119F">
            <w:pPr>
              <w:pStyle w:val="afa"/>
              <w:jc w:val="both"/>
            </w:pPr>
            <w:r w:rsidRPr="0053319E">
              <w:t>-</w:t>
            </w:r>
          </w:p>
        </w:tc>
      </w:tr>
    </w:tbl>
    <w:p w14:paraId="4FDDCEBC" w14:textId="207FD637" w:rsidR="00916809" w:rsidRDefault="00916809" w:rsidP="00B43E9A"/>
    <w:p w14:paraId="5A4FBD5E" w14:textId="0B50EA3A" w:rsidR="00407766" w:rsidRPr="00B43E9A" w:rsidRDefault="00407766" w:rsidP="00B43E9A">
      <w:pPr>
        <w:rPr>
          <w:b/>
          <w:bCs w:val="0"/>
        </w:rPr>
      </w:pPr>
      <w:r w:rsidRPr="00B43E9A">
        <w:rPr>
          <w:b/>
          <w:bCs w:val="0"/>
        </w:rPr>
        <w:t>3.</w:t>
      </w:r>
      <w:r w:rsidR="00D916FB" w:rsidRPr="00B43E9A">
        <w:rPr>
          <w:b/>
          <w:bCs w:val="0"/>
        </w:rPr>
        <w:t>2</w:t>
      </w:r>
      <w:r w:rsidRPr="00B43E9A">
        <w:rPr>
          <w:b/>
          <w:bCs w:val="0"/>
        </w:rPr>
        <w:t>.</w:t>
      </w:r>
      <w:r w:rsidR="008D6284" w:rsidRPr="00B43E9A">
        <w:rPr>
          <w:b/>
          <w:bCs w:val="0"/>
        </w:rPr>
        <w:t>3</w:t>
      </w:r>
      <w:r w:rsidRPr="00B43E9A">
        <w:rPr>
          <w:b/>
          <w:bCs w:val="0"/>
        </w:rPr>
        <w:t>. Трудовая функция</w:t>
      </w:r>
    </w:p>
    <w:p w14:paraId="3A366413" w14:textId="77777777" w:rsidR="00916809" w:rsidRPr="00916809" w:rsidRDefault="00916809" w:rsidP="009168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731"/>
        <w:gridCol w:w="567"/>
        <w:gridCol w:w="1110"/>
        <w:gridCol w:w="1447"/>
        <w:gridCol w:w="555"/>
      </w:tblGrid>
      <w:tr w:rsidR="00AA0065" w:rsidRPr="0053319E" w14:paraId="29E37FB0" w14:textId="77777777" w:rsidTr="00A551D5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20947E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D7B58" w14:textId="77777777" w:rsidR="00407766" w:rsidRPr="0053319E" w:rsidRDefault="00BB7FA6" w:rsidP="00916809">
            <w:pPr>
              <w:rPr>
                <w:bCs w:val="0"/>
              </w:rPr>
            </w:pPr>
            <w:r w:rsidRPr="0053319E">
              <w:t xml:space="preserve">Подготовка </w:t>
            </w:r>
            <w:r w:rsidR="003872C6" w:rsidRPr="0053319E">
              <w:t xml:space="preserve">к выпуску проекта </w:t>
            </w:r>
            <w:r w:rsidRPr="0053319E">
              <w:t>автоматизированн</w:t>
            </w:r>
            <w:r w:rsidR="00F50152" w:rsidRPr="0053319E">
              <w:t>ой</w:t>
            </w:r>
            <w:r w:rsidRPr="0053319E">
              <w:t xml:space="preserve"> систем</w:t>
            </w:r>
            <w:r w:rsidR="00F50152" w:rsidRPr="0053319E">
              <w:t>ы</w:t>
            </w:r>
            <w:r w:rsidRPr="0053319E">
              <w:t xml:space="preserve"> управления технологическими процессами 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A1A313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A1460" w14:textId="223D4983" w:rsidR="00407766" w:rsidRPr="0053319E" w:rsidRDefault="00494981" w:rsidP="00A551D5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53319E">
              <w:t>/0</w:t>
            </w:r>
            <w:r w:rsidR="008D6284" w:rsidRPr="0053319E">
              <w:t>3</w:t>
            </w:r>
            <w:r w:rsidR="00407766" w:rsidRPr="0053319E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EC861B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1B4D7" w14:textId="77777777" w:rsidR="00407766" w:rsidRPr="0053319E" w:rsidRDefault="00407766" w:rsidP="0053319E">
            <w:pPr>
              <w:jc w:val="center"/>
              <w:rPr>
                <w:bCs w:val="0"/>
              </w:rPr>
            </w:pPr>
            <w:r w:rsidRPr="0053319E">
              <w:t>6</w:t>
            </w:r>
          </w:p>
        </w:tc>
      </w:tr>
    </w:tbl>
    <w:p w14:paraId="4A78CDBC" w14:textId="77777777" w:rsidR="00A551D5" w:rsidRDefault="00A551D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53319E" w14:paraId="671A374F" w14:textId="77777777" w:rsidTr="002104DC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540BD95" w14:textId="77777777" w:rsidR="00407766" w:rsidRPr="0053319E" w:rsidRDefault="00932AC7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FB5A571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698AF41" w14:textId="77777777" w:rsidR="00407766" w:rsidRPr="0053319E" w:rsidRDefault="00407766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8803DC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9186A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A8056" w14:textId="77777777" w:rsidR="00407766" w:rsidRPr="0053319E" w:rsidRDefault="00407766" w:rsidP="0053319E">
            <w:pPr>
              <w:rPr>
                <w:bCs w:val="0"/>
              </w:rPr>
            </w:pPr>
          </w:p>
        </w:tc>
      </w:tr>
      <w:tr w:rsidR="00AA0065" w:rsidRPr="0053319E" w14:paraId="2808AD86" w14:textId="77777777" w:rsidTr="00FA674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73C8CA42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0429C7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C3B566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12D882" w14:textId="77777777" w:rsidR="00407766" w:rsidRPr="0053319E" w:rsidRDefault="00932AC7" w:rsidP="00A551D5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A0C668" w14:textId="77777777" w:rsidR="00916809" w:rsidRDefault="0091680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C81AF9" w:rsidRPr="00916809" w14:paraId="5E307470" w14:textId="77777777" w:rsidTr="00916809">
        <w:trPr>
          <w:trHeight w:val="20"/>
        </w:trPr>
        <w:tc>
          <w:tcPr>
            <w:tcW w:w="1240" w:type="pct"/>
            <w:vMerge w:val="restart"/>
          </w:tcPr>
          <w:p w14:paraId="74973E88" w14:textId="77777777" w:rsidR="00C81AF9" w:rsidRPr="00916809" w:rsidRDefault="00C81AF9" w:rsidP="0053319E">
            <w:pPr>
              <w:pStyle w:val="afa"/>
            </w:pPr>
            <w:r w:rsidRPr="00916809">
              <w:t>Трудовые действия</w:t>
            </w:r>
          </w:p>
        </w:tc>
        <w:tc>
          <w:tcPr>
            <w:tcW w:w="3760" w:type="pct"/>
          </w:tcPr>
          <w:p w14:paraId="6946DA45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Подготовка текстовой и графической частей проектной документации автоматизированной системы управления технологическими процессами к нормоконтролю и внесение изменений по результатам</w:t>
            </w:r>
          </w:p>
        </w:tc>
      </w:tr>
      <w:tr w:rsidR="00C81AF9" w:rsidRPr="00916809" w14:paraId="635DB994" w14:textId="77777777" w:rsidTr="00916809">
        <w:trPr>
          <w:trHeight w:val="20"/>
        </w:trPr>
        <w:tc>
          <w:tcPr>
            <w:tcW w:w="1240" w:type="pct"/>
            <w:vMerge/>
          </w:tcPr>
          <w:p w14:paraId="03EFD1B2" w14:textId="77777777" w:rsidR="00C81AF9" w:rsidRPr="00916809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224C4773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электронного и текстового экземпляров проектной документации автоматизированной системы управления технологическими процессами</w:t>
            </w:r>
          </w:p>
        </w:tc>
      </w:tr>
      <w:tr w:rsidR="00C81AF9" w:rsidRPr="00916809" w14:paraId="7268D50B" w14:textId="77777777" w:rsidTr="00916809">
        <w:trPr>
          <w:trHeight w:val="20"/>
        </w:trPr>
        <w:tc>
          <w:tcPr>
            <w:tcW w:w="1240" w:type="pct"/>
            <w:vMerge/>
          </w:tcPr>
          <w:p w14:paraId="1DA54274" w14:textId="77777777" w:rsidR="00C81AF9" w:rsidRPr="00916809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67F30DE4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у руководителя проекта автоматизированной системы управления технологическими процессами</w:t>
            </w:r>
          </w:p>
        </w:tc>
      </w:tr>
      <w:tr w:rsidR="00C81AF9" w:rsidRPr="00916809" w14:paraId="435F06F2" w14:textId="77777777" w:rsidTr="00916809">
        <w:trPr>
          <w:trHeight w:val="20"/>
        </w:trPr>
        <w:tc>
          <w:tcPr>
            <w:tcW w:w="1240" w:type="pct"/>
            <w:vMerge/>
          </w:tcPr>
          <w:p w14:paraId="3AC1F272" w14:textId="77777777" w:rsidR="00C81AF9" w:rsidRPr="00916809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3D7EC52C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текстовую и графическую части проектной документации автоматизированной системы управления технологическими процессами на основании замечаний, полученных при прохождении экспертизы проектной документации</w:t>
            </w:r>
          </w:p>
        </w:tc>
      </w:tr>
      <w:tr w:rsidR="00C81AF9" w:rsidRPr="00916809" w14:paraId="4E8B5CDF" w14:textId="77777777" w:rsidTr="00916809">
        <w:trPr>
          <w:trHeight w:val="20"/>
        </w:trPr>
        <w:tc>
          <w:tcPr>
            <w:tcW w:w="1240" w:type="pct"/>
            <w:vMerge w:val="restart"/>
          </w:tcPr>
          <w:p w14:paraId="2F9A4336" w14:textId="77777777" w:rsidR="00C81AF9" w:rsidRPr="00916809" w:rsidDel="002A1D54" w:rsidRDefault="00C81AF9" w:rsidP="0053319E">
            <w:pPr>
              <w:pStyle w:val="afa"/>
            </w:pPr>
            <w:r w:rsidRPr="00916809" w:rsidDel="002A1D54">
              <w:t>Необходимые умения</w:t>
            </w:r>
          </w:p>
        </w:tc>
        <w:tc>
          <w:tcPr>
            <w:tcW w:w="3760" w:type="pct"/>
          </w:tcPr>
          <w:p w14:paraId="4C114B87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соответствие комплектности, содержания и оформления проектной документации автоматизированной системы управления технологическими процессами требованиям </w:t>
            </w:r>
            <w:r w:rsidR="00C50036" w:rsidRPr="0091680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C81AF9" w:rsidRPr="00916809" w14:paraId="7F7A0758" w14:textId="77777777" w:rsidTr="00916809">
        <w:trPr>
          <w:trHeight w:val="20"/>
        </w:trPr>
        <w:tc>
          <w:tcPr>
            <w:tcW w:w="1240" w:type="pct"/>
            <w:vMerge/>
          </w:tcPr>
          <w:p w14:paraId="5376C741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0EC6E634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Определять порядок внесения изменений в проектную документацию автоматизированной системы управления технологическими процессами по результатам нормоконтроля и экспертизы</w:t>
            </w:r>
          </w:p>
        </w:tc>
      </w:tr>
      <w:tr w:rsidR="00C81AF9" w:rsidRPr="00916809" w14:paraId="69BCCBB8" w14:textId="77777777" w:rsidTr="00916809">
        <w:trPr>
          <w:trHeight w:val="20"/>
        </w:trPr>
        <w:tc>
          <w:tcPr>
            <w:tcW w:w="1240" w:type="pct"/>
            <w:vMerge/>
          </w:tcPr>
          <w:p w14:paraId="0778AC7D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3B7DF214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работы в САПР для оформления чертежей </w:t>
            </w:r>
          </w:p>
        </w:tc>
      </w:tr>
      <w:tr w:rsidR="00C81AF9" w:rsidRPr="00916809" w14:paraId="6DD32A71" w14:textId="77777777" w:rsidTr="00916809">
        <w:trPr>
          <w:trHeight w:val="20"/>
        </w:trPr>
        <w:tc>
          <w:tcPr>
            <w:tcW w:w="1240" w:type="pct"/>
            <w:vMerge/>
          </w:tcPr>
          <w:p w14:paraId="0AE0459D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58DB3D80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C81AF9" w:rsidRPr="00916809" w14:paraId="09271764" w14:textId="77777777" w:rsidTr="00916809">
        <w:trPr>
          <w:trHeight w:val="20"/>
        </w:trPr>
        <w:tc>
          <w:tcPr>
            <w:tcW w:w="1240" w:type="pct"/>
            <w:vMerge/>
          </w:tcPr>
          <w:p w14:paraId="5910342D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5DAE7764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Читать чертежи графической части проектной и рабочей документации</w:t>
            </w:r>
          </w:p>
        </w:tc>
      </w:tr>
      <w:tr w:rsidR="00C81AF9" w:rsidRPr="00916809" w14:paraId="45892A45" w14:textId="77777777" w:rsidTr="00916809">
        <w:trPr>
          <w:trHeight w:val="20"/>
        </w:trPr>
        <w:tc>
          <w:tcPr>
            <w:tcW w:w="1240" w:type="pct"/>
            <w:vMerge/>
          </w:tcPr>
          <w:p w14:paraId="3BB9058F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44171B90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проведения нормоконтроля проектной документации автоматизированной системы управления технологическими процессами в соответствии с требованиями </w:t>
            </w:r>
            <w:r w:rsidR="00C50036" w:rsidRPr="0091680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C81AF9" w:rsidRPr="00916809" w14:paraId="65A7F243" w14:textId="77777777" w:rsidTr="00916809">
        <w:trPr>
          <w:trHeight w:val="20"/>
        </w:trPr>
        <w:tc>
          <w:tcPr>
            <w:tcW w:w="1240" w:type="pct"/>
            <w:vMerge/>
          </w:tcPr>
          <w:p w14:paraId="3A27736E" w14:textId="77777777" w:rsidR="00C81AF9" w:rsidRPr="00916809" w:rsidDel="002A1D54" w:rsidRDefault="00C81AF9" w:rsidP="0053319E">
            <w:pPr>
              <w:pStyle w:val="afa"/>
            </w:pPr>
          </w:p>
        </w:tc>
        <w:tc>
          <w:tcPr>
            <w:tcW w:w="3760" w:type="pct"/>
          </w:tcPr>
          <w:p w14:paraId="16841F0D" w14:textId="77777777" w:rsidR="00C81AF9" w:rsidRPr="00916809" w:rsidRDefault="00C81AF9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порядок подготовки к выпуску проектной и рабочей документации </w:t>
            </w:r>
            <w:r w:rsidR="00842A95" w:rsidRPr="00916809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9732A4" w:rsidRPr="00916809" w14:paraId="28BF8A48" w14:textId="77777777" w:rsidTr="00916809">
        <w:trPr>
          <w:trHeight w:val="20"/>
        </w:trPr>
        <w:tc>
          <w:tcPr>
            <w:tcW w:w="1240" w:type="pct"/>
            <w:vMerge w:val="restart"/>
          </w:tcPr>
          <w:p w14:paraId="7705EB8C" w14:textId="77777777" w:rsidR="009732A4" w:rsidRPr="00916809" w:rsidRDefault="009732A4" w:rsidP="0053319E">
            <w:pPr>
              <w:pStyle w:val="afa"/>
            </w:pPr>
            <w:r w:rsidRPr="00916809" w:rsidDel="002A1D54">
              <w:t>Необходимые знания</w:t>
            </w:r>
          </w:p>
        </w:tc>
        <w:tc>
          <w:tcPr>
            <w:tcW w:w="3760" w:type="pct"/>
          </w:tcPr>
          <w:p w14:paraId="392A59B0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9732A4" w:rsidRPr="00916809" w14:paraId="0598B153" w14:textId="77777777" w:rsidTr="00916809">
        <w:trPr>
          <w:trHeight w:val="20"/>
        </w:trPr>
        <w:tc>
          <w:tcPr>
            <w:tcW w:w="1240" w:type="pct"/>
            <w:vMerge/>
          </w:tcPr>
          <w:p w14:paraId="5728C1B9" w14:textId="77777777" w:rsidR="009732A4" w:rsidRPr="00916809" w:rsidDel="002A1D54" w:rsidRDefault="009732A4" w:rsidP="0053319E">
            <w:pPr>
              <w:pStyle w:val="afa"/>
            </w:pPr>
          </w:p>
        </w:tc>
        <w:tc>
          <w:tcPr>
            <w:tcW w:w="3760" w:type="pct"/>
          </w:tcPr>
          <w:p w14:paraId="519CC0AE" w14:textId="08B82D1B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53319E" w:rsidRPr="0091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984" w:rsidRPr="00916809" w14:paraId="330FA06A" w14:textId="77777777" w:rsidTr="00916809">
        <w:trPr>
          <w:trHeight w:val="20"/>
        </w:trPr>
        <w:tc>
          <w:tcPr>
            <w:tcW w:w="1240" w:type="pct"/>
            <w:vMerge/>
          </w:tcPr>
          <w:p w14:paraId="4DD77606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5DD798D9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</w:t>
            </w:r>
            <w:r w:rsidR="00C50036"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разработке, комплектованию и оформлению проектной документации автоматизированной системы управления технологическими процессами и внесению в нее изменений</w:t>
            </w:r>
          </w:p>
        </w:tc>
      </w:tr>
      <w:tr w:rsidR="00E50984" w:rsidRPr="00916809" w14:paraId="6FB64764" w14:textId="77777777" w:rsidTr="00916809">
        <w:trPr>
          <w:trHeight w:val="20"/>
        </w:trPr>
        <w:tc>
          <w:tcPr>
            <w:tcW w:w="1240" w:type="pct"/>
            <w:vMerge/>
          </w:tcPr>
          <w:p w14:paraId="7989C557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35649BB5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возможности программного обеспечения информационного моделирования объектов капитального строительства</w:t>
            </w:r>
          </w:p>
        </w:tc>
      </w:tr>
      <w:tr w:rsidR="00E50984" w:rsidRPr="00916809" w14:paraId="2DFC2311" w14:textId="77777777" w:rsidTr="00916809">
        <w:trPr>
          <w:trHeight w:val="20"/>
        </w:trPr>
        <w:tc>
          <w:tcPr>
            <w:tcW w:w="1240" w:type="pct"/>
            <w:vMerge/>
          </w:tcPr>
          <w:p w14:paraId="3EDDC2F6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5C8D261E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в САПР для оформления чертежей</w:t>
            </w:r>
          </w:p>
        </w:tc>
      </w:tr>
      <w:tr w:rsidR="00E50984" w:rsidRPr="00916809" w14:paraId="62894B5B" w14:textId="77777777" w:rsidTr="00916809">
        <w:trPr>
          <w:trHeight w:val="20"/>
        </w:trPr>
        <w:tc>
          <w:tcPr>
            <w:tcW w:w="1240" w:type="pct"/>
            <w:vMerge/>
          </w:tcPr>
          <w:p w14:paraId="3CDA18AB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15F13BA1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условных обозначений в проектировании</w:t>
            </w:r>
          </w:p>
        </w:tc>
      </w:tr>
      <w:tr w:rsidR="00E50984" w:rsidRPr="00916809" w14:paraId="36249923" w14:textId="77777777" w:rsidTr="00916809">
        <w:trPr>
          <w:trHeight w:val="20"/>
        </w:trPr>
        <w:tc>
          <w:tcPr>
            <w:tcW w:w="1240" w:type="pct"/>
            <w:vMerge/>
          </w:tcPr>
          <w:p w14:paraId="481CC0EB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1221CF91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правила осуществления нормоконтроля проектной документации автоматизированной системы управления технологическими процессами</w:t>
            </w:r>
          </w:p>
        </w:tc>
      </w:tr>
      <w:tr w:rsidR="00E50984" w:rsidRPr="00916809" w14:paraId="490A53AA" w14:textId="77777777" w:rsidTr="00916809">
        <w:trPr>
          <w:trHeight w:val="20"/>
        </w:trPr>
        <w:tc>
          <w:tcPr>
            <w:tcW w:w="1240" w:type="pct"/>
            <w:vMerge/>
          </w:tcPr>
          <w:p w14:paraId="351394AE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4B3B9D32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и правила прохождения экспертизы проектной документации </w:t>
            </w:r>
          </w:p>
        </w:tc>
      </w:tr>
      <w:tr w:rsidR="00E50984" w:rsidRPr="00916809" w14:paraId="13ED2488" w14:textId="77777777" w:rsidTr="00916809">
        <w:trPr>
          <w:trHeight w:val="20"/>
        </w:trPr>
        <w:tc>
          <w:tcPr>
            <w:tcW w:w="1240" w:type="pct"/>
            <w:vMerge/>
          </w:tcPr>
          <w:p w14:paraId="2C388C0F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1061D320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и порядок внесения изменений в текстовую и графическую части проектной документации автоматизированной системы управления технологическими процессами после прохождения нормоконтроля и экспертизы проектной документации</w:t>
            </w:r>
          </w:p>
        </w:tc>
      </w:tr>
      <w:tr w:rsidR="00E50984" w:rsidRPr="00916809" w14:paraId="59BEB5D9" w14:textId="77777777" w:rsidTr="00916809">
        <w:trPr>
          <w:trHeight w:val="20"/>
        </w:trPr>
        <w:tc>
          <w:tcPr>
            <w:tcW w:w="1240" w:type="pct"/>
            <w:vMerge/>
          </w:tcPr>
          <w:p w14:paraId="0B9F27D6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73C7F995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правила подготовки к выпуску (оформление, утверждение) проекта автоматизированной системы управления технологическими процессами</w:t>
            </w:r>
          </w:p>
        </w:tc>
      </w:tr>
      <w:tr w:rsidR="00E50984" w:rsidRPr="00916809" w14:paraId="2605876F" w14:textId="77777777" w:rsidTr="00916809">
        <w:trPr>
          <w:trHeight w:val="20"/>
        </w:trPr>
        <w:tc>
          <w:tcPr>
            <w:tcW w:w="1240" w:type="pct"/>
            <w:vMerge/>
          </w:tcPr>
          <w:p w14:paraId="04533541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072EB5EA" w14:textId="77777777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E50984" w:rsidRPr="00916809" w14:paraId="0F85DC4C" w14:textId="77777777" w:rsidTr="00916809">
        <w:trPr>
          <w:trHeight w:val="20"/>
        </w:trPr>
        <w:tc>
          <w:tcPr>
            <w:tcW w:w="1240" w:type="pct"/>
            <w:vMerge/>
          </w:tcPr>
          <w:p w14:paraId="3D29745B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7A61A863" w14:textId="717F4CB8" w:rsidR="009732A4" w:rsidRPr="00916809" w:rsidRDefault="009732A4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и мер</w:t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проектировани</w:t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автоматизированной системы управления технологическими процессами</w:t>
            </w:r>
          </w:p>
        </w:tc>
      </w:tr>
      <w:tr w:rsidR="002930AC" w:rsidRPr="00916809" w14:paraId="64E62926" w14:textId="77777777" w:rsidTr="002930AC">
        <w:trPr>
          <w:trHeight w:val="274"/>
        </w:trPr>
        <w:tc>
          <w:tcPr>
            <w:tcW w:w="1240" w:type="pct"/>
            <w:vMerge/>
          </w:tcPr>
          <w:p w14:paraId="1D610CAE" w14:textId="77777777" w:rsidR="002930AC" w:rsidRPr="00916809" w:rsidDel="002A1D54" w:rsidRDefault="002930AC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3760" w:type="pct"/>
          </w:tcPr>
          <w:p w14:paraId="2F30241D" w14:textId="77777777" w:rsidR="002930AC" w:rsidRPr="00916809" w:rsidRDefault="002930AC" w:rsidP="0091680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</w:t>
            </w:r>
            <w:r w:rsidRPr="0029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9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</w:t>
            </w: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</w:tr>
      <w:tr w:rsidR="00E50984" w:rsidRPr="00916809" w14:paraId="1F53E57A" w14:textId="77777777" w:rsidTr="00916809">
        <w:trPr>
          <w:trHeight w:val="20"/>
        </w:trPr>
        <w:tc>
          <w:tcPr>
            <w:tcW w:w="1240" w:type="pct"/>
          </w:tcPr>
          <w:p w14:paraId="099F291D" w14:textId="77777777" w:rsidR="009732A4" w:rsidRPr="00916809" w:rsidDel="002A1D54" w:rsidRDefault="009732A4" w:rsidP="0053319E">
            <w:pPr>
              <w:pStyle w:val="afa"/>
              <w:rPr>
                <w:color w:val="000000" w:themeColor="text1"/>
              </w:rPr>
            </w:pPr>
            <w:r w:rsidRPr="00916809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60" w:type="pct"/>
          </w:tcPr>
          <w:p w14:paraId="39F8F821" w14:textId="77777777" w:rsidR="009732A4" w:rsidRPr="00916809" w:rsidRDefault="009732A4" w:rsidP="00916809">
            <w:pPr>
              <w:pStyle w:val="afa"/>
              <w:jc w:val="both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-</w:t>
            </w:r>
          </w:p>
        </w:tc>
      </w:tr>
    </w:tbl>
    <w:p w14:paraId="69FE9E08" w14:textId="77777777" w:rsidR="00916809" w:rsidRDefault="00916809" w:rsidP="00B43E9A">
      <w:pPr>
        <w:rPr>
          <w:color w:val="000000" w:themeColor="text1"/>
        </w:rPr>
      </w:pPr>
      <w:bookmarkStart w:id="14" w:name="_Toc4259101"/>
      <w:bookmarkStart w:id="15" w:name="_Toc10060852"/>
    </w:p>
    <w:p w14:paraId="70974AD7" w14:textId="68018972" w:rsidR="00407766" w:rsidRDefault="00407766" w:rsidP="00464477">
      <w:pPr>
        <w:pStyle w:val="23"/>
      </w:pPr>
      <w:bookmarkStart w:id="16" w:name="_Toc81330821"/>
      <w:r w:rsidRPr="0053319E">
        <w:t>3.</w:t>
      </w:r>
      <w:r w:rsidR="00D916FB" w:rsidRPr="0053319E">
        <w:t>3</w:t>
      </w:r>
      <w:r w:rsidRPr="0053319E">
        <w:t>. Обобщенная трудовая функция</w:t>
      </w:r>
      <w:bookmarkEnd w:id="14"/>
      <w:bookmarkEnd w:id="15"/>
      <w:bookmarkEnd w:id="16"/>
    </w:p>
    <w:p w14:paraId="1E02D3E0" w14:textId="77777777" w:rsidR="00916809" w:rsidRPr="00916809" w:rsidRDefault="00916809" w:rsidP="009168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5127"/>
        <w:gridCol w:w="567"/>
        <w:gridCol w:w="820"/>
        <w:gridCol w:w="1447"/>
        <w:gridCol w:w="561"/>
      </w:tblGrid>
      <w:tr w:rsidR="00E50984" w:rsidRPr="0053319E" w14:paraId="350B16C9" w14:textId="77777777" w:rsidTr="00A551D5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1F0BEB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  <w:sz w:val="20"/>
              </w:rPr>
              <w:t xml:space="preserve"> Наименование</w:t>
            </w:r>
          </w:p>
        </w:tc>
        <w:tc>
          <w:tcPr>
            <w:tcW w:w="2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193346" w14:textId="77777777" w:rsidR="00833775" w:rsidRPr="0053319E" w:rsidRDefault="005D034B" w:rsidP="00916809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</w:rPr>
              <w:t>Те</w:t>
            </w:r>
            <w:r w:rsidR="00BF039C" w:rsidRPr="0053319E">
              <w:rPr>
                <w:color w:val="000000" w:themeColor="text1"/>
              </w:rPr>
              <w:t xml:space="preserve">хническое руководство процессами </w:t>
            </w:r>
            <w:r w:rsidRPr="0053319E">
              <w:rPr>
                <w:color w:val="000000" w:themeColor="text1"/>
              </w:rPr>
              <w:t>разработки и реализации проекта автоматизированной системы управления технологическими процессами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D0FCD7" w14:textId="77777777" w:rsidR="00833775" w:rsidRPr="0053319E" w:rsidRDefault="00833775" w:rsidP="0053319E">
            <w:pPr>
              <w:rPr>
                <w:bCs w:val="0"/>
                <w:color w:val="000000" w:themeColor="text1"/>
                <w:sz w:val="16"/>
                <w:vertAlign w:val="superscript"/>
              </w:rPr>
            </w:pPr>
            <w:r w:rsidRPr="0053319E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09A0C" w14:textId="5F23F9A9" w:rsidR="00833775" w:rsidRPr="00494981" w:rsidRDefault="00494981" w:rsidP="0053319E">
            <w:pPr>
              <w:jc w:val="center"/>
              <w:rPr>
                <w:bCs w:val="0"/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A2A550" w14:textId="77777777" w:rsidR="00833775" w:rsidRPr="0053319E" w:rsidRDefault="00833775" w:rsidP="0053319E">
            <w:pPr>
              <w:rPr>
                <w:bCs w:val="0"/>
                <w:color w:val="000000" w:themeColor="text1"/>
                <w:vertAlign w:val="superscript"/>
              </w:rPr>
            </w:pPr>
            <w:r w:rsidRPr="0053319E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CB792" w14:textId="77777777" w:rsidR="00833775" w:rsidRPr="0053319E" w:rsidRDefault="00833775" w:rsidP="0053319E">
            <w:pPr>
              <w:jc w:val="center"/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</w:rPr>
              <w:t>7</w:t>
            </w:r>
          </w:p>
        </w:tc>
      </w:tr>
    </w:tbl>
    <w:p w14:paraId="6E462575" w14:textId="77777777" w:rsidR="00916809" w:rsidRDefault="0091680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1200"/>
        <w:gridCol w:w="469"/>
        <w:gridCol w:w="2091"/>
        <w:gridCol w:w="1275"/>
        <w:gridCol w:w="2403"/>
      </w:tblGrid>
      <w:tr w:rsidR="00E50984" w:rsidRPr="0053319E" w14:paraId="70FC1285" w14:textId="77777777" w:rsidTr="00A551D5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D3A0CD9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70BB041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6759C23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</w:rPr>
              <w:t>Х</w:t>
            </w: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39B32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594A5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462B9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</w:p>
        </w:tc>
      </w:tr>
      <w:tr w:rsidR="00E50984" w:rsidRPr="0053319E" w14:paraId="34A5F43C" w14:textId="77777777" w:rsidTr="00A551D5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115F64D1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</w:p>
        </w:tc>
        <w:tc>
          <w:tcPr>
            <w:tcW w:w="18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AB5A01" w14:textId="77777777" w:rsidR="00833775" w:rsidRPr="0053319E" w:rsidRDefault="00833775" w:rsidP="0053319E">
            <w:pPr>
              <w:rPr>
                <w:bCs w:val="0"/>
                <w:color w:val="000000" w:themeColor="text1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A8950E" w14:textId="77777777" w:rsidR="00833775" w:rsidRPr="0053319E" w:rsidRDefault="00833775" w:rsidP="00A551D5">
            <w:pPr>
              <w:jc w:val="center"/>
              <w:rPr>
                <w:bCs w:val="0"/>
                <w:color w:val="000000" w:themeColor="text1"/>
                <w:szCs w:val="16"/>
              </w:rPr>
            </w:pPr>
            <w:r w:rsidRPr="0053319E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6B18DE" w14:textId="77777777" w:rsidR="00833775" w:rsidRPr="0053319E" w:rsidRDefault="00833775" w:rsidP="00A551D5">
            <w:pPr>
              <w:jc w:val="center"/>
              <w:rPr>
                <w:bCs w:val="0"/>
                <w:color w:val="000000" w:themeColor="text1"/>
              </w:rPr>
            </w:pPr>
            <w:r w:rsidRPr="0053319E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417EDDF" w14:textId="77777777" w:rsidR="00916809" w:rsidRDefault="00916809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7437"/>
      </w:tblGrid>
      <w:tr w:rsidR="00E50984" w:rsidRPr="0053319E" w14:paraId="786987C5" w14:textId="77777777" w:rsidTr="00916809">
        <w:trPr>
          <w:trHeight w:val="525"/>
        </w:trPr>
        <w:tc>
          <w:tcPr>
            <w:tcW w:w="1354" w:type="pct"/>
          </w:tcPr>
          <w:p w14:paraId="2F5B748B" w14:textId="24C47A79" w:rsidR="00833775" w:rsidRPr="0053319E" w:rsidRDefault="00833775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Возможные наименования должностей</w:t>
            </w:r>
            <w:r w:rsidR="00916809">
              <w:rPr>
                <w:color w:val="000000" w:themeColor="text1"/>
              </w:rPr>
              <w:t>, профессий</w:t>
            </w:r>
          </w:p>
        </w:tc>
        <w:tc>
          <w:tcPr>
            <w:tcW w:w="3646" w:type="pct"/>
          </w:tcPr>
          <w:p w14:paraId="6292B33D" w14:textId="77777777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Главный инженер проекта (специалист по организации проектирования)</w:t>
            </w:r>
          </w:p>
          <w:p w14:paraId="30F31496" w14:textId="77777777" w:rsidR="00833775" w:rsidRPr="0053319E" w:rsidRDefault="00F63021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Руководитель проектной группы</w:t>
            </w:r>
          </w:p>
        </w:tc>
      </w:tr>
    </w:tbl>
    <w:p w14:paraId="750D3AEE" w14:textId="77777777" w:rsidR="00916809" w:rsidRDefault="00916809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7437"/>
      </w:tblGrid>
      <w:tr w:rsidR="00E50984" w:rsidRPr="0053319E" w14:paraId="13F9E248" w14:textId="77777777" w:rsidTr="00916809">
        <w:trPr>
          <w:trHeight w:val="20"/>
        </w:trPr>
        <w:tc>
          <w:tcPr>
            <w:tcW w:w="1354" w:type="pct"/>
          </w:tcPr>
          <w:p w14:paraId="60704051" w14:textId="77777777" w:rsidR="00F63021" w:rsidRPr="0053319E" w:rsidRDefault="00F63021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3646" w:type="pct"/>
          </w:tcPr>
          <w:p w14:paraId="4D605C6F" w14:textId="77777777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Высшее образование</w:t>
            </w:r>
            <w:r w:rsidR="002F4384" w:rsidRPr="0053319E">
              <w:rPr>
                <w:rStyle w:val="ad"/>
                <w:rFonts w:ascii="Times New Roman" w:hAnsi="Times New Roman" w:cs="Times New Roman"/>
                <w:color w:val="000000" w:themeColor="text1"/>
                <w:sz w:val="24"/>
              </w:rPr>
              <w:endnoteReference w:id="8"/>
            </w: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14:paraId="04C6F594" w14:textId="77777777" w:rsidR="00B450CD" w:rsidRPr="0053319E" w:rsidRDefault="00B450CD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или</w:t>
            </w:r>
          </w:p>
          <w:p w14:paraId="5FC7EDC7" w14:textId="00EA7DF3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E50984" w:rsidRPr="0053319E" w14:paraId="4768EC05" w14:textId="77777777" w:rsidTr="00916809">
        <w:trPr>
          <w:trHeight w:val="20"/>
        </w:trPr>
        <w:tc>
          <w:tcPr>
            <w:tcW w:w="1354" w:type="pct"/>
          </w:tcPr>
          <w:p w14:paraId="746AA8B6" w14:textId="77777777" w:rsidR="00F63021" w:rsidRPr="0053319E" w:rsidRDefault="00F63021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3646" w:type="pct"/>
          </w:tcPr>
          <w:p w14:paraId="3AD7560A" w14:textId="77777777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Не менее </w:t>
            </w:r>
            <w:r w:rsidR="00E50984"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пяти</w:t>
            </w: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лет по профилю профессиональной деятельности в области архитектурно-строительного проектирования</w:t>
            </w:r>
          </w:p>
          <w:p w14:paraId="653BEFBC" w14:textId="5F724EC2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Не менее трех лет в организациях, осуществляющих подготовку проектной документации</w:t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на инженерных должностях</w:t>
            </w:r>
          </w:p>
        </w:tc>
      </w:tr>
      <w:tr w:rsidR="00E50984" w:rsidRPr="0053319E" w14:paraId="207EAA43" w14:textId="77777777" w:rsidTr="00916809">
        <w:trPr>
          <w:trHeight w:val="20"/>
        </w:trPr>
        <w:tc>
          <w:tcPr>
            <w:tcW w:w="1354" w:type="pct"/>
          </w:tcPr>
          <w:p w14:paraId="1F3344CD" w14:textId="77777777" w:rsidR="00F63021" w:rsidRPr="0053319E" w:rsidRDefault="00F63021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3646" w:type="pct"/>
          </w:tcPr>
          <w:p w14:paraId="0CE31CCE" w14:textId="77777777" w:rsidR="00F63021" w:rsidRPr="0053319E" w:rsidRDefault="00F63021" w:rsidP="009168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>Прохождение инструктажа по охране труда</w:t>
            </w:r>
          </w:p>
          <w:p w14:paraId="7FD4C461" w14:textId="6C2CA093" w:rsidR="00F63021" w:rsidRPr="0053319E" w:rsidRDefault="002930AC" w:rsidP="00916809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930AC">
              <w:rPr>
                <w:rFonts w:ascii="Times New Roman" w:hAnsi="Times New Roman" w:cs="Times New Roman"/>
                <w:color w:val="000000" w:themeColor="text1"/>
                <w:sz w:val="24"/>
              </w:rPr>
              <w:t>Прохождение обучения мерам пожарной безопасности</w:t>
            </w:r>
          </w:p>
        </w:tc>
      </w:tr>
      <w:tr w:rsidR="00F63021" w:rsidRPr="0053319E" w14:paraId="0EC06CCB" w14:textId="77777777" w:rsidTr="00916809">
        <w:trPr>
          <w:trHeight w:val="20"/>
        </w:trPr>
        <w:tc>
          <w:tcPr>
            <w:tcW w:w="1354" w:type="pct"/>
          </w:tcPr>
          <w:p w14:paraId="36568AE8" w14:textId="77777777" w:rsidR="00F63021" w:rsidRPr="0053319E" w:rsidRDefault="00F63021" w:rsidP="00916809">
            <w:pPr>
              <w:pStyle w:val="afa"/>
              <w:rPr>
                <w:color w:val="000000" w:themeColor="text1"/>
              </w:rPr>
            </w:pPr>
            <w:r w:rsidRPr="0053319E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646" w:type="pct"/>
          </w:tcPr>
          <w:p w14:paraId="311BB375" w14:textId="451D98A7" w:rsidR="00F63021" w:rsidRPr="0053319E" w:rsidRDefault="00220B7F" w:rsidP="00220B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Рекомендуется д</w:t>
            </w:r>
            <w:r w:rsidR="00F63021"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ополнительное профессиональное образование </w:t>
            </w:r>
            <w:r w:rsidR="0091680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="00F63021" w:rsidRPr="005331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программы повышения квалификации не реже одного раза в пять лет по профилю деятельности</w:t>
            </w:r>
          </w:p>
        </w:tc>
      </w:tr>
    </w:tbl>
    <w:p w14:paraId="071A60B2" w14:textId="77777777" w:rsidR="00FA674E" w:rsidRPr="0053319E" w:rsidRDefault="00FA674E" w:rsidP="0053319E">
      <w:pPr>
        <w:pStyle w:val="afa"/>
        <w:rPr>
          <w:color w:val="000000" w:themeColor="text1"/>
        </w:rPr>
      </w:pPr>
    </w:p>
    <w:p w14:paraId="19FC41F1" w14:textId="1989E90D" w:rsidR="00FA674E" w:rsidRDefault="00FA674E" w:rsidP="0053319E">
      <w:pPr>
        <w:pStyle w:val="afa"/>
        <w:rPr>
          <w:color w:val="000000" w:themeColor="text1"/>
        </w:rPr>
      </w:pPr>
      <w:r w:rsidRPr="0053319E">
        <w:rPr>
          <w:color w:val="000000" w:themeColor="text1"/>
        </w:rPr>
        <w:t>Дополнительные характеристики</w:t>
      </w:r>
    </w:p>
    <w:p w14:paraId="5ABE5DDB" w14:textId="77777777" w:rsidR="00916809" w:rsidRPr="0053319E" w:rsidRDefault="00916809" w:rsidP="0053319E">
      <w:pPr>
        <w:pStyle w:val="afa"/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54"/>
        <w:gridCol w:w="1387"/>
        <w:gridCol w:w="5654"/>
      </w:tblGrid>
      <w:tr w:rsidR="00E50984" w:rsidRPr="00916809" w14:paraId="6AAA38D0" w14:textId="77777777" w:rsidTr="00916809">
        <w:trPr>
          <w:trHeight w:val="20"/>
        </w:trPr>
        <w:tc>
          <w:tcPr>
            <w:tcW w:w="1547" w:type="pct"/>
            <w:vAlign w:val="center"/>
          </w:tcPr>
          <w:p w14:paraId="7D7A73A5" w14:textId="77777777" w:rsidR="00833775" w:rsidRPr="00916809" w:rsidRDefault="00833775" w:rsidP="0053319E">
            <w:pPr>
              <w:pStyle w:val="aff0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5DB36A84" w14:textId="77777777" w:rsidR="00833775" w:rsidRPr="00916809" w:rsidRDefault="00833775" w:rsidP="0053319E">
            <w:pPr>
              <w:pStyle w:val="aff0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Код</w:t>
            </w:r>
          </w:p>
        </w:tc>
        <w:tc>
          <w:tcPr>
            <w:tcW w:w="2773" w:type="pct"/>
            <w:vAlign w:val="center"/>
          </w:tcPr>
          <w:p w14:paraId="470A213F" w14:textId="77777777" w:rsidR="00833775" w:rsidRPr="00916809" w:rsidRDefault="00833775" w:rsidP="0053319E">
            <w:pPr>
              <w:pStyle w:val="aff0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E50984" w:rsidRPr="00916809" w14:paraId="556D491E" w14:textId="77777777" w:rsidTr="00916809">
        <w:trPr>
          <w:trHeight w:val="20"/>
        </w:trPr>
        <w:tc>
          <w:tcPr>
            <w:tcW w:w="1547" w:type="pct"/>
          </w:tcPr>
          <w:p w14:paraId="1F5275FB" w14:textId="77777777" w:rsidR="0057283E" w:rsidRPr="00916809" w:rsidRDefault="0057283E" w:rsidP="0053319E">
            <w:pPr>
              <w:pStyle w:val="afa"/>
              <w:rPr>
                <w:color w:val="000000" w:themeColor="text1"/>
                <w:vertAlign w:val="superscript"/>
              </w:rPr>
            </w:pPr>
            <w:r w:rsidRPr="00916809">
              <w:rPr>
                <w:color w:val="000000" w:themeColor="text1"/>
              </w:rPr>
              <w:t>ОКЗ</w:t>
            </w:r>
          </w:p>
        </w:tc>
        <w:tc>
          <w:tcPr>
            <w:tcW w:w="680" w:type="pct"/>
          </w:tcPr>
          <w:p w14:paraId="3984DFAC" w14:textId="77777777" w:rsidR="0057283E" w:rsidRPr="00916809" w:rsidRDefault="00374652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57283E" w:rsidRPr="0091680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2142</w:t>
              </w:r>
            </w:hyperlink>
          </w:p>
        </w:tc>
        <w:tc>
          <w:tcPr>
            <w:tcW w:w="2773" w:type="pct"/>
          </w:tcPr>
          <w:p w14:paraId="398599E2" w14:textId="77777777" w:rsidR="0057283E" w:rsidRPr="00916809" w:rsidRDefault="000B6CC2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Инженеры по гражданскому строительству</w:t>
            </w:r>
          </w:p>
        </w:tc>
      </w:tr>
      <w:tr w:rsidR="00E50984" w:rsidRPr="00916809" w14:paraId="351A2EA2" w14:textId="77777777" w:rsidTr="00916809">
        <w:trPr>
          <w:trHeight w:val="20"/>
        </w:trPr>
        <w:tc>
          <w:tcPr>
            <w:tcW w:w="1547" w:type="pct"/>
            <w:vMerge w:val="restart"/>
          </w:tcPr>
          <w:p w14:paraId="5C9AF1D1" w14:textId="77777777" w:rsidR="008A6A5A" w:rsidRPr="00916809" w:rsidRDefault="008A6A5A" w:rsidP="0053319E">
            <w:pPr>
              <w:pStyle w:val="afa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ЕКС</w:t>
            </w:r>
          </w:p>
        </w:tc>
        <w:tc>
          <w:tcPr>
            <w:tcW w:w="680" w:type="pct"/>
          </w:tcPr>
          <w:p w14:paraId="3F3BCAAC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73DB09F7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 проекта</w:t>
            </w:r>
          </w:p>
        </w:tc>
      </w:tr>
      <w:tr w:rsidR="00E50984" w:rsidRPr="00916809" w14:paraId="74FAB84C" w14:textId="77777777" w:rsidTr="00916809">
        <w:trPr>
          <w:trHeight w:val="20"/>
        </w:trPr>
        <w:tc>
          <w:tcPr>
            <w:tcW w:w="1547" w:type="pct"/>
            <w:vMerge/>
          </w:tcPr>
          <w:p w14:paraId="487BD7E4" w14:textId="77777777" w:rsidR="008A6A5A" w:rsidRPr="00916809" w:rsidRDefault="008A6A5A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521613E7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34066919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конструкторским отделом</w:t>
            </w:r>
          </w:p>
        </w:tc>
      </w:tr>
      <w:tr w:rsidR="00E50984" w:rsidRPr="00916809" w14:paraId="541AA196" w14:textId="77777777" w:rsidTr="00916809">
        <w:trPr>
          <w:trHeight w:val="20"/>
        </w:trPr>
        <w:tc>
          <w:tcPr>
            <w:tcW w:w="1547" w:type="pct"/>
            <w:vMerge/>
          </w:tcPr>
          <w:p w14:paraId="517D421B" w14:textId="77777777" w:rsidR="008A6A5A" w:rsidRPr="00916809" w:rsidRDefault="008A6A5A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4D5DE172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259EB1E0" w14:textId="77777777" w:rsidR="008A6A5A" w:rsidRPr="00916809" w:rsidRDefault="008A6A5A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(руководитель) бригады (группы)</w:t>
            </w:r>
          </w:p>
        </w:tc>
      </w:tr>
      <w:tr w:rsidR="00E50984" w:rsidRPr="00916809" w14:paraId="02E4C32B" w14:textId="77777777" w:rsidTr="00916809">
        <w:trPr>
          <w:trHeight w:val="20"/>
        </w:trPr>
        <w:tc>
          <w:tcPr>
            <w:tcW w:w="1547" w:type="pct"/>
            <w:vMerge w:val="restart"/>
          </w:tcPr>
          <w:p w14:paraId="1CB5CEB6" w14:textId="77777777" w:rsidR="000B6E23" w:rsidRPr="00916809" w:rsidRDefault="000B6E23" w:rsidP="0053319E">
            <w:pPr>
              <w:pStyle w:val="afa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ОКПДТР</w:t>
            </w:r>
          </w:p>
        </w:tc>
        <w:tc>
          <w:tcPr>
            <w:tcW w:w="680" w:type="pct"/>
          </w:tcPr>
          <w:p w14:paraId="05C7E015" w14:textId="77777777" w:rsidR="000B6E23" w:rsidRPr="00916809" w:rsidRDefault="000B6E23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20760</w:t>
            </w:r>
          </w:p>
        </w:tc>
        <w:tc>
          <w:tcPr>
            <w:tcW w:w="2773" w:type="pct"/>
          </w:tcPr>
          <w:p w14:paraId="5FEC2F70" w14:textId="77777777" w:rsidR="000B6E23" w:rsidRPr="00916809" w:rsidRDefault="000B6E23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 проекта</w:t>
            </w:r>
          </w:p>
        </w:tc>
      </w:tr>
      <w:tr w:rsidR="00E50984" w:rsidRPr="00916809" w14:paraId="58416871" w14:textId="77777777" w:rsidTr="00916809">
        <w:trPr>
          <w:trHeight w:val="20"/>
        </w:trPr>
        <w:tc>
          <w:tcPr>
            <w:tcW w:w="1547" w:type="pct"/>
            <w:vMerge/>
          </w:tcPr>
          <w:p w14:paraId="1D1FF62E" w14:textId="77777777" w:rsidR="000B6E23" w:rsidRPr="00916809" w:rsidRDefault="000B6E23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6E3406F8" w14:textId="77777777" w:rsidR="000B6E23" w:rsidRPr="00916809" w:rsidRDefault="000B6E23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26151</w:t>
            </w:r>
          </w:p>
        </w:tc>
        <w:tc>
          <w:tcPr>
            <w:tcW w:w="2773" w:type="pct"/>
          </w:tcPr>
          <w:p w14:paraId="5CFC5B24" w14:textId="77777777" w:rsidR="000B6E23" w:rsidRPr="00916809" w:rsidRDefault="000B6E23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E50984" w:rsidRPr="00916809" w14:paraId="5948492D" w14:textId="77777777" w:rsidTr="00916809">
        <w:trPr>
          <w:trHeight w:val="20"/>
        </w:trPr>
        <w:tc>
          <w:tcPr>
            <w:tcW w:w="1547" w:type="pct"/>
            <w:vMerge w:val="restart"/>
          </w:tcPr>
          <w:p w14:paraId="60509443" w14:textId="77777777" w:rsidR="00E50984" w:rsidRPr="00916809" w:rsidRDefault="00E50984" w:rsidP="0053319E">
            <w:pPr>
              <w:pStyle w:val="afa"/>
              <w:rPr>
                <w:color w:val="000000" w:themeColor="text1"/>
              </w:rPr>
            </w:pPr>
            <w:r w:rsidRPr="00916809">
              <w:rPr>
                <w:color w:val="000000" w:themeColor="text1"/>
              </w:rPr>
              <w:t>ОКСО</w:t>
            </w:r>
          </w:p>
        </w:tc>
        <w:tc>
          <w:tcPr>
            <w:tcW w:w="680" w:type="pct"/>
          </w:tcPr>
          <w:p w14:paraId="0E54A6AF" w14:textId="77777777" w:rsidR="00E50984" w:rsidRPr="00916809" w:rsidRDefault="00E50984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2.08.03.01</w:t>
            </w:r>
          </w:p>
        </w:tc>
        <w:tc>
          <w:tcPr>
            <w:tcW w:w="2773" w:type="pct"/>
          </w:tcPr>
          <w:p w14:paraId="608B40F8" w14:textId="77777777" w:rsidR="00E50984" w:rsidRPr="00916809" w:rsidRDefault="00E50984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</w:t>
            </w:r>
          </w:p>
        </w:tc>
      </w:tr>
      <w:tr w:rsidR="00E50984" w:rsidRPr="00916809" w14:paraId="4503D1A6" w14:textId="77777777" w:rsidTr="00916809">
        <w:trPr>
          <w:trHeight w:val="20"/>
        </w:trPr>
        <w:tc>
          <w:tcPr>
            <w:tcW w:w="1547" w:type="pct"/>
            <w:vMerge/>
          </w:tcPr>
          <w:p w14:paraId="452C3071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4B4B4ADF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2.13.03.01</w:t>
            </w:r>
          </w:p>
        </w:tc>
        <w:tc>
          <w:tcPr>
            <w:tcW w:w="2773" w:type="pct"/>
          </w:tcPr>
          <w:p w14:paraId="22843577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Теплоэнергетика и теплотехника</w:t>
            </w:r>
          </w:p>
        </w:tc>
      </w:tr>
      <w:tr w:rsidR="00E50984" w:rsidRPr="00916809" w14:paraId="464CFB95" w14:textId="77777777" w:rsidTr="00916809">
        <w:trPr>
          <w:trHeight w:val="20"/>
        </w:trPr>
        <w:tc>
          <w:tcPr>
            <w:tcW w:w="1547" w:type="pct"/>
            <w:vMerge/>
          </w:tcPr>
          <w:p w14:paraId="3E8EA8B8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01EB6567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2.13.03.02</w:t>
            </w:r>
          </w:p>
        </w:tc>
        <w:tc>
          <w:tcPr>
            <w:tcW w:w="2773" w:type="pct"/>
          </w:tcPr>
          <w:p w14:paraId="3E9DC9A1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Электроэнергетика и электротехника</w:t>
            </w:r>
          </w:p>
        </w:tc>
      </w:tr>
      <w:tr w:rsidR="00E50984" w:rsidRPr="00916809" w14:paraId="1D85AC27" w14:textId="77777777" w:rsidTr="00916809">
        <w:trPr>
          <w:trHeight w:val="20"/>
        </w:trPr>
        <w:tc>
          <w:tcPr>
            <w:tcW w:w="1547" w:type="pct"/>
            <w:vMerge/>
          </w:tcPr>
          <w:p w14:paraId="125C68A9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7E27D396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2.13.03.03</w:t>
            </w:r>
          </w:p>
        </w:tc>
        <w:tc>
          <w:tcPr>
            <w:tcW w:w="2773" w:type="pct"/>
          </w:tcPr>
          <w:p w14:paraId="58ED2A89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Энергетическое машиностроение</w:t>
            </w:r>
          </w:p>
        </w:tc>
      </w:tr>
      <w:tr w:rsidR="00E50984" w:rsidRPr="00916809" w14:paraId="54628D1F" w14:textId="77777777" w:rsidTr="00916809">
        <w:trPr>
          <w:trHeight w:val="20"/>
        </w:trPr>
        <w:tc>
          <w:tcPr>
            <w:tcW w:w="1547" w:type="pct"/>
            <w:vMerge/>
          </w:tcPr>
          <w:p w14:paraId="2C2A1A9A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664B55E4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2.15.03.04</w:t>
            </w:r>
          </w:p>
        </w:tc>
        <w:tc>
          <w:tcPr>
            <w:tcW w:w="2773" w:type="pct"/>
          </w:tcPr>
          <w:p w14:paraId="732B04C2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Автоматизация технологических процессов и производств</w:t>
            </w:r>
          </w:p>
        </w:tc>
      </w:tr>
      <w:tr w:rsidR="00E50984" w:rsidRPr="00916809" w14:paraId="6308EEB0" w14:textId="77777777" w:rsidTr="00916809">
        <w:trPr>
          <w:trHeight w:val="20"/>
        </w:trPr>
        <w:tc>
          <w:tcPr>
            <w:tcW w:w="1547" w:type="pct"/>
            <w:vMerge/>
          </w:tcPr>
          <w:p w14:paraId="63CCC7D5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421B33F5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2.08.04.01</w:t>
            </w:r>
          </w:p>
        </w:tc>
        <w:tc>
          <w:tcPr>
            <w:tcW w:w="2773" w:type="pct"/>
          </w:tcPr>
          <w:p w14:paraId="28A52854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</w:t>
            </w:r>
          </w:p>
        </w:tc>
      </w:tr>
      <w:tr w:rsidR="00E50984" w:rsidRPr="00916809" w14:paraId="00672765" w14:textId="77777777" w:rsidTr="00916809">
        <w:trPr>
          <w:trHeight w:val="20"/>
        </w:trPr>
        <w:tc>
          <w:tcPr>
            <w:tcW w:w="1547" w:type="pct"/>
            <w:vMerge/>
          </w:tcPr>
          <w:p w14:paraId="68B9BD69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38A45F6E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2.13.04.01</w:t>
            </w:r>
          </w:p>
        </w:tc>
        <w:tc>
          <w:tcPr>
            <w:tcW w:w="2773" w:type="pct"/>
          </w:tcPr>
          <w:p w14:paraId="14EDC339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Теплоэнергетика и теплотехника</w:t>
            </w:r>
          </w:p>
        </w:tc>
      </w:tr>
      <w:tr w:rsidR="00E50984" w:rsidRPr="00916809" w14:paraId="603620F4" w14:textId="77777777" w:rsidTr="00916809">
        <w:trPr>
          <w:trHeight w:val="20"/>
        </w:trPr>
        <w:tc>
          <w:tcPr>
            <w:tcW w:w="1547" w:type="pct"/>
            <w:vMerge/>
          </w:tcPr>
          <w:p w14:paraId="105EFE53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274F6536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2.13.04.02</w:t>
            </w:r>
          </w:p>
        </w:tc>
        <w:tc>
          <w:tcPr>
            <w:tcW w:w="2773" w:type="pct"/>
          </w:tcPr>
          <w:p w14:paraId="2BEA8D29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E50984" w:rsidRPr="00916809" w14:paraId="1384B303" w14:textId="77777777" w:rsidTr="00916809">
        <w:trPr>
          <w:trHeight w:val="20"/>
        </w:trPr>
        <w:tc>
          <w:tcPr>
            <w:tcW w:w="1547" w:type="pct"/>
            <w:vMerge/>
          </w:tcPr>
          <w:p w14:paraId="179B2049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35325CB9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2.13.04.03</w:t>
            </w:r>
          </w:p>
        </w:tc>
        <w:tc>
          <w:tcPr>
            <w:tcW w:w="2773" w:type="pct"/>
          </w:tcPr>
          <w:p w14:paraId="681BF4A1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Энергетическое машиностроение</w:t>
            </w:r>
          </w:p>
        </w:tc>
      </w:tr>
      <w:tr w:rsidR="00E50984" w:rsidRPr="00916809" w14:paraId="65358F1E" w14:textId="77777777" w:rsidTr="00916809">
        <w:trPr>
          <w:trHeight w:val="20"/>
        </w:trPr>
        <w:tc>
          <w:tcPr>
            <w:tcW w:w="1547" w:type="pct"/>
            <w:vMerge/>
          </w:tcPr>
          <w:p w14:paraId="64D42A7E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3A6F0AA7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2.15.04.04</w:t>
            </w:r>
          </w:p>
        </w:tc>
        <w:tc>
          <w:tcPr>
            <w:tcW w:w="2773" w:type="pct"/>
          </w:tcPr>
          <w:p w14:paraId="50F86B34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E50984" w:rsidRPr="00916809" w14:paraId="1564F775" w14:textId="77777777" w:rsidTr="00916809">
        <w:trPr>
          <w:trHeight w:val="20"/>
        </w:trPr>
        <w:tc>
          <w:tcPr>
            <w:tcW w:w="1547" w:type="pct"/>
            <w:vMerge/>
          </w:tcPr>
          <w:p w14:paraId="52C05AF2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386DE914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2.08.05.01</w:t>
            </w:r>
          </w:p>
        </w:tc>
        <w:tc>
          <w:tcPr>
            <w:tcW w:w="2773" w:type="pct"/>
          </w:tcPr>
          <w:p w14:paraId="6B938512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E50984" w:rsidRPr="00916809" w14:paraId="27502681" w14:textId="77777777" w:rsidTr="00916809">
        <w:trPr>
          <w:trHeight w:val="20"/>
        </w:trPr>
        <w:tc>
          <w:tcPr>
            <w:tcW w:w="1547" w:type="pct"/>
            <w:vMerge/>
          </w:tcPr>
          <w:p w14:paraId="5D75F6FA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1190CCDC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2.13.05.01</w:t>
            </w:r>
          </w:p>
        </w:tc>
        <w:tc>
          <w:tcPr>
            <w:tcW w:w="2773" w:type="pct"/>
          </w:tcPr>
          <w:p w14:paraId="7B0FC6F2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E50984" w:rsidRPr="00916809" w14:paraId="1C54E500" w14:textId="77777777" w:rsidTr="00916809">
        <w:trPr>
          <w:trHeight w:val="20"/>
        </w:trPr>
        <w:tc>
          <w:tcPr>
            <w:tcW w:w="1547" w:type="pct"/>
            <w:vMerge/>
          </w:tcPr>
          <w:p w14:paraId="48E1EE9E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1E8BEF61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2.13.05.02</w:t>
            </w:r>
          </w:p>
        </w:tc>
        <w:tc>
          <w:tcPr>
            <w:tcW w:w="2773" w:type="pct"/>
          </w:tcPr>
          <w:p w14:paraId="796B16C1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E50984" w:rsidRPr="00916809" w14:paraId="1FF8365F" w14:textId="77777777" w:rsidTr="00916809">
        <w:trPr>
          <w:trHeight w:val="20"/>
        </w:trPr>
        <w:tc>
          <w:tcPr>
            <w:tcW w:w="1547" w:type="pct"/>
            <w:vMerge/>
          </w:tcPr>
          <w:p w14:paraId="7FE1E047" w14:textId="77777777" w:rsidR="00F508E1" w:rsidRPr="00916809" w:rsidRDefault="00F508E1" w:rsidP="0053319E">
            <w:pPr>
              <w:pStyle w:val="afa"/>
              <w:rPr>
                <w:color w:val="000000" w:themeColor="text1"/>
              </w:rPr>
            </w:pPr>
          </w:p>
        </w:tc>
        <w:tc>
          <w:tcPr>
            <w:tcW w:w="680" w:type="pct"/>
          </w:tcPr>
          <w:p w14:paraId="1765F53D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2.15.05.01</w:t>
            </w:r>
          </w:p>
        </w:tc>
        <w:tc>
          <w:tcPr>
            <w:tcW w:w="2773" w:type="pct"/>
          </w:tcPr>
          <w:p w14:paraId="3D7DD8F0" w14:textId="77777777" w:rsidR="00F508E1" w:rsidRPr="00916809" w:rsidRDefault="00F508E1" w:rsidP="005331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</w:tbl>
    <w:p w14:paraId="00762095" w14:textId="77777777" w:rsidR="00916809" w:rsidRDefault="00916809" w:rsidP="00B43E9A"/>
    <w:p w14:paraId="104AA36C" w14:textId="4ECCA603" w:rsidR="00407766" w:rsidRPr="00B43E9A" w:rsidRDefault="00407766" w:rsidP="00B43E9A">
      <w:pPr>
        <w:rPr>
          <w:b/>
          <w:bCs w:val="0"/>
        </w:rPr>
      </w:pPr>
      <w:r w:rsidRPr="00B43E9A">
        <w:rPr>
          <w:b/>
          <w:bCs w:val="0"/>
        </w:rPr>
        <w:t>3.</w:t>
      </w:r>
      <w:r w:rsidR="00D916FB" w:rsidRPr="00B43E9A">
        <w:rPr>
          <w:b/>
          <w:bCs w:val="0"/>
        </w:rPr>
        <w:t>3</w:t>
      </w:r>
      <w:r w:rsidRPr="00B43E9A">
        <w:rPr>
          <w:b/>
          <w:bCs w:val="0"/>
        </w:rPr>
        <w:t>.</w:t>
      </w:r>
      <w:r w:rsidR="008D6284" w:rsidRPr="00B43E9A">
        <w:rPr>
          <w:b/>
          <w:bCs w:val="0"/>
        </w:rPr>
        <w:t>1</w:t>
      </w:r>
      <w:r w:rsidRPr="00B43E9A">
        <w:rPr>
          <w:b/>
          <w:bCs w:val="0"/>
        </w:rPr>
        <w:t>. Трудовая функция</w:t>
      </w:r>
    </w:p>
    <w:p w14:paraId="1C09A1BB" w14:textId="77777777" w:rsidR="00916809" w:rsidRPr="00916809" w:rsidRDefault="00916809" w:rsidP="009168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53319E" w14:paraId="7F28800E" w14:textId="77777777" w:rsidTr="00220B7F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6C0F99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F1E40" w14:textId="77777777" w:rsidR="00407766" w:rsidRPr="0053319E" w:rsidRDefault="00EF685E" w:rsidP="004E50E3">
            <w:pPr>
              <w:rPr>
                <w:bCs w:val="0"/>
              </w:rPr>
            </w:pPr>
            <w:r w:rsidRPr="0053319E">
              <w:t>Разработка концепции и технического задания на проектирование автоматизированной системы управления технологическими процессами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584388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23A0C8" w14:textId="2B960AE5" w:rsidR="00407766" w:rsidRPr="0053319E" w:rsidRDefault="00494981" w:rsidP="00220B7F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3A006D" w:rsidRPr="0053319E">
              <w:t>/0</w:t>
            </w:r>
            <w:r w:rsidR="008D6284" w:rsidRPr="0053319E">
              <w:t>1</w:t>
            </w:r>
            <w:r w:rsidR="00407766" w:rsidRPr="0053319E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DBF38B" w14:textId="77777777" w:rsidR="00407766" w:rsidRPr="0053319E" w:rsidRDefault="00932AC7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B0200" w14:textId="77777777" w:rsidR="00407766" w:rsidRPr="0053319E" w:rsidRDefault="00407766" w:rsidP="0053319E">
            <w:pPr>
              <w:jc w:val="center"/>
              <w:rPr>
                <w:bCs w:val="0"/>
              </w:rPr>
            </w:pPr>
            <w:r w:rsidRPr="0053319E">
              <w:t>7</w:t>
            </w:r>
          </w:p>
        </w:tc>
      </w:tr>
    </w:tbl>
    <w:p w14:paraId="5D393607" w14:textId="77777777" w:rsidR="004E50E3" w:rsidRDefault="004E50E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53319E" w14:paraId="12A7A8FF" w14:textId="77777777" w:rsidTr="00D916FB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D002104" w14:textId="77777777" w:rsidR="00407766" w:rsidRPr="0053319E" w:rsidRDefault="00932AC7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8FF3C97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2C45827" w14:textId="77777777" w:rsidR="00407766" w:rsidRPr="0053319E" w:rsidRDefault="00407766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6AE34" w14:textId="77777777" w:rsidR="00407766" w:rsidRPr="0053319E" w:rsidRDefault="009E3E65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5D928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8AC52" w14:textId="77777777" w:rsidR="00407766" w:rsidRPr="0053319E" w:rsidRDefault="00407766" w:rsidP="0053319E">
            <w:pPr>
              <w:rPr>
                <w:bCs w:val="0"/>
              </w:rPr>
            </w:pPr>
          </w:p>
        </w:tc>
      </w:tr>
      <w:tr w:rsidR="00AA0065" w:rsidRPr="0053319E" w14:paraId="7621A45C" w14:textId="77777777" w:rsidTr="00FA674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50B04FF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CB739E" w14:textId="77777777" w:rsidR="00407766" w:rsidRPr="0053319E" w:rsidRDefault="00407766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1F4B17" w14:textId="77777777" w:rsidR="00407766" w:rsidRPr="0053319E" w:rsidRDefault="00932AC7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909143" w14:textId="77777777" w:rsidR="00407766" w:rsidRPr="0053319E" w:rsidRDefault="00932AC7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6DA80A2" w14:textId="77777777" w:rsidR="004E50E3" w:rsidRDefault="004E50E3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504500" w:rsidRPr="004E50E3" w14:paraId="31FA4BE3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1D498980" w14:textId="77777777" w:rsidR="00504500" w:rsidRPr="004E50E3" w:rsidRDefault="00504500" w:rsidP="0053319E">
            <w:pPr>
              <w:pStyle w:val="afa"/>
            </w:pPr>
            <w:r w:rsidRPr="004E50E3">
              <w:t>Трудовые действия</w:t>
            </w:r>
          </w:p>
        </w:tc>
        <w:tc>
          <w:tcPr>
            <w:tcW w:w="3760" w:type="pct"/>
          </w:tcPr>
          <w:p w14:paraId="292CAD1F" w14:textId="77777777" w:rsidR="00504500" w:rsidRPr="004E50E3" w:rsidRDefault="00D3722E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и проведение предпроектных научно-исследовательских работ </w:t>
            </w:r>
          </w:p>
        </w:tc>
      </w:tr>
      <w:tr w:rsidR="00D3722E" w:rsidRPr="004E50E3" w14:paraId="20BC330F" w14:textId="77777777" w:rsidTr="004E50E3">
        <w:trPr>
          <w:trHeight w:val="20"/>
        </w:trPr>
        <w:tc>
          <w:tcPr>
            <w:tcW w:w="1240" w:type="pct"/>
            <w:vMerge/>
          </w:tcPr>
          <w:p w14:paraId="6A3E2432" w14:textId="77777777" w:rsidR="00D3722E" w:rsidRPr="004E50E3" w:rsidRDefault="00D3722E" w:rsidP="0053319E">
            <w:pPr>
              <w:pStyle w:val="afa"/>
            </w:pPr>
          </w:p>
        </w:tc>
        <w:tc>
          <w:tcPr>
            <w:tcW w:w="3760" w:type="pct"/>
          </w:tcPr>
          <w:p w14:paraId="6CFF7F1B" w14:textId="16E3F3B9" w:rsidR="00D3722E" w:rsidRPr="004E50E3" w:rsidRDefault="00EF685E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="00D3722E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азработка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предварительных </w:t>
            </w:r>
            <w:r w:rsidR="00D3722E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проектных решений (разработка аванпроекта)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автоматизированн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управления и ее част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ей</w:t>
            </w:r>
          </w:p>
        </w:tc>
      </w:tr>
      <w:tr w:rsidR="006C613A" w:rsidRPr="004E50E3" w14:paraId="026CD381" w14:textId="77777777" w:rsidTr="004E50E3">
        <w:trPr>
          <w:trHeight w:val="20"/>
        </w:trPr>
        <w:tc>
          <w:tcPr>
            <w:tcW w:w="1240" w:type="pct"/>
            <w:vMerge/>
          </w:tcPr>
          <w:p w14:paraId="6EFF90DA" w14:textId="77777777" w:rsidR="006C613A" w:rsidRPr="004E50E3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5D64E332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требований к автоматизированной системе управления</w:t>
            </w:r>
            <w:r w:rsidR="00EF685E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ее частям</w:t>
            </w:r>
          </w:p>
        </w:tc>
      </w:tr>
      <w:tr w:rsidR="00132E1C" w:rsidRPr="004E50E3" w14:paraId="53BBF1CA" w14:textId="77777777" w:rsidTr="004E50E3">
        <w:trPr>
          <w:trHeight w:val="20"/>
        </w:trPr>
        <w:tc>
          <w:tcPr>
            <w:tcW w:w="1240" w:type="pct"/>
            <w:vMerge/>
          </w:tcPr>
          <w:p w14:paraId="23FAA347" w14:textId="77777777" w:rsidR="00132E1C" w:rsidRPr="004E50E3" w:rsidRDefault="00132E1C" w:rsidP="0053319E">
            <w:pPr>
              <w:pStyle w:val="afa"/>
            </w:pPr>
          </w:p>
        </w:tc>
        <w:tc>
          <w:tcPr>
            <w:tcW w:w="3760" w:type="pct"/>
          </w:tcPr>
          <w:p w14:paraId="6156A319" w14:textId="0E7849DA" w:rsidR="00132E1C" w:rsidRPr="004E50E3" w:rsidRDefault="00132E1C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Разработка вариантов концепции автоматизированной системы управления </w:t>
            </w:r>
            <w:r w:rsidR="007469BB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формирова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ние</w:t>
            </w:r>
            <w:r w:rsidR="007469BB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итогов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</w:t>
            </w:r>
            <w:r w:rsidR="007469BB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концепци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469BB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C613A" w:rsidRPr="004E50E3" w14:paraId="758A46EF" w14:textId="77777777" w:rsidTr="004E50E3">
        <w:trPr>
          <w:trHeight w:val="20"/>
        </w:trPr>
        <w:tc>
          <w:tcPr>
            <w:tcW w:w="1240" w:type="pct"/>
            <w:vMerge/>
          </w:tcPr>
          <w:p w14:paraId="6C37A7F3" w14:textId="77777777" w:rsidR="006C613A" w:rsidRPr="004E50E3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2E32FFC0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частных технических заданий на подсистемы автоматизированной системы управления и виды обеспечений</w:t>
            </w:r>
          </w:p>
        </w:tc>
      </w:tr>
      <w:tr w:rsidR="006C613A" w:rsidRPr="004E50E3" w14:paraId="5BA5AC4F" w14:textId="77777777" w:rsidTr="004E50E3">
        <w:trPr>
          <w:trHeight w:val="20"/>
        </w:trPr>
        <w:tc>
          <w:tcPr>
            <w:tcW w:w="1240" w:type="pct"/>
            <w:vMerge/>
          </w:tcPr>
          <w:p w14:paraId="54D02507" w14:textId="77777777" w:rsidR="006C613A" w:rsidRPr="004E50E3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50294E17" w14:textId="55F505CA" w:rsidR="006C613A" w:rsidRPr="004E50E3" w:rsidRDefault="00BC0CB3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план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-графика работ по проектированию автоматизированной системы управления</w:t>
            </w:r>
          </w:p>
        </w:tc>
      </w:tr>
      <w:tr w:rsidR="005D034B" w:rsidRPr="004E50E3" w14:paraId="4B94C1F3" w14:textId="77777777" w:rsidTr="004E50E3">
        <w:trPr>
          <w:trHeight w:val="20"/>
        </w:trPr>
        <w:tc>
          <w:tcPr>
            <w:tcW w:w="1240" w:type="pct"/>
            <w:vMerge/>
          </w:tcPr>
          <w:p w14:paraId="7DD03860" w14:textId="77777777" w:rsidR="005D034B" w:rsidRPr="004E50E3" w:rsidRDefault="005D034B" w:rsidP="0053319E">
            <w:pPr>
              <w:pStyle w:val="afa"/>
            </w:pPr>
          </w:p>
        </w:tc>
        <w:tc>
          <w:tcPr>
            <w:tcW w:w="3760" w:type="pct"/>
          </w:tcPr>
          <w:p w14:paraId="380FA75F" w14:textId="77777777" w:rsidR="005D034B" w:rsidRPr="004E50E3" w:rsidRDefault="005D034B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организационно-технических мероприятий по подготовке объекта управления к вводу в действие автоматизированной системы управления</w:t>
            </w:r>
          </w:p>
        </w:tc>
      </w:tr>
      <w:tr w:rsidR="006A6234" w:rsidRPr="004E50E3" w14:paraId="36B3D3FB" w14:textId="77777777" w:rsidTr="004E50E3">
        <w:trPr>
          <w:trHeight w:val="20"/>
        </w:trPr>
        <w:tc>
          <w:tcPr>
            <w:tcW w:w="1240" w:type="pct"/>
            <w:vMerge/>
          </w:tcPr>
          <w:p w14:paraId="24E16A56" w14:textId="77777777" w:rsidR="006A6234" w:rsidRPr="004E50E3" w:rsidRDefault="006A6234" w:rsidP="0053319E">
            <w:pPr>
              <w:pStyle w:val="afa"/>
            </w:pPr>
          </w:p>
        </w:tc>
        <w:tc>
          <w:tcPr>
            <w:tcW w:w="3760" w:type="pct"/>
          </w:tcPr>
          <w:p w14:paraId="76B91DA9" w14:textId="77777777" w:rsidR="006A6234" w:rsidRPr="004E50E3" w:rsidRDefault="006A6234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и согласование с заказчиком технического задания на проектирование автоматизированной системы управления технологическими процессами</w:t>
            </w:r>
          </w:p>
        </w:tc>
      </w:tr>
      <w:tr w:rsidR="006C613A" w:rsidRPr="004E50E3" w14:paraId="6EDB0B45" w14:textId="77777777" w:rsidTr="004E50E3">
        <w:trPr>
          <w:trHeight w:val="20"/>
        </w:trPr>
        <w:tc>
          <w:tcPr>
            <w:tcW w:w="1240" w:type="pct"/>
            <w:vMerge/>
          </w:tcPr>
          <w:p w14:paraId="2BD81A21" w14:textId="77777777" w:rsidR="006C613A" w:rsidRPr="004E50E3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1C6F2494" w14:textId="77777777" w:rsidR="006C613A" w:rsidRPr="004E50E3" w:rsidRDefault="006A6234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Выдача исходных данных для разработки проекта автоматизированной системы управления технологическими процессами</w:t>
            </w:r>
          </w:p>
        </w:tc>
      </w:tr>
      <w:tr w:rsidR="006C613A" w:rsidRPr="004E50E3" w14:paraId="63CA916C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644C372C" w14:textId="77777777" w:rsidR="006C613A" w:rsidRPr="004E50E3" w:rsidDel="002A1D54" w:rsidRDefault="006C613A" w:rsidP="0053319E">
            <w:pPr>
              <w:pStyle w:val="afa"/>
            </w:pPr>
            <w:r w:rsidRPr="004E50E3" w:rsidDel="002A1D54">
              <w:t>Необходимые умения</w:t>
            </w:r>
          </w:p>
        </w:tc>
        <w:tc>
          <w:tcPr>
            <w:tcW w:w="3760" w:type="pct"/>
          </w:tcPr>
          <w:p w14:paraId="5AED7C68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направления и план научно-исследовательских работ</w:t>
            </w:r>
          </w:p>
        </w:tc>
      </w:tr>
      <w:tr w:rsidR="006C613A" w:rsidRPr="004E50E3" w14:paraId="118208B7" w14:textId="77777777" w:rsidTr="004E50E3">
        <w:trPr>
          <w:trHeight w:val="20"/>
        </w:trPr>
        <w:tc>
          <w:tcPr>
            <w:tcW w:w="1240" w:type="pct"/>
            <w:vMerge/>
          </w:tcPr>
          <w:p w14:paraId="6D39CECC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5DBF5DE5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рекомендации по использованию результатов проведенных научно-исследовательских работ</w:t>
            </w:r>
          </w:p>
        </w:tc>
      </w:tr>
      <w:tr w:rsidR="006C613A" w:rsidRPr="004E50E3" w14:paraId="453BB7B8" w14:textId="77777777" w:rsidTr="004E50E3">
        <w:trPr>
          <w:trHeight w:val="20"/>
        </w:trPr>
        <w:tc>
          <w:tcPr>
            <w:tcW w:w="1240" w:type="pct"/>
            <w:vMerge/>
          </w:tcPr>
          <w:p w14:paraId="449504E2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23E938FB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варианты функциональной структуры и структур по видам обеспечения автоматизированной системы управления</w:t>
            </w:r>
          </w:p>
        </w:tc>
      </w:tr>
      <w:tr w:rsidR="00132E1C" w:rsidRPr="004E50E3" w14:paraId="525187A8" w14:textId="77777777" w:rsidTr="004E50E3">
        <w:trPr>
          <w:trHeight w:val="20"/>
        </w:trPr>
        <w:tc>
          <w:tcPr>
            <w:tcW w:w="1240" w:type="pct"/>
            <w:vMerge/>
          </w:tcPr>
          <w:p w14:paraId="1F03F313" w14:textId="77777777" w:rsidR="00132E1C" w:rsidRPr="004E50E3" w:rsidDel="002A1D54" w:rsidRDefault="00132E1C" w:rsidP="0053319E">
            <w:pPr>
              <w:pStyle w:val="afa"/>
            </w:pPr>
          </w:p>
        </w:tc>
        <w:tc>
          <w:tcPr>
            <w:tcW w:w="3760" w:type="pct"/>
          </w:tcPr>
          <w:p w14:paraId="7590E296" w14:textId="33EBE80E" w:rsidR="00132E1C" w:rsidRPr="004E50E3" w:rsidRDefault="00132E1C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и оценивать варианты концепции автоматизированной системы управления </w:t>
            </w:r>
            <w:r w:rsidR="0030209A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соответствии с </w:t>
            </w:r>
            <w:r w:rsidR="00C5003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нормативными правовыми актами и документами системы технического регулирования в градостроительной деятельности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технико-экономическими показателями и требованиям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пользователя</w:t>
            </w:r>
          </w:p>
        </w:tc>
      </w:tr>
      <w:tr w:rsidR="006C613A" w:rsidRPr="004E50E3" w14:paraId="450E19B0" w14:textId="77777777" w:rsidTr="004E50E3">
        <w:trPr>
          <w:trHeight w:val="20"/>
        </w:trPr>
        <w:tc>
          <w:tcPr>
            <w:tcW w:w="1240" w:type="pct"/>
            <w:vMerge/>
          </w:tcPr>
          <w:p w14:paraId="1CCE18EA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299E9D87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перечень требований к автоматизированной системе управления в соответствии с требованиями </w:t>
            </w:r>
            <w:r w:rsidR="00C5003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результатами научно-исследовательских работ</w:t>
            </w:r>
          </w:p>
        </w:tc>
      </w:tr>
      <w:tr w:rsidR="006C613A" w:rsidRPr="004E50E3" w14:paraId="3760D5A9" w14:textId="77777777" w:rsidTr="004E50E3">
        <w:trPr>
          <w:trHeight w:val="20"/>
        </w:trPr>
        <w:tc>
          <w:tcPr>
            <w:tcW w:w="1240" w:type="pct"/>
            <w:vMerge/>
          </w:tcPr>
          <w:p w14:paraId="48FC4004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1030B372" w14:textId="77777777" w:rsidR="006C613A" w:rsidRPr="004E50E3" w:rsidRDefault="00BD4034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структуру технического задания и частных технических заданий на проектирование </w:t>
            </w:r>
            <w:r w:rsidR="006A6234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5F739E" w:rsidRPr="004E50E3" w14:paraId="145B8AAB" w14:textId="77777777" w:rsidTr="004E50E3">
        <w:trPr>
          <w:trHeight w:val="20"/>
        </w:trPr>
        <w:tc>
          <w:tcPr>
            <w:tcW w:w="1240" w:type="pct"/>
            <w:vMerge/>
          </w:tcPr>
          <w:p w14:paraId="18F1858B" w14:textId="77777777" w:rsidR="005F739E" w:rsidRPr="004E50E3" w:rsidDel="002A1D54" w:rsidRDefault="005F739E" w:rsidP="0053319E">
            <w:pPr>
              <w:pStyle w:val="afa"/>
            </w:pPr>
          </w:p>
        </w:tc>
        <w:tc>
          <w:tcPr>
            <w:tcW w:w="3760" w:type="pct"/>
          </w:tcPr>
          <w:p w14:paraId="049CF479" w14:textId="77777777" w:rsidR="005F739E" w:rsidRPr="004E50E3" w:rsidRDefault="005F739E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состав проектной документации в соответствии с </w:t>
            </w:r>
            <w:r w:rsidR="00C26863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определенным комплексом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средств автоматизации</w:t>
            </w:r>
          </w:p>
        </w:tc>
      </w:tr>
      <w:tr w:rsidR="005037D6" w:rsidRPr="004E50E3" w14:paraId="73E26167" w14:textId="77777777" w:rsidTr="004E50E3">
        <w:trPr>
          <w:trHeight w:val="20"/>
        </w:trPr>
        <w:tc>
          <w:tcPr>
            <w:tcW w:w="1240" w:type="pct"/>
            <w:vMerge/>
          </w:tcPr>
          <w:p w14:paraId="16E38B41" w14:textId="77777777" w:rsidR="005037D6" w:rsidRPr="004E50E3" w:rsidDel="002A1D54" w:rsidRDefault="005037D6" w:rsidP="0053319E">
            <w:pPr>
              <w:pStyle w:val="afa"/>
            </w:pPr>
          </w:p>
        </w:tc>
        <w:tc>
          <w:tcPr>
            <w:tcW w:w="3760" w:type="pct"/>
          </w:tcPr>
          <w:p w14:paraId="3261FAE1" w14:textId="77777777" w:rsidR="005037D6" w:rsidRPr="004E50E3" w:rsidRDefault="005037D6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подготовки технического задания и частных технических заданий на разработку разделов проектной и рабочей документации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автоматизированной системы управления технологическими процессами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5D034B" w:rsidRPr="004E50E3" w14:paraId="1ABE977C" w14:textId="77777777" w:rsidTr="004E50E3">
        <w:trPr>
          <w:trHeight w:val="20"/>
        </w:trPr>
        <w:tc>
          <w:tcPr>
            <w:tcW w:w="1240" w:type="pct"/>
            <w:vMerge/>
          </w:tcPr>
          <w:p w14:paraId="4EBF9A30" w14:textId="77777777" w:rsidR="005D034B" w:rsidRPr="004E50E3" w:rsidDel="002A1D54" w:rsidRDefault="005D034B" w:rsidP="0053319E">
            <w:pPr>
              <w:pStyle w:val="afa"/>
            </w:pPr>
          </w:p>
        </w:tc>
        <w:tc>
          <w:tcPr>
            <w:tcW w:w="3760" w:type="pct"/>
          </w:tcPr>
          <w:p w14:paraId="278B0153" w14:textId="2DFA288C" w:rsidR="005D034B" w:rsidRPr="004E50E3" w:rsidRDefault="005D034B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Выявлять элементы технического задания, </w:t>
            </w:r>
            <w:r w:rsidRPr="00B43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</w:t>
            </w:r>
            <w:r w:rsidR="004E50E3" w:rsidRPr="00B43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3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соответствующие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интересам заказчика</w:t>
            </w:r>
            <w:r w:rsid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определять необходимые компенсирующие решения</w:t>
            </w:r>
          </w:p>
        </w:tc>
      </w:tr>
      <w:tr w:rsidR="006C613A" w:rsidRPr="004E50E3" w14:paraId="2F021497" w14:textId="77777777" w:rsidTr="004E50E3">
        <w:trPr>
          <w:trHeight w:val="20"/>
        </w:trPr>
        <w:tc>
          <w:tcPr>
            <w:tcW w:w="1240" w:type="pct"/>
            <w:vMerge/>
          </w:tcPr>
          <w:p w14:paraId="1CC62AB8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796190EF" w14:textId="77777777" w:rsidR="006C613A" w:rsidRPr="004E50E3" w:rsidRDefault="005F739E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перечень организационно-технических мероприятий по подготовке объекта управления к вводу в действие автоматизированной системы управления</w:t>
            </w:r>
          </w:p>
        </w:tc>
      </w:tr>
      <w:tr w:rsidR="006C613A" w:rsidRPr="004E50E3" w14:paraId="4294C0F8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7DDCB0C1" w14:textId="77777777" w:rsidR="006C613A" w:rsidRPr="004E50E3" w:rsidRDefault="006C613A" w:rsidP="0053319E">
            <w:pPr>
              <w:pStyle w:val="afa"/>
            </w:pPr>
            <w:r w:rsidRPr="004E50E3" w:rsidDel="002A1D54">
              <w:t>Необходимые знания</w:t>
            </w:r>
          </w:p>
        </w:tc>
        <w:tc>
          <w:tcPr>
            <w:tcW w:w="3760" w:type="pct"/>
          </w:tcPr>
          <w:p w14:paraId="1675DC65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6C613A" w:rsidRPr="004E50E3" w14:paraId="33729B32" w14:textId="77777777" w:rsidTr="004E50E3">
        <w:trPr>
          <w:trHeight w:val="20"/>
        </w:trPr>
        <w:tc>
          <w:tcPr>
            <w:tcW w:w="1240" w:type="pct"/>
            <w:vMerge/>
          </w:tcPr>
          <w:p w14:paraId="5FBBBF5C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40A92163" w14:textId="77777777" w:rsidR="006C613A" w:rsidRPr="004E50E3" w:rsidRDefault="00F545CD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стандартизации и технического регулирования в строительстве </w:t>
            </w:r>
          </w:p>
        </w:tc>
      </w:tr>
      <w:tr w:rsidR="006C613A" w:rsidRPr="004E50E3" w14:paraId="7D27EBF8" w14:textId="77777777" w:rsidTr="004E50E3">
        <w:trPr>
          <w:trHeight w:val="20"/>
        </w:trPr>
        <w:tc>
          <w:tcPr>
            <w:tcW w:w="1240" w:type="pct"/>
            <w:vMerge/>
          </w:tcPr>
          <w:p w14:paraId="4EB8AAE6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1D811C50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Состав комплекса средств автоматизации</w:t>
            </w:r>
          </w:p>
        </w:tc>
      </w:tr>
      <w:tr w:rsidR="006C613A" w:rsidRPr="004E50E3" w14:paraId="5166E424" w14:textId="77777777" w:rsidTr="004E50E3">
        <w:trPr>
          <w:trHeight w:val="20"/>
        </w:trPr>
        <w:tc>
          <w:tcPr>
            <w:tcW w:w="1240" w:type="pct"/>
            <w:vMerge/>
          </w:tcPr>
          <w:p w14:paraId="7F949129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0191CCB5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6C613A" w:rsidRPr="004E50E3" w14:paraId="63506E1B" w14:textId="77777777" w:rsidTr="004E50E3">
        <w:trPr>
          <w:trHeight w:val="20"/>
        </w:trPr>
        <w:tc>
          <w:tcPr>
            <w:tcW w:w="1240" w:type="pct"/>
            <w:vMerge/>
          </w:tcPr>
          <w:p w14:paraId="734B0F3E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2194C4D9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6C613A" w:rsidRPr="004E50E3" w14:paraId="63A19602" w14:textId="77777777" w:rsidTr="004E50E3">
        <w:trPr>
          <w:trHeight w:val="20"/>
        </w:trPr>
        <w:tc>
          <w:tcPr>
            <w:tcW w:w="1240" w:type="pct"/>
            <w:vMerge/>
          </w:tcPr>
          <w:p w14:paraId="1F9CE145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607AD747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к составу и содержанию разделов проектной и рабочей документации </w:t>
            </w:r>
            <w:r w:rsidR="00C26863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6C613A" w:rsidRPr="004E50E3" w14:paraId="79AACFAA" w14:textId="77777777" w:rsidTr="004E50E3">
        <w:trPr>
          <w:trHeight w:val="20"/>
        </w:trPr>
        <w:tc>
          <w:tcPr>
            <w:tcW w:w="1240" w:type="pct"/>
            <w:vMerge/>
          </w:tcPr>
          <w:p w14:paraId="4904B50D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54A283E5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программных средств для оформления технических заданий на разработку проектной документации </w:t>
            </w:r>
            <w:r w:rsidR="00C26863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6C613A" w:rsidRPr="004E50E3" w14:paraId="42F24AA9" w14:textId="77777777" w:rsidTr="004E50E3">
        <w:trPr>
          <w:trHeight w:val="20"/>
        </w:trPr>
        <w:tc>
          <w:tcPr>
            <w:tcW w:w="1240" w:type="pct"/>
            <w:vMerge/>
          </w:tcPr>
          <w:p w14:paraId="28EDA70B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402E1542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63" w:rsidRPr="004E50E3">
              <w:rPr>
                <w:rFonts w:ascii="Times New Roman" w:hAnsi="Times New Roman" w:cs="Times New Roman"/>
                <w:sz w:val="24"/>
                <w:szCs w:val="24"/>
              </w:rPr>
              <w:t>к структуре, подготовке и оформлению технического задания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на проектирование </w:t>
            </w:r>
            <w:r w:rsidR="00C26863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132E1C" w:rsidRPr="004E50E3" w14:paraId="7A0F1723" w14:textId="77777777" w:rsidTr="004E50E3">
        <w:trPr>
          <w:trHeight w:val="20"/>
        </w:trPr>
        <w:tc>
          <w:tcPr>
            <w:tcW w:w="1240" w:type="pct"/>
            <w:vMerge/>
          </w:tcPr>
          <w:p w14:paraId="64270C62" w14:textId="77777777" w:rsidR="00132E1C" w:rsidRPr="004E50E3" w:rsidDel="002A1D54" w:rsidRDefault="00132E1C" w:rsidP="0053319E">
            <w:pPr>
              <w:pStyle w:val="afa"/>
            </w:pPr>
          </w:p>
        </w:tc>
        <w:tc>
          <w:tcPr>
            <w:tcW w:w="3760" w:type="pct"/>
          </w:tcPr>
          <w:p w14:paraId="49130762" w14:textId="77777777" w:rsidR="00132E1C" w:rsidRPr="004E50E3" w:rsidRDefault="00132E1C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разработки и критерии выбора вариантов концепции автоматизированной системы управления </w:t>
            </w:r>
          </w:p>
        </w:tc>
      </w:tr>
      <w:tr w:rsidR="006C613A" w:rsidRPr="004E50E3" w14:paraId="1C54F0DA" w14:textId="77777777" w:rsidTr="004E50E3">
        <w:trPr>
          <w:trHeight w:val="20"/>
        </w:trPr>
        <w:tc>
          <w:tcPr>
            <w:tcW w:w="1240" w:type="pct"/>
            <w:vMerge/>
          </w:tcPr>
          <w:p w14:paraId="2FF78011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44F8EACF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 форма графика выполнения проектных работ</w:t>
            </w:r>
          </w:p>
        </w:tc>
      </w:tr>
      <w:tr w:rsidR="006C613A" w:rsidRPr="004E50E3" w14:paraId="5EC98B94" w14:textId="77777777" w:rsidTr="004E50E3">
        <w:trPr>
          <w:trHeight w:val="20"/>
        </w:trPr>
        <w:tc>
          <w:tcPr>
            <w:tcW w:w="1240" w:type="pct"/>
            <w:vMerge/>
          </w:tcPr>
          <w:p w14:paraId="01A89305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3B1CE6A8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проведения технико-экономического анализа принятых решений </w:t>
            </w:r>
          </w:p>
        </w:tc>
      </w:tr>
      <w:tr w:rsidR="006C613A" w:rsidRPr="004E50E3" w14:paraId="2356CC3C" w14:textId="77777777" w:rsidTr="004E50E3">
        <w:trPr>
          <w:trHeight w:val="20"/>
        </w:trPr>
        <w:tc>
          <w:tcPr>
            <w:tcW w:w="1240" w:type="pct"/>
            <w:vMerge/>
          </w:tcPr>
          <w:p w14:paraId="74FC9C2E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1A0094BD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Передовой российский и зарубежный опыт </w:t>
            </w:r>
            <w:r w:rsidR="00C26863" w:rsidRPr="004E50E3">
              <w:rPr>
                <w:rFonts w:ascii="Times New Roman" w:hAnsi="Times New Roman" w:cs="Times New Roman"/>
                <w:sz w:val="24"/>
                <w:szCs w:val="24"/>
              </w:rPr>
              <w:t>проектирования автоматизированных систем управления технологическими процессами</w:t>
            </w:r>
          </w:p>
        </w:tc>
      </w:tr>
      <w:tr w:rsidR="006C613A" w:rsidRPr="004E50E3" w14:paraId="6FFC4BF5" w14:textId="77777777" w:rsidTr="004E50E3">
        <w:trPr>
          <w:trHeight w:val="20"/>
        </w:trPr>
        <w:tc>
          <w:tcPr>
            <w:tcW w:w="1240" w:type="pct"/>
            <w:vMerge/>
          </w:tcPr>
          <w:p w14:paraId="53E5EEC4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3705AE4B" w14:textId="1A3D56FB" w:rsidR="006C613A" w:rsidRPr="004E50E3" w:rsidRDefault="00002285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электроэнергетики (</w:t>
            </w:r>
            <w:r w:rsidR="004E50E3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к автоматизированным системам управления технологическими процессами)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6C613A" w:rsidRPr="004E50E3" w14:paraId="020019DD" w14:textId="77777777" w:rsidTr="004E50E3">
        <w:trPr>
          <w:trHeight w:val="20"/>
        </w:trPr>
        <w:tc>
          <w:tcPr>
            <w:tcW w:w="1240" w:type="pct"/>
            <w:vMerge/>
          </w:tcPr>
          <w:p w14:paraId="3CFAF89B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03201CDE" w14:textId="526C8DE8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проведения проверки соответствия проектной документации </w:t>
            </w:r>
            <w:r w:rsidR="006A6234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автоматизированной системы управления технологическими процессами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действующей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и при необходимости специальным техническим условиям</w:t>
            </w:r>
            <w:r w:rsidR="0053319E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13A" w:rsidRPr="004E50E3" w14:paraId="02624EBE" w14:textId="77777777" w:rsidTr="004E50E3">
        <w:trPr>
          <w:trHeight w:val="20"/>
        </w:trPr>
        <w:tc>
          <w:tcPr>
            <w:tcW w:w="1240" w:type="pct"/>
            <w:vMerge/>
          </w:tcPr>
          <w:p w14:paraId="58ECE304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12CDF5FB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Правила работы в специализированном программном обеспечении для написания и модификации документов, выполнения расчетов</w:t>
            </w:r>
          </w:p>
        </w:tc>
      </w:tr>
      <w:tr w:rsidR="005D034B" w:rsidRPr="004E50E3" w14:paraId="6B8FBAFE" w14:textId="77777777" w:rsidTr="004E50E3">
        <w:trPr>
          <w:trHeight w:val="20"/>
        </w:trPr>
        <w:tc>
          <w:tcPr>
            <w:tcW w:w="1240" w:type="pct"/>
            <w:vMerge/>
          </w:tcPr>
          <w:p w14:paraId="1073771D" w14:textId="77777777" w:rsidR="005D034B" w:rsidRPr="004E50E3" w:rsidDel="002A1D54" w:rsidRDefault="005D034B" w:rsidP="0053319E">
            <w:pPr>
              <w:pStyle w:val="afa"/>
            </w:pPr>
          </w:p>
        </w:tc>
        <w:tc>
          <w:tcPr>
            <w:tcW w:w="3760" w:type="pct"/>
          </w:tcPr>
          <w:p w14:paraId="38AD4DD5" w14:textId="77777777" w:rsidR="005D034B" w:rsidRPr="004E50E3" w:rsidRDefault="005D034B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и способы согласования с заказчиком технического задания</w:t>
            </w:r>
          </w:p>
        </w:tc>
      </w:tr>
      <w:tr w:rsidR="006C613A" w:rsidRPr="004E50E3" w14:paraId="16F119D9" w14:textId="77777777" w:rsidTr="004E50E3">
        <w:trPr>
          <w:trHeight w:val="20"/>
        </w:trPr>
        <w:tc>
          <w:tcPr>
            <w:tcW w:w="1240" w:type="pct"/>
            <w:vMerge/>
          </w:tcPr>
          <w:p w14:paraId="0405A195" w14:textId="77777777" w:rsidR="006C613A" w:rsidRPr="004E50E3" w:rsidDel="002A1D54" w:rsidRDefault="006C613A" w:rsidP="0053319E">
            <w:pPr>
              <w:pStyle w:val="afa"/>
            </w:pPr>
          </w:p>
        </w:tc>
        <w:tc>
          <w:tcPr>
            <w:tcW w:w="3760" w:type="pct"/>
          </w:tcPr>
          <w:p w14:paraId="6714759E" w14:textId="77777777" w:rsidR="006C613A" w:rsidRPr="004E50E3" w:rsidRDefault="006C613A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2F6FFF" w:rsidRPr="004E50E3" w14:paraId="44A6AC71" w14:textId="77777777" w:rsidTr="004E50E3">
        <w:trPr>
          <w:trHeight w:val="20"/>
        </w:trPr>
        <w:tc>
          <w:tcPr>
            <w:tcW w:w="1240" w:type="pct"/>
            <w:vMerge/>
          </w:tcPr>
          <w:p w14:paraId="3A795F71" w14:textId="77777777" w:rsidR="002F6FFF" w:rsidRPr="004E50E3" w:rsidDel="002A1D54" w:rsidRDefault="002F6FFF" w:rsidP="0053319E">
            <w:pPr>
              <w:pStyle w:val="afa"/>
            </w:pPr>
          </w:p>
        </w:tc>
        <w:tc>
          <w:tcPr>
            <w:tcW w:w="3760" w:type="pct"/>
          </w:tcPr>
          <w:p w14:paraId="5D4F4213" w14:textId="23534B91" w:rsidR="002F6FFF" w:rsidRPr="004E50E3" w:rsidRDefault="007B0BC5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меры безопасности при проектировании </w:t>
            </w:r>
            <w:r w:rsidR="006A6234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2930AC" w:rsidRPr="004E50E3" w14:paraId="1FCBCA81" w14:textId="77777777" w:rsidTr="002930AC">
        <w:trPr>
          <w:trHeight w:val="343"/>
        </w:trPr>
        <w:tc>
          <w:tcPr>
            <w:tcW w:w="1240" w:type="pct"/>
            <w:vMerge/>
          </w:tcPr>
          <w:p w14:paraId="49324736" w14:textId="77777777" w:rsidR="002930AC" w:rsidRPr="004E50E3" w:rsidDel="002A1D54" w:rsidRDefault="002930AC" w:rsidP="0053319E">
            <w:pPr>
              <w:pStyle w:val="afa"/>
            </w:pPr>
          </w:p>
        </w:tc>
        <w:tc>
          <w:tcPr>
            <w:tcW w:w="3760" w:type="pct"/>
          </w:tcPr>
          <w:p w14:paraId="28E2CC7E" w14:textId="77777777" w:rsidR="002930AC" w:rsidRPr="004E50E3" w:rsidRDefault="002930AC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0A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2930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30AC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6C613A" w:rsidRPr="004E50E3" w14:paraId="634C4B8C" w14:textId="77777777" w:rsidTr="004E50E3">
        <w:trPr>
          <w:trHeight w:val="20"/>
        </w:trPr>
        <w:tc>
          <w:tcPr>
            <w:tcW w:w="1240" w:type="pct"/>
          </w:tcPr>
          <w:p w14:paraId="0BAC474E" w14:textId="77777777" w:rsidR="006C613A" w:rsidRPr="004E50E3" w:rsidDel="002A1D54" w:rsidRDefault="006C613A" w:rsidP="0053319E">
            <w:pPr>
              <w:pStyle w:val="afa"/>
            </w:pPr>
            <w:r w:rsidRPr="004E50E3" w:rsidDel="002A1D54">
              <w:t>Другие характеристики</w:t>
            </w:r>
          </w:p>
        </w:tc>
        <w:tc>
          <w:tcPr>
            <w:tcW w:w="3760" w:type="pct"/>
          </w:tcPr>
          <w:p w14:paraId="6B3820B9" w14:textId="77777777" w:rsidR="006C613A" w:rsidRPr="004E50E3" w:rsidRDefault="006C613A" w:rsidP="004E50E3">
            <w:pPr>
              <w:pStyle w:val="afa"/>
              <w:jc w:val="both"/>
            </w:pPr>
            <w:r w:rsidRPr="004E50E3">
              <w:t xml:space="preserve">- </w:t>
            </w:r>
          </w:p>
        </w:tc>
      </w:tr>
    </w:tbl>
    <w:p w14:paraId="2576B84B" w14:textId="77777777" w:rsidR="00220B7F" w:rsidRDefault="00220B7F" w:rsidP="00B43E9A"/>
    <w:p w14:paraId="00FB1AE5" w14:textId="7186A2AE" w:rsidR="00C013E9" w:rsidRPr="00B43E9A" w:rsidRDefault="00C013E9" w:rsidP="00B43E9A">
      <w:pPr>
        <w:rPr>
          <w:b/>
          <w:bCs w:val="0"/>
        </w:rPr>
      </w:pPr>
      <w:r w:rsidRPr="00B43E9A">
        <w:rPr>
          <w:b/>
          <w:bCs w:val="0"/>
        </w:rPr>
        <w:t>3.3.</w:t>
      </w:r>
      <w:r w:rsidR="008D6284" w:rsidRPr="00B43E9A">
        <w:rPr>
          <w:b/>
          <w:bCs w:val="0"/>
        </w:rPr>
        <w:t>2</w:t>
      </w:r>
      <w:r w:rsidRPr="00B43E9A">
        <w:rPr>
          <w:b/>
          <w:bCs w:val="0"/>
        </w:rPr>
        <w:t>. Трудовая функция</w:t>
      </w:r>
    </w:p>
    <w:p w14:paraId="551BE253" w14:textId="77777777" w:rsidR="004E50E3" w:rsidRPr="004E50E3" w:rsidRDefault="004E50E3" w:rsidP="004E50E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731"/>
        <w:gridCol w:w="567"/>
        <w:gridCol w:w="1110"/>
        <w:gridCol w:w="1447"/>
        <w:gridCol w:w="555"/>
      </w:tblGrid>
      <w:tr w:rsidR="00C013E9" w:rsidRPr="0053319E" w14:paraId="0A1E982B" w14:textId="77777777" w:rsidTr="00220B7F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437F49" w14:textId="77777777" w:rsidR="00C013E9" w:rsidRPr="0053319E" w:rsidRDefault="00C013E9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6E0ED" w14:textId="77777777" w:rsidR="00C013E9" w:rsidRPr="0053319E" w:rsidRDefault="000B106F" w:rsidP="004E50E3">
            <w:pPr>
              <w:rPr>
                <w:bCs w:val="0"/>
              </w:rPr>
            </w:pPr>
            <w:r w:rsidRPr="0053319E">
              <w:t>К</w:t>
            </w:r>
            <w:r w:rsidR="00C013E9" w:rsidRPr="0053319E">
              <w:t xml:space="preserve">онтроль разработки </w:t>
            </w:r>
            <w:r w:rsidR="00F50152" w:rsidRPr="0053319E">
              <w:t>проекта</w:t>
            </w:r>
            <w:r w:rsidR="00C013E9" w:rsidRPr="0053319E">
              <w:t xml:space="preserve"> </w:t>
            </w:r>
            <w:r w:rsidR="00961DD5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9F9506" w14:textId="77777777" w:rsidR="00C013E9" w:rsidRPr="0053319E" w:rsidRDefault="00C013E9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4F87A" w14:textId="6AFCEB8B" w:rsidR="00C013E9" w:rsidRPr="0053319E" w:rsidRDefault="00494981" w:rsidP="00220B7F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C013E9" w:rsidRPr="0053319E">
              <w:t>/0</w:t>
            </w:r>
            <w:r w:rsidR="008D6284" w:rsidRPr="0053319E">
              <w:t>2</w:t>
            </w:r>
            <w:r w:rsidR="00C013E9" w:rsidRPr="0053319E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5D0603" w14:textId="77777777" w:rsidR="00C013E9" w:rsidRPr="0053319E" w:rsidRDefault="00C013E9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C6294" w14:textId="77777777" w:rsidR="00C013E9" w:rsidRPr="0053319E" w:rsidRDefault="00C013E9" w:rsidP="0053319E">
            <w:pPr>
              <w:jc w:val="center"/>
              <w:rPr>
                <w:bCs w:val="0"/>
              </w:rPr>
            </w:pPr>
            <w:r w:rsidRPr="0053319E">
              <w:t>7</w:t>
            </w:r>
          </w:p>
        </w:tc>
      </w:tr>
    </w:tbl>
    <w:p w14:paraId="29C66066" w14:textId="77777777" w:rsidR="004E50E3" w:rsidRDefault="004E50E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C013E9" w:rsidRPr="0053319E" w14:paraId="51C76133" w14:textId="77777777" w:rsidTr="000B106F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E390214" w14:textId="77777777" w:rsidR="00C013E9" w:rsidRPr="0053319E" w:rsidRDefault="00C013E9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C119ABE" w14:textId="77777777" w:rsidR="00C013E9" w:rsidRPr="0053319E" w:rsidRDefault="00C013E9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A6A774A" w14:textId="77777777" w:rsidR="00C013E9" w:rsidRPr="0053319E" w:rsidRDefault="00C013E9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F2CEB" w14:textId="77777777" w:rsidR="00C013E9" w:rsidRPr="0053319E" w:rsidRDefault="00C013E9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B27CF" w14:textId="77777777" w:rsidR="00C013E9" w:rsidRPr="0053319E" w:rsidRDefault="00C013E9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31488" w14:textId="77777777" w:rsidR="00C013E9" w:rsidRPr="0053319E" w:rsidRDefault="00C013E9" w:rsidP="0053319E">
            <w:pPr>
              <w:rPr>
                <w:bCs w:val="0"/>
              </w:rPr>
            </w:pPr>
          </w:p>
        </w:tc>
      </w:tr>
      <w:tr w:rsidR="00C013E9" w:rsidRPr="0053319E" w14:paraId="282238FF" w14:textId="77777777" w:rsidTr="000B106F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68E8B96B" w14:textId="77777777" w:rsidR="00C013E9" w:rsidRPr="0053319E" w:rsidRDefault="00C013E9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31E1A2F" w14:textId="77777777" w:rsidR="00C013E9" w:rsidRPr="0053319E" w:rsidRDefault="00C013E9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DF4E85" w14:textId="77777777" w:rsidR="00C013E9" w:rsidRPr="0053319E" w:rsidRDefault="00C013E9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D42F2A" w14:textId="77777777" w:rsidR="00C013E9" w:rsidRPr="0053319E" w:rsidRDefault="00C013E9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A6CDF27" w14:textId="77777777" w:rsidR="004E50E3" w:rsidRDefault="004E50E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C013E9" w:rsidRPr="004E50E3" w14:paraId="3AB7B469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60004289" w14:textId="77777777" w:rsidR="00C013E9" w:rsidRPr="004E50E3" w:rsidRDefault="00C013E9" w:rsidP="0053319E">
            <w:pPr>
              <w:pStyle w:val="afa"/>
            </w:pPr>
            <w:r w:rsidRPr="004E50E3">
              <w:t>Трудовые действия</w:t>
            </w:r>
          </w:p>
        </w:tc>
        <w:tc>
          <w:tcPr>
            <w:tcW w:w="3760" w:type="pct"/>
          </w:tcPr>
          <w:p w14:paraId="0505631B" w14:textId="77777777" w:rsidR="00C013E9" w:rsidRPr="004E50E3" w:rsidRDefault="005037D6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принятых проектных решений автоматизированной системы управления технологическими процессами, их утверждение и оформление заключения по результатам</w:t>
            </w:r>
          </w:p>
        </w:tc>
      </w:tr>
      <w:tr w:rsidR="00C013E9" w:rsidRPr="004E50E3" w14:paraId="59E3FDF5" w14:textId="77777777" w:rsidTr="004E50E3">
        <w:trPr>
          <w:trHeight w:val="20"/>
        </w:trPr>
        <w:tc>
          <w:tcPr>
            <w:tcW w:w="1240" w:type="pct"/>
            <w:vMerge/>
          </w:tcPr>
          <w:p w14:paraId="3491036D" w14:textId="77777777" w:rsidR="00C013E9" w:rsidRPr="004E50E3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3A3D39ED" w14:textId="77777777" w:rsidR="00C013E9" w:rsidRPr="004E50E3" w:rsidRDefault="00C013E9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Проверка и согласование </w:t>
            </w:r>
            <w:r w:rsidR="005037D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проектной и рабочей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документации </w:t>
            </w:r>
            <w:r w:rsidR="005037D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5037D6" w:rsidRPr="004E50E3" w14:paraId="06C56184" w14:textId="77777777" w:rsidTr="004E50E3">
        <w:trPr>
          <w:trHeight w:val="20"/>
        </w:trPr>
        <w:tc>
          <w:tcPr>
            <w:tcW w:w="1240" w:type="pct"/>
            <w:vMerge/>
          </w:tcPr>
          <w:p w14:paraId="1A927713" w14:textId="77777777" w:rsidR="005037D6" w:rsidRPr="004E50E3" w:rsidRDefault="005037D6" w:rsidP="0053319E">
            <w:pPr>
              <w:pStyle w:val="afa"/>
            </w:pPr>
          </w:p>
        </w:tc>
        <w:tc>
          <w:tcPr>
            <w:tcW w:w="3760" w:type="pct"/>
          </w:tcPr>
          <w:p w14:paraId="7FEEC9EC" w14:textId="19E6804B" w:rsidR="005037D6" w:rsidRPr="004E50E3" w:rsidRDefault="005037D6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своевременности разработки документации проекта</w:t>
            </w:r>
            <w:r w:rsidR="0053319E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автоматизированной системы управления технологическими процессами на заданном этапе жизненного цикла проектирования </w:t>
            </w:r>
          </w:p>
        </w:tc>
      </w:tr>
      <w:tr w:rsidR="00C013E9" w:rsidRPr="004E50E3" w14:paraId="3A79B670" w14:textId="77777777" w:rsidTr="004E50E3">
        <w:trPr>
          <w:trHeight w:val="20"/>
        </w:trPr>
        <w:tc>
          <w:tcPr>
            <w:tcW w:w="1240" w:type="pct"/>
            <w:vMerge/>
          </w:tcPr>
          <w:p w14:paraId="5D3AC551" w14:textId="77777777" w:rsidR="00C013E9" w:rsidRPr="004E50E3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32B08F64" w14:textId="796330EA" w:rsidR="00C013E9" w:rsidRPr="004E50E3" w:rsidRDefault="00C013E9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Координация работ </w:t>
            </w:r>
            <w:r w:rsidR="00365840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разработке проекта автоматизированной системы управления технологическими процессами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 разработчиками внутри проектного подразделения и между подразделениями </w:t>
            </w:r>
          </w:p>
        </w:tc>
      </w:tr>
      <w:tr w:rsidR="002F6FFF" w:rsidRPr="004E50E3" w14:paraId="39A26EC0" w14:textId="77777777" w:rsidTr="004E50E3">
        <w:trPr>
          <w:trHeight w:val="20"/>
        </w:trPr>
        <w:tc>
          <w:tcPr>
            <w:tcW w:w="1240" w:type="pct"/>
            <w:vMerge/>
          </w:tcPr>
          <w:p w14:paraId="6A58A89F" w14:textId="77777777" w:rsidR="002F6FFF" w:rsidRPr="004E50E3" w:rsidRDefault="002F6FFF" w:rsidP="0053319E">
            <w:pPr>
              <w:pStyle w:val="afa"/>
            </w:pPr>
          </w:p>
        </w:tc>
        <w:tc>
          <w:tcPr>
            <w:tcW w:w="3760" w:type="pct"/>
          </w:tcPr>
          <w:p w14:paraId="6649D5F8" w14:textId="77777777" w:rsidR="002F6FFF" w:rsidRPr="004E50E3" w:rsidRDefault="002F6FFF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осуществления экспертизы проектной документации </w:t>
            </w:r>
            <w:r w:rsidR="0066612D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  <w:r w:rsidR="0066612D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внесения в нее изменений по результатам</w:t>
            </w:r>
          </w:p>
        </w:tc>
      </w:tr>
      <w:tr w:rsidR="00C013E9" w:rsidRPr="004E50E3" w14:paraId="6A3DF6D4" w14:textId="77777777" w:rsidTr="004E50E3">
        <w:trPr>
          <w:trHeight w:val="20"/>
        </w:trPr>
        <w:tc>
          <w:tcPr>
            <w:tcW w:w="1240" w:type="pct"/>
            <w:vMerge/>
          </w:tcPr>
          <w:p w14:paraId="277F858E" w14:textId="77777777" w:rsidR="00C013E9" w:rsidRPr="004E50E3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62336F34" w14:textId="77777777" w:rsidR="00C013E9" w:rsidRPr="004E50E3" w:rsidRDefault="00C013E9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Проверка технической документации на заданном этапе жизненного цикла проектирования </w:t>
            </w:r>
            <w:r w:rsidR="005037D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C013E9" w:rsidRPr="004E50E3" w14:paraId="1E7A67D2" w14:textId="77777777" w:rsidTr="004E50E3">
        <w:trPr>
          <w:trHeight w:val="20"/>
        </w:trPr>
        <w:tc>
          <w:tcPr>
            <w:tcW w:w="1240" w:type="pct"/>
            <w:vMerge/>
          </w:tcPr>
          <w:p w14:paraId="66331428" w14:textId="77777777" w:rsidR="00C013E9" w:rsidRPr="004E50E3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50992702" w14:textId="77777777" w:rsidR="00C013E9" w:rsidRPr="004E50E3" w:rsidRDefault="00C013E9" w:rsidP="004E50E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Внедрение и контроль функционирования системы менеджмента качества, стандартов организации и автоматизированной системы управления организацией</w:t>
            </w:r>
          </w:p>
        </w:tc>
      </w:tr>
      <w:tr w:rsidR="00C013E9" w:rsidRPr="004E50E3" w14:paraId="585627A7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58EDB2F0" w14:textId="77777777" w:rsidR="00C013E9" w:rsidRPr="004E50E3" w:rsidDel="002A1D54" w:rsidRDefault="00C013E9" w:rsidP="0053319E">
            <w:pPr>
              <w:pStyle w:val="afa"/>
            </w:pPr>
            <w:r w:rsidRPr="004E50E3" w:rsidDel="002A1D54">
              <w:t>Необходимые умения</w:t>
            </w:r>
          </w:p>
        </w:tc>
        <w:tc>
          <w:tcPr>
            <w:tcW w:w="3760" w:type="pct"/>
          </w:tcPr>
          <w:p w14:paraId="31F67E40" w14:textId="67135A69" w:rsidR="00C013E9" w:rsidRPr="004E50E3" w:rsidRDefault="00C013E9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разрабатываемые проекты и техническую документацию </w:t>
            </w:r>
            <w:r w:rsidR="005037D6" w:rsidRPr="004E5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автоматизированной системы управления технологическими процессами</w:t>
            </w:r>
            <w:r w:rsidR="005037D6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соответствие требованиям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, специальным техническим условиям и заданным технико-экономическим показателям</w:t>
            </w:r>
          </w:p>
        </w:tc>
      </w:tr>
      <w:tr w:rsidR="005037D6" w:rsidRPr="004E50E3" w14:paraId="3F72BD5B" w14:textId="77777777" w:rsidTr="004E50E3">
        <w:trPr>
          <w:trHeight w:val="20"/>
        </w:trPr>
        <w:tc>
          <w:tcPr>
            <w:tcW w:w="1240" w:type="pct"/>
            <w:vMerge/>
          </w:tcPr>
          <w:p w14:paraId="7C3C19AA" w14:textId="77777777" w:rsidR="005037D6" w:rsidRPr="004E50E3" w:rsidDel="002A1D54" w:rsidRDefault="005037D6" w:rsidP="0053319E">
            <w:pPr>
              <w:pStyle w:val="afa"/>
            </w:pPr>
          </w:p>
        </w:tc>
        <w:tc>
          <w:tcPr>
            <w:tcW w:w="3760" w:type="pct"/>
          </w:tcPr>
          <w:p w14:paraId="28B19375" w14:textId="6C80517F" w:rsidR="005037D6" w:rsidRPr="004E50E3" w:rsidRDefault="005037D6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проектные </w:t>
            </w:r>
            <w:r w:rsidR="0030209A" w:rsidRPr="004E50E3">
              <w:rPr>
                <w:rFonts w:ascii="Times New Roman" w:hAnsi="Times New Roman" w:cs="Times New Roman"/>
                <w:sz w:val="24"/>
                <w:szCs w:val="24"/>
              </w:rPr>
              <w:t>решения автоматизированной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 в соответствии с требованиями</w:t>
            </w:r>
            <w:r w:rsidR="0030209A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, технико-экономическими показателями и требованиям</w:t>
            </w:r>
            <w:r w:rsidR="000562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</w:t>
            </w:r>
          </w:p>
        </w:tc>
      </w:tr>
      <w:tr w:rsidR="00C013E9" w:rsidRPr="004E50E3" w14:paraId="448DC9E0" w14:textId="77777777" w:rsidTr="004E50E3">
        <w:trPr>
          <w:trHeight w:val="20"/>
        </w:trPr>
        <w:tc>
          <w:tcPr>
            <w:tcW w:w="1240" w:type="pct"/>
            <w:vMerge/>
          </w:tcPr>
          <w:p w14:paraId="2FD71B56" w14:textId="77777777" w:rsidR="00C013E9" w:rsidRPr="004E50E3" w:rsidDel="002A1D54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6A406C76" w14:textId="52AB21D9" w:rsidR="00C013E9" w:rsidRPr="004E50E3" w:rsidRDefault="00C013E9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Выбирать алгоритм и способ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программных средствах для оформления экспертного заключения </w:t>
            </w:r>
          </w:p>
        </w:tc>
      </w:tr>
      <w:tr w:rsidR="00C013E9" w:rsidRPr="004E50E3" w14:paraId="6F601920" w14:textId="77777777" w:rsidTr="004E50E3">
        <w:trPr>
          <w:trHeight w:val="20"/>
        </w:trPr>
        <w:tc>
          <w:tcPr>
            <w:tcW w:w="1240" w:type="pct"/>
            <w:vMerge/>
          </w:tcPr>
          <w:p w14:paraId="0E867C81" w14:textId="77777777" w:rsidR="00C013E9" w:rsidRPr="004E50E3" w:rsidDel="002A1D54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58632A71" w14:textId="77777777" w:rsidR="00C013E9" w:rsidRPr="004E50E3" w:rsidRDefault="00C013E9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полноту исходных данных для проектирования </w:t>
            </w:r>
            <w:r w:rsidR="0076624E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C013E9" w:rsidRPr="004E50E3" w14:paraId="281F1895" w14:textId="77777777" w:rsidTr="004E50E3">
        <w:trPr>
          <w:trHeight w:val="20"/>
        </w:trPr>
        <w:tc>
          <w:tcPr>
            <w:tcW w:w="1240" w:type="pct"/>
            <w:vMerge/>
          </w:tcPr>
          <w:p w14:paraId="54B0C5ED" w14:textId="77777777" w:rsidR="00C013E9" w:rsidRPr="004E50E3" w:rsidDel="002A1D54" w:rsidRDefault="00C013E9" w:rsidP="0053319E">
            <w:pPr>
              <w:pStyle w:val="afa"/>
            </w:pPr>
          </w:p>
        </w:tc>
        <w:tc>
          <w:tcPr>
            <w:tcW w:w="3760" w:type="pct"/>
          </w:tcPr>
          <w:p w14:paraId="1CA6051E" w14:textId="0A3E52FC" w:rsidR="00C013E9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Выбирать алгоритм и способ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программных средствах для выполнения технико-экономических расчетов параметров автоматизированной системы управления технологическими процессами</w:t>
            </w:r>
          </w:p>
        </w:tc>
      </w:tr>
      <w:tr w:rsidR="0076624E" w:rsidRPr="004E50E3" w14:paraId="46E7F5DC" w14:textId="77777777" w:rsidTr="004E50E3">
        <w:trPr>
          <w:trHeight w:val="20"/>
        </w:trPr>
        <w:tc>
          <w:tcPr>
            <w:tcW w:w="1240" w:type="pct"/>
            <w:vMerge/>
          </w:tcPr>
          <w:p w14:paraId="4BFEC6F2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0823224F" w14:textId="7EBDC350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алгоритмы координации работ </w:t>
            </w:r>
            <w:r w:rsidR="00365840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проектной документации автоматизированной системы управления технологическими процессами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между разработчиками внутри проектного подразделения и между подразделениями </w:t>
            </w:r>
          </w:p>
        </w:tc>
      </w:tr>
      <w:tr w:rsidR="0076624E" w:rsidRPr="004E50E3" w14:paraId="1A68C856" w14:textId="77777777" w:rsidTr="004E50E3">
        <w:trPr>
          <w:trHeight w:val="20"/>
        </w:trPr>
        <w:tc>
          <w:tcPr>
            <w:tcW w:w="1240" w:type="pct"/>
            <w:vMerge/>
          </w:tcPr>
          <w:p w14:paraId="4BCFC580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7CD88B66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Выбирать методы системного анализа для подготовки и обоснования выводов об эффективности деятельности проектного подразделения по подготовке проектной документации автоматизированной системы управления технологическими процессами</w:t>
            </w:r>
          </w:p>
        </w:tc>
      </w:tr>
      <w:tr w:rsidR="0076624E" w:rsidRPr="004E50E3" w14:paraId="605F0517" w14:textId="77777777" w:rsidTr="004E50E3">
        <w:trPr>
          <w:trHeight w:val="20"/>
        </w:trPr>
        <w:tc>
          <w:tcPr>
            <w:tcW w:w="1240" w:type="pct"/>
            <w:vMerge/>
          </w:tcPr>
          <w:p w14:paraId="40DA3D85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0F76EC97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отбора исполнителей работ по разработке проектной документации автоматизированной системы управления технологическими процессами</w:t>
            </w:r>
          </w:p>
        </w:tc>
      </w:tr>
      <w:tr w:rsidR="0066612D" w:rsidRPr="004E50E3" w14:paraId="0022F6D9" w14:textId="77777777" w:rsidTr="004E50E3">
        <w:trPr>
          <w:trHeight w:val="20"/>
        </w:trPr>
        <w:tc>
          <w:tcPr>
            <w:tcW w:w="1240" w:type="pct"/>
            <w:vMerge/>
          </w:tcPr>
          <w:p w14:paraId="385331F3" w14:textId="77777777" w:rsidR="0066612D" w:rsidRPr="004E50E3" w:rsidDel="002A1D54" w:rsidRDefault="0066612D" w:rsidP="0053319E">
            <w:pPr>
              <w:pStyle w:val="afa"/>
            </w:pPr>
          </w:p>
        </w:tc>
        <w:tc>
          <w:tcPr>
            <w:tcW w:w="3760" w:type="pct"/>
          </w:tcPr>
          <w:p w14:paraId="6AB01503" w14:textId="77777777" w:rsidR="0066612D" w:rsidRPr="004E50E3" w:rsidRDefault="0066612D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Определять порядок и сроки внесения изменений в проектную документацию автоматизированной системы управления технологическими процессами после прохождения экспертизы</w:t>
            </w:r>
          </w:p>
        </w:tc>
      </w:tr>
      <w:tr w:rsidR="0076624E" w:rsidRPr="004E50E3" w14:paraId="6C6127C3" w14:textId="77777777" w:rsidTr="004E50E3">
        <w:trPr>
          <w:trHeight w:val="20"/>
        </w:trPr>
        <w:tc>
          <w:tcPr>
            <w:tcW w:w="1240" w:type="pct"/>
            <w:vMerge/>
          </w:tcPr>
          <w:p w14:paraId="5864A5BE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8374BBC" w14:textId="6D588269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Выявлять несоблюдение сроков разработки проектной документации, предусмотренных графиком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перечень компенсирующих мероприятий</w:t>
            </w:r>
          </w:p>
        </w:tc>
      </w:tr>
      <w:tr w:rsidR="0076624E" w:rsidRPr="004E50E3" w14:paraId="051ADD8B" w14:textId="77777777" w:rsidTr="004E50E3">
        <w:trPr>
          <w:trHeight w:val="20"/>
        </w:trPr>
        <w:tc>
          <w:tcPr>
            <w:tcW w:w="1240" w:type="pct"/>
            <w:vMerge w:val="restart"/>
          </w:tcPr>
          <w:p w14:paraId="663F5415" w14:textId="77777777" w:rsidR="0076624E" w:rsidRPr="004E50E3" w:rsidRDefault="0076624E" w:rsidP="0053319E">
            <w:pPr>
              <w:pStyle w:val="afa"/>
            </w:pPr>
            <w:r w:rsidRPr="004E50E3" w:rsidDel="002A1D54">
              <w:t>Необходимые знания</w:t>
            </w:r>
          </w:p>
        </w:tc>
        <w:tc>
          <w:tcPr>
            <w:tcW w:w="3760" w:type="pct"/>
          </w:tcPr>
          <w:p w14:paraId="2689875E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76624E" w:rsidRPr="004E50E3" w14:paraId="2E29AADB" w14:textId="77777777" w:rsidTr="004E50E3">
        <w:trPr>
          <w:trHeight w:val="20"/>
        </w:trPr>
        <w:tc>
          <w:tcPr>
            <w:tcW w:w="1240" w:type="pct"/>
            <w:vMerge/>
          </w:tcPr>
          <w:p w14:paraId="72B1E067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CFAD77D" w14:textId="77777777" w:rsidR="0076624E" w:rsidRPr="004E50E3" w:rsidRDefault="00F545CD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стандартизации и технического регулирования в строительстве </w:t>
            </w:r>
          </w:p>
        </w:tc>
      </w:tr>
      <w:tr w:rsidR="0076624E" w:rsidRPr="004E50E3" w14:paraId="25F91E41" w14:textId="77777777" w:rsidTr="004E50E3">
        <w:trPr>
          <w:trHeight w:val="20"/>
        </w:trPr>
        <w:tc>
          <w:tcPr>
            <w:tcW w:w="1240" w:type="pct"/>
            <w:vMerge/>
          </w:tcPr>
          <w:p w14:paraId="0F8C623D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17A16700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Состав комплекса средств автоматизации</w:t>
            </w:r>
          </w:p>
        </w:tc>
      </w:tr>
      <w:tr w:rsidR="0076624E" w:rsidRPr="004E50E3" w14:paraId="00833361" w14:textId="77777777" w:rsidTr="004E50E3">
        <w:trPr>
          <w:trHeight w:val="20"/>
        </w:trPr>
        <w:tc>
          <w:tcPr>
            <w:tcW w:w="1240" w:type="pct"/>
            <w:vMerge/>
          </w:tcPr>
          <w:p w14:paraId="610A6061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66204EFD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76624E" w:rsidRPr="004E50E3" w14:paraId="660DED29" w14:textId="77777777" w:rsidTr="004E50E3">
        <w:trPr>
          <w:trHeight w:val="20"/>
        </w:trPr>
        <w:tc>
          <w:tcPr>
            <w:tcW w:w="1240" w:type="pct"/>
            <w:vMerge/>
          </w:tcPr>
          <w:p w14:paraId="4456C031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4F17FB3B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76624E" w:rsidRPr="004E50E3" w14:paraId="04A12FD9" w14:textId="77777777" w:rsidTr="004E50E3">
        <w:trPr>
          <w:trHeight w:val="20"/>
        </w:trPr>
        <w:tc>
          <w:tcPr>
            <w:tcW w:w="1240" w:type="pct"/>
            <w:vMerge/>
          </w:tcPr>
          <w:p w14:paraId="3F5018DC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7ED67706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к составу и содержанию разделов проектной и рабочей документации автоматизированной системы управления технологическими процессами</w:t>
            </w:r>
          </w:p>
        </w:tc>
      </w:tr>
      <w:tr w:rsidR="0076624E" w:rsidRPr="004E50E3" w14:paraId="67B5E9A5" w14:textId="77777777" w:rsidTr="004E50E3">
        <w:trPr>
          <w:trHeight w:val="20"/>
        </w:trPr>
        <w:tc>
          <w:tcPr>
            <w:tcW w:w="1240" w:type="pct"/>
            <w:vMerge/>
          </w:tcPr>
          <w:p w14:paraId="36B54550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6330F1B7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Виды проектных работ и требования к квалификации инженеров-проектировщиков</w:t>
            </w:r>
          </w:p>
        </w:tc>
      </w:tr>
      <w:tr w:rsidR="0076624E" w:rsidRPr="004E50E3" w14:paraId="453DC8A0" w14:textId="77777777" w:rsidTr="004E50E3">
        <w:trPr>
          <w:trHeight w:val="20"/>
        </w:trPr>
        <w:tc>
          <w:tcPr>
            <w:tcW w:w="1240" w:type="pct"/>
            <w:vMerge/>
          </w:tcPr>
          <w:p w14:paraId="48D15BEC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2C045AD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согласования и утверждения проектной документации автоматизированной системы управления технологическими процессами</w:t>
            </w:r>
          </w:p>
        </w:tc>
      </w:tr>
      <w:tr w:rsidR="0076624E" w:rsidRPr="004E50E3" w14:paraId="7008F947" w14:textId="77777777" w:rsidTr="004E50E3">
        <w:trPr>
          <w:trHeight w:val="20"/>
        </w:trPr>
        <w:tc>
          <w:tcPr>
            <w:tcW w:w="1240" w:type="pct"/>
            <w:vMerge/>
          </w:tcPr>
          <w:p w14:paraId="6E46869A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2A6B20A" w14:textId="202D73B3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строительных норм и правил 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надежности, долговечности и безопасности автоматизированной системы управления технологическими процессами в целом, а также ее частей</w:t>
            </w:r>
          </w:p>
        </w:tc>
      </w:tr>
      <w:tr w:rsidR="0076624E" w:rsidRPr="004E50E3" w14:paraId="5946F921" w14:textId="77777777" w:rsidTr="004E50E3">
        <w:trPr>
          <w:trHeight w:val="20"/>
        </w:trPr>
        <w:tc>
          <w:tcPr>
            <w:tcW w:w="1240" w:type="pct"/>
            <w:vMerge/>
          </w:tcPr>
          <w:p w14:paraId="23501C38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53575AE6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и способы проведения технико-экономического анализа проектных решений автоматизированной системы управления технологическими процессами</w:t>
            </w:r>
          </w:p>
        </w:tc>
      </w:tr>
      <w:tr w:rsidR="0066612D" w:rsidRPr="004E50E3" w14:paraId="539F48CB" w14:textId="77777777" w:rsidTr="004E50E3">
        <w:trPr>
          <w:trHeight w:val="20"/>
        </w:trPr>
        <w:tc>
          <w:tcPr>
            <w:tcW w:w="1240" w:type="pct"/>
            <w:vMerge/>
          </w:tcPr>
          <w:p w14:paraId="12D03D15" w14:textId="77777777" w:rsidR="0066612D" w:rsidRPr="004E50E3" w:rsidDel="002A1D54" w:rsidRDefault="0066612D" w:rsidP="0053319E">
            <w:pPr>
              <w:pStyle w:val="afa"/>
            </w:pPr>
          </w:p>
        </w:tc>
        <w:tc>
          <w:tcPr>
            <w:tcW w:w="3760" w:type="pct"/>
          </w:tcPr>
          <w:p w14:paraId="59C41D27" w14:textId="77777777" w:rsidR="0066612D" w:rsidRPr="004E50E3" w:rsidRDefault="0066612D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экспертизы проектной документации автоматизированной системы управления технологическими процессами и внесения в нее изменений по результатам</w:t>
            </w:r>
          </w:p>
        </w:tc>
      </w:tr>
      <w:tr w:rsidR="0076624E" w:rsidRPr="004E50E3" w14:paraId="77E297F2" w14:textId="77777777" w:rsidTr="004E50E3">
        <w:trPr>
          <w:trHeight w:val="20"/>
        </w:trPr>
        <w:tc>
          <w:tcPr>
            <w:tcW w:w="1240" w:type="pct"/>
            <w:vMerge/>
          </w:tcPr>
          <w:p w14:paraId="20B8759B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5F847753" w14:textId="562B249B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и методы координации работ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840" w:rsidRPr="004E50E3">
              <w:rPr>
                <w:rFonts w:ascii="Times New Roman" w:hAnsi="Times New Roman" w:cs="Times New Roman"/>
                <w:sz w:val="24"/>
                <w:szCs w:val="24"/>
              </w:rPr>
              <w:t>по выполнению проектной документации автоматизированной системы управления технологическими процессами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между разработчиками внутри проектного подразделения и между подразделениями </w:t>
            </w:r>
          </w:p>
        </w:tc>
      </w:tr>
      <w:tr w:rsidR="0076624E" w:rsidRPr="004E50E3" w14:paraId="6D4867BB" w14:textId="77777777" w:rsidTr="004E50E3">
        <w:trPr>
          <w:trHeight w:val="20"/>
        </w:trPr>
        <w:tc>
          <w:tcPr>
            <w:tcW w:w="1240" w:type="pct"/>
            <w:vMerge/>
          </w:tcPr>
          <w:p w14:paraId="4AEC153A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5DF724B7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программных средств для оформления экспертного заключения </w:t>
            </w:r>
          </w:p>
        </w:tc>
      </w:tr>
      <w:tr w:rsidR="0076624E" w:rsidRPr="004E50E3" w14:paraId="171C035F" w14:textId="77777777" w:rsidTr="004E50E3">
        <w:trPr>
          <w:trHeight w:val="20"/>
        </w:trPr>
        <w:tc>
          <w:tcPr>
            <w:tcW w:w="1240" w:type="pct"/>
            <w:vMerge/>
          </w:tcPr>
          <w:p w14:paraId="0DC05651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6BC0BC3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Передовой российский и зарубежный опыт разработки проектной документации автоматизированной системы управления технологическими процессами</w:t>
            </w:r>
          </w:p>
        </w:tc>
      </w:tr>
      <w:tr w:rsidR="0076624E" w:rsidRPr="004E50E3" w14:paraId="7C03AD44" w14:textId="77777777" w:rsidTr="004E50E3">
        <w:trPr>
          <w:trHeight w:val="20"/>
        </w:trPr>
        <w:tc>
          <w:tcPr>
            <w:tcW w:w="1240" w:type="pct"/>
            <w:vMerge/>
          </w:tcPr>
          <w:p w14:paraId="28BA0A96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0434E361" w14:textId="7F2172FF" w:rsidR="0076624E" w:rsidRPr="004E50E3" w:rsidRDefault="00002285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электроэнергетики (</w:t>
            </w:r>
            <w:r w:rsidR="00365840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к автоматизированным системам управления технологическими процессами)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76624E" w:rsidRPr="004E50E3" w14:paraId="3ED8C4BD" w14:textId="77777777" w:rsidTr="004E50E3">
        <w:trPr>
          <w:trHeight w:val="20"/>
        </w:trPr>
        <w:tc>
          <w:tcPr>
            <w:tcW w:w="1240" w:type="pct"/>
            <w:vMerge/>
          </w:tcPr>
          <w:p w14:paraId="341B1046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0D4C2FF7" w14:textId="0273E0B4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Порядок и способы проведения проверки соответствия проектной документации автоматизированной системы управления технологическими процессами требованиям действующ</w:t>
            </w:r>
            <w:r w:rsidR="0030209A" w:rsidRPr="004E50E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036" w:rsidRPr="004E50E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и при необходимости специальным техническим условиям</w:t>
            </w:r>
            <w:r w:rsidR="0053319E"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24E" w:rsidRPr="004E50E3" w14:paraId="234EB7D6" w14:textId="77777777" w:rsidTr="004E50E3">
        <w:trPr>
          <w:trHeight w:val="20"/>
        </w:trPr>
        <w:tc>
          <w:tcPr>
            <w:tcW w:w="1240" w:type="pct"/>
            <w:vMerge/>
          </w:tcPr>
          <w:p w14:paraId="1D004E5E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FCB3F78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Правила работы в специализированном программном обеспечении для написания и модификации документов, выполнения расчетов</w:t>
            </w:r>
          </w:p>
        </w:tc>
      </w:tr>
      <w:tr w:rsidR="0076624E" w:rsidRPr="004E50E3" w14:paraId="23E80C26" w14:textId="77777777" w:rsidTr="004E50E3">
        <w:trPr>
          <w:trHeight w:val="20"/>
        </w:trPr>
        <w:tc>
          <w:tcPr>
            <w:tcW w:w="1240" w:type="pct"/>
            <w:vMerge/>
          </w:tcPr>
          <w:p w14:paraId="1DEF4D08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006AFFE8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составу и оформлению технической документации на этапе жизненного цикла проектирования </w:t>
            </w:r>
            <w:r w:rsidR="009B623F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76624E" w:rsidRPr="004E50E3" w14:paraId="031B7601" w14:textId="77777777" w:rsidTr="004E50E3">
        <w:trPr>
          <w:trHeight w:val="20"/>
        </w:trPr>
        <w:tc>
          <w:tcPr>
            <w:tcW w:w="1240" w:type="pct"/>
            <w:vMerge/>
          </w:tcPr>
          <w:p w14:paraId="1826CF5F" w14:textId="77777777" w:rsidR="0076624E" w:rsidRPr="004E50E3" w:rsidDel="002A1D54" w:rsidRDefault="0076624E" w:rsidP="0053319E">
            <w:pPr>
              <w:pStyle w:val="afa"/>
            </w:pPr>
          </w:p>
        </w:tc>
        <w:tc>
          <w:tcPr>
            <w:tcW w:w="3760" w:type="pct"/>
          </w:tcPr>
          <w:p w14:paraId="23EE2C05" w14:textId="77777777" w:rsidR="0076624E" w:rsidRPr="004E50E3" w:rsidRDefault="0076624E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2F6FFF" w:rsidRPr="004E50E3" w14:paraId="7AA8212D" w14:textId="77777777" w:rsidTr="004E50E3">
        <w:trPr>
          <w:trHeight w:val="20"/>
        </w:trPr>
        <w:tc>
          <w:tcPr>
            <w:tcW w:w="1240" w:type="pct"/>
            <w:vMerge/>
          </w:tcPr>
          <w:p w14:paraId="4F8AA658" w14:textId="77777777" w:rsidR="002F6FFF" w:rsidRPr="004E50E3" w:rsidDel="002A1D54" w:rsidRDefault="002F6FFF" w:rsidP="0053319E">
            <w:pPr>
              <w:pStyle w:val="afa"/>
            </w:pPr>
          </w:p>
        </w:tc>
        <w:tc>
          <w:tcPr>
            <w:tcW w:w="3760" w:type="pct"/>
          </w:tcPr>
          <w:p w14:paraId="151C52FB" w14:textId="469E7572" w:rsidR="002F6FFF" w:rsidRPr="004E50E3" w:rsidRDefault="007B0BC5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меры безопасности при проектировании </w:t>
            </w:r>
            <w:r w:rsidR="006A6234" w:rsidRPr="004E50E3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2930AC" w:rsidRPr="004E50E3" w14:paraId="1486EA6A" w14:textId="77777777" w:rsidTr="002930AC">
        <w:trPr>
          <w:trHeight w:val="404"/>
        </w:trPr>
        <w:tc>
          <w:tcPr>
            <w:tcW w:w="1240" w:type="pct"/>
            <w:vMerge/>
          </w:tcPr>
          <w:p w14:paraId="1F0DABD1" w14:textId="77777777" w:rsidR="002930AC" w:rsidRPr="004E50E3" w:rsidDel="002A1D54" w:rsidRDefault="002930AC" w:rsidP="0053319E">
            <w:pPr>
              <w:pStyle w:val="afa"/>
            </w:pPr>
          </w:p>
        </w:tc>
        <w:tc>
          <w:tcPr>
            <w:tcW w:w="3760" w:type="pct"/>
          </w:tcPr>
          <w:p w14:paraId="6A853D20" w14:textId="77777777" w:rsidR="002930AC" w:rsidRPr="004E50E3" w:rsidRDefault="002930AC" w:rsidP="004E5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0A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2930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30AC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</w:t>
            </w:r>
            <w:r w:rsidRPr="004E50E3">
              <w:rPr>
                <w:rFonts w:ascii="Times New Roman" w:hAnsi="Times New Roman" w:cs="Times New Roman"/>
                <w:sz w:val="24"/>
                <w:szCs w:val="24"/>
              </w:rPr>
              <w:t xml:space="preserve"> актов и документов системы технического регулирования в градостроительной деятельности</w:t>
            </w:r>
          </w:p>
        </w:tc>
      </w:tr>
      <w:tr w:rsidR="0076624E" w:rsidRPr="004E50E3" w14:paraId="21CCDB8E" w14:textId="77777777" w:rsidTr="004E50E3">
        <w:trPr>
          <w:trHeight w:val="20"/>
        </w:trPr>
        <w:tc>
          <w:tcPr>
            <w:tcW w:w="1240" w:type="pct"/>
          </w:tcPr>
          <w:p w14:paraId="7A2E8B7B" w14:textId="77777777" w:rsidR="0076624E" w:rsidRPr="004E50E3" w:rsidDel="002A1D54" w:rsidRDefault="0076624E" w:rsidP="0053319E">
            <w:pPr>
              <w:pStyle w:val="afa"/>
            </w:pPr>
            <w:r w:rsidRPr="004E50E3" w:rsidDel="002A1D54">
              <w:t>Другие характеристики</w:t>
            </w:r>
          </w:p>
        </w:tc>
        <w:tc>
          <w:tcPr>
            <w:tcW w:w="3760" w:type="pct"/>
          </w:tcPr>
          <w:p w14:paraId="66A9F946" w14:textId="77777777" w:rsidR="0076624E" w:rsidRPr="004E50E3" w:rsidRDefault="0076624E" w:rsidP="004E50E3">
            <w:pPr>
              <w:pStyle w:val="afa"/>
              <w:jc w:val="both"/>
            </w:pPr>
            <w:r w:rsidRPr="004E50E3">
              <w:t xml:space="preserve">- </w:t>
            </w:r>
          </w:p>
        </w:tc>
      </w:tr>
    </w:tbl>
    <w:p w14:paraId="282A34CC" w14:textId="77777777" w:rsidR="00365840" w:rsidRPr="00611D44" w:rsidRDefault="00365840" w:rsidP="00B43E9A"/>
    <w:p w14:paraId="4B0FAA5B" w14:textId="763837F8" w:rsidR="0090310C" w:rsidRPr="00B43E9A" w:rsidRDefault="00C013E9" w:rsidP="00B43E9A">
      <w:pPr>
        <w:rPr>
          <w:b/>
          <w:bCs w:val="0"/>
        </w:rPr>
      </w:pPr>
      <w:r w:rsidRPr="00B43E9A">
        <w:rPr>
          <w:b/>
          <w:bCs w:val="0"/>
        </w:rPr>
        <w:t>3</w:t>
      </w:r>
      <w:r w:rsidR="009A7CC3" w:rsidRPr="00B43E9A">
        <w:rPr>
          <w:b/>
          <w:bCs w:val="0"/>
        </w:rPr>
        <w:t>.3.</w:t>
      </w:r>
      <w:r w:rsidR="008D6284" w:rsidRPr="00B43E9A">
        <w:rPr>
          <w:b/>
          <w:bCs w:val="0"/>
        </w:rPr>
        <w:t>3</w:t>
      </w:r>
      <w:r w:rsidR="0090310C" w:rsidRPr="00B43E9A">
        <w:rPr>
          <w:b/>
          <w:bCs w:val="0"/>
        </w:rPr>
        <w:t>. Трудовая функция</w:t>
      </w:r>
    </w:p>
    <w:p w14:paraId="65C81855" w14:textId="77777777" w:rsidR="00365840" w:rsidRPr="00365840" w:rsidRDefault="00365840" w:rsidP="0036584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90310C" w:rsidRPr="0053319E" w14:paraId="45359293" w14:textId="77777777" w:rsidTr="00220B7F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0741BF" w14:textId="77777777" w:rsidR="0090310C" w:rsidRPr="0053319E" w:rsidRDefault="0090310C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20A50" w14:textId="77777777" w:rsidR="0090310C" w:rsidRPr="0053319E" w:rsidRDefault="00E05F8B" w:rsidP="00365840">
            <w:pPr>
              <w:rPr>
                <w:bCs w:val="0"/>
              </w:rPr>
            </w:pPr>
            <w:r w:rsidRPr="0053319E">
              <w:t xml:space="preserve">Осуществление авторского надзора за соблюдением утвержденных проектных решений проектной документации </w:t>
            </w:r>
            <w:r w:rsidR="00961DD5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02754F" w14:textId="77777777" w:rsidR="0090310C" w:rsidRPr="0053319E" w:rsidRDefault="0090310C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B0DCD" w14:textId="07935318" w:rsidR="0090310C" w:rsidRPr="0053319E" w:rsidRDefault="00494981" w:rsidP="00220B7F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9A7CC3" w:rsidRPr="0053319E">
              <w:t>/0</w:t>
            </w:r>
            <w:r w:rsidR="008D6284" w:rsidRPr="0053319E">
              <w:t>3</w:t>
            </w:r>
            <w:r w:rsidR="0090310C" w:rsidRPr="0053319E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2D2A7F" w14:textId="77777777" w:rsidR="0090310C" w:rsidRPr="0053319E" w:rsidRDefault="0090310C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40661" w14:textId="77777777" w:rsidR="0090310C" w:rsidRPr="0053319E" w:rsidRDefault="0090310C" w:rsidP="0053319E">
            <w:pPr>
              <w:jc w:val="center"/>
              <w:rPr>
                <w:bCs w:val="0"/>
              </w:rPr>
            </w:pPr>
            <w:r w:rsidRPr="0053319E">
              <w:t>7</w:t>
            </w:r>
          </w:p>
        </w:tc>
      </w:tr>
    </w:tbl>
    <w:p w14:paraId="485A5CCE" w14:textId="41C06208" w:rsidR="00365840" w:rsidRDefault="0036584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90310C" w:rsidRPr="0053319E" w14:paraId="137204F4" w14:textId="77777777" w:rsidTr="0090310C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F02F50C" w14:textId="77777777" w:rsidR="0090310C" w:rsidRPr="0053319E" w:rsidRDefault="0090310C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F7F9F68" w14:textId="77777777" w:rsidR="0090310C" w:rsidRPr="0053319E" w:rsidRDefault="0090310C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132EA7" w14:textId="77777777" w:rsidR="0090310C" w:rsidRPr="0053319E" w:rsidRDefault="0090310C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17649" w14:textId="77777777" w:rsidR="0090310C" w:rsidRPr="0053319E" w:rsidRDefault="0090310C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53C283" w14:textId="77777777" w:rsidR="0090310C" w:rsidRPr="0053319E" w:rsidRDefault="0090310C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9D5F5" w14:textId="77777777" w:rsidR="0090310C" w:rsidRPr="0053319E" w:rsidRDefault="0090310C" w:rsidP="0053319E">
            <w:pPr>
              <w:rPr>
                <w:bCs w:val="0"/>
              </w:rPr>
            </w:pPr>
          </w:p>
        </w:tc>
      </w:tr>
      <w:tr w:rsidR="0090310C" w:rsidRPr="0053319E" w14:paraId="62201F44" w14:textId="77777777" w:rsidTr="0090310C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834BC2A" w14:textId="77777777" w:rsidR="0090310C" w:rsidRPr="0053319E" w:rsidRDefault="0090310C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236196" w14:textId="77777777" w:rsidR="0090310C" w:rsidRPr="0053319E" w:rsidRDefault="0090310C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639885" w14:textId="77777777" w:rsidR="0090310C" w:rsidRPr="0053319E" w:rsidRDefault="0090310C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DF2F22" w14:textId="77777777" w:rsidR="0090310C" w:rsidRPr="0053319E" w:rsidRDefault="0090310C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DA72234" w14:textId="77777777" w:rsidR="00365840" w:rsidRDefault="0036584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CB1178" w:rsidRPr="00365840" w14:paraId="53D58FEE" w14:textId="77777777" w:rsidTr="00365840">
        <w:trPr>
          <w:trHeight w:val="20"/>
        </w:trPr>
        <w:tc>
          <w:tcPr>
            <w:tcW w:w="1240" w:type="pct"/>
            <w:vMerge w:val="restart"/>
          </w:tcPr>
          <w:p w14:paraId="77D4071C" w14:textId="77777777" w:rsidR="00CB1178" w:rsidRPr="00365840" w:rsidRDefault="00CB1178" w:rsidP="0053319E">
            <w:pPr>
              <w:pStyle w:val="afa"/>
            </w:pPr>
            <w:r w:rsidRPr="00365840">
              <w:t>Трудовые действия</w:t>
            </w:r>
          </w:p>
        </w:tc>
        <w:tc>
          <w:tcPr>
            <w:tcW w:w="3760" w:type="pct"/>
          </w:tcPr>
          <w:p w14:paraId="1C21B2D0" w14:textId="34F2B1AC" w:rsidR="00CB1178" w:rsidRPr="00365840" w:rsidRDefault="00CB1178" w:rsidP="00365840">
            <w:pPr>
              <w:pStyle w:val="afa"/>
              <w:jc w:val="both"/>
            </w:pPr>
            <w:r w:rsidRPr="00365840">
              <w:t>Контроль соблюдения принятых проектных решений в организационн</w:t>
            </w:r>
            <w:r w:rsidR="005C4557" w:rsidRPr="00365840">
              <w:t>о-</w:t>
            </w:r>
            <w:r w:rsidRPr="00365840">
              <w:t>технологической документации строительства</w:t>
            </w:r>
          </w:p>
        </w:tc>
      </w:tr>
      <w:tr w:rsidR="00CB1178" w:rsidRPr="00365840" w14:paraId="67138B73" w14:textId="77777777" w:rsidTr="00365840">
        <w:trPr>
          <w:trHeight w:val="20"/>
        </w:trPr>
        <w:tc>
          <w:tcPr>
            <w:tcW w:w="1240" w:type="pct"/>
            <w:vMerge/>
          </w:tcPr>
          <w:p w14:paraId="42FF8A68" w14:textId="77777777" w:rsidR="00CB1178" w:rsidRPr="00365840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606D95AA" w14:textId="77777777" w:rsidR="00CB1178" w:rsidRPr="00365840" w:rsidRDefault="00E86580" w:rsidP="00365840">
            <w:pPr>
              <w:pStyle w:val="afa"/>
              <w:jc w:val="both"/>
            </w:pPr>
            <w:r w:rsidRPr="00365840">
              <w:t xml:space="preserve">Контроль </w:t>
            </w:r>
            <w:r w:rsidR="00B85496" w:rsidRPr="00365840">
              <w:t xml:space="preserve">изготовления, испытаний, внедрения и эксплуатации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</w:t>
            </w:r>
          </w:p>
        </w:tc>
      </w:tr>
      <w:tr w:rsidR="00CB1178" w:rsidRPr="00365840" w14:paraId="40AC9895" w14:textId="77777777" w:rsidTr="00365840">
        <w:trPr>
          <w:trHeight w:val="20"/>
        </w:trPr>
        <w:tc>
          <w:tcPr>
            <w:tcW w:w="1240" w:type="pct"/>
            <w:vMerge/>
          </w:tcPr>
          <w:p w14:paraId="73D99BCF" w14:textId="77777777" w:rsidR="00CB1178" w:rsidRPr="00365840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7E3B36A7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Документирование результатов авторского надзора</w:t>
            </w:r>
          </w:p>
        </w:tc>
      </w:tr>
      <w:tr w:rsidR="00CB1178" w:rsidRPr="00365840" w14:paraId="238AB498" w14:textId="77777777" w:rsidTr="00365840">
        <w:trPr>
          <w:trHeight w:val="20"/>
        </w:trPr>
        <w:tc>
          <w:tcPr>
            <w:tcW w:w="1240" w:type="pct"/>
            <w:vMerge/>
          </w:tcPr>
          <w:p w14:paraId="386665F8" w14:textId="77777777" w:rsidR="00CB1178" w:rsidRPr="00365840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4B62ACC4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Контроль внесения изменений в проектную и рабочую документацию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</w:t>
            </w:r>
          </w:p>
        </w:tc>
      </w:tr>
      <w:tr w:rsidR="00CB1178" w:rsidRPr="00365840" w14:paraId="0D9A7B9A" w14:textId="77777777" w:rsidTr="00365840">
        <w:trPr>
          <w:trHeight w:val="20"/>
        </w:trPr>
        <w:tc>
          <w:tcPr>
            <w:tcW w:w="1240" w:type="pct"/>
            <w:vMerge/>
          </w:tcPr>
          <w:p w14:paraId="1B3EF972" w14:textId="77777777" w:rsidR="00CB1178" w:rsidRPr="00365840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59F4562A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Организация и контроль реализации системных консультаций в процессе строительства объекта </w:t>
            </w:r>
          </w:p>
        </w:tc>
      </w:tr>
      <w:tr w:rsidR="00CB1178" w:rsidRPr="00365840" w14:paraId="47B22565" w14:textId="77777777" w:rsidTr="00365840">
        <w:trPr>
          <w:trHeight w:val="20"/>
        </w:trPr>
        <w:tc>
          <w:tcPr>
            <w:tcW w:w="1240" w:type="pct"/>
            <w:vMerge w:val="restart"/>
          </w:tcPr>
          <w:p w14:paraId="7A847D76" w14:textId="77777777" w:rsidR="00CB1178" w:rsidRPr="00365840" w:rsidDel="002A1D54" w:rsidRDefault="00CB1178" w:rsidP="0053319E">
            <w:pPr>
              <w:pStyle w:val="afa"/>
            </w:pPr>
            <w:r w:rsidRPr="00365840" w:rsidDel="002A1D54">
              <w:t>Необходимые умения</w:t>
            </w:r>
          </w:p>
        </w:tc>
        <w:tc>
          <w:tcPr>
            <w:tcW w:w="3760" w:type="pct"/>
          </w:tcPr>
          <w:p w14:paraId="47CE12C0" w14:textId="5D96F198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Выбирать и обосновывать оптимальные средства и </w:t>
            </w:r>
            <w:r w:rsidR="006D4124" w:rsidRPr="00365840">
              <w:t>методы устранения</w:t>
            </w:r>
            <w:r w:rsidRPr="00365840">
              <w:t xml:space="preserve"> выявленных в процессе проведения мероприятий авторского надзора отклонений и нарушений</w:t>
            </w:r>
          </w:p>
        </w:tc>
      </w:tr>
      <w:tr w:rsidR="00CB1178" w:rsidRPr="00365840" w14:paraId="0FE97833" w14:textId="77777777" w:rsidTr="00365840">
        <w:trPr>
          <w:trHeight w:val="20"/>
        </w:trPr>
        <w:tc>
          <w:tcPr>
            <w:tcW w:w="1240" w:type="pct"/>
            <w:vMerge/>
          </w:tcPr>
          <w:p w14:paraId="18515EC6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04AD858F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Анализировать организационно-технологическую документацию, подготовленную подрядчиком</w:t>
            </w:r>
          </w:p>
        </w:tc>
      </w:tr>
      <w:tr w:rsidR="00B85496" w:rsidRPr="00365840" w14:paraId="70ECBF57" w14:textId="77777777" w:rsidTr="00365840">
        <w:trPr>
          <w:trHeight w:val="20"/>
        </w:trPr>
        <w:tc>
          <w:tcPr>
            <w:tcW w:w="1240" w:type="pct"/>
            <w:vMerge/>
          </w:tcPr>
          <w:p w14:paraId="0AB4E751" w14:textId="77777777" w:rsidR="00B85496" w:rsidRPr="00365840" w:rsidDel="002A1D54" w:rsidRDefault="00B85496" w:rsidP="0053319E">
            <w:pPr>
              <w:pStyle w:val="afa"/>
            </w:pPr>
          </w:p>
        </w:tc>
        <w:tc>
          <w:tcPr>
            <w:tcW w:w="3760" w:type="pct"/>
          </w:tcPr>
          <w:p w14:paraId="591AB709" w14:textId="77777777" w:rsidR="00B85496" w:rsidRPr="00365840" w:rsidRDefault="00B85496" w:rsidP="00365840">
            <w:pPr>
              <w:pStyle w:val="afa"/>
              <w:jc w:val="both"/>
            </w:pPr>
            <w:r w:rsidRPr="00365840">
              <w:t xml:space="preserve">Оценивать процессы изготовления, испытаний, внедрения и эксплуатации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 </w:t>
            </w:r>
            <w:r w:rsidRPr="00365840">
              <w:t xml:space="preserve">в соответствии с требованиями </w:t>
            </w:r>
            <w:r w:rsidR="00C50036" w:rsidRPr="00365840"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365840">
              <w:t xml:space="preserve"> </w:t>
            </w:r>
            <w:r w:rsidRPr="00365840">
              <w:t>и утвержденными проектными решениями</w:t>
            </w:r>
          </w:p>
        </w:tc>
      </w:tr>
      <w:tr w:rsidR="00CB1178" w:rsidRPr="00365840" w14:paraId="3A7690C9" w14:textId="77777777" w:rsidTr="00365840">
        <w:trPr>
          <w:trHeight w:val="20"/>
        </w:trPr>
        <w:tc>
          <w:tcPr>
            <w:tcW w:w="1240" w:type="pct"/>
            <w:vMerge/>
          </w:tcPr>
          <w:p w14:paraId="45755C19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425B0FB6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Оценивать соблюдение утвержденных проектных решений и определять необходимость внесения изменений в проектную документацию</w:t>
            </w:r>
            <w:r w:rsidR="003738EE" w:rsidRPr="00365840">
              <w:t xml:space="preserve">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</w:t>
            </w:r>
          </w:p>
        </w:tc>
      </w:tr>
      <w:tr w:rsidR="00CB1178" w:rsidRPr="00365840" w14:paraId="59976C81" w14:textId="77777777" w:rsidTr="00365840">
        <w:trPr>
          <w:trHeight w:val="20"/>
        </w:trPr>
        <w:tc>
          <w:tcPr>
            <w:tcW w:w="1240" w:type="pct"/>
            <w:vMerge/>
          </w:tcPr>
          <w:p w14:paraId="719D366C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373DD169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Выбирать формы консультирования в процессе строительства объекта</w:t>
            </w:r>
          </w:p>
        </w:tc>
      </w:tr>
      <w:tr w:rsidR="00CB1178" w:rsidRPr="00365840" w14:paraId="5CBDADB1" w14:textId="77777777" w:rsidTr="00365840">
        <w:trPr>
          <w:trHeight w:val="20"/>
        </w:trPr>
        <w:tc>
          <w:tcPr>
            <w:tcW w:w="1240" w:type="pct"/>
            <w:vMerge/>
          </w:tcPr>
          <w:p w14:paraId="212A7605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74FE5988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Оценивать процесс ведения документов авторского надзора в соответствии с установленными требованиями</w:t>
            </w:r>
          </w:p>
        </w:tc>
      </w:tr>
      <w:tr w:rsidR="00CB1178" w:rsidRPr="00365840" w14:paraId="26A664AB" w14:textId="77777777" w:rsidTr="00365840">
        <w:trPr>
          <w:trHeight w:val="20"/>
        </w:trPr>
        <w:tc>
          <w:tcPr>
            <w:tcW w:w="1240" w:type="pct"/>
            <w:vMerge w:val="restart"/>
          </w:tcPr>
          <w:p w14:paraId="73BD3FBB" w14:textId="77777777" w:rsidR="00CB1178" w:rsidRPr="00365840" w:rsidRDefault="00CB1178" w:rsidP="0053319E">
            <w:pPr>
              <w:pStyle w:val="afa"/>
            </w:pPr>
            <w:r w:rsidRPr="00365840" w:rsidDel="002A1D54">
              <w:t>Необходимые знания</w:t>
            </w:r>
          </w:p>
        </w:tc>
        <w:tc>
          <w:tcPr>
            <w:tcW w:w="3760" w:type="pct"/>
          </w:tcPr>
          <w:p w14:paraId="3E42E05F" w14:textId="78097333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Требования </w:t>
            </w:r>
            <w:r w:rsidR="00C50036" w:rsidRPr="00365840"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365840">
              <w:t>, регламентирующ</w:t>
            </w:r>
            <w:r w:rsidR="00C50036" w:rsidRPr="00365840">
              <w:t>и</w:t>
            </w:r>
            <w:r w:rsidR="00EA78CF">
              <w:t>х</w:t>
            </w:r>
            <w:r w:rsidRPr="00365840">
              <w:t xml:space="preserve"> осуществление авторского надзора </w:t>
            </w:r>
            <w:r w:rsidR="00B85496" w:rsidRPr="00365840">
              <w:t xml:space="preserve">за процессами изготовления, испытаний, внедрения и эксплуатации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</w:t>
            </w:r>
          </w:p>
        </w:tc>
      </w:tr>
      <w:tr w:rsidR="006C7D20" w:rsidRPr="00365840" w14:paraId="5DB7EB81" w14:textId="77777777" w:rsidTr="00365840">
        <w:trPr>
          <w:trHeight w:val="20"/>
        </w:trPr>
        <w:tc>
          <w:tcPr>
            <w:tcW w:w="1240" w:type="pct"/>
            <w:vMerge/>
          </w:tcPr>
          <w:p w14:paraId="5870CAE3" w14:textId="77777777" w:rsidR="006C7D20" w:rsidRPr="00365840" w:rsidDel="002A1D54" w:rsidRDefault="006C7D20" w:rsidP="0053319E">
            <w:pPr>
              <w:pStyle w:val="afa"/>
            </w:pPr>
          </w:p>
        </w:tc>
        <w:tc>
          <w:tcPr>
            <w:tcW w:w="3760" w:type="pct"/>
          </w:tcPr>
          <w:p w14:paraId="7A244D57" w14:textId="15F4C06D" w:rsidR="006C7D20" w:rsidRPr="00365840" w:rsidRDefault="00002285" w:rsidP="00365840">
            <w:pPr>
              <w:pStyle w:val="afa"/>
              <w:jc w:val="both"/>
            </w:pPr>
            <w:r w:rsidRPr="00365840">
              <w:rPr>
                <w:rFonts w:eastAsiaTheme="minorEastAsia"/>
              </w:rPr>
              <w:t xml:space="preserve">Требования </w:t>
            </w:r>
            <w:r w:rsidR="00C50036" w:rsidRPr="00365840">
              <w:rPr>
                <w:rFonts w:eastAsiaTheme="minorEastAsia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365840">
              <w:rPr>
                <w:rFonts w:eastAsiaTheme="minorEastAsia"/>
                <w:bCs w:val="0"/>
              </w:rPr>
              <w:t xml:space="preserve"> в области электроэнергетики (</w:t>
            </w:r>
            <w:r w:rsidR="00EA78CF">
              <w:rPr>
                <w:rFonts w:eastAsiaTheme="minorEastAsia"/>
                <w:bCs w:val="0"/>
              </w:rPr>
              <w:t>применительно</w:t>
            </w:r>
            <w:r w:rsidRPr="00365840">
              <w:rPr>
                <w:rFonts w:eastAsiaTheme="minorEastAsia"/>
                <w:bCs w:val="0"/>
              </w:rPr>
              <w:t xml:space="preserve"> к </w:t>
            </w:r>
            <w:r w:rsidRPr="00365840">
              <w:t xml:space="preserve">автоматизированным системам управления технологическими процессами) </w:t>
            </w:r>
            <w:r w:rsidRPr="00365840">
              <w:rPr>
                <w:rFonts w:eastAsiaTheme="minorEastAsia"/>
                <w:bCs w:val="0"/>
              </w:rPr>
              <w:t>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B85496" w:rsidRPr="00365840" w14:paraId="6FDE92BB" w14:textId="77777777" w:rsidTr="00365840">
        <w:trPr>
          <w:trHeight w:val="20"/>
        </w:trPr>
        <w:tc>
          <w:tcPr>
            <w:tcW w:w="1240" w:type="pct"/>
            <w:vMerge/>
          </w:tcPr>
          <w:p w14:paraId="73D29917" w14:textId="77777777" w:rsidR="00B85496" w:rsidRPr="00365840" w:rsidDel="002A1D54" w:rsidRDefault="00B85496" w:rsidP="0053319E">
            <w:pPr>
              <w:pStyle w:val="afa"/>
            </w:pPr>
          </w:p>
        </w:tc>
        <w:tc>
          <w:tcPr>
            <w:tcW w:w="3760" w:type="pct"/>
          </w:tcPr>
          <w:p w14:paraId="7147F067" w14:textId="77777777" w:rsidR="00B85496" w:rsidRPr="00365840" w:rsidRDefault="00B85496" w:rsidP="00365840">
            <w:pPr>
              <w:pStyle w:val="afa"/>
              <w:jc w:val="both"/>
            </w:pPr>
            <w:r w:rsidRPr="00365840">
              <w:t xml:space="preserve">Правила разработки методик лабораторных, эксплуатационных и приемочных испытаний </w:t>
            </w:r>
            <w:r w:rsidR="009B623F" w:rsidRPr="00365840">
              <w:rPr>
                <w:rFonts w:eastAsiaTheme="minorEastAsia"/>
              </w:rPr>
              <w:t>автоматизированной системы управления</w:t>
            </w:r>
            <w:r w:rsidR="009B623F" w:rsidRPr="00365840">
              <w:t xml:space="preserve"> технологическими процессами</w:t>
            </w:r>
          </w:p>
        </w:tc>
      </w:tr>
      <w:tr w:rsidR="002821E4" w:rsidRPr="00365840" w14:paraId="2D4AF898" w14:textId="77777777" w:rsidTr="00365840">
        <w:trPr>
          <w:trHeight w:val="20"/>
        </w:trPr>
        <w:tc>
          <w:tcPr>
            <w:tcW w:w="1240" w:type="pct"/>
            <w:vMerge/>
          </w:tcPr>
          <w:p w14:paraId="48AFFEC1" w14:textId="77777777" w:rsidR="002821E4" w:rsidRPr="00365840" w:rsidDel="002A1D54" w:rsidRDefault="002821E4" w:rsidP="0053319E">
            <w:pPr>
              <w:pStyle w:val="afa"/>
            </w:pPr>
          </w:p>
        </w:tc>
        <w:tc>
          <w:tcPr>
            <w:tcW w:w="3760" w:type="pct"/>
          </w:tcPr>
          <w:p w14:paraId="22CCFE78" w14:textId="77777777" w:rsidR="002821E4" w:rsidRPr="00365840" w:rsidRDefault="002821E4" w:rsidP="00365840">
            <w:pPr>
              <w:pStyle w:val="afa"/>
              <w:jc w:val="both"/>
            </w:pPr>
            <w:r w:rsidRPr="00365840">
              <w:t>Передовой российский и зарубежный опыт разработки проектной документации автоматизированной системы управления технологическими процессами</w:t>
            </w:r>
          </w:p>
        </w:tc>
      </w:tr>
      <w:tr w:rsidR="00CB1178" w:rsidRPr="00365840" w14:paraId="38F2CE7C" w14:textId="77777777" w:rsidTr="00365840">
        <w:trPr>
          <w:trHeight w:val="20"/>
        </w:trPr>
        <w:tc>
          <w:tcPr>
            <w:tcW w:w="1240" w:type="pct"/>
            <w:vMerge/>
          </w:tcPr>
          <w:p w14:paraId="302F9F22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2DF8B2DF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Правила и стандарты системы контроля (менеджмента) качества проектной организации</w:t>
            </w:r>
          </w:p>
        </w:tc>
      </w:tr>
      <w:tr w:rsidR="00CB1178" w:rsidRPr="00365840" w14:paraId="426CDE43" w14:textId="77777777" w:rsidTr="00365840">
        <w:trPr>
          <w:trHeight w:val="20"/>
        </w:trPr>
        <w:tc>
          <w:tcPr>
            <w:tcW w:w="1240" w:type="pct"/>
            <w:vMerge/>
          </w:tcPr>
          <w:p w14:paraId="55E82ABC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46BC5745" w14:textId="6AF1FF36" w:rsidR="00CB1178" w:rsidRPr="00365840" w:rsidRDefault="00CB1178" w:rsidP="00365840">
            <w:pPr>
              <w:pStyle w:val="afa"/>
              <w:jc w:val="both"/>
            </w:pPr>
            <w:r w:rsidRPr="00365840">
              <w:t>Состав, порядок, правила оформления и ведения документов авторского надзора (журнал, графики)</w:t>
            </w:r>
          </w:p>
        </w:tc>
      </w:tr>
      <w:tr w:rsidR="00CB1178" w:rsidRPr="00365840" w14:paraId="39DB38CF" w14:textId="77777777" w:rsidTr="00365840">
        <w:trPr>
          <w:trHeight w:val="20"/>
        </w:trPr>
        <w:tc>
          <w:tcPr>
            <w:tcW w:w="1240" w:type="pct"/>
            <w:vMerge/>
          </w:tcPr>
          <w:p w14:paraId="65979544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0346453F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>Формы и методы проведения консультаций в процессе</w:t>
            </w:r>
            <w:r w:rsidR="00B85496" w:rsidRPr="00365840">
              <w:t xml:space="preserve"> проведения авторского надзора</w:t>
            </w:r>
          </w:p>
        </w:tc>
      </w:tr>
      <w:tr w:rsidR="00CB1178" w:rsidRPr="00365840" w14:paraId="2BF5D00B" w14:textId="77777777" w:rsidTr="00365840">
        <w:trPr>
          <w:trHeight w:val="20"/>
        </w:trPr>
        <w:tc>
          <w:tcPr>
            <w:tcW w:w="1240" w:type="pct"/>
            <w:vMerge/>
          </w:tcPr>
          <w:p w14:paraId="2A1F3C83" w14:textId="77777777" w:rsidR="00CB1178" w:rsidRPr="00365840" w:rsidDel="002A1D54" w:rsidRDefault="00CB1178" w:rsidP="0053319E">
            <w:pPr>
              <w:pStyle w:val="afa"/>
            </w:pPr>
          </w:p>
        </w:tc>
        <w:tc>
          <w:tcPr>
            <w:tcW w:w="3760" w:type="pct"/>
          </w:tcPr>
          <w:p w14:paraId="0B6139DF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Порядок и правила внесения изменений в проектную документацию в случае уточнения технических решений </w:t>
            </w:r>
          </w:p>
        </w:tc>
      </w:tr>
      <w:tr w:rsidR="00CB1178" w:rsidRPr="00365840" w14:paraId="53849BB7" w14:textId="77777777" w:rsidTr="00365840">
        <w:trPr>
          <w:trHeight w:val="20"/>
        </w:trPr>
        <w:tc>
          <w:tcPr>
            <w:tcW w:w="1240" w:type="pct"/>
          </w:tcPr>
          <w:p w14:paraId="103AFA09" w14:textId="77777777" w:rsidR="00CB1178" w:rsidRPr="00365840" w:rsidDel="002A1D54" w:rsidRDefault="00CB1178" w:rsidP="0053319E">
            <w:pPr>
              <w:pStyle w:val="afa"/>
            </w:pPr>
            <w:r w:rsidRPr="00365840" w:rsidDel="002A1D54">
              <w:t>Другие характеристики</w:t>
            </w:r>
          </w:p>
        </w:tc>
        <w:tc>
          <w:tcPr>
            <w:tcW w:w="3760" w:type="pct"/>
          </w:tcPr>
          <w:p w14:paraId="4196DC0C" w14:textId="77777777" w:rsidR="00CB1178" w:rsidRPr="00365840" w:rsidRDefault="00CB1178" w:rsidP="00365840">
            <w:pPr>
              <w:pStyle w:val="afa"/>
              <w:jc w:val="both"/>
            </w:pPr>
            <w:r w:rsidRPr="00365840">
              <w:t xml:space="preserve">- </w:t>
            </w:r>
          </w:p>
        </w:tc>
      </w:tr>
    </w:tbl>
    <w:p w14:paraId="753BFF57" w14:textId="77777777" w:rsidR="00EA78CF" w:rsidRDefault="00EA78CF" w:rsidP="00B43E9A">
      <w:bookmarkStart w:id="18" w:name="_Toc10060853"/>
    </w:p>
    <w:p w14:paraId="21568FC7" w14:textId="19BFAE3C" w:rsidR="00AC4213" w:rsidRPr="00B43E9A" w:rsidRDefault="00AC4213" w:rsidP="00B43E9A">
      <w:pPr>
        <w:rPr>
          <w:b/>
          <w:bCs w:val="0"/>
        </w:rPr>
      </w:pPr>
      <w:r w:rsidRPr="00B43E9A">
        <w:rPr>
          <w:b/>
          <w:bCs w:val="0"/>
        </w:rPr>
        <w:t>3</w:t>
      </w:r>
      <w:r w:rsidR="009A7CC3" w:rsidRPr="00B43E9A">
        <w:rPr>
          <w:b/>
          <w:bCs w:val="0"/>
        </w:rPr>
        <w:t>.3.</w:t>
      </w:r>
      <w:r w:rsidR="008D6284" w:rsidRPr="00B43E9A">
        <w:rPr>
          <w:b/>
          <w:bCs w:val="0"/>
        </w:rPr>
        <w:t>4</w:t>
      </w:r>
      <w:r w:rsidRPr="00B43E9A">
        <w:rPr>
          <w:b/>
          <w:bCs w:val="0"/>
        </w:rPr>
        <w:t>. Трудовая функция</w:t>
      </w:r>
    </w:p>
    <w:p w14:paraId="698BF090" w14:textId="77777777" w:rsidR="00EA78CF" w:rsidRPr="00EA78CF" w:rsidRDefault="00EA78CF" w:rsidP="00EA78C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731"/>
        <w:gridCol w:w="567"/>
        <w:gridCol w:w="1110"/>
        <w:gridCol w:w="1447"/>
        <w:gridCol w:w="555"/>
      </w:tblGrid>
      <w:tr w:rsidR="00AC4213" w:rsidRPr="0053319E" w14:paraId="6696BED2" w14:textId="77777777" w:rsidTr="00220B7F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0D68609" w14:textId="77777777" w:rsidR="00AC4213" w:rsidRPr="0053319E" w:rsidRDefault="00AC4213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 xml:space="preserve"> Наименование</w:t>
            </w:r>
          </w:p>
        </w:tc>
        <w:tc>
          <w:tcPr>
            <w:tcW w:w="2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0B85A" w14:textId="77777777" w:rsidR="00AC4213" w:rsidRPr="0053319E" w:rsidRDefault="00AC4213" w:rsidP="00EA78CF">
            <w:pPr>
              <w:rPr>
                <w:bCs w:val="0"/>
              </w:rPr>
            </w:pPr>
            <w:r w:rsidRPr="0053319E">
              <w:t xml:space="preserve">Осуществление мероприятий по защите авторских прав на </w:t>
            </w:r>
            <w:r w:rsidR="003723EC" w:rsidRPr="0053319E">
              <w:t xml:space="preserve">проектные решения </w:t>
            </w:r>
            <w:r w:rsidR="00961DD5" w:rsidRPr="0053319E">
              <w:t>автоматизированной системы управления технологическими процессами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0D0733" w14:textId="77777777" w:rsidR="00AC4213" w:rsidRPr="0053319E" w:rsidRDefault="00AC4213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9F356" w14:textId="7E3B4258" w:rsidR="00AC4213" w:rsidRPr="0053319E" w:rsidRDefault="00494981" w:rsidP="00220B7F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AC4213" w:rsidRPr="0053319E">
              <w:t>/0</w:t>
            </w:r>
            <w:r w:rsidR="008D6284" w:rsidRPr="0053319E">
              <w:t>4</w:t>
            </w:r>
            <w:r w:rsidR="00AC4213" w:rsidRPr="0053319E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5912D8" w14:textId="77777777" w:rsidR="00AC4213" w:rsidRPr="0053319E" w:rsidRDefault="00AC4213" w:rsidP="0053319E">
            <w:pPr>
              <w:rPr>
                <w:bCs w:val="0"/>
                <w:vertAlign w:val="superscript"/>
              </w:rPr>
            </w:pPr>
            <w:r w:rsidRPr="0053319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4B1D3" w14:textId="77777777" w:rsidR="00AC4213" w:rsidRPr="0053319E" w:rsidRDefault="00AC4213" w:rsidP="0053319E">
            <w:pPr>
              <w:jc w:val="center"/>
              <w:rPr>
                <w:bCs w:val="0"/>
              </w:rPr>
            </w:pPr>
            <w:r w:rsidRPr="0053319E">
              <w:t>7</w:t>
            </w:r>
          </w:p>
        </w:tc>
      </w:tr>
    </w:tbl>
    <w:p w14:paraId="3898AA11" w14:textId="77777777" w:rsidR="00EA78CF" w:rsidRDefault="00EA78C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C4213" w:rsidRPr="0053319E" w14:paraId="7FCBCD16" w14:textId="77777777" w:rsidTr="00300F2A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ABBA504" w14:textId="77777777" w:rsidR="00AC4213" w:rsidRPr="0053319E" w:rsidRDefault="00AC4213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BB65CB9" w14:textId="77777777" w:rsidR="00AC4213" w:rsidRPr="0053319E" w:rsidRDefault="00AC4213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100FFB" w14:textId="77777777" w:rsidR="00AC4213" w:rsidRPr="0053319E" w:rsidRDefault="00AC4213" w:rsidP="0053319E">
            <w:pPr>
              <w:rPr>
                <w:bCs w:val="0"/>
              </w:rPr>
            </w:pPr>
            <w:r w:rsidRPr="0053319E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1E3E0" w14:textId="77777777" w:rsidR="00AC4213" w:rsidRPr="0053319E" w:rsidRDefault="00AC4213" w:rsidP="0053319E">
            <w:pPr>
              <w:rPr>
                <w:bCs w:val="0"/>
              </w:rPr>
            </w:pPr>
            <w:r w:rsidRPr="0053319E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D00475" w14:textId="77777777" w:rsidR="00AC4213" w:rsidRPr="0053319E" w:rsidRDefault="00AC4213" w:rsidP="0053319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7CE8E" w14:textId="77777777" w:rsidR="00AC4213" w:rsidRPr="0053319E" w:rsidRDefault="00AC4213" w:rsidP="0053319E">
            <w:pPr>
              <w:rPr>
                <w:bCs w:val="0"/>
              </w:rPr>
            </w:pPr>
          </w:p>
        </w:tc>
      </w:tr>
      <w:tr w:rsidR="00AC4213" w:rsidRPr="0053319E" w14:paraId="0994B70F" w14:textId="77777777" w:rsidTr="00300F2A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887CB57" w14:textId="77777777" w:rsidR="00AC4213" w:rsidRPr="0053319E" w:rsidRDefault="00AC4213" w:rsidP="0053319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C90964F" w14:textId="77777777" w:rsidR="00AC4213" w:rsidRPr="0053319E" w:rsidRDefault="00AC4213" w:rsidP="0053319E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E31609" w14:textId="77777777" w:rsidR="00AC4213" w:rsidRPr="0053319E" w:rsidRDefault="00AC4213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D14018" w14:textId="77777777" w:rsidR="00AC4213" w:rsidRPr="0053319E" w:rsidRDefault="00AC4213" w:rsidP="00220B7F">
            <w:pPr>
              <w:jc w:val="center"/>
              <w:rPr>
                <w:bCs w:val="0"/>
              </w:rPr>
            </w:pPr>
            <w:r w:rsidRPr="0053319E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3C11B47" w14:textId="77777777" w:rsidR="00EA78CF" w:rsidRDefault="00EA78C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BB2FB3" w:rsidRPr="0067261F" w14:paraId="7D94B179" w14:textId="77777777" w:rsidTr="0067261F">
        <w:trPr>
          <w:trHeight w:val="20"/>
        </w:trPr>
        <w:tc>
          <w:tcPr>
            <w:tcW w:w="1240" w:type="pct"/>
            <w:vMerge w:val="restart"/>
          </w:tcPr>
          <w:p w14:paraId="55A41895" w14:textId="77777777" w:rsidR="00BB2FB3" w:rsidRPr="0067261F" w:rsidRDefault="00BB2FB3" w:rsidP="0053319E">
            <w:pPr>
              <w:pStyle w:val="afa"/>
            </w:pPr>
            <w:r w:rsidRPr="0067261F">
              <w:t>Трудовые действия</w:t>
            </w:r>
          </w:p>
        </w:tc>
        <w:tc>
          <w:tcPr>
            <w:tcW w:w="3760" w:type="pct"/>
          </w:tcPr>
          <w:p w14:paraId="134FF5C8" w14:textId="77777777" w:rsidR="00BB2FB3" w:rsidRPr="0067261F" w:rsidRDefault="00BB2FB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задания на патентный поиск по </w:t>
            </w:r>
            <w:r w:rsidR="006D4124" w:rsidRPr="0067261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системе</w:t>
            </w:r>
            <w:r w:rsidR="009B623F"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технологическими процессами </w:t>
            </w: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и отдельным техническим решениям, применяемым в проекте</w:t>
            </w:r>
          </w:p>
        </w:tc>
      </w:tr>
      <w:tr w:rsidR="00BB2FB3" w:rsidRPr="0067261F" w14:paraId="7BA75905" w14:textId="77777777" w:rsidTr="0067261F">
        <w:trPr>
          <w:trHeight w:val="20"/>
        </w:trPr>
        <w:tc>
          <w:tcPr>
            <w:tcW w:w="1240" w:type="pct"/>
            <w:vMerge/>
          </w:tcPr>
          <w:p w14:paraId="4C697B86" w14:textId="77777777" w:rsidR="00BB2FB3" w:rsidRPr="0067261F" w:rsidRDefault="00BB2FB3" w:rsidP="0053319E">
            <w:pPr>
              <w:pStyle w:val="afa"/>
            </w:pPr>
          </w:p>
        </w:tc>
        <w:tc>
          <w:tcPr>
            <w:tcW w:w="3760" w:type="pct"/>
          </w:tcPr>
          <w:p w14:paraId="05B4943B" w14:textId="77777777" w:rsidR="00BB2FB3" w:rsidRPr="0067261F" w:rsidRDefault="00BB2FB3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сравнительного анализа запатентованных решений и решений, используемых в разрабатываемом проекте </w:t>
            </w:r>
            <w:r w:rsidR="009B623F" w:rsidRPr="0067261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BB2FB3" w:rsidRPr="0067261F" w14:paraId="2963F966" w14:textId="77777777" w:rsidTr="0067261F">
        <w:trPr>
          <w:trHeight w:val="20"/>
        </w:trPr>
        <w:tc>
          <w:tcPr>
            <w:tcW w:w="1240" w:type="pct"/>
            <w:vMerge/>
          </w:tcPr>
          <w:p w14:paraId="5E0F20DB" w14:textId="77777777" w:rsidR="00BB2FB3" w:rsidRPr="0067261F" w:rsidRDefault="00BB2FB3" w:rsidP="0053319E">
            <w:pPr>
              <w:pStyle w:val="afa"/>
            </w:pPr>
          </w:p>
        </w:tc>
        <w:tc>
          <w:tcPr>
            <w:tcW w:w="3760" w:type="pct"/>
          </w:tcPr>
          <w:p w14:paraId="056C5E22" w14:textId="77777777" w:rsidR="00BB2FB3" w:rsidRPr="0067261F" w:rsidRDefault="00002285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Контроль подачи заявки на выдачу патента на изобретение, полезную модель или промышленный образец</w:t>
            </w:r>
          </w:p>
        </w:tc>
      </w:tr>
      <w:tr w:rsidR="00BB2FB3" w:rsidRPr="0067261F" w14:paraId="48E6395F" w14:textId="77777777" w:rsidTr="0067261F">
        <w:trPr>
          <w:trHeight w:val="20"/>
        </w:trPr>
        <w:tc>
          <w:tcPr>
            <w:tcW w:w="1240" w:type="pct"/>
            <w:vMerge w:val="restart"/>
          </w:tcPr>
          <w:p w14:paraId="7B63769F" w14:textId="77777777" w:rsidR="00BB2FB3" w:rsidRPr="0067261F" w:rsidDel="002A1D54" w:rsidRDefault="00BB2FB3" w:rsidP="0053319E">
            <w:pPr>
              <w:pStyle w:val="afa"/>
            </w:pPr>
            <w:r w:rsidRPr="0067261F" w:rsidDel="002A1D54">
              <w:t>Необходимые умения</w:t>
            </w:r>
          </w:p>
        </w:tc>
        <w:tc>
          <w:tcPr>
            <w:tcW w:w="3760" w:type="pct"/>
          </w:tcPr>
          <w:p w14:paraId="31CAB749" w14:textId="77777777" w:rsidR="00BB2FB3" w:rsidRPr="0067261F" w:rsidRDefault="00BB2FB3" w:rsidP="0053319E">
            <w:pPr>
              <w:pStyle w:val="afa"/>
              <w:jc w:val="both"/>
            </w:pPr>
            <w:r w:rsidRPr="0067261F">
              <w:t xml:space="preserve">Выявлять нарушения патентной чистоты технических решений, принятых в разрабатываемом проекте </w:t>
            </w:r>
            <w:r w:rsidR="009B623F" w:rsidRPr="0067261F">
              <w:rPr>
                <w:rFonts w:eastAsiaTheme="minorEastAsia"/>
              </w:rPr>
              <w:t>автоматизированной системы управления</w:t>
            </w:r>
            <w:r w:rsidR="009B623F" w:rsidRPr="0067261F">
              <w:t xml:space="preserve"> технологическими процессами</w:t>
            </w:r>
          </w:p>
        </w:tc>
      </w:tr>
      <w:tr w:rsidR="00BB2FB3" w:rsidRPr="0067261F" w14:paraId="13FE55F5" w14:textId="77777777" w:rsidTr="0067261F">
        <w:trPr>
          <w:trHeight w:val="20"/>
        </w:trPr>
        <w:tc>
          <w:tcPr>
            <w:tcW w:w="1240" w:type="pct"/>
            <w:vMerge/>
          </w:tcPr>
          <w:p w14:paraId="4333C0C9" w14:textId="77777777" w:rsidR="00BB2FB3" w:rsidRPr="0067261F" w:rsidDel="002A1D54" w:rsidRDefault="00BB2FB3" w:rsidP="0053319E">
            <w:pPr>
              <w:pStyle w:val="afa"/>
            </w:pPr>
          </w:p>
        </w:tc>
        <w:tc>
          <w:tcPr>
            <w:tcW w:w="3760" w:type="pct"/>
          </w:tcPr>
          <w:p w14:paraId="3377BF9A" w14:textId="77777777" w:rsidR="00BB2FB3" w:rsidRPr="0067261F" w:rsidRDefault="00002285" w:rsidP="0053319E">
            <w:pPr>
              <w:pStyle w:val="afa"/>
              <w:jc w:val="both"/>
            </w:pPr>
            <w:r w:rsidRPr="0067261F">
              <w:t>Оценивать технические решения проекта автоматизированной системы управления технологическими процессами на возможность получения патента на изобретение, полезную модель или промышленный образец</w:t>
            </w:r>
          </w:p>
        </w:tc>
      </w:tr>
      <w:tr w:rsidR="00BB2FB3" w:rsidRPr="0067261F" w14:paraId="4E7E7584" w14:textId="77777777" w:rsidTr="0067261F">
        <w:trPr>
          <w:trHeight w:val="20"/>
        </w:trPr>
        <w:tc>
          <w:tcPr>
            <w:tcW w:w="1240" w:type="pct"/>
            <w:vMerge/>
          </w:tcPr>
          <w:p w14:paraId="1F3457C5" w14:textId="77777777" w:rsidR="00BB2FB3" w:rsidRPr="0067261F" w:rsidDel="002A1D54" w:rsidRDefault="00BB2FB3" w:rsidP="0053319E">
            <w:pPr>
              <w:pStyle w:val="afa"/>
            </w:pPr>
          </w:p>
        </w:tc>
        <w:tc>
          <w:tcPr>
            <w:tcW w:w="3760" w:type="pct"/>
          </w:tcPr>
          <w:p w14:paraId="3617EA26" w14:textId="77777777" w:rsidR="00BB2FB3" w:rsidRPr="0067261F" w:rsidRDefault="00BB2FB3" w:rsidP="0053319E">
            <w:pPr>
              <w:pStyle w:val="afa"/>
              <w:jc w:val="both"/>
            </w:pPr>
            <w:r w:rsidRPr="0067261F">
              <w:t xml:space="preserve">Выбирать алгоритм и методики сравнительного анализа запатентованных решений и решений, используемых в разрабатываемом проекте </w:t>
            </w:r>
            <w:r w:rsidR="009B623F" w:rsidRPr="0067261F">
              <w:rPr>
                <w:rFonts w:eastAsiaTheme="minorEastAsia"/>
              </w:rPr>
              <w:t>автоматизированной системы управления</w:t>
            </w:r>
            <w:r w:rsidR="009B623F" w:rsidRPr="0067261F">
              <w:t xml:space="preserve"> технологическими процессами</w:t>
            </w:r>
          </w:p>
        </w:tc>
      </w:tr>
      <w:tr w:rsidR="009E4460" w:rsidRPr="0067261F" w14:paraId="12510689" w14:textId="77777777" w:rsidTr="0067261F">
        <w:trPr>
          <w:trHeight w:val="20"/>
        </w:trPr>
        <w:tc>
          <w:tcPr>
            <w:tcW w:w="1240" w:type="pct"/>
            <w:vMerge w:val="restart"/>
          </w:tcPr>
          <w:p w14:paraId="646F2E41" w14:textId="77777777" w:rsidR="009E4460" w:rsidRPr="0067261F" w:rsidRDefault="009E4460" w:rsidP="0053319E">
            <w:pPr>
              <w:pStyle w:val="afa"/>
            </w:pPr>
            <w:r w:rsidRPr="0067261F" w:rsidDel="002A1D54">
              <w:t>Необходимые знания</w:t>
            </w:r>
          </w:p>
        </w:tc>
        <w:tc>
          <w:tcPr>
            <w:tcW w:w="3760" w:type="pct"/>
          </w:tcPr>
          <w:p w14:paraId="184E63A2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9E4460" w:rsidRPr="0067261F" w14:paraId="6BE43B9F" w14:textId="77777777" w:rsidTr="0067261F">
        <w:trPr>
          <w:trHeight w:val="20"/>
        </w:trPr>
        <w:tc>
          <w:tcPr>
            <w:tcW w:w="1240" w:type="pct"/>
            <w:vMerge/>
          </w:tcPr>
          <w:p w14:paraId="49747097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13101AE3" w14:textId="77777777" w:rsidR="009E4460" w:rsidRPr="0067261F" w:rsidRDefault="00F545CD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стандартизации и технического регулирования в строительстве </w:t>
            </w:r>
          </w:p>
        </w:tc>
      </w:tr>
      <w:tr w:rsidR="009B623F" w:rsidRPr="0067261F" w14:paraId="1A6904E7" w14:textId="77777777" w:rsidTr="0067261F">
        <w:trPr>
          <w:trHeight w:val="20"/>
        </w:trPr>
        <w:tc>
          <w:tcPr>
            <w:tcW w:w="1240" w:type="pct"/>
            <w:vMerge/>
          </w:tcPr>
          <w:p w14:paraId="2DD035B4" w14:textId="77777777" w:rsidR="009B623F" w:rsidRPr="0067261F" w:rsidDel="002A1D54" w:rsidRDefault="009B623F" w:rsidP="0053319E">
            <w:pPr>
              <w:pStyle w:val="afa"/>
            </w:pPr>
          </w:p>
        </w:tc>
        <w:tc>
          <w:tcPr>
            <w:tcW w:w="3760" w:type="pct"/>
          </w:tcPr>
          <w:p w14:paraId="27A90672" w14:textId="77777777" w:rsidR="009B623F" w:rsidRPr="0067261F" w:rsidRDefault="009B623F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Состав комплекса средств автоматизации</w:t>
            </w:r>
          </w:p>
        </w:tc>
      </w:tr>
      <w:tr w:rsidR="009B623F" w:rsidRPr="0067261F" w14:paraId="71C6C3F8" w14:textId="77777777" w:rsidTr="0067261F">
        <w:trPr>
          <w:trHeight w:val="20"/>
        </w:trPr>
        <w:tc>
          <w:tcPr>
            <w:tcW w:w="1240" w:type="pct"/>
            <w:vMerge/>
          </w:tcPr>
          <w:p w14:paraId="49EDE251" w14:textId="77777777" w:rsidR="009B623F" w:rsidRPr="0067261F" w:rsidDel="002A1D54" w:rsidRDefault="009B623F" w:rsidP="0053319E">
            <w:pPr>
              <w:pStyle w:val="afa"/>
            </w:pPr>
          </w:p>
        </w:tc>
        <w:tc>
          <w:tcPr>
            <w:tcW w:w="3760" w:type="pct"/>
          </w:tcPr>
          <w:p w14:paraId="46101372" w14:textId="77777777" w:rsidR="009B623F" w:rsidRPr="0067261F" w:rsidRDefault="009B623F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автоматизированных систем управления технологическими процессами</w:t>
            </w:r>
          </w:p>
        </w:tc>
      </w:tr>
      <w:tr w:rsidR="009B623F" w:rsidRPr="0067261F" w14:paraId="654E8136" w14:textId="77777777" w:rsidTr="0067261F">
        <w:trPr>
          <w:trHeight w:val="20"/>
        </w:trPr>
        <w:tc>
          <w:tcPr>
            <w:tcW w:w="1240" w:type="pct"/>
            <w:vMerge/>
          </w:tcPr>
          <w:p w14:paraId="7158ECD7" w14:textId="77777777" w:rsidR="009B623F" w:rsidRPr="0067261F" w:rsidDel="002A1D54" w:rsidRDefault="009B623F" w:rsidP="0053319E">
            <w:pPr>
              <w:pStyle w:val="afa"/>
            </w:pPr>
          </w:p>
        </w:tc>
        <w:tc>
          <w:tcPr>
            <w:tcW w:w="3760" w:type="pct"/>
          </w:tcPr>
          <w:p w14:paraId="7B82D5BC" w14:textId="77777777" w:rsidR="009B623F" w:rsidRPr="0067261F" w:rsidRDefault="009B623F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Общие технические требования и функциональное назначение автоматизированных систем управления технологическими процессами</w:t>
            </w:r>
          </w:p>
        </w:tc>
      </w:tr>
      <w:tr w:rsidR="009B623F" w:rsidRPr="0067261F" w14:paraId="212507BD" w14:textId="77777777" w:rsidTr="0067261F">
        <w:trPr>
          <w:trHeight w:val="20"/>
        </w:trPr>
        <w:tc>
          <w:tcPr>
            <w:tcW w:w="1240" w:type="pct"/>
            <w:vMerge/>
          </w:tcPr>
          <w:p w14:paraId="0FBFCE76" w14:textId="77777777" w:rsidR="009B623F" w:rsidRPr="0067261F" w:rsidDel="002A1D54" w:rsidRDefault="009B623F" w:rsidP="0053319E">
            <w:pPr>
              <w:pStyle w:val="afa"/>
            </w:pPr>
          </w:p>
        </w:tc>
        <w:tc>
          <w:tcPr>
            <w:tcW w:w="3760" w:type="pct"/>
          </w:tcPr>
          <w:p w14:paraId="4C60302D" w14:textId="77777777" w:rsidR="009B623F" w:rsidRPr="0067261F" w:rsidRDefault="009B623F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67261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к выполнению проектной документации автоматизированных систем управления технологическими процессами</w:t>
            </w:r>
          </w:p>
        </w:tc>
      </w:tr>
      <w:tr w:rsidR="009E4460" w:rsidRPr="0067261F" w14:paraId="56120352" w14:textId="77777777" w:rsidTr="0067261F">
        <w:trPr>
          <w:trHeight w:val="20"/>
        </w:trPr>
        <w:tc>
          <w:tcPr>
            <w:tcW w:w="1240" w:type="pct"/>
            <w:vMerge/>
          </w:tcPr>
          <w:p w14:paraId="24A6ABE3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291CEF38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50036" w:rsidRPr="0067261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5A51F2"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к устройству </w:t>
            </w:r>
            <w:r w:rsidR="009B623F" w:rsidRPr="0067261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9E4460" w:rsidRPr="0067261F" w14:paraId="1D8B5402" w14:textId="77777777" w:rsidTr="0067261F">
        <w:trPr>
          <w:trHeight w:val="20"/>
        </w:trPr>
        <w:tc>
          <w:tcPr>
            <w:tcW w:w="1240" w:type="pct"/>
            <w:vMerge/>
          </w:tcPr>
          <w:p w14:paraId="0C1641AD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4CE23801" w14:textId="77777777" w:rsidR="009E4460" w:rsidRPr="0067261F" w:rsidRDefault="00002285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Правила и порядок составления и подачи заявок на выдачу патента на изобретение, полезную модель или промышленный образец</w:t>
            </w:r>
          </w:p>
        </w:tc>
      </w:tr>
      <w:tr w:rsidR="009E4460" w:rsidRPr="0067261F" w14:paraId="30F90943" w14:textId="77777777" w:rsidTr="0067261F">
        <w:trPr>
          <w:trHeight w:val="20"/>
        </w:trPr>
        <w:tc>
          <w:tcPr>
            <w:tcW w:w="1240" w:type="pct"/>
            <w:vMerge/>
          </w:tcPr>
          <w:p w14:paraId="05229BCF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1BC007D4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и уникальных технических решений </w:t>
            </w:r>
            <w:r w:rsidR="009B623F"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систем управления технологическими процессами </w:t>
            </w:r>
          </w:p>
        </w:tc>
      </w:tr>
      <w:tr w:rsidR="009E4460" w:rsidRPr="0067261F" w14:paraId="1C92DCAD" w14:textId="77777777" w:rsidTr="0067261F">
        <w:trPr>
          <w:trHeight w:val="20"/>
        </w:trPr>
        <w:tc>
          <w:tcPr>
            <w:tcW w:w="1240" w:type="pct"/>
            <w:vMerge/>
          </w:tcPr>
          <w:p w14:paraId="5CE5207C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5D1C2A62" w14:textId="77777777" w:rsidR="009E4460" w:rsidRPr="0067261F" w:rsidRDefault="00002285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Критерии отбора проектных решений автоматизированной системы управления технологическими процессами для получения патента на изобретение, полезную модель или промышленный образец</w:t>
            </w:r>
          </w:p>
        </w:tc>
      </w:tr>
      <w:tr w:rsidR="009E4460" w:rsidRPr="0067261F" w14:paraId="04AE8B73" w14:textId="77777777" w:rsidTr="0067261F">
        <w:trPr>
          <w:trHeight w:val="20"/>
        </w:trPr>
        <w:tc>
          <w:tcPr>
            <w:tcW w:w="1240" w:type="pct"/>
            <w:vMerge/>
          </w:tcPr>
          <w:p w14:paraId="4928A1FA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36DAD873" w14:textId="6435ABC9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Методы и порядок проведения анализа на патентную чистоту проектных решени</w:t>
            </w:r>
            <w:r w:rsidR="006726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23F" w:rsidRPr="0067261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управления технологическими процессами</w:t>
            </w:r>
          </w:p>
        </w:tc>
      </w:tr>
      <w:tr w:rsidR="009E4460" w:rsidRPr="0067261F" w14:paraId="0DCE59CF" w14:textId="77777777" w:rsidTr="0067261F">
        <w:trPr>
          <w:trHeight w:val="20"/>
        </w:trPr>
        <w:tc>
          <w:tcPr>
            <w:tcW w:w="1240" w:type="pct"/>
            <w:vMerge/>
          </w:tcPr>
          <w:p w14:paraId="37285BD2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2257651A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9E4460" w:rsidRPr="0067261F" w14:paraId="7DAB7831" w14:textId="77777777" w:rsidTr="0067261F">
        <w:trPr>
          <w:trHeight w:val="20"/>
        </w:trPr>
        <w:tc>
          <w:tcPr>
            <w:tcW w:w="1240" w:type="pct"/>
            <w:vMerge/>
          </w:tcPr>
          <w:p w14:paraId="405818FD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0EC383FF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Правила автоматизированной системы управления организацией</w:t>
            </w:r>
          </w:p>
        </w:tc>
      </w:tr>
      <w:tr w:rsidR="009E4460" w:rsidRPr="0067261F" w14:paraId="05D600E9" w14:textId="77777777" w:rsidTr="0067261F">
        <w:trPr>
          <w:trHeight w:val="20"/>
        </w:trPr>
        <w:tc>
          <w:tcPr>
            <w:tcW w:w="1240" w:type="pct"/>
            <w:vMerge/>
          </w:tcPr>
          <w:p w14:paraId="362EF699" w14:textId="77777777" w:rsidR="009E4460" w:rsidRPr="0067261F" w:rsidDel="002A1D54" w:rsidRDefault="009E4460" w:rsidP="0053319E">
            <w:pPr>
              <w:pStyle w:val="afa"/>
            </w:pPr>
          </w:p>
        </w:tc>
        <w:tc>
          <w:tcPr>
            <w:tcW w:w="3760" w:type="pct"/>
          </w:tcPr>
          <w:p w14:paraId="42B71CBB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Система автоматизированного проектирования</w:t>
            </w:r>
          </w:p>
        </w:tc>
      </w:tr>
      <w:tr w:rsidR="009E4460" w:rsidRPr="0067261F" w14:paraId="4A86B911" w14:textId="77777777" w:rsidTr="0067261F">
        <w:trPr>
          <w:trHeight w:val="20"/>
        </w:trPr>
        <w:tc>
          <w:tcPr>
            <w:tcW w:w="1240" w:type="pct"/>
          </w:tcPr>
          <w:p w14:paraId="7DEDAF5A" w14:textId="77777777" w:rsidR="009E4460" w:rsidRPr="0067261F" w:rsidDel="002A1D54" w:rsidRDefault="009E4460" w:rsidP="0053319E">
            <w:pPr>
              <w:pStyle w:val="afa"/>
            </w:pPr>
            <w:r w:rsidRPr="0067261F" w:rsidDel="002A1D54">
              <w:t>Другие характеристики</w:t>
            </w:r>
          </w:p>
        </w:tc>
        <w:tc>
          <w:tcPr>
            <w:tcW w:w="3760" w:type="pct"/>
          </w:tcPr>
          <w:p w14:paraId="226CFF31" w14:textId="77777777" w:rsidR="009E4460" w:rsidRPr="0067261F" w:rsidRDefault="009E4460" w:rsidP="005331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7698D8" w14:textId="77777777" w:rsidR="00AC4213" w:rsidRPr="0053319E" w:rsidRDefault="00AC4213" w:rsidP="00B43E9A"/>
    <w:p w14:paraId="39D25DE0" w14:textId="4C209823" w:rsidR="00407766" w:rsidRDefault="00407766" w:rsidP="00464477">
      <w:pPr>
        <w:pStyle w:val="14"/>
        <w:jc w:val="center"/>
      </w:pPr>
      <w:bookmarkStart w:id="19" w:name="_Toc81330822"/>
      <w:r w:rsidRPr="0053319E">
        <w:t>IV. Сведения об организациях</w:t>
      </w:r>
      <w:r w:rsidR="004C0A30" w:rsidRPr="0053319E">
        <w:t xml:space="preserve"> </w:t>
      </w:r>
      <w:r w:rsidR="007266AE" w:rsidRPr="0053319E">
        <w:t xml:space="preserve">– </w:t>
      </w:r>
      <w:r w:rsidRPr="0053319E">
        <w:t>разработчиках профессионального стандарта</w:t>
      </w:r>
      <w:bookmarkEnd w:id="18"/>
      <w:bookmarkEnd w:id="19"/>
    </w:p>
    <w:p w14:paraId="19794D1C" w14:textId="77777777" w:rsidR="00206C20" w:rsidRPr="00206C20" w:rsidRDefault="00206C20" w:rsidP="00206C20"/>
    <w:p w14:paraId="5668382F" w14:textId="2DAA8BBD" w:rsidR="00407766" w:rsidRPr="00B43E9A" w:rsidRDefault="007266AE" w:rsidP="00B43E9A">
      <w:pPr>
        <w:rPr>
          <w:b/>
          <w:bCs w:val="0"/>
        </w:rPr>
      </w:pPr>
      <w:r w:rsidRPr="00B43E9A">
        <w:rPr>
          <w:b/>
          <w:bCs w:val="0"/>
        </w:rPr>
        <w:t>4.1.</w:t>
      </w:r>
      <w:r w:rsidR="00611D44" w:rsidRPr="00B43E9A">
        <w:rPr>
          <w:b/>
          <w:bCs w:val="0"/>
        </w:rPr>
        <w:t xml:space="preserve"> </w:t>
      </w:r>
      <w:r w:rsidRPr="00B43E9A">
        <w:rPr>
          <w:b/>
          <w:bCs w:val="0"/>
        </w:rPr>
        <w:t>Ответственная организация-</w:t>
      </w:r>
      <w:r w:rsidR="00407766" w:rsidRPr="00B43E9A">
        <w:rPr>
          <w:b/>
          <w:bCs w:val="0"/>
        </w:rPr>
        <w:t>разработчик</w:t>
      </w:r>
    </w:p>
    <w:p w14:paraId="7AB792C9" w14:textId="77777777" w:rsidR="00206C20" w:rsidRPr="0053319E" w:rsidRDefault="00206C20" w:rsidP="00B43E9A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AA0065" w:rsidRPr="0053319E" w14:paraId="78CF1342" w14:textId="77777777" w:rsidTr="00206C20">
        <w:trPr>
          <w:trHeight w:val="20"/>
        </w:trPr>
        <w:tc>
          <w:tcPr>
            <w:tcW w:w="5000" w:type="pct"/>
          </w:tcPr>
          <w:p w14:paraId="77404CCC" w14:textId="77777777" w:rsidR="00407766" w:rsidRPr="0053319E" w:rsidRDefault="002B5480" w:rsidP="00206C20">
            <w:pPr>
              <w:rPr>
                <w:bCs w:val="0"/>
              </w:rPr>
            </w:pPr>
            <w:r w:rsidRPr="0053319E">
              <w:t xml:space="preserve">Совет по профессиональным квалификациям в области инженерных изысканий, градостроительства, архитектурно-строительного проектирования, </w:t>
            </w:r>
            <w:r w:rsidR="00807114" w:rsidRPr="0053319E">
              <w:rPr>
                <w:bCs w:val="0"/>
              </w:rPr>
              <w:t>город Москва</w:t>
            </w:r>
          </w:p>
        </w:tc>
      </w:tr>
      <w:tr w:rsidR="00206C20" w:rsidRPr="0053319E" w14:paraId="304A3D9E" w14:textId="77777777" w:rsidTr="00206C20">
        <w:trPr>
          <w:trHeight w:val="20"/>
        </w:trPr>
        <w:tc>
          <w:tcPr>
            <w:tcW w:w="5000" w:type="pct"/>
          </w:tcPr>
          <w:p w14:paraId="421B66F9" w14:textId="4C600755" w:rsidR="00206C20" w:rsidRPr="0053319E" w:rsidRDefault="00206C20" w:rsidP="00206C2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53319E">
              <w:rPr>
                <w:rFonts w:ascii="Times New Roman" w:hAnsi="Times New Roman" w:cs="Times New Roman"/>
                <w:sz w:val="24"/>
              </w:rPr>
              <w:t>Посохин Михаил Михайлович</w:t>
            </w:r>
          </w:p>
        </w:tc>
      </w:tr>
    </w:tbl>
    <w:p w14:paraId="53A1D487" w14:textId="77777777" w:rsidR="00206C20" w:rsidRDefault="00206C20" w:rsidP="00B43E9A"/>
    <w:p w14:paraId="2B2AA41A" w14:textId="0BC1BA98" w:rsidR="004A4539" w:rsidRPr="00B43E9A" w:rsidRDefault="004A4539" w:rsidP="00B43E9A">
      <w:pPr>
        <w:rPr>
          <w:b/>
          <w:bCs w:val="0"/>
        </w:rPr>
      </w:pPr>
      <w:r w:rsidRPr="00B43E9A">
        <w:rPr>
          <w:b/>
          <w:bCs w:val="0"/>
        </w:rPr>
        <w:t>4.2.</w:t>
      </w:r>
      <w:r w:rsidR="00611D44" w:rsidRPr="00B43E9A">
        <w:rPr>
          <w:b/>
          <w:bCs w:val="0"/>
        </w:rPr>
        <w:t xml:space="preserve"> </w:t>
      </w:r>
      <w:r w:rsidRPr="00B43E9A">
        <w:rPr>
          <w:b/>
          <w:bCs w:val="0"/>
        </w:rPr>
        <w:t>Наименования организаций-разработчиков</w:t>
      </w:r>
    </w:p>
    <w:p w14:paraId="2D799664" w14:textId="77777777" w:rsidR="00206C20" w:rsidRPr="0053319E" w:rsidRDefault="00206C20" w:rsidP="00B43E9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79"/>
        <w:gridCol w:w="9916"/>
      </w:tblGrid>
      <w:tr w:rsidR="00206C20" w:rsidRPr="0053319E" w14:paraId="5240B6B1" w14:textId="77777777" w:rsidTr="00B43E9A">
        <w:trPr>
          <w:trHeight w:val="236"/>
        </w:trPr>
        <w:tc>
          <w:tcPr>
            <w:tcW w:w="137" w:type="pct"/>
          </w:tcPr>
          <w:p w14:paraId="793BD94B" w14:textId="3FDC9212" w:rsidR="00206C20" w:rsidRPr="0053319E" w:rsidRDefault="00206C20" w:rsidP="00B43E9A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3" w:type="pct"/>
          </w:tcPr>
          <w:p w14:paraId="080C12FA" w14:textId="77777777" w:rsidR="00206C20" w:rsidRPr="0053319E" w:rsidRDefault="00206C20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АС «Северо-Западный межрегиональный центр АВОК», город Санкт-Петербург</w:t>
            </w:r>
          </w:p>
        </w:tc>
      </w:tr>
      <w:tr w:rsidR="00206C20" w:rsidRPr="0053319E" w14:paraId="127A2793" w14:textId="77777777" w:rsidTr="00B43E9A">
        <w:trPr>
          <w:trHeight w:val="266"/>
        </w:trPr>
        <w:tc>
          <w:tcPr>
            <w:tcW w:w="137" w:type="pct"/>
          </w:tcPr>
          <w:p w14:paraId="17AD9525" w14:textId="0BDC9E06" w:rsidR="00206C20" w:rsidRPr="0053319E" w:rsidRDefault="00206C20" w:rsidP="00B43E9A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3" w:type="pct"/>
          </w:tcPr>
          <w:p w14:paraId="793F750B" w14:textId="7B22072D" w:rsidR="00206C20" w:rsidRPr="0053319E" w:rsidRDefault="00206C20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 xml:space="preserve">Ассоциация саморегулируемых организаций </w:t>
            </w:r>
            <w:r w:rsidR="004B1A84">
              <w:rPr>
                <w:rFonts w:ascii="Times New Roman" w:hAnsi="Times New Roman" w:cs="Times New Roman"/>
                <w:sz w:val="24"/>
              </w:rPr>
              <w:t>О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бщероссийская негосударственная некоммерческая организация </w:t>
            </w:r>
            <w:r w:rsidR="004B1A84">
              <w:rPr>
                <w:rFonts w:ascii="Times New Roman" w:hAnsi="Times New Roman" w:cs="Times New Roman"/>
                <w:sz w:val="24"/>
              </w:rPr>
              <w:t>–</w:t>
            </w:r>
            <w:r w:rsidRPr="0053319E">
              <w:rPr>
                <w:rFonts w:ascii="Times New Roman" w:hAnsi="Times New Roman" w:cs="Times New Roman"/>
                <w:sz w:val="24"/>
              </w:rPr>
              <w:t xml:space="preserve">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документации», город Москва</w:t>
            </w:r>
          </w:p>
        </w:tc>
      </w:tr>
      <w:tr w:rsidR="00206C20" w:rsidRPr="0053319E" w14:paraId="64B668C2" w14:textId="77777777" w:rsidTr="00B43E9A">
        <w:trPr>
          <w:trHeight w:val="240"/>
        </w:trPr>
        <w:tc>
          <w:tcPr>
            <w:tcW w:w="137" w:type="pct"/>
          </w:tcPr>
          <w:p w14:paraId="734D008D" w14:textId="29A70BB8" w:rsidR="00206C20" w:rsidRPr="0053319E" w:rsidRDefault="00206C20" w:rsidP="00B43E9A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3" w:type="pct"/>
          </w:tcPr>
          <w:p w14:paraId="6C1B0C5E" w14:textId="77777777" w:rsidR="00206C20" w:rsidRPr="0053319E" w:rsidRDefault="00206C20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ООО «ПетроТеплоПрибор», город Санкт-Петербург</w:t>
            </w:r>
          </w:p>
        </w:tc>
      </w:tr>
      <w:tr w:rsidR="00206C20" w:rsidRPr="0053319E" w14:paraId="1760174C" w14:textId="77777777" w:rsidTr="00B43E9A">
        <w:trPr>
          <w:trHeight w:val="246"/>
        </w:trPr>
        <w:tc>
          <w:tcPr>
            <w:tcW w:w="137" w:type="pct"/>
          </w:tcPr>
          <w:p w14:paraId="44DDC8FF" w14:textId="08796CE3" w:rsidR="00206C20" w:rsidRPr="0053319E" w:rsidRDefault="00206C20" w:rsidP="00B43E9A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3" w:type="pct"/>
          </w:tcPr>
          <w:p w14:paraId="0B74B568" w14:textId="77777777" w:rsidR="00206C20" w:rsidRPr="0053319E" w:rsidRDefault="00206C20" w:rsidP="0053319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</w:rPr>
              <w:t>ООО «Центр исследований», город Москва</w:t>
            </w:r>
          </w:p>
        </w:tc>
      </w:tr>
      <w:tr w:rsidR="00206C20" w:rsidRPr="0053319E" w14:paraId="1D55822C" w14:textId="77777777" w:rsidTr="00B43E9A">
        <w:trPr>
          <w:trHeight w:val="246"/>
        </w:trPr>
        <w:tc>
          <w:tcPr>
            <w:tcW w:w="137" w:type="pct"/>
          </w:tcPr>
          <w:p w14:paraId="5C6A8125" w14:textId="3552E82E" w:rsidR="00206C20" w:rsidRPr="0053319E" w:rsidRDefault="00206C20" w:rsidP="00B43E9A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3" w:type="pct"/>
          </w:tcPr>
          <w:p w14:paraId="7CE94DAB" w14:textId="2AA22BC3" w:rsidR="00206C20" w:rsidRPr="0053319E" w:rsidRDefault="00206C20" w:rsidP="00220B7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3319E">
              <w:rPr>
                <w:rFonts w:ascii="Times New Roman" w:hAnsi="Times New Roman" w:cs="Times New Roman"/>
                <w:sz w:val="24"/>
                <w:szCs w:val="24"/>
              </w:rPr>
              <w:t xml:space="preserve">ФГБУ «ВНИИ </w:t>
            </w:r>
            <w:r w:rsidR="004B1A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319E">
              <w:rPr>
                <w:rFonts w:ascii="Times New Roman" w:hAnsi="Times New Roman" w:cs="Times New Roman"/>
                <w:sz w:val="24"/>
                <w:szCs w:val="24"/>
              </w:rPr>
              <w:t xml:space="preserve">руда» </w:t>
            </w:r>
            <w:r w:rsidR="00220B7F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Pr="0053319E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14:paraId="25CE2A38" w14:textId="77777777" w:rsidR="00407766" w:rsidRPr="0053319E" w:rsidRDefault="00407766" w:rsidP="0053319E">
      <w:pPr>
        <w:pStyle w:val="afa"/>
      </w:pPr>
    </w:p>
    <w:sectPr w:rsidR="00407766" w:rsidRPr="0053319E" w:rsidSect="00DA2C43">
      <w:headerReference w:type="default" r:id="rId21"/>
      <w:footerReference w:type="default" r:id="rId22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ADD10" w14:textId="77777777" w:rsidR="0053075C" w:rsidRDefault="0053075C" w:rsidP="00407766">
      <w:r>
        <w:separator/>
      </w:r>
    </w:p>
  </w:endnote>
  <w:endnote w:type="continuationSeparator" w:id="0">
    <w:p w14:paraId="244B2EB2" w14:textId="77777777" w:rsidR="0053075C" w:rsidRDefault="0053075C" w:rsidP="00407766">
      <w:r>
        <w:continuationSeparator/>
      </w:r>
    </w:p>
  </w:endnote>
  <w:endnote w:id="1">
    <w:p w14:paraId="6DFB82D6" w14:textId="77777777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64D72DD2" w14:textId="3B3CD4D0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Общероссийский классификатор </w:t>
      </w:r>
      <w:r>
        <w:rPr>
          <w:sz w:val="20"/>
          <w:szCs w:val="20"/>
        </w:rPr>
        <w:t>ви</w:t>
      </w:r>
      <w:r w:rsidRPr="004B1A84">
        <w:rPr>
          <w:sz w:val="20"/>
          <w:szCs w:val="20"/>
        </w:rPr>
        <w:t>дов экономической деятельности.</w:t>
      </w:r>
    </w:p>
  </w:endnote>
  <w:endnote w:id="3">
    <w:p w14:paraId="2E05C8A7" w14:textId="124686DC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</w:t>
      </w:r>
      <w:bookmarkStart w:id="10" w:name="_Hlk68508043"/>
      <w:r w:rsidR="00220B7F" w:rsidRPr="00220B7F">
        <w:rPr>
          <w:sz w:val="20"/>
          <w:szCs w:val="2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23, ст. 4041).</w:t>
      </w:r>
      <w:bookmarkEnd w:id="10"/>
    </w:p>
  </w:endnote>
  <w:endnote w:id="4">
    <w:p w14:paraId="2EEF6FB5" w14:textId="4FED526B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</w:t>
      </w:r>
      <w:bookmarkStart w:id="11" w:name="_Hlk68114557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697н/1490 (зарегистрирован Минюстом России 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</w:t>
      </w:r>
      <w:bookmarkEnd w:id="11"/>
      <w:r w:rsidRPr="004B1A84">
        <w:rPr>
          <w:sz w:val="20"/>
          <w:szCs w:val="20"/>
        </w:rPr>
        <w:t>).</w:t>
      </w:r>
    </w:p>
  </w:endnote>
  <w:endnote w:id="5">
    <w:p w14:paraId="329D3FB5" w14:textId="77777777" w:rsidR="00A551D5" w:rsidRPr="004B1A84" w:rsidRDefault="00A551D5" w:rsidP="004B1A84">
      <w:pPr>
        <w:pStyle w:val="a6"/>
        <w:ind w:left="180" w:hanging="180"/>
        <w:jc w:val="both"/>
      </w:pPr>
      <w:r w:rsidRPr="004B1A84">
        <w:rPr>
          <w:vertAlign w:val="superscript"/>
        </w:rPr>
        <w:endnoteRef/>
      </w:r>
      <w:r w:rsidRPr="004B1A84"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55A1CB22" w14:textId="77777777" w:rsidR="00A551D5" w:rsidRPr="004B1A84" w:rsidRDefault="00A551D5" w:rsidP="004B1A84">
      <w:pPr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3AFAC306" w14:textId="77777777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  <w:endnote w:id="8">
    <w:p w14:paraId="411897B1" w14:textId="20C5EB3B" w:rsidR="00A551D5" w:rsidRPr="004B1A84" w:rsidRDefault="00A551D5" w:rsidP="004B1A84">
      <w:pPr>
        <w:pStyle w:val="ab"/>
        <w:jc w:val="both"/>
        <w:rPr>
          <w:sz w:val="20"/>
          <w:szCs w:val="20"/>
        </w:rPr>
      </w:pPr>
      <w:r w:rsidRPr="004B1A84">
        <w:rPr>
          <w:rStyle w:val="ad"/>
          <w:sz w:val="20"/>
          <w:szCs w:val="20"/>
        </w:rPr>
        <w:endnoteRef/>
      </w:r>
      <w:r w:rsidRPr="004B1A84">
        <w:rPr>
          <w:sz w:val="20"/>
          <w:szCs w:val="20"/>
        </w:rPr>
        <w:t xml:space="preserve"> </w:t>
      </w:r>
      <w:bookmarkStart w:id="17" w:name="_Hlk81308092"/>
      <w:r w:rsidRPr="000A66C6">
        <w:rPr>
          <w:sz w:val="20"/>
          <w:szCs w:val="20"/>
        </w:rPr>
        <w:t>Градостроительный кодекс Российской Федерации</w:t>
      </w:r>
      <w:r w:rsidRPr="003F42E8">
        <w:rPr>
          <w:sz w:val="20"/>
          <w:szCs w:val="20"/>
        </w:rPr>
        <w:t xml:space="preserve"> (</w:t>
      </w:r>
      <w:bookmarkEnd w:id="17"/>
      <w:r w:rsidR="00BC5CB2" w:rsidRPr="00BC5CB2">
        <w:rPr>
          <w:sz w:val="20"/>
          <w:szCs w:val="20"/>
        </w:rPr>
        <w:t xml:space="preserve">Собрание законодательства Российской Федерации, 2005, № 1, </w:t>
      </w:r>
      <w:r w:rsidR="00BC5CB2">
        <w:rPr>
          <w:sz w:val="20"/>
          <w:szCs w:val="20"/>
        </w:rPr>
        <w:br/>
      </w:r>
      <w:r w:rsidR="00BC5CB2" w:rsidRPr="00BC5CB2">
        <w:rPr>
          <w:sz w:val="20"/>
          <w:szCs w:val="20"/>
        </w:rPr>
        <w:t xml:space="preserve">ст. 16; 2021, № </w:t>
      </w:r>
      <w:r w:rsidR="0027670A">
        <w:rPr>
          <w:sz w:val="20"/>
          <w:szCs w:val="20"/>
        </w:rPr>
        <w:t>27</w:t>
      </w:r>
      <w:r w:rsidR="00BC5CB2" w:rsidRPr="00BC5CB2">
        <w:rPr>
          <w:sz w:val="20"/>
          <w:szCs w:val="20"/>
        </w:rPr>
        <w:t xml:space="preserve">, ст. </w:t>
      </w:r>
      <w:r w:rsidR="0027670A">
        <w:rPr>
          <w:sz w:val="20"/>
          <w:szCs w:val="20"/>
        </w:rPr>
        <w:t>5126</w:t>
      </w:r>
      <w:r w:rsidRPr="004B1A84">
        <w:rPr>
          <w:sz w:val="20"/>
          <w:szCs w:val="20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24137" w14:textId="77777777" w:rsidR="00A551D5" w:rsidRDefault="00A551D5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AFCA2D5" w14:textId="77777777" w:rsidR="00A551D5" w:rsidRDefault="00A551D5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84A26" w14:textId="77777777" w:rsidR="00A551D5" w:rsidRDefault="00A551D5" w:rsidP="001F3B2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3278AA" wp14:editId="304BFB7C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5080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D689D1" w14:textId="77777777" w:rsidR="00A551D5" w:rsidRPr="000D3602" w:rsidRDefault="00A551D5" w:rsidP="001F3B2E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7465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278A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47.85pt;margin-top:326.6pt;width:22.1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" stroked="f">
              <v:textbox style="layout-flow:vertical" inset="0,0,0,0">
                <w:txbxContent>
                  <w:p w14:paraId="3FD689D1" w14:textId="77777777" w:rsidR="00A551D5" w:rsidRPr="000D3602" w:rsidRDefault="00A551D5" w:rsidP="001F3B2E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7465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5BA4A" w14:textId="77777777" w:rsidR="00A551D5" w:rsidRDefault="00A551D5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FD20A" w14:textId="77777777" w:rsidR="00A551D5" w:rsidRDefault="00A551D5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58790" w14:textId="77777777" w:rsidR="00A551D5" w:rsidRDefault="00A551D5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9278A" w14:textId="77777777" w:rsidR="0053075C" w:rsidRDefault="0053075C" w:rsidP="00407766">
      <w:r>
        <w:separator/>
      </w:r>
    </w:p>
  </w:footnote>
  <w:footnote w:type="continuationSeparator" w:id="0">
    <w:p w14:paraId="54647702" w14:textId="77777777" w:rsidR="0053075C" w:rsidRDefault="0053075C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7F140" w14:textId="77777777" w:rsidR="00A551D5" w:rsidRDefault="00A551D5" w:rsidP="001F3B2E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45EE5E2" w14:textId="77777777" w:rsidR="00A551D5" w:rsidRDefault="00A551D5" w:rsidP="001F3B2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278DD" w14:textId="77777777" w:rsidR="00A551D5" w:rsidRPr="00D44662" w:rsidRDefault="00A551D5" w:rsidP="001F3B2E">
    <w:pPr>
      <w:pStyle w:val="af"/>
      <w:rPr>
        <w:sz w:val="20"/>
      </w:rPr>
    </w:pPr>
    <w:r w:rsidRPr="00D44662">
      <w:rPr>
        <w:sz w:val="20"/>
      </w:rPr>
      <w:fldChar w:fldCharType="begin"/>
    </w:r>
    <w:r w:rsidRPr="00D44662">
      <w:rPr>
        <w:sz w:val="20"/>
      </w:rPr>
      <w:instrText xml:space="preserve"> PAGE   \* MERGEFORMAT </w:instrText>
    </w:r>
    <w:r w:rsidRPr="00D44662">
      <w:rPr>
        <w:sz w:val="20"/>
      </w:rPr>
      <w:fldChar w:fldCharType="separate"/>
    </w:r>
    <w:r>
      <w:rPr>
        <w:noProof/>
        <w:sz w:val="20"/>
      </w:rPr>
      <w:t>2</w:t>
    </w:r>
    <w:r w:rsidRPr="00D44662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7575E" w14:textId="77777777" w:rsidR="00A551D5" w:rsidRPr="00CB3B4A" w:rsidRDefault="00A551D5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CB3B4A"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D9A" w14:textId="77777777" w:rsidR="00A551D5" w:rsidRPr="00CB3B4A" w:rsidRDefault="00A551D5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 w:rsidR="00374652">
      <w:rPr>
        <w:noProof/>
        <w:sz w:val="20"/>
        <w:szCs w:val="20"/>
      </w:rPr>
      <w:t>2</w:t>
    </w:r>
    <w:r w:rsidRPr="00CB3B4A"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5D62" w14:textId="77777777" w:rsidR="00A551D5" w:rsidRPr="00DA2C43" w:rsidRDefault="00A551D5" w:rsidP="001F3B2E">
    <w:pPr>
      <w:pStyle w:val="af"/>
      <w:rPr>
        <w:sz w:val="20"/>
      </w:rPr>
    </w:pPr>
    <w:r w:rsidRPr="00DA2C43">
      <w:rPr>
        <w:sz w:val="20"/>
      </w:rPr>
      <w:fldChar w:fldCharType="begin"/>
    </w:r>
    <w:r w:rsidRPr="00DA2C43">
      <w:rPr>
        <w:sz w:val="20"/>
      </w:rPr>
      <w:instrText xml:space="preserve"> PAGE   \* MERGEFORMAT </w:instrText>
    </w:r>
    <w:r w:rsidRPr="00DA2C43">
      <w:rPr>
        <w:sz w:val="20"/>
      </w:rPr>
      <w:fldChar w:fldCharType="separate"/>
    </w:r>
    <w:r w:rsidR="00374652">
      <w:rPr>
        <w:noProof/>
        <w:sz w:val="20"/>
      </w:rPr>
      <w:t>21</w:t>
    </w:r>
    <w:r w:rsidRPr="00DA2C43">
      <w:rPr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90604"/>
    <w:multiLevelType w:val="hybridMultilevel"/>
    <w:tmpl w:val="57FA9686"/>
    <w:lvl w:ilvl="0" w:tplc="75E41DD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6"/>
  </w:num>
  <w:num w:numId="3">
    <w:abstractNumId w:val="19"/>
  </w:num>
  <w:num w:numId="4">
    <w:abstractNumId w:val="18"/>
  </w:num>
  <w:num w:numId="5">
    <w:abstractNumId w:val="21"/>
  </w:num>
  <w:num w:numId="6">
    <w:abstractNumId w:val="14"/>
  </w:num>
  <w:num w:numId="7">
    <w:abstractNumId w:val="32"/>
  </w:num>
  <w:num w:numId="8">
    <w:abstractNumId w:val="2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13"/>
  </w:num>
  <w:num w:numId="14">
    <w:abstractNumId w:val="27"/>
  </w:num>
  <w:num w:numId="15">
    <w:abstractNumId w:val="34"/>
  </w:num>
  <w:num w:numId="16">
    <w:abstractNumId w:val="28"/>
  </w:num>
  <w:num w:numId="17">
    <w:abstractNumId w:val="17"/>
  </w:num>
  <w:num w:numId="18">
    <w:abstractNumId w:val="29"/>
  </w:num>
  <w:num w:numId="19">
    <w:abstractNumId w:val="25"/>
  </w:num>
  <w:num w:numId="20">
    <w:abstractNumId w:val="20"/>
  </w:num>
  <w:num w:numId="21">
    <w:abstractNumId w:val="3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1"/>
  </w:num>
  <w:num w:numId="33">
    <w:abstractNumId w:val="15"/>
  </w:num>
  <w:num w:numId="34">
    <w:abstractNumId w:val="16"/>
  </w:num>
  <w:num w:numId="35">
    <w:abstractNumId w:val="30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1F3B"/>
    <w:rsid w:val="00002285"/>
    <w:rsid w:val="00002B44"/>
    <w:rsid w:val="000054D9"/>
    <w:rsid w:val="0000568B"/>
    <w:rsid w:val="00011927"/>
    <w:rsid w:val="00012D14"/>
    <w:rsid w:val="0001542F"/>
    <w:rsid w:val="0001605C"/>
    <w:rsid w:val="0001734E"/>
    <w:rsid w:val="00020E2E"/>
    <w:rsid w:val="00022691"/>
    <w:rsid w:val="000262AA"/>
    <w:rsid w:val="00027902"/>
    <w:rsid w:val="00031FB1"/>
    <w:rsid w:val="00035C52"/>
    <w:rsid w:val="00036238"/>
    <w:rsid w:val="0003644D"/>
    <w:rsid w:val="00046C81"/>
    <w:rsid w:val="000542F1"/>
    <w:rsid w:val="00054EDF"/>
    <w:rsid w:val="0005626D"/>
    <w:rsid w:val="000603D0"/>
    <w:rsid w:val="000604E1"/>
    <w:rsid w:val="0006663F"/>
    <w:rsid w:val="0006671E"/>
    <w:rsid w:val="000674F4"/>
    <w:rsid w:val="000714DB"/>
    <w:rsid w:val="0007449E"/>
    <w:rsid w:val="0007538D"/>
    <w:rsid w:val="0007580E"/>
    <w:rsid w:val="00075A82"/>
    <w:rsid w:val="00075C49"/>
    <w:rsid w:val="00076E4A"/>
    <w:rsid w:val="00076E5B"/>
    <w:rsid w:val="0008169F"/>
    <w:rsid w:val="00083C9F"/>
    <w:rsid w:val="00085E42"/>
    <w:rsid w:val="000864E0"/>
    <w:rsid w:val="00087AB1"/>
    <w:rsid w:val="00097517"/>
    <w:rsid w:val="000977B0"/>
    <w:rsid w:val="000A0221"/>
    <w:rsid w:val="000A3892"/>
    <w:rsid w:val="000A4110"/>
    <w:rsid w:val="000B099A"/>
    <w:rsid w:val="000B106F"/>
    <w:rsid w:val="000B6CC2"/>
    <w:rsid w:val="000B6E23"/>
    <w:rsid w:val="000B70FC"/>
    <w:rsid w:val="000C087C"/>
    <w:rsid w:val="000C4A9E"/>
    <w:rsid w:val="000C6C97"/>
    <w:rsid w:val="000D2189"/>
    <w:rsid w:val="000D44C2"/>
    <w:rsid w:val="000D6635"/>
    <w:rsid w:val="000D6944"/>
    <w:rsid w:val="000E077A"/>
    <w:rsid w:val="000E4F08"/>
    <w:rsid w:val="000E5DD2"/>
    <w:rsid w:val="000E6D37"/>
    <w:rsid w:val="000F13B5"/>
    <w:rsid w:val="001049D9"/>
    <w:rsid w:val="0011022C"/>
    <w:rsid w:val="001122B2"/>
    <w:rsid w:val="00112ACE"/>
    <w:rsid w:val="00113F3B"/>
    <w:rsid w:val="001179B5"/>
    <w:rsid w:val="001212A9"/>
    <w:rsid w:val="001216FD"/>
    <w:rsid w:val="0012465D"/>
    <w:rsid w:val="001247AF"/>
    <w:rsid w:val="00125B49"/>
    <w:rsid w:val="00132E1C"/>
    <w:rsid w:val="00133F24"/>
    <w:rsid w:val="001370B7"/>
    <w:rsid w:val="00150DE5"/>
    <w:rsid w:val="00155798"/>
    <w:rsid w:val="00156659"/>
    <w:rsid w:val="00166B92"/>
    <w:rsid w:val="00166F63"/>
    <w:rsid w:val="00173DE1"/>
    <w:rsid w:val="00174FB4"/>
    <w:rsid w:val="00177445"/>
    <w:rsid w:val="001779D6"/>
    <w:rsid w:val="00183472"/>
    <w:rsid w:val="001908FD"/>
    <w:rsid w:val="00192CAB"/>
    <w:rsid w:val="00193574"/>
    <w:rsid w:val="001937E8"/>
    <w:rsid w:val="001947BA"/>
    <w:rsid w:val="00196C2F"/>
    <w:rsid w:val="001A1EB9"/>
    <w:rsid w:val="001A66C6"/>
    <w:rsid w:val="001A6B68"/>
    <w:rsid w:val="001A78DD"/>
    <w:rsid w:val="001B4CF3"/>
    <w:rsid w:val="001B7206"/>
    <w:rsid w:val="001C104E"/>
    <w:rsid w:val="001C176E"/>
    <w:rsid w:val="001C1F07"/>
    <w:rsid w:val="001C389A"/>
    <w:rsid w:val="001D1226"/>
    <w:rsid w:val="001D2130"/>
    <w:rsid w:val="001D523F"/>
    <w:rsid w:val="001E3A69"/>
    <w:rsid w:val="001E5E1B"/>
    <w:rsid w:val="001E7023"/>
    <w:rsid w:val="001F2F58"/>
    <w:rsid w:val="001F3B2E"/>
    <w:rsid w:val="001F6CB5"/>
    <w:rsid w:val="001F7614"/>
    <w:rsid w:val="001F7848"/>
    <w:rsid w:val="001F7960"/>
    <w:rsid w:val="00206C20"/>
    <w:rsid w:val="002104DC"/>
    <w:rsid w:val="00220B7F"/>
    <w:rsid w:val="00222F2C"/>
    <w:rsid w:val="00240293"/>
    <w:rsid w:val="00241ED6"/>
    <w:rsid w:val="002439C1"/>
    <w:rsid w:val="00247806"/>
    <w:rsid w:val="0025416A"/>
    <w:rsid w:val="002545CC"/>
    <w:rsid w:val="0025722A"/>
    <w:rsid w:val="0025737E"/>
    <w:rsid w:val="00257B3F"/>
    <w:rsid w:val="00261EF0"/>
    <w:rsid w:val="00264C84"/>
    <w:rsid w:val="00264E0F"/>
    <w:rsid w:val="0027277A"/>
    <w:rsid w:val="0027404D"/>
    <w:rsid w:val="0027670A"/>
    <w:rsid w:val="00281E00"/>
    <w:rsid w:val="002821E4"/>
    <w:rsid w:val="00283D49"/>
    <w:rsid w:val="002856E6"/>
    <w:rsid w:val="00286476"/>
    <w:rsid w:val="002930AC"/>
    <w:rsid w:val="00293EE8"/>
    <w:rsid w:val="002A3E63"/>
    <w:rsid w:val="002B034F"/>
    <w:rsid w:val="002B0E4B"/>
    <w:rsid w:val="002B1C66"/>
    <w:rsid w:val="002B26C0"/>
    <w:rsid w:val="002B422A"/>
    <w:rsid w:val="002B5480"/>
    <w:rsid w:val="002C03AE"/>
    <w:rsid w:val="002C4752"/>
    <w:rsid w:val="002C4CAD"/>
    <w:rsid w:val="002C581F"/>
    <w:rsid w:val="002D088D"/>
    <w:rsid w:val="002D5DF0"/>
    <w:rsid w:val="002D73E2"/>
    <w:rsid w:val="002E3250"/>
    <w:rsid w:val="002E5015"/>
    <w:rsid w:val="002E6D53"/>
    <w:rsid w:val="002F078D"/>
    <w:rsid w:val="002F4384"/>
    <w:rsid w:val="002F6FFF"/>
    <w:rsid w:val="002F7FCC"/>
    <w:rsid w:val="00300F2A"/>
    <w:rsid w:val="0030169A"/>
    <w:rsid w:val="003017BD"/>
    <w:rsid w:val="0030193E"/>
    <w:rsid w:val="0030209A"/>
    <w:rsid w:val="0030279C"/>
    <w:rsid w:val="0030409D"/>
    <w:rsid w:val="003044F2"/>
    <w:rsid w:val="00305730"/>
    <w:rsid w:val="00316AAA"/>
    <w:rsid w:val="00316CA5"/>
    <w:rsid w:val="0031774D"/>
    <w:rsid w:val="00322C76"/>
    <w:rsid w:val="00324B1F"/>
    <w:rsid w:val="00336878"/>
    <w:rsid w:val="00337A04"/>
    <w:rsid w:val="00340B14"/>
    <w:rsid w:val="00342446"/>
    <w:rsid w:val="00342F1C"/>
    <w:rsid w:val="00343A5A"/>
    <w:rsid w:val="00343F75"/>
    <w:rsid w:val="00347B8A"/>
    <w:rsid w:val="003537FC"/>
    <w:rsid w:val="003546D9"/>
    <w:rsid w:val="0035485E"/>
    <w:rsid w:val="00356F6B"/>
    <w:rsid w:val="0035749B"/>
    <w:rsid w:val="00360089"/>
    <w:rsid w:val="00360DC5"/>
    <w:rsid w:val="003617F5"/>
    <w:rsid w:val="00361BC0"/>
    <w:rsid w:val="00362958"/>
    <w:rsid w:val="003630FF"/>
    <w:rsid w:val="00363320"/>
    <w:rsid w:val="00365840"/>
    <w:rsid w:val="00371097"/>
    <w:rsid w:val="003723EC"/>
    <w:rsid w:val="003738EE"/>
    <w:rsid w:val="00374652"/>
    <w:rsid w:val="0037584E"/>
    <w:rsid w:val="00375DDE"/>
    <w:rsid w:val="00382822"/>
    <w:rsid w:val="003872C6"/>
    <w:rsid w:val="0038736F"/>
    <w:rsid w:val="003908D1"/>
    <w:rsid w:val="00390905"/>
    <w:rsid w:val="00393E2A"/>
    <w:rsid w:val="00395167"/>
    <w:rsid w:val="003954A1"/>
    <w:rsid w:val="00396D4B"/>
    <w:rsid w:val="003976C2"/>
    <w:rsid w:val="003A006D"/>
    <w:rsid w:val="003A11F7"/>
    <w:rsid w:val="003A6E17"/>
    <w:rsid w:val="003B1AAB"/>
    <w:rsid w:val="003C0CF5"/>
    <w:rsid w:val="003C1417"/>
    <w:rsid w:val="003C1D7E"/>
    <w:rsid w:val="003C32DE"/>
    <w:rsid w:val="003C3820"/>
    <w:rsid w:val="003C490E"/>
    <w:rsid w:val="003C6060"/>
    <w:rsid w:val="003C77D1"/>
    <w:rsid w:val="003D4E4A"/>
    <w:rsid w:val="003D6650"/>
    <w:rsid w:val="003E3683"/>
    <w:rsid w:val="003E4A93"/>
    <w:rsid w:val="003E5B9F"/>
    <w:rsid w:val="003F0C59"/>
    <w:rsid w:val="003F1C83"/>
    <w:rsid w:val="003F2294"/>
    <w:rsid w:val="003F362D"/>
    <w:rsid w:val="003F523E"/>
    <w:rsid w:val="003F588C"/>
    <w:rsid w:val="00400EAD"/>
    <w:rsid w:val="00402DB4"/>
    <w:rsid w:val="00404C7A"/>
    <w:rsid w:val="00407467"/>
    <w:rsid w:val="00407766"/>
    <w:rsid w:val="00410E65"/>
    <w:rsid w:val="004117FB"/>
    <w:rsid w:val="004157F8"/>
    <w:rsid w:val="00430077"/>
    <w:rsid w:val="0043126D"/>
    <w:rsid w:val="00436002"/>
    <w:rsid w:val="0044406D"/>
    <w:rsid w:val="004456B8"/>
    <w:rsid w:val="00445CAE"/>
    <w:rsid w:val="00452AFB"/>
    <w:rsid w:val="0045400D"/>
    <w:rsid w:val="00455622"/>
    <w:rsid w:val="00456D4B"/>
    <w:rsid w:val="004574F4"/>
    <w:rsid w:val="004608BB"/>
    <w:rsid w:val="00461CA6"/>
    <w:rsid w:val="0046284C"/>
    <w:rsid w:val="004636ED"/>
    <w:rsid w:val="00464477"/>
    <w:rsid w:val="00472D09"/>
    <w:rsid w:val="00486B14"/>
    <w:rsid w:val="00486CC5"/>
    <w:rsid w:val="00494981"/>
    <w:rsid w:val="004965C3"/>
    <w:rsid w:val="00496BAF"/>
    <w:rsid w:val="00496E61"/>
    <w:rsid w:val="004A0498"/>
    <w:rsid w:val="004A44B8"/>
    <w:rsid w:val="004A4539"/>
    <w:rsid w:val="004A4B3F"/>
    <w:rsid w:val="004A6C8B"/>
    <w:rsid w:val="004B1A84"/>
    <w:rsid w:val="004B6D91"/>
    <w:rsid w:val="004C0112"/>
    <w:rsid w:val="004C0A30"/>
    <w:rsid w:val="004C5E28"/>
    <w:rsid w:val="004E0291"/>
    <w:rsid w:val="004E08BC"/>
    <w:rsid w:val="004E304E"/>
    <w:rsid w:val="004E50E3"/>
    <w:rsid w:val="004E5AC9"/>
    <w:rsid w:val="004F0D8C"/>
    <w:rsid w:val="004F1F16"/>
    <w:rsid w:val="004F2D53"/>
    <w:rsid w:val="004F5270"/>
    <w:rsid w:val="004F733D"/>
    <w:rsid w:val="00502C7A"/>
    <w:rsid w:val="00502CFA"/>
    <w:rsid w:val="005037D6"/>
    <w:rsid w:val="00503E1A"/>
    <w:rsid w:val="00504500"/>
    <w:rsid w:val="005077EB"/>
    <w:rsid w:val="00511403"/>
    <w:rsid w:val="00515973"/>
    <w:rsid w:val="00516285"/>
    <w:rsid w:val="005214E3"/>
    <w:rsid w:val="00524670"/>
    <w:rsid w:val="00526F9E"/>
    <w:rsid w:val="00527D6C"/>
    <w:rsid w:val="0053075C"/>
    <w:rsid w:val="00532E79"/>
    <w:rsid w:val="0053319E"/>
    <w:rsid w:val="005331E4"/>
    <w:rsid w:val="00534858"/>
    <w:rsid w:val="005604DF"/>
    <w:rsid w:val="0056142C"/>
    <w:rsid w:val="00561595"/>
    <w:rsid w:val="005628DF"/>
    <w:rsid w:val="005644A3"/>
    <w:rsid w:val="00564845"/>
    <w:rsid w:val="00571FFB"/>
    <w:rsid w:val="0057283E"/>
    <w:rsid w:val="00572975"/>
    <w:rsid w:val="00575034"/>
    <w:rsid w:val="0057724E"/>
    <w:rsid w:val="005814C6"/>
    <w:rsid w:val="00586964"/>
    <w:rsid w:val="00587966"/>
    <w:rsid w:val="005901DB"/>
    <w:rsid w:val="005904FE"/>
    <w:rsid w:val="005910A6"/>
    <w:rsid w:val="005923FD"/>
    <w:rsid w:val="00593AF7"/>
    <w:rsid w:val="00593B9A"/>
    <w:rsid w:val="00595951"/>
    <w:rsid w:val="005A0B66"/>
    <w:rsid w:val="005A29D4"/>
    <w:rsid w:val="005A4B9F"/>
    <w:rsid w:val="005A51F2"/>
    <w:rsid w:val="005B11B0"/>
    <w:rsid w:val="005C2904"/>
    <w:rsid w:val="005C32D3"/>
    <w:rsid w:val="005C3511"/>
    <w:rsid w:val="005C39B9"/>
    <w:rsid w:val="005C4557"/>
    <w:rsid w:val="005D034B"/>
    <w:rsid w:val="005D0F77"/>
    <w:rsid w:val="005D2025"/>
    <w:rsid w:val="005D2D7B"/>
    <w:rsid w:val="005D3A61"/>
    <w:rsid w:val="005D43A9"/>
    <w:rsid w:val="005E221B"/>
    <w:rsid w:val="005E5DF2"/>
    <w:rsid w:val="005F1843"/>
    <w:rsid w:val="005F3295"/>
    <w:rsid w:val="005F3B35"/>
    <w:rsid w:val="005F6D29"/>
    <w:rsid w:val="005F739E"/>
    <w:rsid w:val="005F7531"/>
    <w:rsid w:val="0060150F"/>
    <w:rsid w:val="006066B4"/>
    <w:rsid w:val="00606F67"/>
    <w:rsid w:val="00610415"/>
    <w:rsid w:val="00611966"/>
    <w:rsid w:val="00611D44"/>
    <w:rsid w:val="00615EAD"/>
    <w:rsid w:val="006164EB"/>
    <w:rsid w:val="00617317"/>
    <w:rsid w:val="006234B9"/>
    <w:rsid w:val="0062413A"/>
    <w:rsid w:val="0063209C"/>
    <w:rsid w:val="00637131"/>
    <w:rsid w:val="006408A0"/>
    <w:rsid w:val="0064243E"/>
    <w:rsid w:val="00642AE0"/>
    <w:rsid w:val="00646890"/>
    <w:rsid w:val="00646F28"/>
    <w:rsid w:val="00650C7F"/>
    <w:rsid w:val="00650F97"/>
    <w:rsid w:val="00653429"/>
    <w:rsid w:val="0065781A"/>
    <w:rsid w:val="00657B3A"/>
    <w:rsid w:val="006613AC"/>
    <w:rsid w:val="00663676"/>
    <w:rsid w:val="0066612D"/>
    <w:rsid w:val="006662A2"/>
    <w:rsid w:val="006667BB"/>
    <w:rsid w:val="0067261F"/>
    <w:rsid w:val="00675051"/>
    <w:rsid w:val="006750BD"/>
    <w:rsid w:val="00675814"/>
    <w:rsid w:val="00676856"/>
    <w:rsid w:val="00681FE9"/>
    <w:rsid w:val="0069164F"/>
    <w:rsid w:val="0069741E"/>
    <w:rsid w:val="006A2E63"/>
    <w:rsid w:val="006A4933"/>
    <w:rsid w:val="006A5F46"/>
    <w:rsid w:val="006A6234"/>
    <w:rsid w:val="006A72B8"/>
    <w:rsid w:val="006A787E"/>
    <w:rsid w:val="006B1164"/>
    <w:rsid w:val="006B1B25"/>
    <w:rsid w:val="006B26CF"/>
    <w:rsid w:val="006B5732"/>
    <w:rsid w:val="006B59D4"/>
    <w:rsid w:val="006B66FD"/>
    <w:rsid w:val="006C0FB3"/>
    <w:rsid w:val="006C3417"/>
    <w:rsid w:val="006C4CFF"/>
    <w:rsid w:val="006C613A"/>
    <w:rsid w:val="006C6C7D"/>
    <w:rsid w:val="006C7D20"/>
    <w:rsid w:val="006D093D"/>
    <w:rsid w:val="006D0C37"/>
    <w:rsid w:val="006D1466"/>
    <w:rsid w:val="006D32B1"/>
    <w:rsid w:val="006D342D"/>
    <w:rsid w:val="006D4124"/>
    <w:rsid w:val="006D505B"/>
    <w:rsid w:val="006D798B"/>
    <w:rsid w:val="006E1B29"/>
    <w:rsid w:val="006E2899"/>
    <w:rsid w:val="006E2BB6"/>
    <w:rsid w:val="006E34AB"/>
    <w:rsid w:val="006E35C1"/>
    <w:rsid w:val="006E4315"/>
    <w:rsid w:val="006E4B11"/>
    <w:rsid w:val="006E58E5"/>
    <w:rsid w:val="006E732F"/>
    <w:rsid w:val="006F533B"/>
    <w:rsid w:val="006F7683"/>
    <w:rsid w:val="00702BEB"/>
    <w:rsid w:val="007033BC"/>
    <w:rsid w:val="00704F71"/>
    <w:rsid w:val="00706504"/>
    <w:rsid w:val="00711A1C"/>
    <w:rsid w:val="00711E73"/>
    <w:rsid w:val="0071225E"/>
    <w:rsid w:val="00712C11"/>
    <w:rsid w:val="007156AC"/>
    <w:rsid w:val="00715B30"/>
    <w:rsid w:val="007162B8"/>
    <w:rsid w:val="0072294E"/>
    <w:rsid w:val="00722AD8"/>
    <w:rsid w:val="00723159"/>
    <w:rsid w:val="007266AE"/>
    <w:rsid w:val="00731513"/>
    <w:rsid w:val="00742BF8"/>
    <w:rsid w:val="007449BA"/>
    <w:rsid w:val="007469BB"/>
    <w:rsid w:val="00747A54"/>
    <w:rsid w:val="00752B03"/>
    <w:rsid w:val="00761F2B"/>
    <w:rsid w:val="00763BD3"/>
    <w:rsid w:val="00763CE7"/>
    <w:rsid w:val="00765171"/>
    <w:rsid w:val="0076624E"/>
    <w:rsid w:val="00771256"/>
    <w:rsid w:val="007732DB"/>
    <w:rsid w:val="00774025"/>
    <w:rsid w:val="007763A4"/>
    <w:rsid w:val="0078123C"/>
    <w:rsid w:val="00781E43"/>
    <w:rsid w:val="00783A02"/>
    <w:rsid w:val="00783EE2"/>
    <w:rsid w:val="007855D8"/>
    <w:rsid w:val="007870A1"/>
    <w:rsid w:val="00791522"/>
    <w:rsid w:val="00792C6D"/>
    <w:rsid w:val="00794E54"/>
    <w:rsid w:val="007953BF"/>
    <w:rsid w:val="00795748"/>
    <w:rsid w:val="007A2C1E"/>
    <w:rsid w:val="007A4B11"/>
    <w:rsid w:val="007A4EF8"/>
    <w:rsid w:val="007B0BC5"/>
    <w:rsid w:val="007B513D"/>
    <w:rsid w:val="007D19D6"/>
    <w:rsid w:val="007D35DD"/>
    <w:rsid w:val="007D374F"/>
    <w:rsid w:val="007D392F"/>
    <w:rsid w:val="007E0669"/>
    <w:rsid w:val="007E2AA7"/>
    <w:rsid w:val="007E4F4C"/>
    <w:rsid w:val="007E702A"/>
    <w:rsid w:val="007F120C"/>
    <w:rsid w:val="007F191E"/>
    <w:rsid w:val="007F2513"/>
    <w:rsid w:val="007F4371"/>
    <w:rsid w:val="007F4570"/>
    <w:rsid w:val="007F5CA5"/>
    <w:rsid w:val="007F5FFE"/>
    <w:rsid w:val="007F626D"/>
    <w:rsid w:val="007F69FF"/>
    <w:rsid w:val="008033B8"/>
    <w:rsid w:val="00803888"/>
    <w:rsid w:val="00806E45"/>
    <w:rsid w:val="00807114"/>
    <w:rsid w:val="00807143"/>
    <w:rsid w:val="00807662"/>
    <w:rsid w:val="0080775D"/>
    <w:rsid w:val="00814474"/>
    <w:rsid w:val="00815408"/>
    <w:rsid w:val="00822DBE"/>
    <w:rsid w:val="00825BC3"/>
    <w:rsid w:val="00832939"/>
    <w:rsid w:val="00833775"/>
    <w:rsid w:val="00834EBC"/>
    <w:rsid w:val="00836AD0"/>
    <w:rsid w:val="0084267C"/>
    <w:rsid w:val="00842A95"/>
    <w:rsid w:val="0084301C"/>
    <w:rsid w:val="008435C2"/>
    <w:rsid w:val="00844EEF"/>
    <w:rsid w:val="0084577A"/>
    <w:rsid w:val="008523BA"/>
    <w:rsid w:val="0085294D"/>
    <w:rsid w:val="00856EDE"/>
    <w:rsid w:val="0086186E"/>
    <w:rsid w:val="00862A3C"/>
    <w:rsid w:val="00864C69"/>
    <w:rsid w:val="008679F4"/>
    <w:rsid w:val="00867C2A"/>
    <w:rsid w:val="00871025"/>
    <w:rsid w:val="0087145A"/>
    <w:rsid w:val="0087446D"/>
    <w:rsid w:val="008803F1"/>
    <w:rsid w:val="008825E6"/>
    <w:rsid w:val="00882D3B"/>
    <w:rsid w:val="0088446A"/>
    <w:rsid w:val="00885B02"/>
    <w:rsid w:val="00890757"/>
    <w:rsid w:val="0089369C"/>
    <w:rsid w:val="0089376C"/>
    <w:rsid w:val="00896253"/>
    <w:rsid w:val="0089647B"/>
    <w:rsid w:val="008A38C3"/>
    <w:rsid w:val="008A66B1"/>
    <w:rsid w:val="008A6A5A"/>
    <w:rsid w:val="008A7F03"/>
    <w:rsid w:val="008B06A8"/>
    <w:rsid w:val="008B34EE"/>
    <w:rsid w:val="008B38A9"/>
    <w:rsid w:val="008C2885"/>
    <w:rsid w:val="008C28C7"/>
    <w:rsid w:val="008C62E7"/>
    <w:rsid w:val="008C652D"/>
    <w:rsid w:val="008C735E"/>
    <w:rsid w:val="008C7523"/>
    <w:rsid w:val="008D0AF0"/>
    <w:rsid w:val="008D21D9"/>
    <w:rsid w:val="008D29D6"/>
    <w:rsid w:val="008D3737"/>
    <w:rsid w:val="008D6284"/>
    <w:rsid w:val="008E131C"/>
    <w:rsid w:val="008E15C6"/>
    <w:rsid w:val="008F5E1A"/>
    <w:rsid w:val="008F749F"/>
    <w:rsid w:val="009003E2"/>
    <w:rsid w:val="0090310C"/>
    <w:rsid w:val="00906093"/>
    <w:rsid w:val="009102BC"/>
    <w:rsid w:val="0091145E"/>
    <w:rsid w:val="00912150"/>
    <w:rsid w:val="00912BD0"/>
    <w:rsid w:val="00914954"/>
    <w:rsid w:val="00916809"/>
    <w:rsid w:val="009246D6"/>
    <w:rsid w:val="0093170A"/>
    <w:rsid w:val="00932AC7"/>
    <w:rsid w:val="00932AD3"/>
    <w:rsid w:val="00936E33"/>
    <w:rsid w:val="00947230"/>
    <w:rsid w:val="009519FE"/>
    <w:rsid w:val="00951C8F"/>
    <w:rsid w:val="00955032"/>
    <w:rsid w:val="00955210"/>
    <w:rsid w:val="00960497"/>
    <w:rsid w:val="0096100B"/>
    <w:rsid w:val="00961DD5"/>
    <w:rsid w:val="0096368A"/>
    <w:rsid w:val="009648AF"/>
    <w:rsid w:val="00967C20"/>
    <w:rsid w:val="009705EE"/>
    <w:rsid w:val="00972180"/>
    <w:rsid w:val="009732A4"/>
    <w:rsid w:val="00973D08"/>
    <w:rsid w:val="00975C6C"/>
    <w:rsid w:val="00975E10"/>
    <w:rsid w:val="00980FD0"/>
    <w:rsid w:val="0098345B"/>
    <w:rsid w:val="009835E6"/>
    <w:rsid w:val="00983C53"/>
    <w:rsid w:val="009948D9"/>
    <w:rsid w:val="009966BC"/>
    <w:rsid w:val="009A2730"/>
    <w:rsid w:val="009A42B6"/>
    <w:rsid w:val="009A533F"/>
    <w:rsid w:val="009A5B70"/>
    <w:rsid w:val="009A7455"/>
    <w:rsid w:val="009A7CC3"/>
    <w:rsid w:val="009B6147"/>
    <w:rsid w:val="009B623F"/>
    <w:rsid w:val="009B7FE3"/>
    <w:rsid w:val="009C1221"/>
    <w:rsid w:val="009C4567"/>
    <w:rsid w:val="009C539E"/>
    <w:rsid w:val="009C58EA"/>
    <w:rsid w:val="009C5C3D"/>
    <w:rsid w:val="009D2587"/>
    <w:rsid w:val="009D3440"/>
    <w:rsid w:val="009D3CAE"/>
    <w:rsid w:val="009E065B"/>
    <w:rsid w:val="009E06A5"/>
    <w:rsid w:val="009E1F06"/>
    <w:rsid w:val="009E2B91"/>
    <w:rsid w:val="009E3E65"/>
    <w:rsid w:val="009E41A1"/>
    <w:rsid w:val="009E4460"/>
    <w:rsid w:val="00A02DEB"/>
    <w:rsid w:val="00A10111"/>
    <w:rsid w:val="00A1306A"/>
    <w:rsid w:val="00A13761"/>
    <w:rsid w:val="00A137FE"/>
    <w:rsid w:val="00A1654A"/>
    <w:rsid w:val="00A16F06"/>
    <w:rsid w:val="00A23467"/>
    <w:rsid w:val="00A305FA"/>
    <w:rsid w:val="00A307DC"/>
    <w:rsid w:val="00A30DCE"/>
    <w:rsid w:val="00A31428"/>
    <w:rsid w:val="00A42E48"/>
    <w:rsid w:val="00A44DEA"/>
    <w:rsid w:val="00A4549F"/>
    <w:rsid w:val="00A50A0A"/>
    <w:rsid w:val="00A51663"/>
    <w:rsid w:val="00A51DBE"/>
    <w:rsid w:val="00A5342C"/>
    <w:rsid w:val="00A551D5"/>
    <w:rsid w:val="00A66CFD"/>
    <w:rsid w:val="00A739C2"/>
    <w:rsid w:val="00A7438B"/>
    <w:rsid w:val="00A832C3"/>
    <w:rsid w:val="00A843FA"/>
    <w:rsid w:val="00A87D4D"/>
    <w:rsid w:val="00A9379E"/>
    <w:rsid w:val="00AA0065"/>
    <w:rsid w:val="00AA2844"/>
    <w:rsid w:val="00AB2B18"/>
    <w:rsid w:val="00AB75BD"/>
    <w:rsid w:val="00AB7F33"/>
    <w:rsid w:val="00AC11C6"/>
    <w:rsid w:val="00AC17A9"/>
    <w:rsid w:val="00AC3F15"/>
    <w:rsid w:val="00AC4213"/>
    <w:rsid w:val="00AC43C0"/>
    <w:rsid w:val="00AC4ABD"/>
    <w:rsid w:val="00AC5264"/>
    <w:rsid w:val="00AC71CC"/>
    <w:rsid w:val="00AD4354"/>
    <w:rsid w:val="00AD4F86"/>
    <w:rsid w:val="00AD6BA2"/>
    <w:rsid w:val="00AE0550"/>
    <w:rsid w:val="00AE0E04"/>
    <w:rsid w:val="00AE1AB5"/>
    <w:rsid w:val="00AE6F08"/>
    <w:rsid w:val="00AF3956"/>
    <w:rsid w:val="00AF50E9"/>
    <w:rsid w:val="00AF646C"/>
    <w:rsid w:val="00AF7B81"/>
    <w:rsid w:val="00B14A29"/>
    <w:rsid w:val="00B22218"/>
    <w:rsid w:val="00B22B12"/>
    <w:rsid w:val="00B233AE"/>
    <w:rsid w:val="00B25D81"/>
    <w:rsid w:val="00B34368"/>
    <w:rsid w:val="00B34B94"/>
    <w:rsid w:val="00B37600"/>
    <w:rsid w:val="00B37A13"/>
    <w:rsid w:val="00B413CB"/>
    <w:rsid w:val="00B42877"/>
    <w:rsid w:val="00B429FA"/>
    <w:rsid w:val="00B43E9A"/>
    <w:rsid w:val="00B43F87"/>
    <w:rsid w:val="00B443BF"/>
    <w:rsid w:val="00B450CD"/>
    <w:rsid w:val="00B455BB"/>
    <w:rsid w:val="00B467A4"/>
    <w:rsid w:val="00B46B6E"/>
    <w:rsid w:val="00B47119"/>
    <w:rsid w:val="00B50A9A"/>
    <w:rsid w:val="00B54930"/>
    <w:rsid w:val="00B54D35"/>
    <w:rsid w:val="00B5701D"/>
    <w:rsid w:val="00B602BA"/>
    <w:rsid w:val="00B62956"/>
    <w:rsid w:val="00B64E3F"/>
    <w:rsid w:val="00B73F65"/>
    <w:rsid w:val="00B742CE"/>
    <w:rsid w:val="00B80AD4"/>
    <w:rsid w:val="00B83AD3"/>
    <w:rsid w:val="00B85496"/>
    <w:rsid w:val="00B86132"/>
    <w:rsid w:val="00B8629C"/>
    <w:rsid w:val="00B918DB"/>
    <w:rsid w:val="00B93EF2"/>
    <w:rsid w:val="00B966EE"/>
    <w:rsid w:val="00BA0118"/>
    <w:rsid w:val="00BA3D5C"/>
    <w:rsid w:val="00BB00C1"/>
    <w:rsid w:val="00BB18A2"/>
    <w:rsid w:val="00BB1A0D"/>
    <w:rsid w:val="00BB2FB3"/>
    <w:rsid w:val="00BB5448"/>
    <w:rsid w:val="00BB7FA6"/>
    <w:rsid w:val="00BC0CB3"/>
    <w:rsid w:val="00BC2561"/>
    <w:rsid w:val="00BC5582"/>
    <w:rsid w:val="00BC5CB2"/>
    <w:rsid w:val="00BC68C8"/>
    <w:rsid w:val="00BC78EE"/>
    <w:rsid w:val="00BD0B41"/>
    <w:rsid w:val="00BD4034"/>
    <w:rsid w:val="00BD4895"/>
    <w:rsid w:val="00BD48F9"/>
    <w:rsid w:val="00BE1907"/>
    <w:rsid w:val="00BE1B15"/>
    <w:rsid w:val="00BE6292"/>
    <w:rsid w:val="00BF039C"/>
    <w:rsid w:val="00BF0EA7"/>
    <w:rsid w:val="00BF10E0"/>
    <w:rsid w:val="00BF378B"/>
    <w:rsid w:val="00BF4494"/>
    <w:rsid w:val="00C013E9"/>
    <w:rsid w:val="00C02DCC"/>
    <w:rsid w:val="00C04D52"/>
    <w:rsid w:val="00C07A15"/>
    <w:rsid w:val="00C10006"/>
    <w:rsid w:val="00C14479"/>
    <w:rsid w:val="00C2212C"/>
    <w:rsid w:val="00C24275"/>
    <w:rsid w:val="00C2531A"/>
    <w:rsid w:val="00C25CDC"/>
    <w:rsid w:val="00C26863"/>
    <w:rsid w:val="00C33134"/>
    <w:rsid w:val="00C40CB6"/>
    <w:rsid w:val="00C50036"/>
    <w:rsid w:val="00C51ED0"/>
    <w:rsid w:val="00C51FA0"/>
    <w:rsid w:val="00C52082"/>
    <w:rsid w:val="00C53C6A"/>
    <w:rsid w:val="00C53E82"/>
    <w:rsid w:val="00C54120"/>
    <w:rsid w:val="00C56EA7"/>
    <w:rsid w:val="00C601D6"/>
    <w:rsid w:val="00C62657"/>
    <w:rsid w:val="00C655AF"/>
    <w:rsid w:val="00C6713E"/>
    <w:rsid w:val="00C72209"/>
    <w:rsid w:val="00C761D1"/>
    <w:rsid w:val="00C77BAB"/>
    <w:rsid w:val="00C81707"/>
    <w:rsid w:val="00C81AF9"/>
    <w:rsid w:val="00C85E1C"/>
    <w:rsid w:val="00C875D9"/>
    <w:rsid w:val="00C912DB"/>
    <w:rsid w:val="00C97C9F"/>
    <w:rsid w:val="00CA44ED"/>
    <w:rsid w:val="00CA4D6F"/>
    <w:rsid w:val="00CA7B97"/>
    <w:rsid w:val="00CB1178"/>
    <w:rsid w:val="00CB1A7B"/>
    <w:rsid w:val="00CB3003"/>
    <w:rsid w:val="00CB3B4A"/>
    <w:rsid w:val="00CB49C5"/>
    <w:rsid w:val="00CC09F0"/>
    <w:rsid w:val="00CC3438"/>
    <w:rsid w:val="00CD00B0"/>
    <w:rsid w:val="00CD2B08"/>
    <w:rsid w:val="00CD3816"/>
    <w:rsid w:val="00CD3D6B"/>
    <w:rsid w:val="00CD6C33"/>
    <w:rsid w:val="00CD767D"/>
    <w:rsid w:val="00CE157C"/>
    <w:rsid w:val="00CE1D5F"/>
    <w:rsid w:val="00CE3109"/>
    <w:rsid w:val="00CE5677"/>
    <w:rsid w:val="00CE6591"/>
    <w:rsid w:val="00CE7E78"/>
    <w:rsid w:val="00CF00AD"/>
    <w:rsid w:val="00CF4174"/>
    <w:rsid w:val="00CF44AF"/>
    <w:rsid w:val="00CF4EEB"/>
    <w:rsid w:val="00D07952"/>
    <w:rsid w:val="00D1307E"/>
    <w:rsid w:val="00D13266"/>
    <w:rsid w:val="00D134D5"/>
    <w:rsid w:val="00D13D86"/>
    <w:rsid w:val="00D1558B"/>
    <w:rsid w:val="00D21350"/>
    <w:rsid w:val="00D2138C"/>
    <w:rsid w:val="00D214B8"/>
    <w:rsid w:val="00D30CF0"/>
    <w:rsid w:val="00D3688C"/>
    <w:rsid w:val="00D36C30"/>
    <w:rsid w:val="00D3722E"/>
    <w:rsid w:val="00D4119F"/>
    <w:rsid w:val="00D41BFC"/>
    <w:rsid w:val="00D44662"/>
    <w:rsid w:val="00D50923"/>
    <w:rsid w:val="00D515AD"/>
    <w:rsid w:val="00D53037"/>
    <w:rsid w:val="00D5635C"/>
    <w:rsid w:val="00D57665"/>
    <w:rsid w:val="00D602D6"/>
    <w:rsid w:val="00D6508E"/>
    <w:rsid w:val="00D66FBB"/>
    <w:rsid w:val="00D67539"/>
    <w:rsid w:val="00D71E0F"/>
    <w:rsid w:val="00D72B76"/>
    <w:rsid w:val="00D765E7"/>
    <w:rsid w:val="00D81D13"/>
    <w:rsid w:val="00D83122"/>
    <w:rsid w:val="00D852EB"/>
    <w:rsid w:val="00D87671"/>
    <w:rsid w:val="00D916FB"/>
    <w:rsid w:val="00D93851"/>
    <w:rsid w:val="00D94721"/>
    <w:rsid w:val="00D94853"/>
    <w:rsid w:val="00D95891"/>
    <w:rsid w:val="00D95E2B"/>
    <w:rsid w:val="00D96DD5"/>
    <w:rsid w:val="00DA002B"/>
    <w:rsid w:val="00DA007F"/>
    <w:rsid w:val="00DA0761"/>
    <w:rsid w:val="00DA2C43"/>
    <w:rsid w:val="00DA442E"/>
    <w:rsid w:val="00DA44C8"/>
    <w:rsid w:val="00DA63E7"/>
    <w:rsid w:val="00DA6C42"/>
    <w:rsid w:val="00DB26E5"/>
    <w:rsid w:val="00DB36AF"/>
    <w:rsid w:val="00DB6F99"/>
    <w:rsid w:val="00DC16C2"/>
    <w:rsid w:val="00DC6A3E"/>
    <w:rsid w:val="00DD765C"/>
    <w:rsid w:val="00DE28FC"/>
    <w:rsid w:val="00DF4BB5"/>
    <w:rsid w:val="00DF6079"/>
    <w:rsid w:val="00E005C1"/>
    <w:rsid w:val="00E01E9B"/>
    <w:rsid w:val="00E05F8B"/>
    <w:rsid w:val="00E11D96"/>
    <w:rsid w:val="00E1427E"/>
    <w:rsid w:val="00E1791D"/>
    <w:rsid w:val="00E17BCB"/>
    <w:rsid w:val="00E23FC5"/>
    <w:rsid w:val="00E30768"/>
    <w:rsid w:val="00E331F5"/>
    <w:rsid w:val="00E33E59"/>
    <w:rsid w:val="00E34981"/>
    <w:rsid w:val="00E374E7"/>
    <w:rsid w:val="00E42127"/>
    <w:rsid w:val="00E42D41"/>
    <w:rsid w:val="00E46A16"/>
    <w:rsid w:val="00E47AEB"/>
    <w:rsid w:val="00E50984"/>
    <w:rsid w:val="00E53D1F"/>
    <w:rsid w:val="00E55257"/>
    <w:rsid w:val="00E5654F"/>
    <w:rsid w:val="00E62DC7"/>
    <w:rsid w:val="00E63FFC"/>
    <w:rsid w:val="00E65697"/>
    <w:rsid w:val="00E73F50"/>
    <w:rsid w:val="00E74D16"/>
    <w:rsid w:val="00E75A76"/>
    <w:rsid w:val="00E80E2B"/>
    <w:rsid w:val="00E8428F"/>
    <w:rsid w:val="00E86580"/>
    <w:rsid w:val="00E86828"/>
    <w:rsid w:val="00E9070E"/>
    <w:rsid w:val="00E94E3B"/>
    <w:rsid w:val="00E95C28"/>
    <w:rsid w:val="00E962B9"/>
    <w:rsid w:val="00E9776B"/>
    <w:rsid w:val="00EA1AC9"/>
    <w:rsid w:val="00EA27A5"/>
    <w:rsid w:val="00EA4D2E"/>
    <w:rsid w:val="00EA78CF"/>
    <w:rsid w:val="00EB3F67"/>
    <w:rsid w:val="00EB43A3"/>
    <w:rsid w:val="00EB502E"/>
    <w:rsid w:val="00ED0490"/>
    <w:rsid w:val="00ED053D"/>
    <w:rsid w:val="00ED21AF"/>
    <w:rsid w:val="00ED54BA"/>
    <w:rsid w:val="00EE26CA"/>
    <w:rsid w:val="00EF685E"/>
    <w:rsid w:val="00EF734B"/>
    <w:rsid w:val="00F00936"/>
    <w:rsid w:val="00F00EEF"/>
    <w:rsid w:val="00F012E9"/>
    <w:rsid w:val="00F032A3"/>
    <w:rsid w:val="00F047DE"/>
    <w:rsid w:val="00F0785E"/>
    <w:rsid w:val="00F10019"/>
    <w:rsid w:val="00F12E81"/>
    <w:rsid w:val="00F149E7"/>
    <w:rsid w:val="00F226A0"/>
    <w:rsid w:val="00F23351"/>
    <w:rsid w:val="00F24132"/>
    <w:rsid w:val="00F24FBE"/>
    <w:rsid w:val="00F30095"/>
    <w:rsid w:val="00F32041"/>
    <w:rsid w:val="00F3286A"/>
    <w:rsid w:val="00F32975"/>
    <w:rsid w:val="00F33B21"/>
    <w:rsid w:val="00F35ECA"/>
    <w:rsid w:val="00F35FB3"/>
    <w:rsid w:val="00F36622"/>
    <w:rsid w:val="00F402FF"/>
    <w:rsid w:val="00F40648"/>
    <w:rsid w:val="00F40A73"/>
    <w:rsid w:val="00F414A4"/>
    <w:rsid w:val="00F4192A"/>
    <w:rsid w:val="00F42E54"/>
    <w:rsid w:val="00F44B16"/>
    <w:rsid w:val="00F479CA"/>
    <w:rsid w:val="00F50152"/>
    <w:rsid w:val="00F508E1"/>
    <w:rsid w:val="00F51BDA"/>
    <w:rsid w:val="00F53171"/>
    <w:rsid w:val="00F53417"/>
    <w:rsid w:val="00F545CD"/>
    <w:rsid w:val="00F554AC"/>
    <w:rsid w:val="00F627E0"/>
    <w:rsid w:val="00F62FEB"/>
    <w:rsid w:val="00F63021"/>
    <w:rsid w:val="00F6636C"/>
    <w:rsid w:val="00F71A57"/>
    <w:rsid w:val="00F71F90"/>
    <w:rsid w:val="00F721D0"/>
    <w:rsid w:val="00F73C35"/>
    <w:rsid w:val="00F741A8"/>
    <w:rsid w:val="00F777D0"/>
    <w:rsid w:val="00F803D1"/>
    <w:rsid w:val="00F80C44"/>
    <w:rsid w:val="00F84609"/>
    <w:rsid w:val="00F90EBE"/>
    <w:rsid w:val="00F92595"/>
    <w:rsid w:val="00F94518"/>
    <w:rsid w:val="00F9679A"/>
    <w:rsid w:val="00F970AD"/>
    <w:rsid w:val="00FA0148"/>
    <w:rsid w:val="00FA061B"/>
    <w:rsid w:val="00FA2445"/>
    <w:rsid w:val="00FA3256"/>
    <w:rsid w:val="00FA5114"/>
    <w:rsid w:val="00FA674E"/>
    <w:rsid w:val="00FB577D"/>
    <w:rsid w:val="00FC0A51"/>
    <w:rsid w:val="00FC2840"/>
    <w:rsid w:val="00FC3735"/>
    <w:rsid w:val="00FC37D5"/>
    <w:rsid w:val="00FC4550"/>
    <w:rsid w:val="00FC7F74"/>
    <w:rsid w:val="00FD2208"/>
    <w:rsid w:val="00FD260E"/>
    <w:rsid w:val="00FD2689"/>
    <w:rsid w:val="00FD38EE"/>
    <w:rsid w:val="00FD577D"/>
    <w:rsid w:val="00FF3DE1"/>
    <w:rsid w:val="00FF43E9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419920"/>
  <w15:docId w15:val="{559C3723-90DD-478B-9BC1-6D6132A0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F6D29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D2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F6D29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F6D2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5F6D2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5F6D2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F6D2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5F6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6D2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5F6D2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5F6D2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F6D2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5F6D2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F6D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5F6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07766"/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basedOn w:val="a0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aliases w:val="Знак4"/>
    <w:basedOn w:val="a"/>
    <w:link w:val="ac"/>
    <w:uiPriority w:val="99"/>
    <w:rsid w:val="005F6D29"/>
    <w:rPr>
      <w:bCs w:val="0"/>
      <w:sz w:val="22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rsid w:val="005F6D29"/>
    <w:rPr>
      <w:rFonts w:ascii="Times New Roman" w:eastAsia="Times New Roman" w:hAnsi="Times New Roman"/>
      <w:sz w:val="22"/>
      <w:szCs w:val="22"/>
    </w:rPr>
  </w:style>
  <w:style w:type="character" w:styleId="ad">
    <w:name w:val="endnote reference"/>
    <w:uiPriority w:val="10"/>
    <w:rsid w:val="005F6D29"/>
    <w:rPr>
      <w:vertAlign w:val="superscript"/>
    </w:rPr>
  </w:style>
  <w:style w:type="character" w:styleId="ae">
    <w:name w:val="page number"/>
    <w:uiPriority w:val="99"/>
    <w:rsid w:val="005F6D29"/>
  </w:style>
  <w:style w:type="paragraph" w:styleId="af">
    <w:name w:val="header"/>
    <w:basedOn w:val="a"/>
    <w:link w:val="af0"/>
    <w:uiPriority w:val="99"/>
    <w:rsid w:val="00407766"/>
    <w:pPr>
      <w:tabs>
        <w:tab w:val="center" w:pos="4677"/>
        <w:tab w:val="right" w:pos="9355"/>
      </w:tabs>
      <w:jc w:val="center"/>
    </w:pPr>
    <w:rPr>
      <w:bCs w:val="0"/>
    </w:rPr>
  </w:style>
  <w:style w:type="character" w:customStyle="1" w:styleId="af0">
    <w:name w:val="Верхний колонтитул Знак"/>
    <w:basedOn w:val="a0"/>
    <w:link w:val="af"/>
    <w:uiPriority w:val="99"/>
    <w:rsid w:val="00407766"/>
    <w:rPr>
      <w:rFonts w:ascii="Times New Roman" w:eastAsia="Times New Roman" w:hAnsi="Times New Roman" w:cs="Times New Roman"/>
      <w:bCs/>
      <w:sz w:val="24"/>
      <w:szCs w:val="24"/>
    </w:rPr>
  </w:style>
  <w:style w:type="paragraph" w:styleId="af1">
    <w:name w:val="List Paragraph"/>
    <w:basedOn w:val="a"/>
    <w:uiPriority w:val="34"/>
    <w:qFormat/>
    <w:rsid w:val="00407766"/>
    <w:pPr>
      <w:ind w:left="720"/>
      <w:contextualSpacing/>
    </w:pPr>
  </w:style>
  <w:style w:type="character" w:styleId="af2">
    <w:name w:val="Strong"/>
    <w:uiPriority w:val="22"/>
    <w:qFormat/>
    <w:rsid w:val="00407766"/>
    <w:rPr>
      <w:b/>
      <w:bCs/>
    </w:rPr>
  </w:style>
  <w:style w:type="paragraph" w:styleId="af3">
    <w:name w:val="Title"/>
    <w:basedOn w:val="a"/>
    <w:next w:val="a"/>
    <w:link w:val="af4"/>
    <w:qFormat/>
    <w:rsid w:val="005F6D2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rsid w:val="005F6D29"/>
    <w:rPr>
      <w:rFonts w:ascii="Times New Roman" w:eastAsia="Times New Roman" w:hAnsi="Times New Roman"/>
      <w:spacing w:val="5"/>
      <w:sz w:val="52"/>
      <w:szCs w:val="52"/>
    </w:rPr>
  </w:style>
  <w:style w:type="character" w:styleId="af5">
    <w:name w:val="annotation reference"/>
    <w:basedOn w:val="a0"/>
    <w:uiPriority w:val="99"/>
    <w:semiHidden/>
    <w:unhideWhenUsed/>
    <w:rsid w:val="005F6D2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F6D2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F6D29"/>
    <w:rPr>
      <w:rFonts w:ascii="Times New Roman" w:eastAsia="Times New Roman" w:hAnsi="Times New Roman"/>
      <w:bCs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F6D29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F6D29"/>
    <w:rPr>
      <w:rFonts w:ascii="Times New Roman" w:eastAsia="Times New Roman" w:hAnsi="Times New Roman"/>
      <w:b/>
      <w:bCs/>
    </w:rPr>
  </w:style>
  <w:style w:type="paragraph" w:customStyle="1" w:styleId="afa">
    <w:name w:val="С_Т"/>
    <w:link w:val="afb"/>
    <w:qFormat/>
    <w:rsid w:val="005F6D29"/>
    <w:pPr>
      <w:suppressAutoHyphens/>
    </w:pPr>
    <w:rPr>
      <w:rFonts w:ascii="Times New Roman" w:eastAsia="Times New Roman" w:hAnsi="Times New Roman"/>
      <w:bCs/>
      <w:sz w:val="24"/>
      <w:szCs w:val="24"/>
    </w:rPr>
  </w:style>
  <w:style w:type="character" w:customStyle="1" w:styleId="afb">
    <w:name w:val="С_Т Знак"/>
    <w:link w:val="afa"/>
    <w:rsid w:val="005F6D29"/>
    <w:rPr>
      <w:rFonts w:ascii="Times New Roman" w:eastAsia="Times New Roman" w:hAnsi="Times New Roman"/>
      <w:bCs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5F6D29"/>
    <w:pPr>
      <w:tabs>
        <w:tab w:val="right" w:leader="dot" w:pos="10205"/>
      </w:tabs>
      <w:ind w:left="240"/>
    </w:pPr>
  </w:style>
  <w:style w:type="paragraph" w:styleId="13">
    <w:name w:val="toc 1"/>
    <w:next w:val="a"/>
    <w:autoRedefine/>
    <w:uiPriority w:val="39"/>
    <w:unhideWhenUsed/>
    <w:qFormat/>
    <w:rsid w:val="005F6D29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customStyle="1" w:styleId="afc">
    <w:name w:val="Утв"/>
    <w:basedOn w:val="a"/>
    <w:rsid w:val="005F6D2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d">
    <w:name w:val="Назв"/>
    <w:basedOn w:val="a"/>
    <w:rsid w:val="005F6D29"/>
    <w:pPr>
      <w:spacing w:before="240" w:after="240"/>
      <w:jc w:val="center"/>
    </w:pPr>
    <w:rPr>
      <w:b/>
      <w:sz w:val="28"/>
    </w:rPr>
  </w:style>
  <w:style w:type="paragraph" w:styleId="afe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f">
    <w:name w:val="FollowedHyperlink"/>
    <w:uiPriority w:val="99"/>
    <w:semiHidden/>
    <w:unhideWhenUsed/>
    <w:rsid w:val="005F6D29"/>
    <w:rPr>
      <w:color w:val="954F72"/>
      <w:u w:val="single"/>
    </w:rPr>
  </w:style>
  <w:style w:type="paragraph" w:customStyle="1" w:styleId="aff0">
    <w:name w:val="С_Т_Ц"/>
    <w:basedOn w:val="a"/>
    <w:qFormat/>
    <w:rsid w:val="005F6D29"/>
    <w:pPr>
      <w:suppressAutoHyphens/>
      <w:jc w:val="center"/>
    </w:pPr>
  </w:style>
  <w:style w:type="paragraph" w:customStyle="1" w:styleId="100">
    <w:name w:val="СМ_10"/>
    <w:basedOn w:val="a"/>
    <w:qFormat/>
    <w:rsid w:val="005F6D2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5F6D29"/>
    <w:pPr>
      <w:suppressAutoHyphens/>
      <w:jc w:val="center"/>
    </w:pPr>
    <w:rPr>
      <w:sz w:val="20"/>
      <w:szCs w:val="20"/>
    </w:rPr>
  </w:style>
  <w:style w:type="character" w:styleId="aff1">
    <w:name w:val="Hyperlink"/>
    <w:basedOn w:val="a0"/>
    <w:uiPriority w:val="99"/>
    <w:unhideWhenUsed/>
    <w:rsid w:val="005F6D29"/>
    <w:rPr>
      <w:color w:val="0563C1" w:themeColor="hyperlink"/>
      <w:u w:val="single"/>
    </w:rPr>
  </w:style>
  <w:style w:type="paragraph" w:customStyle="1" w:styleId="22">
    <w:name w:val="Заг2"/>
    <w:uiPriority w:val="8"/>
    <w:qFormat/>
    <w:rsid w:val="005F6D29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character" w:styleId="aff2">
    <w:name w:val="Emphasis"/>
    <w:basedOn w:val="a0"/>
    <w:uiPriority w:val="20"/>
    <w:qFormat/>
    <w:rsid w:val="005D2D7B"/>
    <w:rPr>
      <w:i/>
      <w:iCs/>
    </w:rPr>
  </w:style>
  <w:style w:type="character" w:customStyle="1" w:styleId="aff3">
    <w:name w:val="Термин"/>
    <w:basedOn w:val="a0"/>
    <w:uiPriority w:val="1"/>
    <w:qFormat/>
    <w:rsid w:val="005F6D29"/>
    <w:rPr>
      <w:b/>
    </w:rPr>
  </w:style>
  <w:style w:type="paragraph" w:customStyle="1" w:styleId="ConsPlusNormal">
    <w:name w:val="ConsPlusNormal"/>
    <w:qFormat/>
    <w:rsid w:val="007732D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14">
    <w:name w:val="Загол1"/>
    <w:basedOn w:val="1"/>
    <w:link w:val="15"/>
    <w:uiPriority w:val="10"/>
    <w:qFormat/>
    <w:rsid w:val="00464477"/>
  </w:style>
  <w:style w:type="paragraph" w:customStyle="1" w:styleId="23">
    <w:name w:val="Загол2"/>
    <w:basedOn w:val="2"/>
    <w:link w:val="24"/>
    <w:uiPriority w:val="10"/>
    <w:qFormat/>
    <w:rsid w:val="00464477"/>
    <w:pPr>
      <w:spacing w:before="0" w:after="0"/>
    </w:pPr>
  </w:style>
  <w:style w:type="character" w:customStyle="1" w:styleId="15">
    <w:name w:val="Загол1 Знак"/>
    <w:basedOn w:val="10"/>
    <w:link w:val="14"/>
    <w:uiPriority w:val="10"/>
    <w:rsid w:val="0046447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4">
    <w:name w:val="Загол2 Знак"/>
    <w:basedOn w:val="20"/>
    <w:link w:val="23"/>
    <w:uiPriority w:val="10"/>
    <w:rsid w:val="00464477"/>
    <w:rPr>
      <w:rFonts w:ascii="Times New Roman" w:eastAsia="Times New Roman" w:hAnsi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consultantplus://offline/ref=3F90DE0ABCA42623A0D47517DA923CE40B300FD3422B87DD04D546233D4958058A870DCD1FEAE0F731E0C6AEE1AF5098D93B0A7310A9E757nEGCN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859C9B7B0032E4A390EE7E8BA1C6EAE49754431DF8B52C2E405AED10AE295133D32DF7B2FB206E28EABC07087B14F5E8A0EE1F8467F58C47m4G0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9C9B7B0032E4A390EE7E8BA1C6EAE49754431DF8B52C2E405AED10AE295133D32DF7B2FB206C2FECBC07087B14F5E8A0EE1F8467F58C47m4G0N" TargetMode="External"/><Relationship Id="rId20" Type="http://schemas.openxmlformats.org/officeDocument/2006/relationships/hyperlink" Target="consultantplus://offline/ref=3F90DE0ABCA42623A0D47517DA923CE40B340DD34E2E87DD04D546233D4958058A870DCD1FECE3F030E0C6AEE1AF5098D93B0A7310A9E757nEG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3F90DE0ABCA42623A0D47517DA923CE40B300FD3422B87DD04D546233D4958058A870DCD1FEAE2F037E0C6AEE1AF5098D93B0A7310A9E757nEGC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7E570-8AE7-4B15-87B9-3B105AA2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274</TotalTime>
  <Pages>23</Pages>
  <Words>8135</Words>
  <Characters>46374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проектированию автоматизированных систем управления технологическими процессами</vt:lpstr>
    </vt:vector>
  </TitlesOfParts>
  <Company>Microsoft</Company>
  <LinksUpToDate>false</LinksUpToDate>
  <CharactersWithSpaces>54401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автоматизированных систем управления технологическими процессами</dc:title>
  <dc:creator>Сергей</dc:creator>
  <cp:lastModifiedBy>1403-1</cp:lastModifiedBy>
  <cp:revision>23</cp:revision>
  <cp:lastPrinted>2021-10-06T07:38:00Z</cp:lastPrinted>
  <dcterms:created xsi:type="dcterms:W3CDTF">2021-08-31T12:44:00Z</dcterms:created>
  <dcterms:modified xsi:type="dcterms:W3CDTF">2021-10-14T08:19:00Z</dcterms:modified>
</cp:coreProperties>
</file>