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95CAE8" w14:textId="77777777" w:rsidR="00EE08B6" w:rsidRPr="00943088" w:rsidRDefault="00EE08B6" w:rsidP="00EE08B6">
      <w:pPr>
        <w:ind w:left="5670"/>
        <w:jc w:val="center"/>
        <w:rPr>
          <w:sz w:val="28"/>
          <w:szCs w:val="28"/>
        </w:rPr>
      </w:pPr>
      <w:bookmarkStart w:id="0" w:name="_Hlk70261277"/>
      <w:bookmarkStart w:id="1" w:name="_Hlk37674743"/>
      <w:bookmarkStart w:id="2" w:name="_Hlk70609892"/>
      <w:r w:rsidRPr="00943088">
        <w:rPr>
          <w:sz w:val="28"/>
          <w:szCs w:val="28"/>
        </w:rPr>
        <w:t>УТВЕРЖДЕН</w:t>
      </w:r>
    </w:p>
    <w:p w14:paraId="5E95CE97" w14:textId="77777777" w:rsidR="00EE08B6" w:rsidRPr="00943088" w:rsidRDefault="00EE08B6" w:rsidP="00EE08B6">
      <w:pPr>
        <w:ind w:left="5670"/>
        <w:jc w:val="center"/>
        <w:rPr>
          <w:sz w:val="28"/>
          <w:szCs w:val="28"/>
        </w:rPr>
      </w:pPr>
      <w:r w:rsidRPr="00943088">
        <w:rPr>
          <w:sz w:val="28"/>
          <w:szCs w:val="28"/>
        </w:rPr>
        <w:t>приказом Министерства</w:t>
      </w:r>
    </w:p>
    <w:p w14:paraId="34236C6B" w14:textId="77777777" w:rsidR="00EE08B6" w:rsidRPr="00943088" w:rsidRDefault="00EE08B6" w:rsidP="00EE08B6">
      <w:pPr>
        <w:ind w:left="5670"/>
        <w:jc w:val="center"/>
        <w:rPr>
          <w:sz w:val="28"/>
          <w:szCs w:val="28"/>
        </w:rPr>
      </w:pPr>
      <w:r w:rsidRPr="00943088">
        <w:rPr>
          <w:sz w:val="28"/>
          <w:szCs w:val="28"/>
        </w:rPr>
        <w:t>труда и социальной защиты Российской Федерации</w:t>
      </w:r>
    </w:p>
    <w:p w14:paraId="4E031E7C" w14:textId="2BF26908" w:rsidR="00EE08B6" w:rsidRPr="003829B4" w:rsidRDefault="00EE08B6" w:rsidP="00EE08B6">
      <w:pPr>
        <w:ind w:left="5670"/>
        <w:jc w:val="center"/>
        <w:rPr>
          <w:sz w:val="28"/>
          <w:szCs w:val="28"/>
        </w:rPr>
      </w:pPr>
      <w:r w:rsidRPr="00943088">
        <w:rPr>
          <w:sz w:val="28"/>
          <w:szCs w:val="28"/>
        </w:rPr>
        <w:t>от «</w:t>
      </w:r>
      <w:r w:rsidR="003F449A">
        <w:rPr>
          <w:sz w:val="28"/>
          <w:szCs w:val="28"/>
        </w:rPr>
        <w:t>30</w:t>
      </w:r>
      <w:r w:rsidRPr="00943088">
        <w:rPr>
          <w:sz w:val="28"/>
          <w:szCs w:val="28"/>
        </w:rPr>
        <w:t xml:space="preserve">» </w:t>
      </w:r>
      <w:r w:rsidR="003F449A">
        <w:rPr>
          <w:sz w:val="28"/>
          <w:szCs w:val="28"/>
        </w:rPr>
        <w:t xml:space="preserve">августа </w:t>
      </w:r>
      <w:bookmarkStart w:id="3" w:name="_GoBack"/>
      <w:bookmarkEnd w:id="3"/>
      <w:r w:rsidRPr="00943088">
        <w:rPr>
          <w:sz w:val="28"/>
          <w:szCs w:val="28"/>
        </w:rPr>
        <w:t>2021 г. №</w:t>
      </w:r>
      <w:bookmarkEnd w:id="0"/>
      <w:r w:rsidR="003F449A">
        <w:rPr>
          <w:sz w:val="28"/>
          <w:szCs w:val="28"/>
        </w:rPr>
        <w:t xml:space="preserve"> 590н</w:t>
      </w:r>
    </w:p>
    <w:bookmarkEnd w:id="1"/>
    <w:p w14:paraId="68B55E2D" w14:textId="77777777" w:rsidR="00EE08B6" w:rsidRPr="003829B4" w:rsidRDefault="00EE08B6" w:rsidP="00EE08B6">
      <w:pPr>
        <w:ind w:left="5670"/>
        <w:jc w:val="center"/>
      </w:pPr>
    </w:p>
    <w:bookmarkEnd w:id="2"/>
    <w:p w14:paraId="11D3D709" w14:textId="77777777" w:rsidR="00407766" w:rsidRPr="00EE08B6" w:rsidRDefault="00407766" w:rsidP="00EE08B6">
      <w:pPr>
        <w:jc w:val="center"/>
        <w:rPr>
          <w:sz w:val="52"/>
          <w:szCs w:val="52"/>
        </w:rPr>
      </w:pPr>
      <w:r w:rsidRPr="00EE08B6">
        <w:rPr>
          <w:sz w:val="52"/>
          <w:szCs w:val="52"/>
        </w:rPr>
        <w:t>ПРОФЕССИОНАЛЬНЫЙ СТАНДАРТ</w:t>
      </w:r>
    </w:p>
    <w:p w14:paraId="06ED2F3E" w14:textId="77777777" w:rsidR="00407766" w:rsidRPr="00EE08B6" w:rsidRDefault="00D44662" w:rsidP="00EE08B6">
      <w:pPr>
        <w:jc w:val="center"/>
        <w:rPr>
          <w:b/>
          <w:bCs w:val="0"/>
          <w:sz w:val="28"/>
          <w:szCs w:val="28"/>
        </w:rPr>
      </w:pPr>
      <w:r w:rsidRPr="00EE08B6">
        <w:rPr>
          <w:b/>
          <w:bCs w:val="0"/>
          <w:sz w:val="28"/>
          <w:szCs w:val="28"/>
        </w:rPr>
        <w:t xml:space="preserve">Специалист </w:t>
      </w:r>
      <w:r w:rsidR="007732DB" w:rsidRPr="00EE08B6">
        <w:rPr>
          <w:b/>
          <w:bCs w:val="0"/>
          <w:sz w:val="28"/>
          <w:szCs w:val="28"/>
        </w:rPr>
        <w:t xml:space="preserve">по проектированию </w:t>
      </w:r>
      <w:r w:rsidR="00836AD0" w:rsidRPr="00EE08B6">
        <w:rPr>
          <w:b/>
          <w:bCs w:val="0"/>
          <w:sz w:val="28"/>
          <w:szCs w:val="28"/>
        </w:rPr>
        <w:t>систем электроснабжения объектов капитального строительства</w:t>
      </w:r>
    </w:p>
    <w:tbl>
      <w:tblPr>
        <w:tblW w:w="1141" w:type="pct"/>
        <w:tblInd w:w="7935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327"/>
      </w:tblGrid>
      <w:tr w:rsidR="00AA0065" w:rsidRPr="00E86580" w14:paraId="526321E7" w14:textId="77777777" w:rsidTr="00EE08B6">
        <w:trPr>
          <w:trHeight w:val="399"/>
        </w:trPr>
        <w:tc>
          <w:tcPr>
            <w:tcW w:w="5000" w:type="pct"/>
            <w:tcBorders>
              <w:top w:val="single" w:sz="2" w:space="0" w:color="7F7F7F"/>
              <w:left w:val="single" w:sz="2" w:space="0" w:color="7F7F7F"/>
              <w:bottom w:val="single" w:sz="2" w:space="0" w:color="7F7F7F"/>
              <w:right w:val="single" w:sz="2" w:space="0" w:color="7F7F7F"/>
            </w:tcBorders>
            <w:vAlign w:val="center"/>
          </w:tcPr>
          <w:p w14:paraId="543A0F20" w14:textId="301E078A" w:rsidR="00407766" w:rsidRPr="00E86580" w:rsidRDefault="009C62F4" w:rsidP="00D41BFC">
            <w:pPr>
              <w:pStyle w:val="aff0"/>
            </w:pPr>
            <w:r>
              <w:t>1174</w:t>
            </w:r>
          </w:p>
        </w:tc>
      </w:tr>
      <w:tr w:rsidR="00AA0065" w:rsidRPr="00E86580" w14:paraId="0923BB89" w14:textId="77777777" w:rsidTr="00C15538">
        <w:trPr>
          <w:trHeight w:val="227"/>
        </w:trPr>
        <w:tc>
          <w:tcPr>
            <w:tcW w:w="5000" w:type="pct"/>
            <w:tcBorders>
              <w:top w:val="single" w:sz="2" w:space="0" w:color="7F7F7F"/>
              <w:left w:val="nil"/>
              <w:bottom w:val="nil"/>
              <w:right w:val="nil"/>
            </w:tcBorders>
            <w:vAlign w:val="center"/>
          </w:tcPr>
          <w:p w14:paraId="40188E9C" w14:textId="77777777" w:rsidR="00407766" w:rsidRPr="00E86580" w:rsidRDefault="00407766" w:rsidP="00D41BFC">
            <w:pPr>
              <w:pStyle w:val="101"/>
              <w:rPr>
                <w:vertAlign w:val="superscript"/>
              </w:rPr>
            </w:pPr>
            <w:r w:rsidRPr="00E86580">
              <w:t>Регистрационный номер</w:t>
            </w:r>
          </w:p>
        </w:tc>
      </w:tr>
    </w:tbl>
    <w:p w14:paraId="3ADE2779" w14:textId="77777777" w:rsidR="004A4539" w:rsidRPr="00E86580" w:rsidRDefault="004A4539" w:rsidP="004A4539">
      <w:pPr>
        <w:pStyle w:val="aff0"/>
      </w:pPr>
      <w:r w:rsidRPr="00E86580">
        <w:t>Содержание</w:t>
      </w:r>
    </w:p>
    <w:p w14:paraId="5986D902" w14:textId="273AD3AC" w:rsidR="00450C39" w:rsidRDefault="00450C39" w:rsidP="00C15538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r>
        <w:fldChar w:fldCharType="begin"/>
      </w:r>
      <w:r>
        <w:instrText xml:space="preserve"> TOC \o "1-2" \h \z \u </w:instrText>
      </w:r>
      <w:r>
        <w:fldChar w:fldCharType="separate"/>
      </w:r>
      <w:hyperlink w:anchor="_Toc70831244" w:history="1">
        <w:r w:rsidRPr="00B95FD4">
          <w:rPr>
            <w:rStyle w:val="aff1"/>
          </w:rPr>
          <w:t>I. Общие сведения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_Toc70831244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 w:rsidR="00FF5F40">
          <w:rPr>
            <w:webHidden/>
          </w:rPr>
          <w:t>1</w:t>
        </w:r>
        <w:r>
          <w:rPr>
            <w:webHidden/>
          </w:rPr>
          <w:fldChar w:fldCharType="end"/>
        </w:r>
      </w:hyperlink>
    </w:p>
    <w:p w14:paraId="253FFBB8" w14:textId="308592F8" w:rsidR="00450C39" w:rsidRDefault="003F449A" w:rsidP="00C15538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70831245" w:history="1">
        <w:r w:rsidR="00450C39" w:rsidRPr="00B95FD4">
          <w:rPr>
            <w:rStyle w:val="aff1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450C39">
          <w:rPr>
            <w:webHidden/>
          </w:rPr>
          <w:tab/>
        </w:r>
        <w:r w:rsidR="00450C39">
          <w:rPr>
            <w:webHidden/>
          </w:rPr>
          <w:fldChar w:fldCharType="begin"/>
        </w:r>
        <w:r w:rsidR="00450C39">
          <w:rPr>
            <w:webHidden/>
          </w:rPr>
          <w:instrText xml:space="preserve"> PAGEREF _Toc70831245 \h </w:instrText>
        </w:r>
        <w:r w:rsidR="00450C39">
          <w:rPr>
            <w:webHidden/>
          </w:rPr>
        </w:r>
        <w:r w:rsidR="00450C39">
          <w:rPr>
            <w:webHidden/>
          </w:rPr>
          <w:fldChar w:fldCharType="separate"/>
        </w:r>
        <w:r w:rsidR="00FF5F40">
          <w:rPr>
            <w:webHidden/>
          </w:rPr>
          <w:t>2</w:t>
        </w:r>
        <w:r w:rsidR="00450C39">
          <w:rPr>
            <w:webHidden/>
          </w:rPr>
          <w:fldChar w:fldCharType="end"/>
        </w:r>
      </w:hyperlink>
    </w:p>
    <w:p w14:paraId="22A87B17" w14:textId="7A3EE626" w:rsidR="00450C39" w:rsidRDefault="003F449A" w:rsidP="00C15538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70831246" w:history="1">
        <w:r w:rsidR="00450C39" w:rsidRPr="00B95FD4">
          <w:rPr>
            <w:rStyle w:val="aff1"/>
          </w:rPr>
          <w:t>III. Характеристика обобщенных трудовых функций</w:t>
        </w:r>
        <w:r w:rsidR="00450C39">
          <w:rPr>
            <w:webHidden/>
          </w:rPr>
          <w:tab/>
        </w:r>
        <w:r w:rsidR="00450C39">
          <w:rPr>
            <w:webHidden/>
          </w:rPr>
          <w:fldChar w:fldCharType="begin"/>
        </w:r>
        <w:r w:rsidR="00450C39">
          <w:rPr>
            <w:webHidden/>
          </w:rPr>
          <w:instrText xml:space="preserve"> PAGEREF _Toc70831246 \h </w:instrText>
        </w:r>
        <w:r w:rsidR="00450C39">
          <w:rPr>
            <w:webHidden/>
          </w:rPr>
        </w:r>
        <w:r w:rsidR="00450C39">
          <w:rPr>
            <w:webHidden/>
          </w:rPr>
          <w:fldChar w:fldCharType="separate"/>
        </w:r>
        <w:r w:rsidR="00FF5F40">
          <w:rPr>
            <w:webHidden/>
          </w:rPr>
          <w:t>4</w:t>
        </w:r>
        <w:r w:rsidR="00450C39">
          <w:rPr>
            <w:webHidden/>
          </w:rPr>
          <w:fldChar w:fldCharType="end"/>
        </w:r>
      </w:hyperlink>
    </w:p>
    <w:p w14:paraId="3486F281" w14:textId="732D9D26" w:rsidR="00450C39" w:rsidRDefault="003F449A" w:rsidP="00C1553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831247" w:history="1">
        <w:r w:rsidR="009C62F4">
          <w:rPr>
            <w:rStyle w:val="aff1"/>
            <w:noProof/>
          </w:rPr>
          <w:t>3.1.</w:t>
        </w:r>
        <w:r w:rsidR="009C62F4">
          <w:rPr>
            <w:rStyle w:val="aff1"/>
            <w:noProof/>
          </w:rPr>
          <w:t> </w:t>
        </w:r>
        <w:r w:rsidR="00450C39" w:rsidRPr="00B95FD4">
          <w:rPr>
            <w:rStyle w:val="aff1"/>
            <w:noProof/>
          </w:rPr>
          <w:t>Обобщенная трудовая функция</w:t>
        </w:r>
        <w:r w:rsidR="00450C39">
          <w:rPr>
            <w:rStyle w:val="aff1"/>
            <w:noProof/>
          </w:rPr>
          <w:t xml:space="preserve"> «</w:t>
        </w:r>
        <w:r w:rsidR="00450C39" w:rsidRPr="00E86580">
          <w:rPr>
            <w:noProof/>
          </w:rPr>
          <w:t xml:space="preserve">Разработка и оформление </w:t>
        </w:r>
        <w:r w:rsidR="00450C39">
          <w:rPr>
            <w:noProof/>
          </w:rPr>
          <w:t>рабочей документации систем электроснабжения (электроснабжение, освещение, заземление, кабельные и воздушные сети)</w:t>
        </w:r>
        <w:r w:rsidR="00450C39" w:rsidRPr="00E86580">
          <w:rPr>
            <w:noProof/>
          </w:rPr>
          <w:t xml:space="preserve"> объектов капитального строительства</w:t>
        </w:r>
        <w:r w:rsidR="00450C39">
          <w:rPr>
            <w:noProof/>
          </w:rPr>
          <w:t>»</w:t>
        </w:r>
        <w:r w:rsidR="00450C39">
          <w:rPr>
            <w:noProof/>
            <w:webHidden/>
          </w:rPr>
          <w:tab/>
        </w:r>
        <w:r w:rsidR="00450C39">
          <w:rPr>
            <w:noProof/>
            <w:webHidden/>
          </w:rPr>
          <w:fldChar w:fldCharType="begin"/>
        </w:r>
        <w:r w:rsidR="00450C39">
          <w:rPr>
            <w:noProof/>
            <w:webHidden/>
          </w:rPr>
          <w:instrText xml:space="preserve"> PAGEREF _Toc70831247 \h </w:instrText>
        </w:r>
        <w:r w:rsidR="00450C39">
          <w:rPr>
            <w:noProof/>
            <w:webHidden/>
          </w:rPr>
        </w:r>
        <w:r w:rsidR="00450C39">
          <w:rPr>
            <w:noProof/>
            <w:webHidden/>
          </w:rPr>
          <w:fldChar w:fldCharType="separate"/>
        </w:r>
        <w:r w:rsidR="00FF5F40">
          <w:rPr>
            <w:noProof/>
            <w:webHidden/>
          </w:rPr>
          <w:t>4</w:t>
        </w:r>
        <w:r w:rsidR="00450C39">
          <w:rPr>
            <w:noProof/>
            <w:webHidden/>
          </w:rPr>
          <w:fldChar w:fldCharType="end"/>
        </w:r>
      </w:hyperlink>
    </w:p>
    <w:p w14:paraId="38120DD7" w14:textId="37F2A581" w:rsidR="00450C39" w:rsidRDefault="003F449A" w:rsidP="00C1553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831248" w:history="1">
        <w:r w:rsidR="009C62F4">
          <w:rPr>
            <w:rStyle w:val="aff1"/>
            <w:noProof/>
          </w:rPr>
          <w:t>3.2.</w:t>
        </w:r>
        <w:r w:rsidR="009C62F4">
          <w:rPr>
            <w:rStyle w:val="aff1"/>
            <w:noProof/>
          </w:rPr>
          <w:t> </w:t>
        </w:r>
        <w:r w:rsidR="00450C39" w:rsidRPr="00B95FD4">
          <w:rPr>
            <w:rStyle w:val="aff1"/>
            <w:noProof/>
          </w:rPr>
          <w:t>Обобщенная трудовая функция</w:t>
        </w:r>
        <w:r w:rsidR="00450C39">
          <w:rPr>
            <w:rStyle w:val="aff1"/>
            <w:noProof/>
          </w:rPr>
          <w:t xml:space="preserve"> «</w:t>
        </w:r>
        <w:r w:rsidR="00450C39">
          <w:rPr>
            <w:noProof/>
          </w:rPr>
          <w:t>Разработка проектной д</w:t>
        </w:r>
        <w:r w:rsidR="00450C39" w:rsidRPr="00114BAF">
          <w:rPr>
            <w:noProof/>
          </w:rPr>
          <w:t>окументации системы электроснабжения объектов капитального строительства</w:t>
        </w:r>
        <w:r w:rsidR="00450C39">
          <w:rPr>
            <w:noProof/>
          </w:rPr>
          <w:t>»</w:t>
        </w:r>
        <w:r w:rsidR="00450C39">
          <w:rPr>
            <w:noProof/>
            <w:webHidden/>
          </w:rPr>
          <w:tab/>
        </w:r>
        <w:r w:rsidR="00450C39">
          <w:rPr>
            <w:noProof/>
            <w:webHidden/>
          </w:rPr>
          <w:fldChar w:fldCharType="begin"/>
        </w:r>
        <w:r w:rsidR="00450C39">
          <w:rPr>
            <w:noProof/>
            <w:webHidden/>
          </w:rPr>
          <w:instrText xml:space="preserve"> PAGEREF _Toc70831248 \h </w:instrText>
        </w:r>
        <w:r w:rsidR="00450C39">
          <w:rPr>
            <w:noProof/>
            <w:webHidden/>
          </w:rPr>
        </w:r>
        <w:r w:rsidR="00450C39">
          <w:rPr>
            <w:noProof/>
            <w:webHidden/>
          </w:rPr>
          <w:fldChar w:fldCharType="separate"/>
        </w:r>
        <w:r w:rsidR="00FF5F40">
          <w:rPr>
            <w:noProof/>
            <w:webHidden/>
          </w:rPr>
          <w:t>10</w:t>
        </w:r>
        <w:r w:rsidR="00450C39">
          <w:rPr>
            <w:noProof/>
            <w:webHidden/>
          </w:rPr>
          <w:fldChar w:fldCharType="end"/>
        </w:r>
      </w:hyperlink>
    </w:p>
    <w:p w14:paraId="27A9B5D1" w14:textId="72C41283" w:rsidR="00450C39" w:rsidRDefault="003F449A" w:rsidP="00C15538">
      <w:pPr>
        <w:pStyle w:val="21"/>
        <w:jc w:val="both"/>
        <w:rPr>
          <w:rFonts w:asciiTheme="minorHAnsi" w:eastAsiaTheme="minorEastAsia" w:hAnsiTheme="minorHAnsi" w:cstheme="minorBidi"/>
          <w:bCs w:val="0"/>
          <w:noProof/>
          <w:sz w:val="22"/>
          <w:szCs w:val="22"/>
        </w:rPr>
      </w:pPr>
      <w:hyperlink w:anchor="_Toc70831249" w:history="1">
        <w:r w:rsidR="009C62F4">
          <w:rPr>
            <w:rStyle w:val="aff1"/>
            <w:noProof/>
          </w:rPr>
          <w:t>3.3.</w:t>
        </w:r>
        <w:r w:rsidR="009C62F4">
          <w:rPr>
            <w:rStyle w:val="aff1"/>
            <w:noProof/>
          </w:rPr>
          <w:t> </w:t>
        </w:r>
        <w:r w:rsidR="00450C39" w:rsidRPr="00B95FD4">
          <w:rPr>
            <w:rStyle w:val="aff1"/>
            <w:noProof/>
          </w:rPr>
          <w:t>Обобщенная трудовая функция</w:t>
        </w:r>
        <w:r w:rsidR="00450C39">
          <w:rPr>
            <w:rStyle w:val="aff1"/>
            <w:noProof/>
          </w:rPr>
          <w:t xml:space="preserve"> «</w:t>
        </w:r>
        <w:r w:rsidR="00450C39" w:rsidRPr="005D034B">
          <w:rPr>
            <w:noProof/>
          </w:rPr>
          <w:t>Т</w:t>
        </w:r>
        <w:r w:rsidR="00450C39">
          <w:rPr>
            <w:noProof/>
          </w:rPr>
          <w:t>ехническое руководство процессами</w:t>
        </w:r>
        <w:r w:rsidR="00450C39" w:rsidRPr="005D034B">
          <w:rPr>
            <w:noProof/>
          </w:rPr>
          <w:t xml:space="preserve"> разработки и реализации проекта</w:t>
        </w:r>
        <w:r w:rsidR="00450C39" w:rsidRPr="00E86580">
          <w:rPr>
            <w:noProof/>
          </w:rPr>
          <w:t xml:space="preserve"> системы электроснабжения объекта капитального строительства</w:t>
        </w:r>
        <w:r w:rsidR="00450C39">
          <w:rPr>
            <w:noProof/>
          </w:rPr>
          <w:t>»</w:t>
        </w:r>
        <w:r w:rsidR="00450C39">
          <w:rPr>
            <w:noProof/>
            <w:webHidden/>
          </w:rPr>
          <w:tab/>
        </w:r>
        <w:r w:rsidR="00450C39">
          <w:rPr>
            <w:noProof/>
            <w:webHidden/>
          </w:rPr>
          <w:fldChar w:fldCharType="begin"/>
        </w:r>
        <w:r w:rsidR="00450C39">
          <w:rPr>
            <w:noProof/>
            <w:webHidden/>
          </w:rPr>
          <w:instrText xml:space="preserve"> PAGEREF _Toc70831249 \h </w:instrText>
        </w:r>
        <w:r w:rsidR="00450C39">
          <w:rPr>
            <w:noProof/>
            <w:webHidden/>
          </w:rPr>
        </w:r>
        <w:r w:rsidR="00450C39">
          <w:rPr>
            <w:noProof/>
            <w:webHidden/>
          </w:rPr>
          <w:fldChar w:fldCharType="separate"/>
        </w:r>
        <w:r w:rsidR="00FF5F40">
          <w:rPr>
            <w:noProof/>
            <w:webHidden/>
          </w:rPr>
          <w:t>17</w:t>
        </w:r>
        <w:r w:rsidR="00450C39">
          <w:rPr>
            <w:noProof/>
            <w:webHidden/>
          </w:rPr>
          <w:fldChar w:fldCharType="end"/>
        </w:r>
      </w:hyperlink>
    </w:p>
    <w:p w14:paraId="34B0DC0F" w14:textId="28E38C49" w:rsidR="00450C39" w:rsidRDefault="003F449A" w:rsidP="00C15538">
      <w:pPr>
        <w:pStyle w:val="13"/>
        <w:jc w:val="both"/>
        <w:rPr>
          <w:rFonts w:asciiTheme="minorHAnsi" w:eastAsiaTheme="minorEastAsia" w:hAnsiTheme="minorHAnsi" w:cstheme="minorBidi"/>
          <w:sz w:val="22"/>
        </w:rPr>
      </w:pPr>
      <w:hyperlink w:anchor="_Toc70831250" w:history="1">
        <w:r w:rsidR="00450C39" w:rsidRPr="00B95FD4">
          <w:rPr>
            <w:rStyle w:val="aff1"/>
          </w:rPr>
          <w:t>IV. Сведения об организациях – разработчиках профессионального стандарта</w:t>
        </w:r>
        <w:r w:rsidR="00450C39">
          <w:rPr>
            <w:webHidden/>
          </w:rPr>
          <w:tab/>
        </w:r>
        <w:r w:rsidR="00450C39">
          <w:rPr>
            <w:webHidden/>
          </w:rPr>
          <w:fldChar w:fldCharType="begin"/>
        </w:r>
        <w:r w:rsidR="00450C39">
          <w:rPr>
            <w:webHidden/>
          </w:rPr>
          <w:instrText xml:space="preserve"> PAGEREF _Toc70831250 \h </w:instrText>
        </w:r>
        <w:r w:rsidR="00450C39">
          <w:rPr>
            <w:webHidden/>
          </w:rPr>
        </w:r>
        <w:r w:rsidR="00450C39">
          <w:rPr>
            <w:webHidden/>
          </w:rPr>
          <w:fldChar w:fldCharType="separate"/>
        </w:r>
        <w:r w:rsidR="00FF5F40">
          <w:rPr>
            <w:webHidden/>
          </w:rPr>
          <w:t>24</w:t>
        </w:r>
        <w:r w:rsidR="00450C39">
          <w:rPr>
            <w:webHidden/>
          </w:rPr>
          <w:fldChar w:fldCharType="end"/>
        </w:r>
      </w:hyperlink>
    </w:p>
    <w:p w14:paraId="2128B16B" w14:textId="7FF6E9B6" w:rsidR="004A4539" w:rsidRPr="00E86580" w:rsidRDefault="00450C39" w:rsidP="00450C39">
      <w:pPr>
        <w:pStyle w:val="13"/>
      </w:pPr>
      <w:r>
        <w:fldChar w:fldCharType="end"/>
      </w:r>
    </w:p>
    <w:p w14:paraId="312B200D" w14:textId="65CDB5F6" w:rsidR="00407766" w:rsidRDefault="00407766" w:rsidP="00EE08B6">
      <w:pPr>
        <w:pStyle w:val="1"/>
      </w:pPr>
      <w:bookmarkStart w:id="4" w:name="_Toc10060847"/>
      <w:bookmarkStart w:id="5" w:name="_Toc70831244"/>
      <w:r w:rsidRPr="00E86580">
        <w:t>I. Общие сведения</w:t>
      </w:r>
      <w:bookmarkEnd w:id="4"/>
      <w:bookmarkEnd w:id="5"/>
    </w:p>
    <w:p w14:paraId="1FCA8DCA" w14:textId="77777777" w:rsidR="00EE08B6" w:rsidRPr="00EE08B6" w:rsidRDefault="00EE08B6" w:rsidP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205"/>
        <w:gridCol w:w="610"/>
        <w:gridCol w:w="1385"/>
      </w:tblGrid>
      <w:tr w:rsidR="00AA0065" w:rsidRPr="00E86580" w14:paraId="1D38A83E" w14:textId="77777777" w:rsidTr="00C15538">
        <w:trPr>
          <w:trHeight w:val="437"/>
        </w:trPr>
        <w:tc>
          <w:tcPr>
            <w:tcW w:w="4022" w:type="pct"/>
            <w:tcBorders>
              <w:top w:val="nil"/>
              <w:left w:val="nil"/>
              <w:bottom w:val="single" w:sz="4" w:space="0" w:color="808080" w:themeColor="background1" w:themeShade="80"/>
              <w:right w:val="nil"/>
            </w:tcBorders>
          </w:tcPr>
          <w:p w14:paraId="5E7965D1" w14:textId="77777777" w:rsidR="00407766" w:rsidRPr="00E86580" w:rsidRDefault="00836AD0" w:rsidP="00C15538">
            <w:pPr>
              <w:pStyle w:val="afa"/>
            </w:pPr>
            <w:r w:rsidRPr="00E86580">
              <w:t>Проектирование систем электроснабжения объектов капитального строительства</w:t>
            </w:r>
          </w:p>
        </w:tc>
        <w:tc>
          <w:tcPr>
            <w:tcW w:w="299" w:type="pct"/>
            <w:tcBorders>
              <w:top w:val="nil"/>
              <w:left w:val="nil"/>
              <w:bottom w:val="nil"/>
              <w:right w:val="single" w:sz="4" w:space="0" w:color="808080"/>
            </w:tcBorders>
          </w:tcPr>
          <w:p w14:paraId="7243ED9F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67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FFDFC7" w14:textId="580D90BA" w:rsidR="00407766" w:rsidRPr="00F0316C" w:rsidRDefault="009C62F4" w:rsidP="00D41BFC">
            <w:pPr>
              <w:pStyle w:val="aff0"/>
            </w:pPr>
            <w:r>
              <w:t>16.147</w:t>
            </w:r>
          </w:p>
        </w:tc>
      </w:tr>
      <w:tr w:rsidR="00AA0065" w:rsidRPr="00E86580" w14:paraId="72B4649B" w14:textId="77777777" w:rsidTr="00D44662">
        <w:tc>
          <w:tcPr>
            <w:tcW w:w="432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9B08EC" w14:textId="77777777" w:rsidR="00407766" w:rsidRPr="00E86580" w:rsidRDefault="00407766" w:rsidP="00D41BFC">
            <w:pPr>
              <w:pStyle w:val="101"/>
            </w:pPr>
            <w:r w:rsidRPr="00E86580">
              <w:t>(наименование вида профессиональной деятельности)</w:t>
            </w:r>
          </w:p>
        </w:tc>
        <w:tc>
          <w:tcPr>
            <w:tcW w:w="679" w:type="pct"/>
            <w:tcBorders>
              <w:top w:val="single" w:sz="4" w:space="0" w:color="808080"/>
              <w:left w:val="nil"/>
              <w:bottom w:val="nil"/>
              <w:right w:val="nil"/>
            </w:tcBorders>
          </w:tcPr>
          <w:p w14:paraId="53B21AA1" w14:textId="77777777" w:rsidR="00407766" w:rsidRPr="00E86580" w:rsidRDefault="00407766" w:rsidP="00D41BFC">
            <w:pPr>
              <w:pStyle w:val="101"/>
            </w:pPr>
            <w:r w:rsidRPr="00E86580">
              <w:t>Код</w:t>
            </w:r>
          </w:p>
        </w:tc>
      </w:tr>
    </w:tbl>
    <w:p w14:paraId="38AE35AE" w14:textId="77777777" w:rsidR="00EE08B6" w:rsidRDefault="00EE08B6"/>
    <w:p w14:paraId="497FE4BB" w14:textId="15B8664D" w:rsidR="00EE08B6" w:rsidRDefault="00EE08B6">
      <w:r w:rsidRPr="00E86580">
        <w:t>Основная цель вида профессиональной деятельности:</w:t>
      </w:r>
    </w:p>
    <w:p w14:paraId="5BC4FF46" w14:textId="77777777" w:rsidR="00EE08B6" w:rsidRDefault="00EE08B6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9"/>
      </w:tblGrid>
      <w:tr w:rsidR="00AA0065" w:rsidRPr="00E86580" w14:paraId="35464E29" w14:textId="77777777" w:rsidTr="00C15538">
        <w:trPr>
          <w:trHeight w:val="567"/>
        </w:trPr>
        <w:tc>
          <w:tcPr>
            <w:tcW w:w="50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6DDF9439" w14:textId="1CB59323" w:rsidR="00407766" w:rsidRPr="00E86580" w:rsidRDefault="00836AD0" w:rsidP="004469E4">
            <w:pPr>
              <w:pStyle w:val="afa"/>
            </w:pPr>
            <w:r w:rsidRPr="00E86580">
              <w:t xml:space="preserve">Разработка </w:t>
            </w:r>
            <w:r w:rsidR="004469E4">
              <w:t xml:space="preserve">проектной и </w:t>
            </w:r>
            <w:r w:rsidR="008B39A3"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t xml:space="preserve"> объектов капитального строительства</w:t>
            </w:r>
          </w:p>
        </w:tc>
      </w:tr>
    </w:tbl>
    <w:p w14:paraId="4A76BF03" w14:textId="77777777" w:rsidR="00EE08B6" w:rsidRDefault="00EE08B6"/>
    <w:p w14:paraId="488AB134" w14:textId="05872DF7" w:rsidR="00EE08B6" w:rsidRDefault="00EE08B6">
      <w:r w:rsidRPr="00E86580">
        <w:t>Группа занятий:</w:t>
      </w:r>
    </w:p>
    <w:p w14:paraId="69DA6CE1" w14:textId="77777777" w:rsidR="00EE08B6" w:rsidRDefault="00EE08B6"/>
    <w:tbl>
      <w:tblPr>
        <w:tblW w:w="5000" w:type="pct"/>
        <w:tblInd w:w="-3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632"/>
        <w:gridCol w:w="3315"/>
        <w:gridCol w:w="1238"/>
        <w:gridCol w:w="4014"/>
      </w:tblGrid>
      <w:tr w:rsidR="006A4933" w:rsidRPr="00E86580" w14:paraId="789325D0" w14:textId="77777777" w:rsidTr="00EE08B6">
        <w:trPr>
          <w:trHeight w:val="20"/>
        </w:trPr>
        <w:tc>
          <w:tcPr>
            <w:tcW w:w="800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531E606F" w14:textId="4A093C70" w:rsidR="006A4933" w:rsidRPr="00E86580" w:rsidRDefault="00480F22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1D2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625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4F665904" w14:textId="77777777" w:rsidR="00AD1D29" w:rsidRPr="00E86580" w:rsidRDefault="00AD1D29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AD1D29">
              <w:rPr>
                <w:rFonts w:ascii="Times New Roman" w:hAnsi="Times New Roman" w:cs="Times New Roman"/>
                <w:sz w:val="24"/>
                <w:szCs w:val="24"/>
              </w:rPr>
              <w:t>Инженеры</w:t>
            </w:r>
            <w:r w:rsidR="00480F22">
              <w:rPr>
                <w:rFonts w:ascii="Times New Roman" w:hAnsi="Times New Roman" w:cs="Times New Roman"/>
                <w:sz w:val="24"/>
                <w:szCs w:val="24"/>
              </w:rPr>
              <w:t>-электрики</w:t>
            </w:r>
            <w:r w:rsidRPr="00AD1D2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07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3D068C71" w14:textId="06CA0E02" w:rsidR="006A4933" w:rsidRPr="00E86580" w:rsidRDefault="00F02DDF" w:rsidP="00EE08B6">
            <w:pPr>
              <w:pStyle w:val="afa"/>
              <w:rPr>
                <w:rFonts w:ascii="Arial" w:eastAsiaTheme="minorEastAsia" w:hAnsi="Arial" w:cs="Arial"/>
                <w:bCs w:val="0"/>
                <w:sz w:val="20"/>
                <w:szCs w:val="20"/>
              </w:rPr>
            </w:pPr>
            <w:r>
              <w:t>-</w:t>
            </w:r>
          </w:p>
        </w:tc>
        <w:tc>
          <w:tcPr>
            <w:tcW w:w="1968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</w:tcPr>
          <w:p w14:paraId="15D71D7E" w14:textId="10881036" w:rsidR="00AD1D29" w:rsidRPr="00E86580" w:rsidRDefault="00F02DDF" w:rsidP="00EE08B6">
            <w:pPr>
              <w:pStyle w:val="ConsPlusNormal"/>
              <w:rPr>
                <w:bCs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A4933" w:rsidRPr="00E86580" w14:paraId="6AF06BBF" w14:textId="77777777" w:rsidTr="00EE08B6">
        <w:trPr>
          <w:trHeight w:val="228"/>
        </w:trPr>
        <w:tc>
          <w:tcPr>
            <w:tcW w:w="80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1EA1DC" w14:textId="77777777" w:rsidR="006A4933" w:rsidRPr="00E86580" w:rsidRDefault="006A4933" w:rsidP="006A4933">
            <w:pPr>
              <w:pStyle w:val="101"/>
            </w:pPr>
            <w:r w:rsidRPr="00E86580">
              <w:t>(код ОКЗ</w:t>
            </w:r>
            <w:r w:rsidRPr="00E86580">
              <w:rPr>
                <w:vertAlign w:val="superscript"/>
              </w:rPr>
              <w:endnoteReference w:id="1"/>
            </w:r>
            <w:r w:rsidRPr="00E86580">
              <w:t>)</w:t>
            </w:r>
          </w:p>
        </w:tc>
        <w:tc>
          <w:tcPr>
            <w:tcW w:w="1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2345427" w14:textId="77777777" w:rsidR="006A4933" w:rsidRPr="00E86580" w:rsidRDefault="006A4933" w:rsidP="006A4933">
            <w:pPr>
              <w:pStyle w:val="101"/>
            </w:pPr>
            <w:r w:rsidRPr="00E86580">
              <w:t>(наименование)</w:t>
            </w:r>
          </w:p>
        </w:tc>
        <w:tc>
          <w:tcPr>
            <w:tcW w:w="607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8D5733" w14:textId="77777777" w:rsidR="006A4933" w:rsidRPr="00E86580" w:rsidRDefault="006A4933" w:rsidP="006A4933">
            <w:pPr>
              <w:pStyle w:val="101"/>
            </w:pPr>
            <w:r w:rsidRPr="00E86580">
              <w:t>(код ОКЗ)</w:t>
            </w:r>
          </w:p>
        </w:tc>
        <w:tc>
          <w:tcPr>
            <w:tcW w:w="196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5572342" w14:textId="77777777" w:rsidR="006A4933" w:rsidRPr="00E86580" w:rsidRDefault="006A4933" w:rsidP="006A4933">
            <w:pPr>
              <w:pStyle w:val="101"/>
            </w:pPr>
            <w:r w:rsidRPr="00E86580">
              <w:t>(наименование)</w:t>
            </w:r>
          </w:p>
        </w:tc>
      </w:tr>
    </w:tbl>
    <w:p w14:paraId="4EE2A4E8" w14:textId="77777777" w:rsidR="00EE08B6" w:rsidRDefault="00EE08B6"/>
    <w:p w14:paraId="67DD4872" w14:textId="371C17F2" w:rsidR="00EE08B6" w:rsidRDefault="00EE08B6">
      <w:r w:rsidRPr="00E86580">
        <w:t>Отнесение к видам экономической деятельности:</w:t>
      </w:r>
    </w:p>
    <w:p w14:paraId="0E9A0DA2" w14:textId="77777777" w:rsidR="00EE08B6" w:rsidRDefault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07"/>
        <w:gridCol w:w="8692"/>
      </w:tblGrid>
      <w:tr w:rsidR="006A4933" w:rsidRPr="00E86580" w14:paraId="35C64704" w14:textId="77777777" w:rsidTr="00EE08B6">
        <w:trPr>
          <w:trHeight w:val="20"/>
        </w:trPr>
        <w:tc>
          <w:tcPr>
            <w:tcW w:w="739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4D56C305" w14:textId="77777777" w:rsidR="006A4933" w:rsidRPr="00E86580" w:rsidRDefault="006A4933" w:rsidP="006A493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  <w:szCs w:val="24"/>
              </w:rPr>
              <w:t>71.12.12</w:t>
            </w:r>
          </w:p>
        </w:tc>
        <w:tc>
          <w:tcPr>
            <w:tcW w:w="4261" w:type="pct"/>
            <w:tcBorders>
              <w:top w:val="single" w:sz="2" w:space="0" w:color="808080"/>
              <w:left w:val="single" w:sz="2" w:space="0" w:color="808080"/>
              <w:bottom w:val="single" w:sz="2" w:space="0" w:color="808080"/>
              <w:right w:val="single" w:sz="2" w:space="0" w:color="808080"/>
            </w:tcBorders>
            <w:hideMark/>
          </w:tcPr>
          <w:p w14:paraId="14846292" w14:textId="77777777" w:rsidR="006A4933" w:rsidRPr="00E86580" w:rsidRDefault="006A4933" w:rsidP="006A4933">
            <w:pPr>
              <w:pStyle w:val="afa"/>
            </w:pPr>
            <w:r w:rsidRPr="00E86580">
              <w:t>Разработка проектов промышленных процессов и производств, относящихся к электротехнике, электронной технике, горному делу, химической технологии, машиностроению, а также в области промышленного строительства, системотехники и техники безопасности</w:t>
            </w:r>
          </w:p>
        </w:tc>
      </w:tr>
      <w:tr w:rsidR="006A4933" w:rsidRPr="00E86580" w14:paraId="74A9B67B" w14:textId="77777777" w:rsidTr="00EE08B6">
        <w:trPr>
          <w:trHeight w:val="244"/>
        </w:trPr>
        <w:tc>
          <w:tcPr>
            <w:tcW w:w="739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29F4557" w14:textId="77777777" w:rsidR="006A4933" w:rsidRPr="00E86580" w:rsidRDefault="006A4933" w:rsidP="006A4933">
            <w:pPr>
              <w:pStyle w:val="101"/>
            </w:pPr>
            <w:r w:rsidRPr="00E86580">
              <w:t>(код ОКВЭД</w:t>
            </w:r>
            <w:r w:rsidRPr="00E86580">
              <w:rPr>
                <w:vertAlign w:val="superscript"/>
              </w:rPr>
              <w:endnoteReference w:id="2"/>
            </w:r>
            <w:r w:rsidRPr="00E86580">
              <w:t>)</w:t>
            </w:r>
          </w:p>
        </w:tc>
        <w:tc>
          <w:tcPr>
            <w:tcW w:w="4261" w:type="pct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333C8C4" w14:textId="77777777" w:rsidR="006A4933" w:rsidRPr="00E86580" w:rsidRDefault="006A4933" w:rsidP="006A4933">
            <w:pPr>
              <w:pStyle w:val="101"/>
            </w:pPr>
            <w:r w:rsidRPr="00E86580">
              <w:t>(наименование вида экономической деятельности)</w:t>
            </w:r>
          </w:p>
        </w:tc>
      </w:tr>
    </w:tbl>
    <w:p w14:paraId="2DCA7E21" w14:textId="77777777" w:rsidR="00407766" w:rsidRPr="00E86580" w:rsidRDefault="00407766" w:rsidP="004A4539">
      <w:pPr>
        <w:pStyle w:val="afa"/>
        <w:sectPr w:rsidR="00407766" w:rsidRPr="00E86580" w:rsidSect="00EE08B6">
          <w:headerReference w:type="even" r:id="rId8"/>
          <w:headerReference w:type="default" r:id="rId9"/>
          <w:footerReference w:type="even" r:id="rId10"/>
          <w:footerReference w:type="first" r:id="rId11"/>
          <w:endnotePr>
            <w:numFmt w:val="decimal"/>
          </w:endnotePr>
          <w:pgSz w:w="11906" w:h="16838"/>
          <w:pgMar w:top="1134" w:right="567" w:bottom="1134" w:left="1134" w:header="709" w:footer="709" w:gutter="0"/>
          <w:cols w:space="708"/>
          <w:titlePg/>
          <w:docGrid w:linePitch="360"/>
        </w:sectPr>
      </w:pPr>
    </w:p>
    <w:p w14:paraId="4C5582B1" w14:textId="66780DB2" w:rsidR="00407766" w:rsidRDefault="00407766" w:rsidP="00EE08B6">
      <w:pPr>
        <w:pStyle w:val="1"/>
        <w:jc w:val="center"/>
      </w:pPr>
      <w:bookmarkStart w:id="6" w:name="_Toc10060848"/>
      <w:bookmarkStart w:id="7" w:name="_Toc70831245"/>
      <w:r w:rsidRPr="00E86580">
        <w:lastRenderedPageBreak/>
        <w:t xml:space="preserve">II. Описание трудовых функций, </w:t>
      </w:r>
      <w:r w:rsidR="00D44662" w:rsidRPr="00E86580">
        <w:t>входящих в</w:t>
      </w:r>
      <w:r w:rsidRPr="00E86580">
        <w:t xml:space="preserve"> профессиональный стандарт (функциональная карта вида </w:t>
      </w:r>
      <w:r w:rsidR="00EE08B6" w:rsidRPr="00E86580">
        <w:t>профессиональн</w:t>
      </w:r>
      <w:r w:rsidR="00EE08B6">
        <w:t>о</w:t>
      </w:r>
      <w:r w:rsidR="00EE08B6" w:rsidRPr="00E86580">
        <w:t xml:space="preserve">й </w:t>
      </w:r>
      <w:r w:rsidRPr="00E86580">
        <w:t>деятельности)</w:t>
      </w:r>
      <w:bookmarkEnd w:id="6"/>
      <w:bookmarkEnd w:id="7"/>
    </w:p>
    <w:p w14:paraId="26B25B4E" w14:textId="77777777" w:rsidR="00EE08B6" w:rsidRPr="00EE08B6" w:rsidRDefault="00EE08B6" w:rsidP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0A0" w:firstRow="1" w:lastRow="0" w:firstColumn="1" w:lastColumn="0" w:noHBand="0" w:noVBand="0"/>
      </w:tblPr>
      <w:tblGrid>
        <w:gridCol w:w="581"/>
        <w:gridCol w:w="2675"/>
        <w:gridCol w:w="1701"/>
        <w:gridCol w:w="7032"/>
        <w:gridCol w:w="877"/>
        <w:gridCol w:w="1694"/>
      </w:tblGrid>
      <w:tr w:rsidR="00AA0065" w:rsidRPr="00C15538" w14:paraId="354B6BC8" w14:textId="77777777" w:rsidTr="00EE08B6">
        <w:trPr>
          <w:trHeight w:val="20"/>
        </w:trPr>
        <w:tc>
          <w:tcPr>
            <w:tcW w:w="1702" w:type="pct"/>
            <w:gridSpan w:val="3"/>
            <w:vAlign w:val="center"/>
          </w:tcPr>
          <w:p w14:paraId="07839DD1" w14:textId="77777777" w:rsidR="00407766" w:rsidRPr="00C15538" w:rsidRDefault="00407766" w:rsidP="00AA0065">
            <w:pPr>
              <w:pStyle w:val="aff0"/>
            </w:pPr>
            <w:r w:rsidRPr="00C15538">
              <w:t>Обобщенные трудовые функции</w:t>
            </w:r>
          </w:p>
        </w:tc>
        <w:tc>
          <w:tcPr>
            <w:tcW w:w="3298" w:type="pct"/>
            <w:gridSpan w:val="3"/>
            <w:vAlign w:val="center"/>
          </w:tcPr>
          <w:p w14:paraId="5F4A0269" w14:textId="77777777" w:rsidR="00407766" w:rsidRPr="00C15538" w:rsidRDefault="00407766" w:rsidP="00AA0065">
            <w:pPr>
              <w:pStyle w:val="aff0"/>
            </w:pPr>
            <w:r w:rsidRPr="00C15538">
              <w:t>Трудовые функции</w:t>
            </w:r>
          </w:p>
        </w:tc>
      </w:tr>
      <w:tr w:rsidR="00AA0065" w:rsidRPr="00C15538" w14:paraId="18841B8D" w14:textId="77777777" w:rsidTr="00EE08B6">
        <w:trPr>
          <w:trHeight w:val="20"/>
        </w:trPr>
        <w:tc>
          <w:tcPr>
            <w:tcW w:w="200" w:type="pct"/>
            <w:vAlign w:val="center"/>
          </w:tcPr>
          <w:p w14:paraId="2972B83E" w14:textId="7014AB41" w:rsidR="00407766" w:rsidRPr="00C15538" w:rsidRDefault="00EE08B6" w:rsidP="00AA0065">
            <w:pPr>
              <w:pStyle w:val="aff0"/>
            </w:pPr>
            <w:r w:rsidRPr="00C15538">
              <w:t>код</w:t>
            </w:r>
          </w:p>
        </w:tc>
        <w:tc>
          <w:tcPr>
            <w:tcW w:w="919" w:type="pct"/>
            <w:vAlign w:val="center"/>
          </w:tcPr>
          <w:p w14:paraId="3112DB2C" w14:textId="29F60FAD" w:rsidR="00407766" w:rsidRPr="00C15538" w:rsidRDefault="00EE08B6" w:rsidP="00AA0065">
            <w:pPr>
              <w:pStyle w:val="aff0"/>
            </w:pPr>
            <w:r w:rsidRPr="00C15538">
              <w:t>наименование</w:t>
            </w:r>
          </w:p>
        </w:tc>
        <w:tc>
          <w:tcPr>
            <w:tcW w:w="584" w:type="pct"/>
            <w:vAlign w:val="center"/>
          </w:tcPr>
          <w:p w14:paraId="3B6EE6C0" w14:textId="01203D94" w:rsidR="00407766" w:rsidRPr="00C15538" w:rsidRDefault="00EE08B6" w:rsidP="00AA0065">
            <w:pPr>
              <w:pStyle w:val="aff0"/>
            </w:pPr>
            <w:r w:rsidRPr="00C15538">
              <w:t>уровень квалификации</w:t>
            </w:r>
          </w:p>
        </w:tc>
        <w:tc>
          <w:tcPr>
            <w:tcW w:w="2415" w:type="pct"/>
            <w:vAlign w:val="center"/>
          </w:tcPr>
          <w:p w14:paraId="28971D55" w14:textId="5472B5DD" w:rsidR="00407766" w:rsidRPr="00C15538" w:rsidRDefault="00EE08B6" w:rsidP="00AA0065">
            <w:pPr>
              <w:pStyle w:val="aff0"/>
            </w:pPr>
            <w:r w:rsidRPr="00C15538">
              <w:t>наименование</w:t>
            </w:r>
          </w:p>
        </w:tc>
        <w:tc>
          <w:tcPr>
            <w:tcW w:w="301" w:type="pct"/>
            <w:vAlign w:val="center"/>
          </w:tcPr>
          <w:p w14:paraId="484D0797" w14:textId="55F555EB" w:rsidR="00407766" w:rsidRPr="00C15538" w:rsidRDefault="00EE08B6" w:rsidP="00AA0065">
            <w:pPr>
              <w:pStyle w:val="aff0"/>
            </w:pPr>
            <w:r w:rsidRPr="00C15538">
              <w:t>код</w:t>
            </w:r>
          </w:p>
        </w:tc>
        <w:tc>
          <w:tcPr>
            <w:tcW w:w="582" w:type="pct"/>
            <w:vAlign w:val="center"/>
          </w:tcPr>
          <w:p w14:paraId="4E291128" w14:textId="266C138D" w:rsidR="00407766" w:rsidRPr="00C15538" w:rsidRDefault="00EE08B6" w:rsidP="00AA0065">
            <w:pPr>
              <w:pStyle w:val="aff0"/>
            </w:pPr>
            <w:r w:rsidRPr="00C15538">
              <w:t>уровень (подуровень) квалификации</w:t>
            </w:r>
          </w:p>
        </w:tc>
      </w:tr>
      <w:tr w:rsidR="004456B8" w:rsidRPr="00C15538" w14:paraId="4B0CE083" w14:textId="77777777" w:rsidTr="00C15538">
        <w:trPr>
          <w:trHeight w:val="20"/>
        </w:trPr>
        <w:tc>
          <w:tcPr>
            <w:tcW w:w="200" w:type="pct"/>
            <w:vMerge w:val="restart"/>
          </w:tcPr>
          <w:p w14:paraId="1F21B8E8" w14:textId="64278846" w:rsidR="004456B8" w:rsidRPr="0063067A" w:rsidRDefault="0063067A" w:rsidP="00C15538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919" w:type="pct"/>
            <w:vMerge w:val="restart"/>
          </w:tcPr>
          <w:p w14:paraId="6BBF5719" w14:textId="1689363D" w:rsidR="004456B8" w:rsidRPr="00C15538" w:rsidRDefault="004456B8" w:rsidP="00D938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и оформление </w:t>
            </w:r>
            <w:r w:rsidR="008B39A3" w:rsidRPr="00C15538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капитального строительства</w:t>
            </w:r>
          </w:p>
        </w:tc>
        <w:tc>
          <w:tcPr>
            <w:tcW w:w="584" w:type="pct"/>
            <w:vMerge w:val="restart"/>
          </w:tcPr>
          <w:p w14:paraId="267D4A7A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  <w:tc>
          <w:tcPr>
            <w:tcW w:w="2415" w:type="pct"/>
          </w:tcPr>
          <w:p w14:paraId="2F9EEF7B" w14:textId="3E2C705E" w:rsidR="004456B8" w:rsidRPr="00C15538" w:rsidRDefault="00CC09F0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8B39A3" w:rsidRPr="00C15538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капитального строительства</w:t>
            </w:r>
          </w:p>
        </w:tc>
        <w:tc>
          <w:tcPr>
            <w:tcW w:w="301" w:type="pct"/>
          </w:tcPr>
          <w:p w14:paraId="7F560E42" w14:textId="1051655B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A</w:t>
            </w:r>
            <w:r w:rsidR="004456B8" w:rsidRPr="00C15538">
              <w:t>/01.6</w:t>
            </w:r>
          </w:p>
        </w:tc>
        <w:tc>
          <w:tcPr>
            <w:tcW w:w="582" w:type="pct"/>
          </w:tcPr>
          <w:p w14:paraId="236DEC3F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</w:tr>
      <w:tr w:rsidR="004456B8" w:rsidRPr="00C15538" w14:paraId="24DAA1F5" w14:textId="77777777" w:rsidTr="00C15538">
        <w:trPr>
          <w:trHeight w:val="20"/>
        </w:trPr>
        <w:tc>
          <w:tcPr>
            <w:tcW w:w="200" w:type="pct"/>
            <w:vMerge/>
          </w:tcPr>
          <w:p w14:paraId="480DE133" w14:textId="77777777" w:rsidR="004456B8" w:rsidRPr="00C15538" w:rsidRDefault="004456B8" w:rsidP="00C15538">
            <w:pPr>
              <w:pStyle w:val="aff0"/>
              <w:jc w:val="left"/>
            </w:pPr>
          </w:p>
        </w:tc>
        <w:tc>
          <w:tcPr>
            <w:tcW w:w="919" w:type="pct"/>
            <w:vMerge/>
          </w:tcPr>
          <w:p w14:paraId="578532AC" w14:textId="77777777" w:rsidR="004456B8" w:rsidRPr="00C15538" w:rsidRDefault="004456B8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4" w:type="pct"/>
            <w:vMerge/>
          </w:tcPr>
          <w:p w14:paraId="2BF5E5D3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2415" w:type="pct"/>
          </w:tcPr>
          <w:p w14:paraId="137E945D" w14:textId="0AC44E33" w:rsidR="004456B8" w:rsidRPr="00C15538" w:rsidRDefault="004469E4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4456B8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одготовка к выпуску </w:t>
            </w:r>
            <w:r w:rsidR="008B39A3" w:rsidRPr="00C15538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="004456B8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объектов капитального строительства</w:t>
            </w:r>
          </w:p>
        </w:tc>
        <w:tc>
          <w:tcPr>
            <w:tcW w:w="301" w:type="pct"/>
          </w:tcPr>
          <w:p w14:paraId="7A0E7CE9" w14:textId="1E96C874" w:rsidR="004456B8" w:rsidRPr="00C15538" w:rsidRDefault="0063067A" w:rsidP="009966BC">
            <w:pPr>
              <w:pStyle w:val="aff0"/>
            </w:pPr>
            <w:r>
              <w:rPr>
                <w:lang w:val="en-US"/>
              </w:rPr>
              <w:t>A</w:t>
            </w:r>
            <w:r w:rsidR="004456B8" w:rsidRPr="00C15538">
              <w:t>/02.6</w:t>
            </w:r>
          </w:p>
        </w:tc>
        <w:tc>
          <w:tcPr>
            <w:tcW w:w="582" w:type="pct"/>
          </w:tcPr>
          <w:p w14:paraId="18DB01A4" w14:textId="77777777" w:rsidR="004456B8" w:rsidRPr="00C15538" w:rsidRDefault="004456B8" w:rsidP="009966BC">
            <w:pPr>
              <w:pStyle w:val="aff0"/>
            </w:pPr>
            <w:r w:rsidRPr="00C15538">
              <w:t>6</w:t>
            </w:r>
          </w:p>
        </w:tc>
      </w:tr>
      <w:tr w:rsidR="004456B8" w:rsidRPr="00C15538" w14:paraId="6E69E213" w14:textId="77777777" w:rsidTr="00C15538">
        <w:trPr>
          <w:trHeight w:val="20"/>
        </w:trPr>
        <w:tc>
          <w:tcPr>
            <w:tcW w:w="200" w:type="pct"/>
            <w:vMerge/>
          </w:tcPr>
          <w:p w14:paraId="72840260" w14:textId="77777777" w:rsidR="004456B8" w:rsidRPr="00C15538" w:rsidRDefault="004456B8" w:rsidP="00C15538">
            <w:pPr>
              <w:pStyle w:val="aff0"/>
              <w:jc w:val="left"/>
            </w:pPr>
          </w:p>
        </w:tc>
        <w:tc>
          <w:tcPr>
            <w:tcW w:w="919" w:type="pct"/>
            <w:vMerge/>
          </w:tcPr>
          <w:p w14:paraId="4D5C1CED" w14:textId="77777777" w:rsidR="004456B8" w:rsidRPr="00C15538" w:rsidRDefault="004456B8" w:rsidP="00AA0065">
            <w:pPr>
              <w:pStyle w:val="afa"/>
            </w:pPr>
          </w:p>
        </w:tc>
        <w:tc>
          <w:tcPr>
            <w:tcW w:w="584" w:type="pct"/>
            <w:vMerge/>
          </w:tcPr>
          <w:p w14:paraId="61CE9A45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2415" w:type="pct"/>
          </w:tcPr>
          <w:p w14:paraId="4E0131AA" w14:textId="064E0DEE" w:rsidR="004456B8" w:rsidRPr="00C15538" w:rsidRDefault="004456B8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элементов системы электроснабжения в качестве компонентов для информационной модели </w:t>
            </w:r>
            <w:r w:rsidR="00C548F8" w:rsidRPr="00C15538">
              <w:rPr>
                <w:rFonts w:ascii="Times New Roman" w:hAnsi="Times New Roman" w:cs="Times New Roman"/>
                <w:sz w:val="24"/>
                <w:szCs w:val="24"/>
              </w:rPr>
              <w:t>объекта капительного строительства</w:t>
            </w:r>
          </w:p>
        </w:tc>
        <w:tc>
          <w:tcPr>
            <w:tcW w:w="301" w:type="pct"/>
          </w:tcPr>
          <w:p w14:paraId="1EDB367A" w14:textId="7C0FB2FD" w:rsidR="004456B8" w:rsidRPr="00C15538" w:rsidRDefault="0063067A" w:rsidP="009966BC">
            <w:pPr>
              <w:pStyle w:val="aff0"/>
            </w:pPr>
            <w:r>
              <w:rPr>
                <w:lang w:val="en-US"/>
              </w:rPr>
              <w:t>A</w:t>
            </w:r>
            <w:r w:rsidR="004456B8" w:rsidRPr="00C15538">
              <w:t>/03.6</w:t>
            </w:r>
          </w:p>
        </w:tc>
        <w:tc>
          <w:tcPr>
            <w:tcW w:w="582" w:type="pct"/>
          </w:tcPr>
          <w:p w14:paraId="5AC5B97D" w14:textId="77777777" w:rsidR="004456B8" w:rsidRPr="00C15538" w:rsidRDefault="004456B8" w:rsidP="009966BC">
            <w:pPr>
              <w:pStyle w:val="aff0"/>
            </w:pPr>
            <w:r w:rsidRPr="00C15538">
              <w:t>6</w:t>
            </w:r>
          </w:p>
        </w:tc>
      </w:tr>
      <w:tr w:rsidR="004456B8" w:rsidRPr="00C15538" w14:paraId="0EB0DD3A" w14:textId="77777777" w:rsidTr="00C15538">
        <w:trPr>
          <w:trHeight w:val="20"/>
        </w:trPr>
        <w:tc>
          <w:tcPr>
            <w:tcW w:w="200" w:type="pct"/>
            <w:vMerge w:val="restart"/>
          </w:tcPr>
          <w:p w14:paraId="6F12E1CB" w14:textId="33DF2C63" w:rsidR="004456B8" w:rsidRPr="0063067A" w:rsidRDefault="0063067A" w:rsidP="00C15538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919" w:type="pct"/>
            <w:vMerge w:val="restart"/>
          </w:tcPr>
          <w:p w14:paraId="426D225B" w14:textId="77777777" w:rsidR="004456B8" w:rsidRPr="00C15538" w:rsidRDefault="00114BAF" w:rsidP="00114BA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Разработка проектной документации системы электроснабжения объектов капитального строительства</w:t>
            </w:r>
          </w:p>
        </w:tc>
        <w:tc>
          <w:tcPr>
            <w:tcW w:w="584" w:type="pct"/>
            <w:vMerge w:val="restart"/>
          </w:tcPr>
          <w:p w14:paraId="6FCBCF67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  <w:tc>
          <w:tcPr>
            <w:tcW w:w="2415" w:type="pct"/>
          </w:tcPr>
          <w:p w14:paraId="78E09428" w14:textId="77777777" w:rsidR="004456B8" w:rsidRPr="00C15538" w:rsidRDefault="009966BC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Предпроектное</w:t>
            </w:r>
            <w:r w:rsidR="004456B8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6580" w:rsidRPr="00C15538">
              <w:rPr>
                <w:rFonts w:ascii="Times New Roman" w:hAnsi="Times New Roman" w:cs="Times New Roman"/>
                <w:sz w:val="24"/>
                <w:szCs w:val="24"/>
              </w:rPr>
              <w:t>обследование объекта капитального строительства,</w:t>
            </w:r>
            <w:r w:rsidR="004456B8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для которого предназначена система электроснабжения</w:t>
            </w:r>
          </w:p>
        </w:tc>
        <w:tc>
          <w:tcPr>
            <w:tcW w:w="301" w:type="pct"/>
          </w:tcPr>
          <w:p w14:paraId="5AA0B88B" w14:textId="550970BC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B</w:t>
            </w:r>
            <w:r w:rsidR="004456B8" w:rsidRPr="00C15538">
              <w:t>/01.6</w:t>
            </w:r>
          </w:p>
        </w:tc>
        <w:tc>
          <w:tcPr>
            <w:tcW w:w="582" w:type="pct"/>
          </w:tcPr>
          <w:p w14:paraId="62D489A1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</w:tr>
      <w:tr w:rsidR="004456B8" w:rsidRPr="00C15538" w14:paraId="1176238D" w14:textId="77777777" w:rsidTr="00EE08B6">
        <w:trPr>
          <w:trHeight w:val="20"/>
        </w:trPr>
        <w:tc>
          <w:tcPr>
            <w:tcW w:w="200" w:type="pct"/>
            <w:vMerge/>
          </w:tcPr>
          <w:p w14:paraId="3223B796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919" w:type="pct"/>
            <w:vMerge/>
          </w:tcPr>
          <w:p w14:paraId="1F46D434" w14:textId="77777777" w:rsidR="004456B8" w:rsidRPr="00C15538" w:rsidRDefault="004456B8" w:rsidP="00AA0065">
            <w:pPr>
              <w:pStyle w:val="afa"/>
            </w:pPr>
          </w:p>
        </w:tc>
        <w:tc>
          <w:tcPr>
            <w:tcW w:w="584" w:type="pct"/>
            <w:vMerge/>
            <w:vAlign w:val="center"/>
          </w:tcPr>
          <w:p w14:paraId="7B479924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2415" w:type="pct"/>
          </w:tcPr>
          <w:p w14:paraId="04CAFA82" w14:textId="77777777" w:rsidR="004456B8" w:rsidRPr="00C15538" w:rsidRDefault="004456B8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="004469E4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текстовой и </w:t>
            </w:r>
            <w:r w:rsidR="00AF51C7" w:rsidRPr="00C15538">
              <w:rPr>
                <w:rFonts w:ascii="Times New Roman" w:hAnsi="Times New Roman" w:cs="Times New Roman"/>
                <w:sz w:val="24"/>
                <w:szCs w:val="24"/>
              </w:rPr>
              <w:t>графической частей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проектной документации системы электроснабжения объектов капитального строительства</w:t>
            </w:r>
          </w:p>
        </w:tc>
        <w:tc>
          <w:tcPr>
            <w:tcW w:w="301" w:type="pct"/>
          </w:tcPr>
          <w:p w14:paraId="79F90D96" w14:textId="5FD02D7E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B</w:t>
            </w:r>
            <w:r w:rsidR="004456B8" w:rsidRPr="00C15538">
              <w:t>/02.6</w:t>
            </w:r>
          </w:p>
        </w:tc>
        <w:tc>
          <w:tcPr>
            <w:tcW w:w="582" w:type="pct"/>
          </w:tcPr>
          <w:p w14:paraId="628B34D1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</w:tr>
      <w:tr w:rsidR="004456B8" w:rsidRPr="00C15538" w14:paraId="6C4AFF6C" w14:textId="77777777" w:rsidTr="00EE08B6">
        <w:trPr>
          <w:trHeight w:val="20"/>
        </w:trPr>
        <w:tc>
          <w:tcPr>
            <w:tcW w:w="200" w:type="pct"/>
            <w:vMerge/>
            <w:vAlign w:val="center"/>
          </w:tcPr>
          <w:p w14:paraId="7C3E81BB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919" w:type="pct"/>
            <w:vMerge/>
          </w:tcPr>
          <w:p w14:paraId="0503D4E7" w14:textId="77777777" w:rsidR="004456B8" w:rsidRPr="00C15538" w:rsidRDefault="004456B8" w:rsidP="00AA0065">
            <w:pPr>
              <w:pStyle w:val="afa"/>
            </w:pPr>
          </w:p>
        </w:tc>
        <w:tc>
          <w:tcPr>
            <w:tcW w:w="584" w:type="pct"/>
            <w:vMerge/>
            <w:vAlign w:val="center"/>
          </w:tcPr>
          <w:p w14:paraId="7F0B6008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2415" w:type="pct"/>
          </w:tcPr>
          <w:p w14:paraId="727002FF" w14:textId="77777777" w:rsidR="004456B8" w:rsidRPr="00C15538" w:rsidRDefault="00114BAF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Подготовка к выпуску проектной документации системы электроснабжения объектов капитального строительства</w:t>
            </w:r>
          </w:p>
        </w:tc>
        <w:tc>
          <w:tcPr>
            <w:tcW w:w="301" w:type="pct"/>
          </w:tcPr>
          <w:p w14:paraId="4E2FE6A6" w14:textId="29B7E11B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B</w:t>
            </w:r>
            <w:r w:rsidR="004456B8" w:rsidRPr="00C15538">
              <w:t>/03.6</w:t>
            </w:r>
          </w:p>
        </w:tc>
        <w:tc>
          <w:tcPr>
            <w:tcW w:w="582" w:type="pct"/>
          </w:tcPr>
          <w:p w14:paraId="1EB04B71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</w:tr>
      <w:tr w:rsidR="004456B8" w:rsidRPr="00C15538" w14:paraId="00021DB5" w14:textId="77777777" w:rsidTr="00EE08B6">
        <w:trPr>
          <w:trHeight w:val="20"/>
        </w:trPr>
        <w:tc>
          <w:tcPr>
            <w:tcW w:w="200" w:type="pct"/>
            <w:vMerge/>
            <w:vAlign w:val="center"/>
          </w:tcPr>
          <w:p w14:paraId="1435B61E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919" w:type="pct"/>
            <w:vMerge/>
          </w:tcPr>
          <w:p w14:paraId="6B985551" w14:textId="77777777" w:rsidR="004456B8" w:rsidRPr="00C15538" w:rsidRDefault="004456B8" w:rsidP="00AA0065">
            <w:pPr>
              <w:pStyle w:val="afa"/>
            </w:pPr>
          </w:p>
        </w:tc>
        <w:tc>
          <w:tcPr>
            <w:tcW w:w="584" w:type="pct"/>
            <w:vMerge/>
            <w:vAlign w:val="center"/>
          </w:tcPr>
          <w:p w14:paraId="4E0DFC03" w14:textId="77777777" w:rsidR="004456B8" w:rsidRPr="00C15538" w:rsidRDefault="004456B8" w:rsidP="00AA0065">
            <w:pPr>
              <w:pStyle w:val="aff0"/>
            </w:pPr>
          </w:p>
        </w:tc>
        <w:tc>
          <w:tcPr>
            <w:tcW w:w="2415" w:type="pct"/>
          </w:tcPr>
          <w:p w14:paraId="0989D509" w14:textId="4A2CE23B" w:rsidR="004456B8" w:rsidRPr="00C15538" w:rsidRDefault="004456B8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961254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информационной модели системы электроснабжения </w:t>
            </w:r>
            <w:r w:rsidR="00C548F8"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капитального строительства</w:t>
            </w:r>
          </w:p>
        </w:tc>
        <w:tc>
          <w:tcPr>
            <w:tcW w:w="301" w:type="pct"/>
          </w:tcPr>
          <w:p w14:paraId="07BE7ADD" w14:textId="51B2A3C6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B</w:t>
            </w:r>
            <w:r w:rsidR="004456B8" w:rsidRPr="00C15538">
              <w:t>/04.6</w:t>
            </w:r>
          </w:p>
        </w:tc>
        <w:tc>
          <w:tcPr>
            <w:tcW w:w="582" w:type="pct"/>
          </w:tcPr>
          <w:p w14:paraId="317C136E" w14:textId="77777777" w:rsidR="004456B8" w:rsidRPr="00C15538" w:rsidRDefault="004456B8" w:rsidP="00AA0065">
            <w:pPr>
              <w:pStyle w:val="aff0"/>
            </w:pPr>
            <w:r w:rsidRPr="00C15538">
              <w:t>6</w:t>
            </w:r>
          </w:p>
        </w:tc>
      </w:tr>
      <w:tr w:rsidR="004456B8" w:rsidRPr="00C15538" w14:paraId="4562688D" w14:textId="77777777" w:rsidTr="00C15538">
        <w:trPr>
          <w:trHeight w:val="20"/>
        </w:trPr>
        <w:tc>
          <w:tcPr>
            <w:tcW w:w="200" w:type="pct"/>
            <w:vMerge w:val="restart"/>
          </w:tcPr>
          <w:p w14:paraId="6C3A6BD0" w14:textId="5F2F4EEF" w:rsidR="004456B8" w:rsidRPr="0063067A" w:rsidRDefault="0063067A" w:rsidP="00C15538">
            <w:pPr>
              <w:pStyle w:val="aff0"/>
              <w:jc w:val="left"/>
              <w:rPr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919" w:type="pct"/>
            <w:vMerge w:val="restart"/>
          </w:tcPr>
          <w:p w14:paraId="1846FA36" w14:textId="77777777" w:rsidR="004456B8" w:rsidRPr="00C15538" w:rsidRDefault="006F4803" w:rsidP="00D9385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Техническое руководство процессами разработки и реализации проекта</w:t>
            </w:r>
            <w:r w:rsidRPr="00C15538">
              <w:rPr>
                <w:sz w:val="24"/>
                <w:szCs w:val="24"/>
              </w:rPr>
              <w:t xml:space="preserve"> 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системы электроснабжения объекта капитального 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строительства</w:t>
            </w:r>
          </w:p>
        </w:tc>
        <w:tc>
          <w:tcPr>
            <w:tcW w:w="584" w:type="pct"/>
            <w:vMerge w:val="restart"/>
          </w:tcPr>
          <w:p w14:paraId="75F99D64" w14:textId="77777777" w:rsidR="004456B8" w:rsidRPr="00C15538" w:rsidRDefault="004456B8" w:rsidP="00AA0065">
            <w:pPr>
              <w:pStyle w:val="aff0"/>
            </w:pPr>
            <w:r w:rsidRPr="00C15538">
              <w:lastRenderedPageBreak/>
              <w:t>7</w:t>
            </w:r>
          </w:p>
        </w:tc>
        <w:tc>
          <w:tcPr>
            <w:tcW w:w="2415" w:type="pct"/>
          </w:tcPr>
          <w:p w14:paraId="0417F2E1" w14:textId="097C96ED" w:rsidR="004456B8" w:rsidRPr="00C15538" w:rsidRDefault="00114BAF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Разработка принципиальной схемы электроснабжения электроприемников от основного, дополнительного и резервного источников электроснабжения объект</w:t>
            </w:r>
            <w:r w:rsidR="00C15538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капитального строительства</w:t>
            </w:r>
          </w:p>
        </w:tc>
        <w:tc>
          <w:tcPr>
            <w:tcW w:w="301" w:type="pct"/>
          </w:tcPr>
          <w:p w14:paraId="25CD446F" w14:textId="6C897388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C</w:t>
            </w:r>
            <w:r w:rsidR="004456B8" w:rsidRPr="00C15538">
              <w:t>/01.7</w:t>
            </w:r>
          </w:p>
        </w:tc>
        <w:tc>
          <w:tcPr>
            <w:tcW w:w="582" w:type="pct"/>
          </w:tcPr>
          <w:p w14:paraId="4EC70D9F" w14:textId="77777777" w:rsidR="004456B8" w:rsidRPr="00C15538" w:rsidRDefault="004456B8" w:rsidP="00AA0065">
            <w:pPr>
              <w:pStyle w:val="aff0"/>
            </w:pPr>
            <w:r w:rsidRPr="00C15538">
              <w:t>7</w:t>
            </w:r>
          </w:p>
        </w:tc>
      </w:tr>
      <w:tr w:rsidR="004456B8" w:rsidRPr="00C15538" w14:paraId="05E4856A" w14:textId="77777777" w:rsidTr="00EE08B6">
        <w:trPr>
          <w:trHeight w:val="20"/>
        </w:trPr>
        <w:tc>
          <w:tcPr>
            <w:tcW w:w="200" w:type="pct"/>
            <w:vMerge/>
            <w:vAlign w:val="center"/>
          </w:tcPr>
          <w:p w14:paraId="6B51B041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919" w:type="pct"/>
            <w:vMerge/>
            <w:vAlign w:val="center"/>
          </w:tcPr>
          <w:p w14:paraId="37E38EF2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584" w:type="pct"/>
            <w:vMerge/>
            <w:vAlign w:val="center"/>
          </w:tcPr>
          <w:p w14:paraId="2FEFB1F5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2415" w:type="pct"/>
          </w:tcPr>
          <w:p w14:paraId="198AC7E4" w14:textId="77777777" w:rsidR="004456B8" w:rsidRPr="00C15538" w:rsidRDefault="004456B8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технического задания и контроль разработки </w:t>
            </w:r>
            <w:r w:rsidR="006F4803" w:rsidRPr="00C15538">
              <w:rPr>
                <w:rFonts w:ascii="Times New Roman" w:hAnsi="Times New Roman" w:cs="Times New Roman"/>
                <w:sz w:val="24"/>
                <w:szCs w:val="24"/>
              </w:rPr>
              <w:t>проекта</w:t>
            </w: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электроснабжения объектов капитального строительства</w:t>
            </w:r>
          </w:p>
        </w:tc>
        <w:tc>
          <w:tcPr>
            <w:tcW w:w="301" w:type="pct"/>
          </w:tcPr>
          <w:p w14:paraId="7C233F08" w14:textId="66BF59F9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C</w:t>
            </w:r>
            <w:r w:rsidR="004456B8" w:rsidRPr="00C15538">
              <w:t>/02.7</w:t>
            </w:r>
          </w:p>
        </w:tc>
        <w:tc>
          <w:tcPr>
            <w:tcW w:w="582" w:type="pct"/>
          </w:tcPr>
          <w:p w14:paraId="6F360180" w14:textId="77777777" w:rsidR="004456B8" w:rsidRPr="00C15538" w:rsidRDefault="004456B8" w:rsidP="00AA0065">
            <w:pPr>
              <w:pStyle w:val="aff0"/>
            </w:pPr>
            <w:r w:rsidRPr="00C15538">
              <w:t>7</w:t>
            </w:r>
          </w:p>
        </w:tc>
      </w:tr>
      <w:tr w:rsidR="004456B8" w:rsidRPr="00C15538" w14:paraId="64BF11A7" w14:textId="77777777" w:rsidTr="00EE08B6">
        <w:trPr>
          <w:trHeight w:val="20"/>
        </w:trPr>
        <w:tc>
          <w:tcPr>
            <w:tcW w:w="200" w:type="pct"/>
            <w:vMerge/>
            <w:vAlign w:val="center"/>
          </w:tcPr>
          <w:p w14:paraId="2ADED501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919" w:type="pct"/>
            <w:vMerge/>
            <w:vAlign w:val="center"/>
          </w:tcPr>
          <w:p w14:paraId="419E4242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584" w:type="pct"/>
            <w:vMerge/>
            <w:vAlign w:val="center"/>
          </w:tcPr>
          <w:p w14:paraId="6F60AEF9" w14:textId="77777777" w:rsidR="004456B8" w:rsidRPr="00C15538" w:rsidRDefault="004456B8" w:rsidP="00F71A57">
            <w:pPr>
              <w:rPr>
                <w:bCs w:val="0"/>
              </w:rPr>
            </w:pPr>
          </w:p>
        </w:tc>
        <w:tc>
          <w:tcPr>
            <w:tcW w:w="2415" w:type="pct"/>
          </w:tcPr>
          <w:p w14:paraId="6B256DDB" w14:textId="77777777" w:rsidR="004456B8" w:rsidRPr="00C15538" w:rsidRDefault="00087AB1" w:rsidP="00EE08B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15538">
              <w:rPr>
                <w:rFonts w:ascii="Times New Roman" w:hAnsi="Times New Roman" w:cs="Times New Roman"/>
                <w:sz w:val="24"/>
                <w:szCs w:val="24"/>
              </w:rPr>
              <w:t>Осуществление авторского надзора за соблюдением утвержденных проектных решений проектной документации системы электроснабжения объектов капитального строительства</w:t>
            </w:r>
          </w:p>
        </w:tc>
        <w:tc>
          <w:tcPr>
            <w:tcW w:w="301" w:type="pct"/>
          </w:tcPr>
          <w:p w14:paraId="15F45DE0" w14:textId="48B2BEEF" w:rsidR="004456B8" w:rsidRPr="00C15538" w:rsidRDefault="0063067A" w:rsidP="00AA0065">
            <w:pPr>
              <w:pStyle w:val="aff0"/>
            </w:pPr>
            <w:r>
              <w:rPr>
                <w:lang w:val="en-US"/>
              </w:rPr>
              <w:t>C</w:t>
            </w:r>
            <w:r w:rsidR="004456B8" w:rsidRPr="00C15538">
              <w:t>/03.7</w:t>
            </w:r>
          </w:p>
        </w:tc>
        <w:tc>
          <w:tcPr>
            <w:tcW w:w="582" w:type="pct"/>
          </w:tcPr>
          <w:p w14:paraId="5AC222D4" w14:textId="77777777" w:rsidR="004456B8" w:rsidRPr="00C15538" w:rsidRDefault="004456B8" w:rsidP="00AA0065">
            <w:pPr>
              <w:pStyle w:val="aff0"/>
            </w:pPr>
            <w:r w:rsidRPr="00C15538">
              <w:t>7</w:t>
            </w:r>
          </w:p>
        </w:tc>
      </w:tr>
    </w:tbl>
    <w:p w14:paraId="1115306D" w14:textId="77777777" w:rsidR="00407766" w:rsidRPr="00E86580" w:rsidRDefault="00407766" w:rsidP="009E3E65">
      <w:pPr>
        <w:rPr>
          <w:bCs w:val="0"/>
        </w:rPr>
        <w:sectPr w:rsidR="00407766" w:rsidRPr="00E86580" w:rsidSect="00EE08B6">
          <w:headerReference w:type="default" r:id="rId12"/>
          <w:footerReference w:type="default" r:id="rId13"/>
          <w:headerReference w:type="first" r:id="rId14"/>
          <w:footerReference w:type="first" r:id="rId15"/>
          <w:endnotePr>
            <w:numFmt w:val="decimal"/>
          </w:endnotePr>
          <w:pgSz w:w="16838" w:h="11906" w:orient="landscape"/>
          <w:pgMar w:top="1134" w:right="1134" w:bottom="567" w:left="1134" w:header="709" w:footer="709" w:gutter="0"/>
          <w:cols w:space="708"/>
          <w:titlePg/>
          <w:docGrid w:linePitch="360"/>
        </w:sectPr>
      </w:pPr>
    </w:p>
    <w:p w14:paraId="74EF89A1" w14:textId="66BE65B5" w:rsidR="00407766" w:rsidRDefault="00407766" w:rsidP="00826D41">
      <w:pPr>
        <w:pStyle w:val="1"/>
        <w:jc w:val="center"/>
      </w:pPr>
      <w:bookmarkStart w:id="8" w:name="_Toc10060849"/>
      <w:bookmarkStart w:id="9" w:name="_Toc70831246"/>
      <w:r w:rsidRPr="00E86580">
        <w:t>III. Характеристика обобщенных трудовых функций</w:t>
      </w:r>
      <w:bookmarkEnd w:id="8"/>
      <w:bookmarkEnd w:id="9"/>
    </w:p>
    <w:p w14:paraId="3150BA7B" w14:textId="77777777" w:rsidR="00EE08B6" w:rsidRPr="00EE08B6" w:rsidRDefault="00EE08B6" w:rsidP="00EE08B6"/>
    <w:p w14:paraId="247FE2FF" w14:textId="010EBF7A" w:rsidR="00407766" w:rsidRDefault="00407766" w:rsidP="00EE08B6">
      <w:pPr>
        <w:pStyle w:val="2"/>
      </w:pPr>
      <w:bookmarkStart w:id="10" w:name="_Toc10060850"/>
      <w:bookmarkStart w:id="11" w:name="_Toc70831247"/>
      <w:r w:rsidRPr="00E86580">
        <w:t>3.</w:t>
      </w:r>
      <w:r w:rsidR="004A44B8" w:rsidRPr="00E86580">
        <w:t>1</w:t>
      </w:r>
      <w:r w:rsidRPr="00E86580">
        <w:t xml:space="preserve">. Обобщенная </w:t>
      </w:r>
      <w:r w:rsidRPr="00EE08B6">
        <w:t>трудовая</w:t>
      </w:r>
      <w:r w:rsidRPr="00E86580">
        <w:t xml:space="preserve"> функция</w:t>
      </w:r>
      <w:bookmarkEnd w:id="10"/>
      <w:bookmarkEnd w:id="11"/>
    </w:p>
    <w:p w14:paraId="2DD4670A" w14:textId="77777777" w:rsidR="00EE08B6" w:rsidRPr="00EE08B6" w:rsidRDefault="00EE08B6" w:rsidP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820"/>
        <w:gridCol w:w="1447"/>
        <w:gridCol w:w="702"/>
      </w:tblGrid>
      <w:tr w:rsidR="00AA0065" w:rsidRPr="00E86580" w14:paraId="6EB012FF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59340DB4" w14:textId="763F2DDC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FE8DA7" w14:textId="1C5C83F7" w:rsidR="00407766" w:rsidRPr="00E86580" w:rsidRDefault="009C4567" w:rsidP="00D93851">
            <w:pPr>
              <w:rPr>
                <w:bCs w:val="0"/>
                <w:sz w:val="18"/>
                <w:szCs w:val="16"/>
              </w:rPr>
            </w:pPr>
            <w:r w:rsidRPr="00E86580">
              <w:t xml:space="preserve">Разработка и оформление </w:t>
            </w:r>
            <w:r w:rsidR="008B39A3"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t xml:space="preserve"> объектов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8D22A7" w14:textId="77777777" w:rsidR="00407766" w:rsidRPr="00E86580" w:rsidRDefault="00407766" w:rsidP="009E3E65">
            <w:pPr>
              <w:rPr>
                <w:bCs w:val="0"/>
                <w:sz w:val="20"/>
                <w:szCs w:val="20"/>
                <w:vertAlign w:val="superscript"/>
              </w:rPr>
            </w:pPr>
            <w:r w:rsidRPr="00E86580">
              <w:rPr>
                <w:sz w:val="20"/>
                <w:szCs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D771220" w14:textId="014B7FD5" w:rsidR="00407766" w:rsidRPr="0063067A" w:rsidRDefault="0063067A" w:rsidP="0001605C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A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BFF049A" w14:textId="1540A88E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6083E2" w14:textId="77777777" w:rsidR="00407766" w:rsidRPr="00E86580" w:rsidRDefault="007732DB" w:rsidP="0001605C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078C35CA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80"/>
        <w:gridCol w:w="1304"/>
        <w:gridCol w:w="624"/>
        <w:gridCol w:w="2152"/>
        <w:gridCol w:w="1098"/>
        <w:gridCol w:w="2342"/>
      </w:tblGrid>
      <w:tr w:rsidR="00AA0065" w:rsidRPr="00E86580" w14:paraId="421F129D" w14:textId="77777777" w:rsidTr="009C62F4">
        <w:trPr>
          <w:trHeight w:val="283"/>
        </w:trPr>
        <w:tc>
          <w:tcPr>
            <w:tcW w:w="131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D2E1841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639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C654449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306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53F99A15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5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98F152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53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B6E9A86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4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D2AE851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355C5834" w14:textId="77777777" w:rsidTr="009C62F4">
        <w:trPr>
          <w:trHeight w:val="479"/>
        </w:trPr>
        <w:tc>
          <w:tcPr>
            <w:tcW w:w="1314" w:type="pct"/>
            <w:tcBorders>
              <w:top w:val="nil"/>
              <w:bottom w:val="nil"/>
              <w:right w:val="nil"/>
            </w:tcBorders>
            <w:vAlign w:val="center"/>
          </w:tcPr>
          <w:p w14:paraId="3D19EACD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2000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651852E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53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06EECDC" w14:textId="12292FFC" w:rsidR="00407766" w:rsidRPr="00E86580" w:rsidRDefault="00450C39" w:rsidP="00450C39">
            <w:pPr>
              <w:jc w:val="center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Код оригинала</w:t>
            </w:r>
          </w:p>
        </w:tc>
        <w:tc>
          <w:tcPr>
            <w:tcW w:w="114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A8181C5" w14:textId="065FBB5B" w:rsidR="00407766" w:rsidRPr="00E86580" w:rsidRDefault="00450C39" w:rsidP="00450C39">
            <w:pPr>
              <w:jc w:val="center"/>
              <w:rPr>
                <w:bCs w:val="0"/>
                <w:sz w:val="20"/>
                <w:szCs w:val="20"/>
              </w:rPr>
            </w:pPr>
            <w:r>
              <w:rPr>
                <w:sz w:val="20"/>
                <w:szCs w:val="20"/>
              </w:rPr>
              <w:t>Регистрационный номер профессионального стандарта</w:t>
            </w:r>
          </w:p>
        </w:tc>
      </w:tr>
    </w:tbl>
    <w:p w14:paraId="28F842C7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AA0065" w:rsidRPr="00E86580" w14:paraId="54DCD468" w14:textId="77777777" w:rsidTr="00912F2D">
        <w:trPr>
          <w:trHeight w:val="20"/>
        </w:trPr>
        <w:tc>
          <w:tcPr>
            <w:tcW w:w="1314" w:type="pct"/>
          </w:tcPr>
          <w:p w14:paraId="617BE4DB" w14:textId="50872C4B" w:rsidR="00407766" w:rsidRPr="00E86580" w:rsidRDefault="00EE08B6" w:rsidP="0001605C">
            <w:pPr>
              <w:rPr>
                <w:bCs w:val="0"/>
              </w:rPr>
            </w:pPr>
            <w:r>
              <w:t>Возможные наименования должностей, профессий</w:t>
            </w:r>
          </w:p>
        </w:tc>
        <w:tc>
          <w:tcPr>
            <w:tcW w:w="3686" w:type="pct"/>
          </w:tcPr>
          <w:p w14:paraId="69079580" w14:textId="77777777" w:rsidR="007732DB" w:rsidRPr="00E86580" w:rsidRDefault="007732DB" w:rsidP="007732D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Инженер</w:t>
            </w:r>
          </w:p>
          <w:p w14:paraId="62FF3793" w14:textId="0864FFF1" w:rsidR="007732DB" w:rsidRPr="00E86580" w:rsidRDefault="007732DB" w:rsidP="007732DB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Инженер</w:t>
            </w:r>
            <w:r w:rsidR="00C15538">
              <w:rPr>
                <w:rFonts w:ascii="Times New Roman" w:hAnsi="Times New Roman" w:cs="Times New Roman"/>
                <w:sz w:val="24"/>
              </w:rPr>
              <w:t>-</w:t>
            </w:r>
            <w:r w:rsidRPr="00E86580">
              <w:rPr>
                <w:rFonts w:ascii="Times New Roman" w:hAnsi="Times New Roman" w:cs="Times New Roman"/>
                <w:sz w:val="24"/>
              </w:rPr>
              <w:t>проектировщик III категории</w:t>
            </w:r>
          </w:p>
          <w:p w14:paraId="7403E7B4" w14:textId="77777777" w:rsidR="00407766" w:rsidRPr="00E86580" w:rsidRDefault="007732DB" w:rsidP="007732DB">
            <w:pPr>
              <w:rPr>
                <w:bCs w:val="0"/>
              </w:rPr>
            </w:pPr>
            <w:r w:rsidRPr="00E86580">
              <w:t>Техник-проектировщик</w:t>
            </w:r>
          </w:p>
        </w:tc>
      </w:tr>
    </w:tbl>
    <w:p w14:paraId="50F9EE78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679"/>
        <w:gridCol w:w="7516"/>
      </w:tblGrid>
      <w:tr w:rsidR="004E5AC9" w:rsidRPr="00E86580" w14:paraId="39249201" w14:textId="77777777" w:rsidTr="00912F2D">
        <w:trPr>
          <w:trHeight w:val="20"/>
        </w:trPr>
        <w:tc>
          <w:tcPr>
            <w:tcW w:w="1314" w:type="pct"/>
          </w:tcPr>
          <w:p w14:paraId="403F30AA" w14:textId="77777777" w:rsidR="004E5AC9" w:rsidRPr="00E86580" w:rsidRDefault="004E5AC9" w:rsidP="005F6D29">
            <w:pPr>
              <w:rPr>
                <w:bCs w:val="0"/>
              </w:rPr>
            </w:pPr>
            <w:r w:rsidRPr="00E86580">
              <w:t>Требования к образованию и обучению</w:t>
            </w:r>
          </w:p>
        </w:tc>
        <w:tc>
          <w:tcPr>
            <w:tcW w:w="3686" w:type="pct"/>
          </w:tcPr>
          <w:p w14:paraId="533AAF4A" w14:textId="7E6488F2" w:rsidR="004E5AC9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Среднее профессиональное образование </w:t>
            </w:r>
            <w:r w:rsidR="00C15538">
              <w:rPr>
                <w:rFonts w:ascii="Times New Roman" w:hAnsi="Times New Roman" w:cs="Times New Roman"/>
                <w:sz w:val="24"/>
              </w:rPr>
              <w:t xml:space="preserve">– </w:t>
            </w:r>
            <w:r w:rsidRPr="00E86580">
              <w:rPr>
                <w:rFonts w:ascii="Times New Roman" w:hAnsi="Times New Roman" w:cs="Times New Roman"/>
                <w:sz w:val="24"/>
              </w:rPr>
              <w:t>программы подготовки специалистов среднего звена</w:t>
            </w:r>
          </w:p>
          <w:p w14:paraId="199FDBCF" w14:textId="77777777" w:rsidR="009A3901" w:rsidRDefault="009A3901" w:rsidP="009A3901">
            <w:pPr>
              <w:suppressAutoHyphens/>
            </w:pPr>
            <w:r>
              <w:t xml:space="preserve">или </w:t>
            </w:r>
          </w:p>
          <w:p w14:paraId="24C060DA" w14:textId="71E6A1A0" w:rsidR="009A3901" w:rsidRDefault="009A3901" w:rsidP="009A3901">
            <w:pPr>
              <w:suppressAutoHyphens/>
            </w:pPr>
            <w:r w:rsidRPr="00243253">
              <w:t xml:space="preserve">Среднее профессиональное образование </w:t>
            </w:r>
            <w:r>
              <w:t>(непрофильное)</w:t>
            </w:r>
            <w:r w:rsidR="00C15538">
              <w:t xml:space="preserve"> </w:t>
            </w:r>
            <w:r w:rsidRPr="00243253">
              <w:t>– программы подготовки специалистов среднего звена</w:t>
            </w:r>
            <w:r>
              <w:t xml:space="preserve"> и </w:t>
            </w:r>
            <w:r w:rsidRPr="00243253">
              <w:t>дополнительное профессиональное образование – программы профессиональной переподготовки по профилю деятельности</w:t>
            </w:r>
          </w:p>
          <w:p w14:paraId="0D63994E" w14:textId="440A8447" w:rsidR="004E5AC9" w:rsidRPr="00E86580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40FCFCA2" w14:textId="42E6CDAE" w:rsidR="004E5AC9" w:rsidRPr="00E86580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Высшее образование </w:t>
            </w:r>
            <w:r w:rsidR="00C15538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бакалавриат</w:t>
            </w:r>
          </w:p>
          <w:p w14:paraId="4474AEA4" w14:textId="77777777" w:rsidR="004E5AC9" w:rsidRPr="00E86580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4B5C909C" w14:textId="0A763BD5" w:rsidR="004E5AC9" w:rsidRPr="00E86580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Высшее образование (непрофильное) </w:t>
            </w:r>
            <w:r w:rsidR="00C15538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бакалавриат и дополнительное профессиональное образование </w:t>
            </w:r>
            <w:r w:rsidR="00C15538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4E5AC9" w:rsidRPr="00E86580" w14:paraId="17E29C70" w14:textId="77777777" w:rsidTr="00912F2D">
        <w:trPr>
          <w:trHeight w:val="20"/>
        </w:trPr>
        <w:tc>
          <w:tcPr>
            <w:tcW w:w="1314" w:type="pct"/>
          </w:tcPr>
          <w:p w14:paraId="4B020854" w14:textId="77777777" w:rsidR="004E5AC9" w:rsidRPr="00E86580" w:rsidRDefault="004E5AC9" w:rsidP="005F6D29">
            <w:pPr>
              <w:rPr>
                <w:bCs w:val="0"/>
              </w:rPr>
            </w:pPr>
            <w:r w:rsidRPr="00E86580">
              <w:t>Требования к опыту практической работы</w:t>
            </w:r>
          </w:p>
        </w:tc>
        <w:tc>
          <w:tcPr>
            <w:tcW w:w="3686" w:type="pct"/>
          </w:tcPr>
          <w:p w14:paraId="280661CC" w14:textId="77777777" w:rsidR="004E5AC9" w:rsidRPr="00E86580" w:rsidRDefault="004E5AC9" w:rsidP="00AD498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Не менее трех лет </w:t>
            </w:r>
            <w:r w:rsidR="004C37E4">
              <w:rPr>
                <w:rFonts w:ascii="Times New Roman" w:hAnsi="Times New Roman"/>
                <w:sz w:val="24"/>
                <w:szCs w:val="24"/>
              </w:rPr>
              <w:t xml:space="preserve">в области </w:t>
            </w:r>
            <w:r w:rsidR="00AD498F">
              <w:rPr>
                <w:rFonts w:ascii="Times New Roman" w:hAnsi="Times New Roman"/>
                <w:sz w:val="24"/>
                <w:szCs w:val="24"/>
              </w:rPr>
              <w:t>архитектурно-строительного проектирования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для специалиста со средним профессиональным образованием</w:t>
            </w:r>
          </w:p>
        </w:tc>
      </w:tr>
      <w:tr w:rsidR="00CD3D6B" w:rsidRPr="00E86580" w14:paraId="5F534334" w14:textId="77777777" w:rsidTr="00912F2D">
        <w:trPr>
          <w:trHeight w:val="20"/>
        </w:trPr>
        <w:tc>
          <w:tcPr>
            <w:tcW w:w="1314" w:type="pct"/>
          </w:tcPr>
          <w:p w14:paraId="6B98398B" w14:textId="77777777" w:rsidR="00CD3D6B" w:rsidRPr="00E86580" w:rsidRDefault="00CD3D6B" w:rsidP="0001605C">
            <w:pPr>
              <w:rPr>
                <w:bCs w:val="0"/>
              </w:rPr>
            </w:pPr>
            <w:r w:rsidRPr="00E86580">
              <w:t>Особые условия допуска к работе</w:t>
            </w:r>
          </w:p>
        </w:tc>
        <w:tc>
          <w:tcPr>
            <w:tcW w:w="3686" w:type="pct"/>
          </w:tcPr>
          <w:p w14:paraId="49E486ED" w14:textId="74E1FFB1" w:rsidR="00CD3D6B" w:rsidRPr="00E86580" w:rsidRDefault="009A3901" w:rsidP="0001605C">
            <w:pPr>
              <w:rPr>
                <w:shd w:val="clear" w:color="auto" w:fill="FFFFFF"/>
              </w:rPr>
            </w:pPr>
            <w:r w:rsidRPr="009A3901">
              <w:rPr>
                <w:shd w:val="clear" w:color="auto" w:fill="FFFFFF"/>
              </w:rPr>
              <w:t>Прохождение обучения мерам пожарной безопасности</w:t>
            </w:r>
            <w:r w:rsidR="00CD3D6B" w:rsidRPr="00E86580">
              <w:rPr>
                <w:rStyle w:val="ad"/>
              </w:rPr>
              <w:endnoteReference w:id="3"/>
            </w:r>
          </w:p>
          <w:p w14:paraId="5F190EA2" w14:textId="77777777" w:rsidR="00CD3D6B" w:rsidRPr="00E86580" w:rsidRDefault="00CD3D6B" w:rsidP="007732DB">
            <w:pPr>
              <w:rPr>
                <w:bCs w:val="0"/>
                <w:shd w:val="clear" w:color="auto" w:fill="FFFFFF"/>
              </w:rPr>
            </w:pPr>
            <w:r w:rsidRPr="00E86580">
              <w:rPr>
                <w:shd w:val="clear" w:color="auto" w:fill="FFFFFF"/>
              </w:rPr>
              <w:t>Прохождение инструктажа по охране труда на рабочем месте</w:t>
            </w:r>
            <w:r w:rsidRPr="00E86580">
              <w:rPr>
                <w:rStyle w:val="ad"/>
                <w:shd w:val="clear" w:color="auto" w:fill="FFFFFF"/>
              </w:rPr>
              <w:endnoteReference w:id="4"/>
            </w:r>
          </w:p>
        </w:tc>
      </w:tr>
      <w:tr w:rsidR="002B0E4B" w:rsidRPr="00E86580" w14:paraId="3C32E6EB" w14:textId="77777777" w:rsidTr="00912F2D">
        <w:trPr>
          <w:trHeight w:val="20"/>
        </w:trPr>
        <w:tc>
          <w:tcPr>
            <w:tcW w:w="1314" w:type="pct"/>
          </w:tcPr>
          <w:p w14:paraId="18460061" w14:textId="77777777" w:rsidR="002B0E4B" w:rsidRPr="00E86580" w:rsidRDefault="002B0E4B" w:rsidP="002B0E4B">
            <w:pPr>
              <w:rPr>
                <w:bCs w:val="0"/>
              </w:rPr>
            </w:pPr>
            <w:r w:rsidRPr="00E86580">
              <w:t>Другие характеристики</w:t>
            </w:r>
          </w:p>
        </w:tc>
        <w:tc>
          <w:tcPr>
            <w:tcW w:w="3686" w:type="pct"/>
          </w:tcPr>
          <w:p w14:paraId="50893E96" w14:textId="32F4EF90" w:rsidR="002B0E4B" w:rsidRPr="00E86580" w:rsidRDefault="0035485E" w:rsidP="002B0E4B">
            <w:pPr>
              <w:rPr>
                <w:shd w:val="clear" w:color="auto" w:fill="FFFFFF"/>
              </w:rPr>
            </w:pPr>
            <w:r w:rsidRPr="00E86580">
              <w:t xml:space="preserve">Рекомендуется дополнительное профессиональное образование </w:t>
            </w:r>
            <w:r w:rsidR="00C15538">
              <w:t>–</w:t>
            </w:r>
            <w:r w:rsidRPr="00E86580">
              <w:t xml:space="preserve"> программы повышения квалификации не реже одного раза в пять лет</w:t>
            </w:r>
          </w:p>
        </w:tc>
      </w:tr>
    </w:tbl>
    <w:p w14:paraId="07D1AAD4" w14:textId="77777777" w:rsidR="0001605C" w:rsidRPr="00E86580" w:rsidRDefault="0001605C"/>
    <w:p w14:paraId="1193383F" w14:textId="1F3E4A29" w:rsidR="00FA674E" w:rsidRDefault="00FA674E" w:rsidP="00FA674E">
      <w:pPr>
        <w:pStyle w:val="afa"/>
      </w:pPr>
      <w:r w:rsidRPr="00E86580">
        <w:t>Дополнительные характеристики</w:t>
      </w:r>
    </w:p>
    <w:p w14:paraId="33AFD532" w14:textId="77777777" w:rsidR="00EE08B6" w:rsidRPr="00E86580" w:rsidRDefault="00EE08B6" w:rsidP="00FA674E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855"/>
        <w:gridCol w:w="1541"/>
        <w:gridCol w:w="5799"/>
      </w:tblGrid>
      <w:tr w:rsidR="00AA0065" w:rsidRPr="00E86580" w14:paraId="4DF6847F" w14:textId="77777777" w:rsidTr="00912F2D">
        <w:trPr>
          <w:trHeight w:val="283"/>
        </w:trPr>
        <w:tc>
          <w:tcPr>
            <w:tcW w:w="1400" w:type="pct"/>
            <w:vAlign w:val="center"/>
          </w:tcPr>
          <w:p w14:paraId="57E18953" w14:textId="77777777" w:rsidR="00407766" w:rsidRPr="00E86580" w:rsidRDefault="009E3E65" w:rsidP="0001605C">
            <w:pPr>
              <w:jc w:val="center"/>
              <w:rPr>
                <w:bCs w:val="0"/>
              </w:rPr>
            </w:pPr>
            <w:r w:rsidRPr="00E86580">
              <w:t>Наименование</w:t>
            </w:r>
            <w:r w:rsidR="00407766" w:rsidRPr="00E86580">
              <w:t xml:space="preserve"> документа</w:t>
            </w:r>
          </w:p>
        </w:tc>
        <w:tc>
          <w:tcPr>
            <w:tcW w:w="756" w:type="pct"/>
            <w:vAlign w:val="center"/>
          </w:tcPr>
          <w:p w14:paraId="025E1716" w14:textId="77777777" w:rsidR="00407766" w:rsidRPr="00E86580" w:rsidRDefault="00407766" w:rsidP="0001605C">
            <w:pPr>
              <w:jc w:val="center"/>
              <w:rPr>
                <w:bCs w:val="0"/>
              </w:rPr>
            </w:pPr>
            <w:r w:rsidRPr="00E86580">
              <w:t>Код</w:t>
            </w:r>
          </w:p>
        </w:tc>
        <w:tc>
          <w:tcPr>
            <w:tcW w:w="2844" w:type="pct"/>
            <w:vAlign w:val="center"/>
          </w:tcPr>
          <w:p w14:paraId="6EA869FA" w14:textId="77777777" w:rsidR="00407766" w:rsidRPr="00E86580" w:rsidRDefault="009E3E65" w:rsidP="0001605C">
            <w:pPr>
              <w:jc w:val="center"/>
              <w:rPr>
                <w:bCs w:val="0"/>
              </w:rPr>
            </w:pPr>
            <w:r w:rsidRPr="00E86580">
              <w:t>Наименование</w:t>
            </w:r>
            <w:r w:rsidR="00407766" w:rsidRPr="00E86580">
              <w:t xml:space="preserve"> базовой группы, должности (профессии) или специальности</w:t>
            </w:r>
          </w:p>
        </w:tc>
      </w:tr>
      <w:tr w:rsidR="004E5AC9" w:rsidRPr="00E86580" w14:paraId="666C1DFB" w14:textId="77777777" w:rsidTr="00912F2D">
        <w:trPr>
          <w:trHeight w:val="20"/>
        </w:trPr>
        <w:tc>
          <w:tcPr>
            <w:tcW w:w="1400" w:type="pct"/>
          </w:tcPr>
          <w:p w14:paraId="0545E377" w14:textId="77777777" w:rsidR="004E5AC9" w:rsidRPr="00912F2D" w:rsidRDefault="004E5AC9" w:rsidP="0001605C">
            <w:pPr>
              <w:rPr>
                <w:bCs w:val="0"/>
                <w:vertAlign w:val="superscript"/>
              </w:rPr>
            </w:pPr>
            <w:r w:rsidRPr="00912F2D">
              <w:t>ОКЗ</w:t>
            </w:r>
          </w:p>
        </w:tc>
        <w:tc>
          <w:tcPr>
            <w:tcW w:w="756" w:type="pct"/>
          </w:tcPr>
          <w:p w14:paraId="65341236" w14:textId="77777777" w:rsidR="004E5AC9" w:rsidRPr="00912F2D" w:rsidRDefault="009C4567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2844" w:type="pct"/>
          </w:tcPr>
          <w:p w14:paraId="19AB947C" w14:textId="77777777" w:rsidR="004E5AC9" w:rsidRPr="00912F2D" w:rsidRDefault="009C4567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Инженеры-электрики</w:t>
            </w:r>
          </w:p>
        </w:tc>
      </w:tr>
      <w:tr w:rsidR="004E5AC9" w:rsidRPr="00E86580" w14:paraId="23B87713" w14:textId="77777777" w:rsidTr="00912F2D">
        <w:trPr>
          <w:trHeight w:val="20"/>
        </w:trPr>
        <w:tc>
          <w:tcPr>
            <w:tcW w:w="1400" w:type="pct"/>
          </w:tcPr>
          <w:p w14:paraId="5CC70438" w14:textId="77777777" w:rsidR="004E5AC9" w:rsidRPr="00912F2D" w:rsidRDefault="004E5AC9" w:rsidP="00F803D1">
            <w:pPr>
              <w:rPr>
                <w:bCs w:val="0"/>
                <w:vertAlign w:val="superscript"/>
              </w:rPr>
            </w:pPr>
            <w:r w:rsidRPr="00912F2D">
              <w:t>ЕКС</w:t>
            </w:r>
            <w:r w:rsidRPr="00912F2D">
              <w:rPr>
                <w:vertAlign w:val="superscript"/>
              </w:rPr>
              <w:endnoteReference w:id="5"/>
            </w:r>
          </w:p>
        </w:tc>
        <w:tc>
          <w:tcPr>
            <w:tcW w:w="756" w:type="pct"/>
          </w:tcPr>
          <w:p w14:paraId="59F9B09C" w14:textId="77777777" w:rsidR="004E5AC9" w:rsidRPr="00912F2D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4" w:type="pct"/>
          </w:tcPr>
          <w:p w14:paraId="5AF92976" w14:textId="77777777" w:rsidR="004E5AC9" w:rsidRPr="00912F2D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4E5AC9" w:rsidRPr="00E86580" w14:paraId="43B89B55" w14:textId="77777777" w:rsidTr="00912F2D">
        <w:trPr>
          <w:trHeight w:val="20"/>
        </w:trPr>
        <w:tc>
          <w:tcPr>
            <w:tcW w:w="1400" w:type="pct"/>
            <w:vMerge w:val="restart"/>
          </w:tcPr>
          <w:p w14:paraId="76BCDA42" w14:textId="77777777" w:rsidR="004E5AC9" w:rsidRPr="00912F2D" w:rsidRDefault="004E5AC9" w:rsidP="00F803D1">
            <w:r w:rsidRPr="00912F2D">
              <w:t>ОКПДТР</w:t>
            </w:r>
            <w:r w:rsidRPr="00912F2D">
              <w:rPr>
                <w:rStyle w:val="ad"/>
              </w:rPr>
              <w:endnoteReference w:id="6"/>
            </w:r>
          </w:p>
        </w:tc>
        <w:tc>
          <w:tcPr>
            <w:tcW w:w="756" w:type="pct"/>
          </w:tcPr>
          <w:p w14:paraId="460E0552" w14:textId="77777777" w:rsidR="004E5AC9" w:rsidRPr="00912F2D" w:rsidRDefault="003F449A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4E5AC9" w:rsidRPr="00912F2D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4" w:type="pct"/>
          </w:tcPr>
          <w:p w14:paraId="22EEF1A2" w14:textId="77777777" w:rsidR="004E5AC9" w:rsidRPr="00912F2D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4E5AC9" w:rsidRPr="00E86580" w14:paraId="06AE35CD" w14:textId="77777777" w:rsidTr="00912F2D">
        <w:trPr>
          <w:trHeight w:val="20"/>
        </w:trPr>
        <w:tc>
          <w:tcPr>
            <w:tcW w:w="1400" w:type="pct"/>
            <w:vMerge/>
          </w:tcPr>
          <w:p w14:paraId="1C2BF0A9" w14:textId="77777777" w:rsidR="004E5AC9" w:rsidRPr="00912F2D" w:rsidRDefault="004E5AC9" w:rsidP="00F803D1"/>
        </w:tc>
        <w:tc>
          <w:tcPr>
            <w:tcW w:w="756" w:type="pct"/>
          </w:tcPr>
          <w:p w14:paraId="5CBC42A2" w14:textId="77777777" w:rsidR="004E5AC9" w:rsidRPr="00912F2D" w:rsidRDefault="003F449A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4E5AC9" w:rsidRPr="00912F2D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4" w:type="pct"/>
          </w:tcPr>
          <w:p w14:paraId="3D552661" w14:textId="77777777" w:rsidR="004E5AC9" w:rsidRPr="00912F2D" w:rsidRDefault="004E5AC9" w:rsidP="00F73C35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F3286A" w:rsidRPr="00E86580" w14:paraId="585E6C46" w14:textId="77777777" w:rsidTr="00912F2D">
        <w:trPr>
          <w:trHeight w:val="20"/>
        </w:trPr>
        <w:tc>
          <w:tcPr>
            <w:tcW w:w="1400" w:type="pct"/>
            <w:vMerge w:val="restart"/>
          </w:tcPr>
          <w:p w14:paraId="6452B5CA" w14:textId="77777777" w:rsidR="00F3286A" w:rsidRPr="00912F2D" w:rsidRDefault="00F3286A" w:rsidP="005F6D29">
            <w:pPr>
              <w:rPr>
                <w:bCs w:val="0"/>
              </w:rPr>
            </w:pPr>
            <w:r w:rsidRPr="00912F2D">
              <w:t>ОКСО</w:t>
            </w:r>
            <w:r w:rsidRPr="00912F2D">
              <w:rPr>
                <w:rStyle w:val="ad"/>
              </w:rPr>
              <w:endnoteReference w:id="7"/>
            </w:r>
          </w:p>
        </w:tc>
        <w:tc>
          <w:tcPr>
            <w:tcW w:w="756" w:type="pct"/>
          </w:tcPr>
          <w:p w14:paraId="5414E8B0" w14:textId="77777777" w:rsidR="00F3286A" w:rsidRPr="00912F2D" w:rsidRDefault="00F0316C" w:rsidP="00F0316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2.08.02.09</w:t>
            </w:r>
          </w:p>
        </w:tc>
        <w:tc>
          <w:tcPr>
            <w:tcW w:w="2844" w:type="pct"/>
          </w:tcPr>
          <w:p w14:paraId="412F8DC4" w14:textId="77777777" w:rsidR="00F3286A" w:rsidRPr="00912F2D" w:rsidRDefault="00F0316C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Монтаж, наладка и эксплуатация электрооборудования промышленных и гражданских зданий</w:t>
            </w:r>
          </w:p>
        </w:tc>
      </w:tr>
      <w:tr w:rsidR="00F3286A" w:rsidRPr="00E86580" w14:paraId="15D10F45" w14:textId="77777777" w:rsidTr="00912F2D">
        <w:trPr>
          <w:trHeight w:val="20"/>
        </w:trPr>
        <w:tc>
          <w:tcPr>
            <w:tcW w:w="1400" w:type="pct"/>
            <w:vMerge/>
          </w:tcPr>
          <w:p w14:paraId="396C8BA0" w14:textId="77777777" w:rsidR="00F3286A" w:rsidRPr="00912F2D" w:rsidRDefault="00F3286A" w:rsidP="005F6D29"/>
        </w:tc>
        <w:tc>
          <w:tcPr>
            <w:tcW w:w="756" w:type="pct"/>
          </w:tcPr>
          <w:p w14:paraId="14355CEF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2.13.02.07</w:t>
            </w:r>
          </w:p>
        </w:tc>
        <w:tc>
          <w:tcPr>
            <w:tcW w:w="2844" w:type="pct"/>
          </w:tcPr>
          <w:p w14:paraId="5E3AEE33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Электроснабжение (по отраслям)</w:t>
            </w:r>
          </w:p>
        </w:tc>
      </w:tr>
      <w:tr w:rsidR="00F3286A" w:rsidRPr="00E86580" w14:paraId="588BA6E9" w14:textId="77777777" w:rsidTr="00912F2D">
        <w:trPr>
          <w:trHeight w:val="20"/>
        </w:trPr>
        <w:tc>
          <w:tcPr>
            <w:tcW w:w="1400" w:type="pct"/>
            <w:vMerge/>
          </w:tcPr>
          <w:p w14:paraId="10437D65" w14:textId="77777777" w:rsidR="00F3286A" w:rsidRPr="00912F2D" w:rsidRDefault="00F3286A" w:rsidP="005F6D29"/>
        </w:tc>
        <w:tc>
          <w:tcPr>
            <w:tcW w:w="756" w:type="pct"/>
          </w:tcPr>
          <w:p w14:paraId="082E4F6E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2.13.02.11</w:t>
            </w:r>
          </w:p>
        </w:tc>
        <w:tc>
          <w:tcPr>
            <w:tcW w:w="2844" w:type="pct"/>
          </w:tcPr>
          <w:p w14:paraId="73A9EA3A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Техническая эксплуатация и обслуживание электрического и электромеханического оборудования (по отраслям)</w:t>
            </w:r>
          </w:p>
        </w:tc>
      </w:tr>
      <w:tr w:rsidR="00F3286A" w:rsidRPr="00E86580" w14:paraId="7C30B0DE" w14:textId="77777777" w:rsidTr="00912F2D">
        <w:trPr>
          <w:trHeight w:val="20"/>
        </w:trPr>
        <w:tc>
          <w:tcPr>
            <w:tcW w:w="1400" w:type="pct"/>
            <w:vMerge/>
          </w:tcPr>
          <w:p w14:paraId="008F0B98" w14:textId="77777777" w:rsidR="00F3286A" w:rsidRPr="00912F2D" w:rsidRDefault="00F3286A" w:rsidP="005F6D29"/>
        </w:tc>
        <w:tc>
          <w:tcPr>
            <w:tcW w:w="756" w:type="pct"/>
          </w:tcPr>
          <w:p w14:paraId="0ABC7C9F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2.08.03.01</w:t>
            </w:r>
          </w:p>
        </w:tc>
        <w:tc>
          <w:tcPr>
            <w:tcW w:w="2844" w:type="pct"/>
          </w:tcPr>
          <w:p w14:paraId="7C058E4A" w14:textId="77777777" w:rsidR="00F3286A" w:rsidRPr="00912F2D" w:rsidRDefault="00F3286A" w:rsidP="00EC11A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F3286A" w:rsidRPr="00E86580" w14:paraId="561F65A8" w14:textId="77777777" w:rsidTr="00912F2D">
        <w:trPr>
          <w:trHeight w:val="20"/>
        </w:trPr>
        <w:tc>
          <w:tcPr>
            <w:tcW w:w="1400" w:type="pct"/>
            <w:vMerge/>
          </w:tcPr>
          <w:p w14:paraId="72FE202B" w14:textId="77777777" w:rsidR="00F3286A" w:rsidRPr="00912F2D" w:rsidRDefault="00F3286A" w:rsidP="005F6D29"/>
        </w:tc>
        <w:tc>
          <w:tcPr>
            <w:tcW w:w="756" w:type="pct"/>
          </w:tcPr>
          <w:p w14:paraId="1A2504A3" w14:textId="77777777" w:rsidR="00F3286A" w:rsidRPr="00912F2D" w:rsidRDefault="00F3286A" w:rsidP="000B6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2.13.03.02</w:t>
            </w:r>
          </w:p>
        </w:tc>
        <w:tc>
          <w:tcPr>
            <w:tcW w:w="2844" w:type="pct"/>
          </w:tcPr>
          <w:p w14:paraId="192FB42A" w14:textId="77777777" w:rsidR="00F3286A" w:rsidRPr="00912F2D" w:rsidRDefault="00F3286A" w:rsidP="000B6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Электроэнергетика и электротехника</w:t>
            </w:r>
          </w:p>
        </w:tc>
      </w:tr>
      <w:tr w:rsidR="00F3286A" w:rsidRPr="00E86580" w14:paraId="68AE5D92" w14:textId="77777777" w:rsidTr="00912F2D">
        <w:trPr>
          <w:trHeight w:val="20"/>
        </w:trPr>
        <w:tc>
          <w:tcPr>
            <w:tcW w:w="1400" w:type="pct"/>
            <w:vMerge/>
          </w:tcPr>
          <w:p w14:paraId="0D8BB2EE" w14:textId="77777777" w:rsidR="00F3286A" w:rsidRPr="00912F2D" w:rsidRDefault="00F3286A" w:rsidP="005F6D29"/>
        </w:tc>
        <w:tc>
          <w:tcPr>
            <w:tcW w:w="756" w:type="pct"/>
          </w:tcPr>
          <w:p w14:paraId="435C0038" w14:textId="77777777" w:rsidR="00F3286A" w:rsidRPr="00912F2D" w:rsidRDefault="00F3286A" w:rsidP="000B6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2.13.03.03</w:t>
            </w:r>
          </w:p>
        </w:tc>
        <w:tc>
          <w:tcPr>
            <w:tcW w:w="2844" w:type="pct"/>
          </w:tcPr>
          <w:p w14:paraId="3B81412E" w14:textId="77777777" w:rsidR="00F3286A" w:rsidRPr="00912F2D" w:rsidRDefault="00F3286A" w:rsidP="000B6E23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Энергетическое машиностроение</w:t>
            </w:r>
          </w:p>
        </w:tc>
      </w:tr>
    </w:tbl>
    <w:p w14:paraId="7324B44F" w14:textId="77777777" w:rsidR="00912F2D" w:rsidRDefault="00912F2D" w:rsidP="00D8783F"/>
    <w:p w14:paraId="04489E68" w14:textId="62262D0A" w:rsidR="00407766" w:rsidRPr="00912F2D" w:rsidRDefault="00407766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4A44B8" w:rsidRPr="00912F2D">
        <w:rPr>
          <w:b/>
          <w:bCs w:val="0"/>
        </w:rPr>
        <w:t>1</w:t>
      </w:r>
      <w:r w:rsidRPr="00912F2D">
        <w:rPr>
          <w:b/>
          <w:bCs w:val="0"/>
        </w:rPr>
        <w:t>.1. Трудовая функция</w:t>
      </w:r>
    </w:p>
    <w:p w14:paraId="6D9AB9AA" w14:textId="77777777" w:rsidR="00912F2D" w:rsidRPr="00E86580" w:rsidRDefault="00912F2D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606643E1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70F1B2A0" w14:textId="5A6E2122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5EA2D5" w14:textId="4906616B" w:rsidR="00407766" w:rsidRPr="00E86580" w:rsidRDefault="005A0B66" w:rsidP="00114BAF">
            <w:pPr>
              <w:rPr>
                <w:bCs w:val="0"/>
              </w:rPr>
            </w:pPr>
            <w:r w:rsidRPr="00E86580">
              <w:t>Разработ</w:t>
            </w:r>
            <w:r w:rsidR="00AF51C7">
              <w:t xml:space="preserve">ка </w:t>
            </w:r>
            <w:r w:rsidR="008B39A3"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t xml:space="preserve"> объектов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0997ED9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BA430E2" w14:textId="19CFD808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E86580">
              <w:t>/01.</w:t>
            </w:r>
            <w:r w:rsidR="007732DB" w:rsidRPr="00E86580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4F43713" w14:textId="394FBF86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7F1C02D" w14:textId="77777777" w:rsidR="00407766" w:rsidRPr="00E86580" w:rsidRDefault="007732DB" w:rsidP="00932AC7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7B92B1E2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2CD66F47" w14:textId="77777777" w:rsidTr="00912F2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ED98D97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B19A0E4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413E05CC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3713B14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F42B2F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7297767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6017B04D" w14:textId="77777777" w:rsidTr="00912F2D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3977CDDC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44214D4F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C9FA81D" w14:textId="38B65014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4014744" w14:textId="129AC8D2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5BF1952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8C62E7" w:rsidRPr="00E86580" w14:paraId="2D9B85CC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4B5273C9" w14:textId="77777777" w:rsidR="008C62E7" w:rsidRPr="00E86580" w:rsidRDefault="008C62E7" w:rsidP="00395167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3530D657" w14:textId="77777777" w:rsidR="008C62E7" w:rsidRPr="00524A3D" w:rsidRDefault="008C62E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524A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р</w:t>
            </w:r>
            <w:r w:rsidR="005C4557" w:rsidRPr="00524A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абочих чертежей, предназначенных</w:t>
            </w:r>
            <w:r w:rsidRPr="00524A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 xml:space="preserve"> для производства электромонтажных работ</w:t>
            </w:r>
          </w:p>
        </w:tc>
      </w:tr>
      <w:tr w:rsidR="008C62E7" w:rsidRPr="00E86580" w14:paraId="784ED801" w14:textId="77777777" w:rsidTr="00912F2D">
        <w:trPr>
          <w:trHeight w:val="20"/>
        </w:trPr>
        <w:tc>
          <w:tcPr>
            <w:tcW w:w="1240" w:type="pct"/>
            <w:vMerge/>
          </w:tcPr>
          <w:p w14:paraId="4268B3CF" w14:textId="77777777" w:rsidR="008C62E7" w:rsidRPr="00E86580" w:rsidRDefault="008C62E7" w:rsidP="00395167">
            <w:pPr>
              <w:pStyle w:val="afa"/>
            </w:pPr>
          </w:p>
        </w:tc>
        <w:tc>
          <w:tcPr>
            <w:tcW w:w="3760" w:type="pct"/>
          </w:tcPr>
          <w:p w14:paraId="45C6D7BA" w14:textId="77777777" w:rsidR="008C62E7" w:rsidRPr="00524A3D" w:rsidRDefault="008C62E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24A3D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</w:t>
            </w:r>
            <w:r w:rsidRPr="00524A3D">
              <w:rPr>
                <w:rFonts w:ascii="Times New Roman" w:hAnsi="Times New Roman" w:cs="Times New Roman"/>
                <w:spacing w:val="2"/>
                <w:sz w:val="24"/>
                <w:szCs w:val="24"/>
                <w:shd w:val="clear" w:color="auto" w:fill="FFFFFF"/>
              </w:rPr>
              <w:t>эскизных чертежей общих видов нетиповых изделий</w:t>
            </w:r>
          </w:p>
        </w:tc>
      </w:tr>
      <w:tr w:rsidR="008C62E7" w:rsidRPr="00E86580" w14:paraId="62893320" w14:textId="77777777" w:rsidTr="00912F2D">
        <w:trPr>
          <w:trHeight w:val="20"/>
        </w:trPr>
        <w:tc>
          <w:tcPr>
            <w:tcW w:w="1240" w:type="pct"/>
            <w:vMerge/>
          </w:tcPr>
          <w:p w14:paraId="03C18B9D" w14:textId="77777777" w:rsidR="008C62E7" w:rsidRPr="00E86580" w:rsidRDefault="008C62E7" w:rsidP="00395167">
            <w:pPr>
              <w:pStyle w:val="afa"/>
            </w:pPr>
          </w:p>
        </w:tc>
        <w:tc>
          <w:tcPr>
            <w:tcW w:w="3760" w:type="pct"/>
          </w:tcPr>
          <w:p w14:paraId="3315B338" w14:textId="77777777" w:rsidR="008C62E7" w:rsidRPr="00524A3D" w:rsidRDefault="008C62E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24A3D">
              <w:rPr>
                <w:rFonts w:ascii="Times New Roman" w:hAnsi="Times New Roman" w:cs="Times New Roman"/>
                <w:sz w:val="24"/>
              </w:rPr>
              <w:t xml:space="preserve">Составление и оформление </w:t>
            </w:r>
            <w:r w:rsidR="00E86580" w:rsidRPr="00524A3D">
              <w:rPr>
                <w:rFonts w:ascii="Times New Roman" w:hAnsi="Times New Roman" w:cs="Times New Roman"/>
                <w:sz w:val="24"/>
              </w:rPr>
              <w:t>спецификации оборудования</w:t>
            </w:r>
            <w:r w:rsidRPr="00524A3D">
              <w:rPr>
                <w:rFonts w:ascii="Times New Roman" w:hAnsi="Times New Roman" w:cs="Times New Roman"/>
                <w:sz w:val="24"/>
              </w:rPr>
              <w:t>, изделий и материалов</w:t>
            </w:r>
          </w:p>
        </w:tc>
      </w:tr>
      <w:tr w:rsidR="005A0B66" w:rsidRPr="00E86580" w14:paraId="1FCDCCA7" w14:textId="77777777" w:rsidTr="00912F2D">
        <w:trPr>
          <w:trHeight w:val="20"/>
        </w:trPr>
        <w:tc>
          <w:tcPr>
            <w:tcW w:w="1240" w:type="pct"/>
            <w:vMerge/>
          </w:tcPr>
          <w:p w14:paraId="447B2CEA" w14:textId="77777777" w:rsidR="005A0B66" w:rsidRPr="00E86580" w:rsidRDefault="005A0B66" w:rsidP="00395167">
            <w:pPr>
              <w:pStyle w:val="afa"/>
            </w:pPr>
          </w:p>
        </w:tc>
        <w:tc>
          <w:tcPr>
            <w:tcW w:w="3760" w:type="pct"/>
          </w:tcPr>
          <w:p w14:paraId="4476E220" w14:textId="77777777" w:rsidR="005A0B66" w:rsidRPr="00E86580" w:rsidRDefault="005A0B66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Описание рекомендуемых методов монтажа кабелей и проводов</w:t>
            </w:r>
          </w:p>
        </w:tc>
      </w:tr>
      <w:tr w:rsidR="00404C08" w:rsidRPr="00E86580" w14:paraId="5A53149C" w14:textId="77777777" w:rsidTr="00912F2D">
        <w:trPr>
          <w:trHeight w:val="20"/>
        </w:trPr>
        <w:tc>
          <w:tcPr>
            <w:tcW w:w="1240" w:type="pct"/>
            <w:vMerge/>
          </w:tcPr>
          <w:p w14:paraId="3530F324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31EC8911" w14:textId="77777777" w:rsidR="00404C08" w:rsidRPr="00E86580" w:rsidRDefault="006522A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6522AA">
              <w:rPr>
                <w:rFonts w:ascii="Times New Roman" w:hAnsi="Times New Roman" w:cs="Times New Roman"/>
                <w:sz w:val="24"/>
              </w:rPr>
              <w:t>Подготовка спецификации в составе комплекта рабочей документации</w:t>
            </w:r>
          </w:p>
        </w:tc>
      </w:tr>
      <w:tr w:rsidR="00AE1AB5" w:rsidRPr="00E86580" w14:paraId="5D92860D" w14:textId="77777777" w:rsidTr="00912F2D">
        <w:trPr>
          <w:trHeight w:val="20"/>
        </w:trPr>
        <w:tc>
          <w:tcPr>
            <w:tcW w:w="1240" w:type="pct"/>
            <w:vMerge/>
          </w:tcPr>
          <w:p w14:paraId="404A90CB" w14:textId="77777777" w:rsidR="00AE1AB5" w:rsidRPr="00E86580" w:rsidRDefault="00AE1AB5" w:rsidP="00395167">
            <w:pPr>
              <w:pStyle w:val="afa"/>
            </w:pPr>
          </w:p>
        </w:tc>
        <w:tc>
          <w:tcPr>
            <w:tcW w:w="3760" w:type="pct"/>
          </w:tcPr>
          <w:p w14:paraId="07A199B6" w14:textId="31980E42" w:rsidR="00AE1AB5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Проверка текстовой и графической частей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на соответствие утвержденным проектным решениям проектной документации</w:t>
            </w:r>
          </w:p>
        </w:tc>
      </w:tr>
      <w:tr w:rsidR="00356F6B" w:rsidRPr="00E86580" w14:paraId="58BD0D74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592D7DA2" w14:textId="77777777" w:rsidR="00356F6B" w:rsidRPr="00E86580" w:rsidDel="002A1D54" w:rsidRDefault="00356F6B" w:rsidP="00395167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413992AF" w14:textId="28E289B7" w:rsidR="00356F6B" w:rsidRPr="00E86580" w:rsidRDefault="00356F6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алгоритм, способы разработки и оформления </w:t>
            </w:r>
            <w:r w:rsidR="00912150" w:rsidRPr="00E86580">
              <w:rPr>
                <w:rFonts w:ascii="Times New Roman" w:hAnsi="Times New Roman" w:cs="Times New Roman"/>
                <w:sz w:val="24"/>
              </w:rPr>
              <w:t xml:space="preserve">эскизных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912150" w:rsidRPr="00E86580">
              <w:rPr>
                <w:rFonts w:ascii="Times New Roman" w:hAnsi="Times New Roman" w:cs="Times New Roman"/>
                <w:sz w:val="24"/>
              </w:rPr>
              <w:t xml:space="preserve">рабочих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чертежей в составе комплекта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356F6B" w:rsidRPr="00E86580" w14:paraId="48B8E37B" w14:textId="77777777" w:rsidTr="00912F2D">
        <w:trPr>
          <w:trHeight w:val="20"/>
        </w:trPr>
        <w:tc>
          <w:tcPr>
            <w:tcW w:w="1240" w:type="pct"/>
            <w:vMerge/>
          </w:tcPr>
          <w:p w14:paraId="67B9F8B9" w14:textId="77777777" w:rsidR="00356F6B" w:rsidRPr="00E86580" w:rsidDel="002A1D54" w:rsidRDefault="00356F6B" w:rsidP="00395167">
            <w:pPr>
              <w:pStyle w:val="afa"/>
            </w:pPr>
          </w:p>
        </w:tc>
        <w:tc>
          <w:tcPr>
            <w:tcW w:w="3760" w:type="pct"/>
          </w:tcPr>
          <w:p w14:paraId="6487CC63" w14:textId="77777777" w:rsidR="00356F6B" w:rsidRPr="00E86580" w:rsidRDefault="00356F6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способы и алгоритм работы в </w:t>
            </w:r>
            <w:r w:rsidR="00F226A0" w:rsidRPr="00E86580">
              <w:rPr>
                <w:rFonts w:ascii="Times New Roman" w:hAnsi="Times New Roman" w:cs="Times New Roman"/>
                <w:sz w:val="24"/>
              </w:rPr>
              <w:t xml:space="preserve">системе автоматизированного проектирования (далее – </w:t>
            </w:r>
            <w:r w:rsidRPr="00E86580">
              <w:rPr>
                <w:rFonts w:ascii="Times New Roman" w:hAnsi="Times New Roman" w:cs="Times New Roman"/>
                <w:sz w:val="24"/>
              </w:rPr>
              <w:t>САПР</w:t>
            </w:r>
            <w:r w:rsidR="00AF51C7">
              <w:rPr>
                <w:rFonts w:ascii="Times New Roman" w:hAnsi="Times New Roman" w:cs="Times New Roman"/>
                <w:sz w:val="24"/>
              </w:rPr>
              <w:t>)</w:t>
            </w:r>
            <w:r w:rsidR="00F3286A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для оформления чертежей</w:t>
            </w:r>
          </w:p>
        </w:tc>
      </w:tr>
      <w:tr w:rsidR="00356F6B" w:rsidRPr="00E86580" w14:paraId="55FF26C6" w14:textId="77777777" w:rsidTr="00912F2D">
        <w:trPr>
          <w:trHeight w:val="20"/>
        </w:trPr>
        <w:tc>
          <w:tcPr>
            <w:tcW w:w="1240" w:type="pct"/>
            <w:vMerge/>
          </w:tcPr>
          <w:p w14:paraId="77FBC6A3" w14:textId="77777777" w:rsidR="00356F6B" w:rsidRPr="00E86580" w:rsidDel="002A1D54" w:rsidRDefault="00356F6B" w:rsidP="00395167">
            <w:pPr>
              <w:pStyle w:val="afa"/>
            </w:pPr>
          </w:p>
        </w:tc>
        <w:tc>
          <w:tcPr>
            <w:tcW w:w="3760" w:type="pct"/>
          </w:tcPr>
          <w:p w14:paraId="11005D12" w14:textId="77777777" w:rsidR="00356F6B" w:rsidRPr="00E86580" w:rsidRDefault="008C62E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Применять</w:t>
            </w:r>
            <w:r w:rsidR="00356F6B" w:rsidRPr="00E86580">
              <w:rPr>
                <w:rFonts w:ascii="Times New Roman" w:hAnsi="Times New Roman" w:cs="Times New Roman"/>
                <w:sz w:val="24"/>
              </w:rPr>
              <w:t xml:space="preserve">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404C08" w:rsidRPr="00E86580" w14:paraId="6665D05F" w14:textId="77777777" w:rsidTr="00912F2D">
        <w:trPr>
          <w:trHeight w:val="20"/>
        </w:trPr>
        <w:tc>
          <w:tcPr>
            <w:tcW w:w="1240" w:type="pct"/>
            <w:vMerge/>
          </w:tcPr>
          <w:p w14:paraId="387F4C5A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06A0EB0C" w14:textId="7777777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Оценивать соответствие рабочей документации принятым проектным решениям проектной документации </w:t>
            </w:r>
            <w:r w:rsidRPr="00404C08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404C08" w:rsidRPr="00E86580" w14:paraId="221B4EA6" w14:textId="77777777" w:rsidTr="00912F2D">
        <w:trPr>
          <w:trHeight w:val="20"/>
        </w:trPr>
        <w:tc>
          <w:tcPr>
            <w:tcW w:w="1240" w:type="pct"/>
            <w:vMerge/>
          </w:tcPr>
          <w:p w14:paraId="6AF7C25F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3DE8AC00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Читать эскизные и рабочие чертежи графической части рабочей и проектной документации</w:t>
            </w:r>
          </w:p>
        </w:tc>
      </w:tr>
      <w:tr w:rsidR="00404C08" w:rsidRPr="00E86580" w14:paraId="735CCD55" w14:textId="77777777" w:rsidTr="00912F2D">
        <w:trPr>
          <w:trHeight w:val="20"/>
        </w:trPr>
        <w:tc>
          <w:tcPr>
            <w:tcW w:w="1240" w:type="pct"/>
            <w:vMerge/>
          </w:tcPr>
          <w:p w14:paraId="0CA4F732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2FABF82E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схемы и методы монтажа элементов системы электроснабжения в зависимости от принятых технических решений рабочей документации</w:t>
            </w:r>
          </w:p>
        </w:tc>
      </w:tr>
      <w:tr w:rsidR="00404C08" w:rsidRPr="00E86580" w14:paraId="7B2AEB48" w14:textId="77777777" w:rsidTr="00912F2D">
        <w:trPr>
          <w:trHeight w:val="20"/>
        </w:trPr>
        <w:tc>
          <w:tcPr>
            <w:tcW w:w="1240" w:type="pct"/>
            <w:vMerge/>
          </w:tcPr>
          <w:p w14:paraId="4A3E20CD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4C7D3A1B" w14:textId="546547FF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Применять 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 xml:space="preserve">нормативных правовых актов и документов системы технического регулирования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при составлении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="00480F22" w:rsidRPr="00B60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80F22">
              <w:rPr>
                <w:rFonts w:ascii="Times New Roman" w:hAnsi="Times New Roman"/>
                <w:sz w:val="24"/>
                <w:szCs w:val="24"/>
              </w:rPr>
              <w:t>(</w:t>
            </w:r>
            <w:r w:rsidR="00480F22" w:rsidRPr="00B60FDC">
              <w:rPr>
                <w:rFonts w:ascii="Times New Roman" w:hAnsi="Times New Roman"/>
                <w:sz w:val="24"/>
                <w:szCs w:val="24"/>
              </w:rPr>
              <w:t>документов в текстовой форме, рабочих чертежей, спецификации оборудования и изделий</w:t>
            </w:r>
            <w:r w:rsidR="00480F22">
              <w:rPr>
                <w:rFonts w:ascii="Times New Roman" w:hAnsi="Times New Roman"/>
                <w:sz w:val="24"/>
                <w:szCs w:val="24"/>
              </w:rPr>
              <w:t>)</w:t>
            </w:r>
            <w:r w:rsidR="00480F22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04C08" w:rsidRPr="00E86580" w14:paraId="1522F042" w14:textId="77777777" w:rsidTr="00912F2D">
        <w:trPr>
          <w:trHeight w:val="20"/>
        </w:trPr>
        <w:tc>
          <w:tcPr>
            <w:tcW w:w="1240" w:type="pct"/>
            <w:vMerge/>
          </w:tcPr>
          <w:p w14:paraId="38912251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32DE4C54" w14:textId="1713F795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Применять программные средства для оформления</w:t>
            </w:r>
            <w:r w:rsidR="0043475E" w:rsidRPr="0043475E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="004C37E4" w:rsidRPr="00B60FD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7E4">
              <w:rPr>
                <w:rFonts w:ascii="Times New Roman" w:hAnsi="Times New Roman"/>
                <w:sz w:val="24"/>
                <w:szCs w:val="24"/>
              </w:rPr>
              <w:t>(</w:t>
            </w:r>
            <w:r w:rsidR="004C37E4" w:rsidRPr="00B60FDC">
              <w:rPr>
                <w:rFonts w:ascii="Times New Roman" w:hAnsi="Times New Roman"/>
                <w:sz w:val="24"/>
                <w:szCs w:val="24"/>
              </w:rPr>
              <w:t>документов в текстовой форме, рабочих чертежей, спецификации оборудования и изделий</w:t>
            </w:r>
            <w:r w:rsidR="004C37E4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404C08" w:rsidRPr="00E86580" w14:paraId="3FBB157E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7867E139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 w:rsidDel="002A1D54">
              <w:rPr>
                <w:rFonts w:ascii="Times New Roman" w:hAnsi="Times New Roman" w:cs="Times New Roman"/>
                <w:sz w:val="24"/>
              </w:rPr>
              <w:t>Необходимые знания</w:t>
            </w:r>
          </w:p>
        </w:tc>
        <w:tc>
          <w:tcPr>
            <w:tcW w:w="3760" w:type="pct"/>
          </w:tcPr>
          <w:p w14:paraId="44385253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404C08" w:rsidRPr="00E86580" w14:paraId="60C3539D" w14:textId="77777777" w:rsidTr="00912F2D">
        <w:trPr>
          <w:trHeight w:val="20"/>
        </w:trPr>
        <w:tc>
          <w:tcPr>
            <w:tcW w:w="1240" w:type="pct"/>
            <w:vMerge/>
          </w:tcPr>
          <w:p w14:paraId="0734465D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B7C0B1D" w14:textId="7F5BE7B3" w:rsidR="00404C08" w:rsidRPr="00C0641E" w:rsidRDefault="00E21E52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8653F2" w:rsidRPr="00E86580" w14:paraId="4DEB5F24" w14:textId="77777777" w:rsidTr="00912F2D">
        <w:trPr>
          <w:trHeight w:val="20"/>
        </w:trPr>
        <w:tc>
          <w:tcPr>
            <w:tcW w:w="1240" w:type="pct"/>
            <w:vMerge/>
          </w:tcPr>
          <w:p w14:paraId="406BA672" w14:textId="77777777" w:rsidR="008653F2" w:rsidRPr="00E86580" w:rsidDel="002A1D54" w:rsidRDefault="008653F2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CDD3947" w14:textId="77777777" w:rsidR="008653F2" w:rsidRPr="00E86580" w:rsidRDefault="008653F2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8653F2" w:rsidRPr="00E86580" w14:paraId="04324B1A" w14:textId="77777777" w:rsidTr="00912F2D">
        <w:trPr>
          <w:trHeight w:val="20"/>
        </w:trPr>
        <w:tc>
          <w:tcPr>
            <w:tcW w:w="1240" w:type="pct"/>
            <w:vMerge/>
          </w:tcPr>
          <w:p w14:paraId="59ADB5C7" w14:textId="77777777" w:rsidR="008653F2" w:rsidRPr="00E86580" w:rsidDel="002A1D54" w:rsidRDefault="008653F2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8237AFE" w14:textId="77777777" w:rsidR="008653F2" w:rsidRPr="00E86580" w:rsidRDefault="008653F2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</w:t>
            </w:r>
            <w:r w:rsidR="00C0641E"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технологического функционирования электроэнергетических систем</w:t>
            </w:r>
          </w:p>
        </w:tc>
      </w:tr>
      <w:tr w:rsidR="00404C08" w:rsidRPr="00E86580" w14:paraId="13EB229D" w14:textId="77777777" w:rsidTr="00912F2D">
        <w:trPr>
          <w:trHeight w:val="20"/>
        </w:trPr>
        <w:tc>
          <w:tcPr>
            <w:tcW w:w="1240" w:type="pct"/>
            <w:vMerge/>
          </w:tcPr>
          <w:p w14:paraId="1877DC6B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494FC2A5" w14:textId="10EB090C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к разработке </w:t>
            </w:r>
            <w:r>
              <w:rPr>
                <w:rFonts w:ascii="Times New Roman" w:hAnsi="Times New Roman" w:cs="Times New Roman"/>
                <w:sz w:val="24"/>
              </w:rPr>
              <w:t>текстовой и графической частей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04C08" w:rsidRPr="00E86580" w14:paraId="2D3FD8E0" w14:textId="77777777" w:rsidTr="00912F2D">
        <w:trPr>
          <w:trHeight w:val="20"/>
        </w:trPr>
        <w:tc>
          <w:tcPr>
            <w:tcW w:w="1240" w:type="pct"/>
            <w:vMerge/>
          </w:tcPr>
          <w:p w14:paraId="3E9B9F60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33E0482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работы в САПР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для оформления чертежей</w:t>
            </w:r>
          </w:p>
        </w:tc>
      </w:tr>
      <w:tr w:rsidR="00404C08" w:rsidRPr="00E86580" w14:paraId="26F75F80" w14:textId="77777777" w:rsidTr="00912F2D">
        <w:trPr>
          <w:trHeight w:val="20"/>
        </w:trPr>
        <w:tc>
          <w:tcPr>
            <w:tcW w:w="1240" w:type="pct"/>
            <w:vMerge/>
          </w:tcPr>
          <w:p w14:paraId="056FE7B7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3118FEE5" w14:textId="59DBF96D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к устройству узлов системы электроснабжения </w:t>
            </w:r>
          </w:p>
        </w:tc>
      </w:tr>
      <w:tr w:rsidR="00404C08" w:rsidRPr="00E86580" w14:paraId="6F276162" w14:textId="77777777" w:rsidTr="00912F2D">
        <w:trPr>
          <w:trHeight w:val="20"/>
        </w:trPr>
        <w:tc>
          <w:tcPr>
            <w:tcW w:w="1240" w:type="pct"/>
            <w:vMerge/>
          </w:tcPr>
          <w:p w14:paraId="7B176FD6" w14:textId="77777777" w:rsidR="00404C08" w:rsidRPr="00E86580" w:rsidDel="002A1D54" w:rsidRDefault="00404C08" w:rsidP="00035C5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4D2A69BD" w14:textId="66FC9F44" w:rsidR="00404C08" w:rsidRPr="00E86580" w:rsidRDefault="0043475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3475E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 xml:space="preserve">нормативных правовых актов и документов системы технического регулирования </w:t>
            </w:r>
            <w:r w:rsidRPr="0043475E">
              <w:rPr>
                <w:rFonts w:ascii="Times New Roman" w:hAnsi="Times New Roman" w:cs="Times New Roman"/>
                <w:sz w:val="24"/>
              </w:rPr>
              <w:t>в области электроэнергетики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404C08" w:rsidRPr="00E86580" w14:paraId="2155FDD5" w14:textId="77777777" w:rsidTr="00912F2D">
        <w:trPr>
          <w:trHeight w:val="20"/>
        </w:trPr>
        <w:tc>
          <w:tcPr>
            <w:tcW w:w="1240" w:type="pct"/>
            <w:vMerge/>
          </w:tcPr>
          <w:p w14:paraId="54CFD1C1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43AEBB58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Типовые проектные решения по узлам системы электроснабжения </w:t>
            </w:r>
          </w:p>
        </w:tc>
      </w:tr>
      <w:tr w:rsidR="00404C08" w:rsidRPr="00E86580" w14:paraId="4AD2CD3A" w14:textId="77777777" w:rsidTr="00912F2D">
        <w:trPr>
          <w:trHeight w:val="20"/>
        </w:trPr>
        <w:tc>
          <w:tcPr>
            <w:tcW w:w="1240" w:type="pct"/>
            <w:vMerge/>
          </w:tcPr>
          <w:p w14:paraId="7AF78634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04E47114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Схемы и методы монтажа элементов системы электроснабжения</w:t>
            </w:r>
          </w:p>
        </w:tc>
      </w:tr>
      <w:tr w:rsidR="00404C08" w:rsidRPr="00E86580" w14:paraId="3559CECF" w14:textId="77777777" w:rsidTr="00912F2D">
        <w:trPr>
          <w:trHeight w:val="20"/>
        </w:trPr>
        <w:tc>
          <w:tcPr>
            <w:tcW w:w="1240" w:type="pct"/>
            <w:vMerge/>
          </w:tcPr>
          <w:p w14:paraId="1418166B" w14:textId="77777777" w:rsidR="00404C08" w:rsidRPr="00E86580" w:rsidDel="002A1D54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7B20D35F" w14:textId="65F1ED95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Функциональные возможности </w:t>
            </w:r>
            <w:r w:rsidR="00172F85" w:rsidRPr="00172F85">
              <w:rPr>
                <w:rFonts w:ascii="Times New Roman" w:hAnsi="Times New Roman" w:cs="Times New Roman"/>
                <w:sz w:val="24"/>
              </w:rPr>
              <w:t>программных и технических средств</w:t>
            </w:r>
            <w:r w:rsidR="001B35F8">
              <w:rPr>
                <w:rFonts w:ascii="Times New Roman" w:hAnsi="Times New Roman" w:cs="Times New Roman"/>
                <w:sz w:val="24"/>
              </w:rPr>
              <w:t>, используемых</w:t>
            </w:r>
            <w:r w:rsidR="00172F85" w:rsidRPr="00172F85">
              <w:rPr>
                <w:rFonts w:ascii="Times New Roman" w:hAnsi="Times New Roman" w:cs="Times New Roman"/>
                <w:sz w:val="24"/>
              </w:rPr>
              <w:t xml:space="preserve"> при формировании и ведении информационной модели объекта капитального строительства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762040" w:rsidRPr="00E86580">
              <w:rPr>
                <w:rFonts w:ascii="Times New Roman" w:hAnsi="Times New Roman" w:cs="Times New Roman"/>
                <w:sz w:val="24"/>
              </w:rPr>
              <w:t>и правила работы в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 них</w:t>
            </w:r>
          </w:p>
        </w:tc>
      </w:tr>
      <w:tr w:rsidR="00404C08" w:rsidRPr="00E86580" w14:paraId="467F3D9A" w14:textId="77777777" w:rsidTr="00912F2D">
        <w:trPr>
          <w:trHeight w:val="20"/>
        </w:trPr>
        <w:tc>
          <w:tcPr>
            <w:tcW w:w="1240" w:type="pct"/>
            <w:vMerge/>
          </w:tcPr>
          <w:p w14:paraId="515FB93C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60520B10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Система условных обозначений в проектировании</w:t>
            </w:r>
          </w:p>
        </w:tc>
      </w:tr>
      <w:tr w:rsidR="00404C08" w:rsidRPr="00E86580" w14:paraId="69148A05" w14:textId="77777777" w:rsidTr="00912F2D">
        <w:trPr>
          <w:trHeight w:val="20"/>
        </w:trPr>
        <w:tc>
          <w:tcPr>
            <w:tcW w:w="1240" w:type="pct"/>
            <w:vMerge/>
          </w:tcPr>
          <w:p w14:paraId="1A6B2027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1ABD3E87" w14:textId="576591AC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 этапам проектирования системы электроснабжения </w:t>
            </w:r>
          </w:p>
        </w:tc>
      </w:tr>
      <w:tr w:rsidR="00404C08" w:rsidRPr="00E86580" w14:paraId="56C85464" w14:textId="77777777" w:rsidTr="00912F2D">
        <w:trPr>
          <w:trHeight w:val="20"/>
        </w:trPr>
        <w:tc>
          <w:tcPr>
            <w:tcW w:w="1240" w:type="pct"/>
            <w:vMerge/>
          </w:tcPr>
          <w:p w14:paraId="53FFDEDF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1A15F0EC" w14:textId="5DFA5814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Состав комплекта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04C08" w:rsidRPr="00E86580" w14:paraId="0EDAE591" w14:textId="77777777" w:rsidTr="00912F2D">
        <w:trPr>
          <w:trHeight w:val="20"/>
        </w:trPr>
        <w:tc>
          <w:tcPr>
            <w:tcW w:w="1240" w:type="pct"/>
            <w:vMerge/>
          </w:tcPr>
          <w:p w14:paraId="5E5A652E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4CE88248" w14:textId="77777777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 в строительстве</w:t>
            </w:r>
          </w:p>
        </w:tc>
      </w:tr>
      <w:tr w:rsidR="00404C08" w:rsidRPr="00E86580" w14:paraId="582B6E35" w14:textId="77777777" w:rsidTr="00912F2D">
        <w:trPr>
          <w:trHeight w:val="20"/>
        </w:trPr>
        <w:tc>
          <w:tcPr>
            <w:tcW w:w="1240" w:type="pct"/>
            <w:vMerge/>
          </w:tcPr>
          <w:p w14:paraId="7EA5A43E" w14:textId="77777777" w:rsidR="00404C08" w:rsidRPr="00E86580" w:rsidRDefault="00404C08" w:rsidP="00395167">
            <w:pPr>
              <w:pStyle w:val="afa"/>
            </w:pPr>
          </w:p>
        </w:tc>
        <w:tc>
          <w:tcPr>
            <w:tcW w:w="3760" w:type="pct"/>
          </w:tcPr>
          <w:p w14:paraId="339AE40C" w14:textId="49B77911" w:rsidR="00404C08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охраны труда и </w:t>
            </w:r>
            <w:r w:rsidR="00762040">
              <w:rPr>
                <w:rFonts w:ascii="Times New Roman" w:hAnsi="Times New Roman" w:cs="Times New Roman"/>
                <w:sz w:val="24"/>
              </w:rPr>
              <w:t>мер</w:t>
            </w:r>
            <w:r w:rsidR="00221445">
              <w:rPr>
                <w:rFonts w:ascii="Times New Roman" w:hAnsi="Times New Roman" w:cs="Times New Roman"/>
                <w:sz w:val="24"/>
              </w:rPr>
              <w:t>ы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 безопасности при проектировании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404C08" w:rsidRPr="00E86580" w14:paraId="12D55628" w14:textId="77777777" w:rsidTr="00912F2D">
        <w:trPr>
          <w:trHeight w:val="20"/>
        </w:trPr>
        <w:tc>
          <w:tcPr>
            <w:tcW w:w="1240" w:type="pct"/>
          </w:tcPr>
          <w:p w14:paraId="152FDCE5" w14:textId="77777777" w:rsidR="00404C08" w:rsidRPr="00E86580" w:rsidDel="002A1D54" w:rsidRDefault="00404C08" w:rsidP="00395167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6839F769" w14:textId="77777777" w:rsidR="00404C08" w:rsidRPr="00E86580" w:rsidRDefault="00404C08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11F99E1C" w14:textId="77777777" w:rsidR="00EF0529" w:rsidRDefault="00EF0529" w:rsidP="00D8783F"/>
    <w:p w14:paraId="001EDB39" w14:textId="77777777" w:rsidR="009C62F4" w:rsidRDefault="009C62F4" w:rsidP="00D8783F"/>
    <w:p w14:paraId="3ACCC6E4" w14:textId="77777777" w:rsidR="009C62F4" w:rsidRDefault="009C62F4" w:rsidP="00D8783F"/>
    <w:p w14:paraId="5CF6E09C" w14:textId="77777777" w:rsidR="009C62F4" w:rsidRDefault="009C62F4" w:rsidP="00D8783F"/>
    <w:p w14:paraId="0613A95A" w14:textId="77777777" w:rsidR="009C62F4" w:rsidRDefault="009C62F4" w:rsidP="00D8783F"/>
    <w:p w14:paraId="3B548BA8" w14:textId="77777777" w:rsidR="009C62F4" w:rsidRDefault="009C62F4" w:rsidP="00D8783F"/>
    <w:p w14:paraId="357E7B15" w14:textId="77777777" w:rsidR="009C62F4" w:rsidRDefault="009C62F4" w:rsidP="00D8783F"/>
    <w:p w14:paraId="5044A04E" w14:textId="77777777" w:rsidR="009C62F4" w:rsidRDefault="009C62F4" w:rsidP="00D8783F"/>
    <w:p w14:paraId="1D56FC4C" w14:textId="4B8B7BFD" w:rsidR="00407766" w:rsidRPr="00912F2D" w:rsidRDefault="00407766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4A44B8" w:rsidRPr="00912F2D">
        <w:rPr>
          <w:b/>
          <w:bCs w:val="0"/>
        </w:rPr>
        <w:t>1</w:t>
      </w:r>
      <w:r w:rsidRPr="00912F2D">
        <w:rPr>
          <w:b/>
          <w:bCs w:val="0"/>
        </w:rPr>
        <w:t>.2. Трудовая функция</w:t>
      </w:r>
    </w:p>
    <w:p w14:paraId="4120755F" w14:textId="77777777" w:rsidR="00912F2D" w:rsidRPr="00E86580" w:rsidRDefault="00912F2D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7F3302B2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D19B931" w14:textId="08CCF74E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24E83" w14:textId="2931FA6F" w:rsidR="00407766" w:rsidRPr="00E86580" w:rsidRDefault="004469E4" w:rsidP="00AF51C7">
            <w:pPr>
              <w:rPr>
                <w:bCs w:val="0"/>
              </w:rPr>
            </w:pPr>
            <w:r>
              <w:t>П</w:t>
            </w:r>
            <w:r w:rsidR="00B62956" w:rsidRPr="00E86580">
              <w:t xml:space="preserve">одготовка к выпуску </w:t>
            </w:r>
            <w:r w:rsidR="008B39A3"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="00B62956" w:rsidRPr="00E86580">
              <w:t xml:space="preserve"> объектов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AEADCE4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2906D8" w14:textId="5E4243C8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407766" w:rsidRPr="00E86580">
              <w:t>/02.</w:t>
            </w:r>
            <w:r w:rsidR="007732DB" w:rsidRPr="00E86580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3F87B83" w14:textId="3A9246E9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EA731EC" w14:textId="77777777" w:rsidR="00407766" w:rsidRPr="00E86580" w:rsidRDefault="007732DB" w:rsidP="00932AC7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4F3B401F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2FC797CA" w14:textId="77777777" w:rsidTr="00912F2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4773547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C43915F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72CECA2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17EFE43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FED0A1C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3A9AFBC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0F33BA18" w14:textId="77777777" w:rsidTr="00912F2D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716E7B8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4C42E52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531EDA2" w14:textId="1BE9CF37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77644A1" w14:textId="221D13FF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F17BD3B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404C08" w:rsidRPr="00E86580" w14:paraId="22E126B3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39CD8235" w14:textId="77777777" w:rsidR="00404C08" w:rsidRPr="00404C08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  <w:r w:rsidRPr="00404C08">
              <w:rPr>
                <w:rFonts w:eastAsiaTheme="minorEastAsia"/>
                <w:bCs w:val="0"/>
                <w:szCs w:val="20"/>
              </w:rPr>
              <w:t>Трудовые действия</w:t>
            </w:r>
          </w:p>
        </w:tc>
        <w:tc>
          <w:tcPr>
            <w:tcW w:w="3760" w:type="pct"/>
          </w:tcPr>
          <w:p w14:paraId="1C091115" w14:textId="287A359C" w:rsidR="00404C08" w:rsidRPr="00AB75BD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Подготовка комплекта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>
              <w:rPr>
                <w:rFonts w:ascii="Times New Roman" w:hAnsi="Times New Roman" w:cs="Times New Roman"/>
                <w:sz w:val="24"/>
              </w:rPr>
              <w:t xml:space="preserve"> к нормоконтролю и внесение изменений по результатам</w:t>
            </w:r>
          </w:p>
        </w:tc>
      </w:tr>
      <w:tr w:rsidR="00404C08" w:rsidRPr="00E86580" w14:paraId="3844BA55" w14:textId="77777777" w:rsidTr="00912F2D">
        <w:trPr>
          <w:trHeight w:val="20"/>
        </w:trPr>
        <w:tc>
          <w:tcPr>
            <w:tcW w:w="1240" w:type="pct"/>
            <w:vMerge/>
          </w:tcPr>
          <w:p w14:paraId="3296733A" w14:textId="77777777" w:rsidR="00404C08" w:rsidRPr="00404C08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50CF3583" w14:textId="6D84749F" w:rsidR="00404C08" w:rsidRDefault="00613246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B60FDC">
              <w:rPr>
                <w:rFonts w:ascii="Times New Roman" w:hAnsi="Times New Roman"/>
                <w:sz w:val="24"/>
                <w:szCs w:val="24"/>
              </w:rPr>
              <w:t xml:space="preserve">Оформление комплекта </w:t>
            </w:r>
            <w:r w:rsidR="008B39A3">
              <w:rPr>
                <w:rFonts w:ascii="Times New Roman" w:hAnsi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3D0C1412" w14:textId="77777777" w:rsidTr="00912F2D">
        <w:trPr>
          <w:trHeight w:val="20"/>
        </w:trPr>
        <w:tc>
          <w:tcPr>
            <w:tcW w:w="1240" w:type="pct"/>
            <w:vMerge/>
          </w:tcPr>
          <w:p w14:paraId="3FAD1D41" w14:textId="77777777" w:rsidR="00404C08" w:rsidRPr="00404C08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6F48204D" w14:textId="1BAD445D" w:rsidR="00404C08" w:rsidRPr="00AB75BD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Согласование и утверждение у руководителя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1A83CAAA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136AD82C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  <w:r w:rsidRPr="00404C08" w:rsidDel="002A1D54">
              <w:rPr>
                <w:rFonts w:eastAsiaTheme="minorEastAsia"/>
                <w:bCs w:val="0"/>
                <w:szCs w:val="20"/>
              </w:rPr>
              <w:t>Необходимые умения</w:t>
            </w:r>
          </w:p>
        </w:tc>
        <w:tc>
          <w:tcPr>
            <w:tcW w:w="3760" w:type="pct"/>
          </w:tcPr>
          <w:p w14:paraId="04F3DD77" w14:textId="25AA011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B75BD">
              <w:rPr>
                <w:rFonts w:ascii="Times New Roman" w:hAnsi="Times New Roman" w:cs="Times New Roman"/>
                <w:sz w:val="24"/>
              </w:rPr>
              <w:t>Выбира</w:t>
            </w:r>
            <w:r>
              <w:rPr>
                <w:rFonts w:ascii="Times New Roman" w:hAnsi="Times New Roman" w:cs="Times New Roman"/>
                <w:sz w:val="24"/>
              </w:rPr>
              <w:t>ть алгоритм подготовки к нормоконтролю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404C0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 xml:space="preserve">нормативных правовых актов и документов системы технического регулирования </w:t>
            </w:r>
          </w:p>
        </w:tc>
      </w:tr>
      <w:tr w:rsidR="00404C08" w:rsidRPr="00E86580" w14:paraId="74BF4913" w14:textId="77777777" w:rsidTr="00912F2D">
        <w:trPr>
          <w:trHeight w:val="20"/>
        </w:trPr>
        <w:tc>
          <w:tcPr>
            <w:tcW w:w="1240" w:type="pct"/>
            <w:vMerge/>
          </w:tcPr>
          <w:p w14:paraId="4D02AA95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7A56F343" w14:textId="1E45D73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Применять 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5E7F">
              <w:rPr>
                <w:rFonts w:ascii="Times New Roman" w:hAnsi="Times New Roman" w:cs="Times New Roman"/>
                <w:sz w:val="24"/>
              </w:rPr>
              <w:t>при комплектовании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и оформлении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370FB80E" w14:textId="77777777" w:rsidTr="00912F2D">
        <w:trPr>
          <w:trHeight w:val="20"/>
        </w:trPr>
        <w:tc>
          <w:tcPr>
            <w:tcW w:w="1240" w:type="pct"/>
            <w:vMerge/>
          </w:tcPr>
          <w:p w14:paraId="696341EE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1FE5342F" w14:textId="7777777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Определять порядок внесения изменений в рабочую документацию в соответствии с требованиями нормоконтроля</w:t>
            </w:r>
          </w:p>
        </w:tc>
      </w:tr>
      <w:tr w:rsidR="00404C08" w:rsidRPr="00E86580" w14:paraId="693E7A8C" w14:textId="77777777" w:rsidTr="00912F2D">
        <w:trPr>
          <w:trHeight w:val="20"/>
        </w:trPr>
        <w:tc>
          <w:tcPr>
            <w:tcW w:w="1240" w:type="pct"/>
            <w:vMerge/>
          </w:tcPr>
          <w:p w14:paraId="7114C7C6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4540FD34" w14:textId="689FAB0B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Выбирать алгоритм работы во внешних периферийных устройствах при комплектовании чертежей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0BF0E459" w14:textId="77777777" w:rsidTr="00912F2D">
        <w:trPr>
          <w:trHeight w:val="20"/>
        </w:trPr>
        <w:tc>
          <w:tcPr>
            <w:tcW w:w="1240" w:type="pct"/>
            <w:vMerge/>
          </w:tcPr>
          <w:p w14:paraId="1CF031B7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45AFFFB0" w14:textId="59FDF2AA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Определять порядок подготовки к выпуску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577DA7F7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3374E2E7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  <w:r w:rsidRPr="00404C08" w:rsidDel="002A1D54">
              <w:rPr>
                <w:rFonts w:eastAsiaTheme="minorEastAsia"/>
                <w:bCs w:val="0"/>
                <w:szCs w:val="20"/>
              </w:rPr>
              <w:t>Необходимые знания</w:t>
            </w:r>
          </w:p>
        </w:tc>
        <w:tc>
          <w:tcPr>
            <w:tcW w:w="3760" w:type="pct"/>
          </w:tcPr>
          <w:p w14:paraId="26319714" w14:textId="7777777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604D1747" w14:textId="77777777" w:rsidTr="00912F2D">
        <w:trPr>
          <w:trHeight w:val="20"/>
        </w:trPr>
        <w:tc>
          <w:tcPr>
            <w:tcW w:w="1240" w:type="pct"/>
            <w:vMerge/>
          </w:tcPr>
          <w:p w14:paraId="0AA1966F" w14:textId="77777777" w:rsidR="00C0641E" w:rsidRPr="00404C08" w:rsidDel="002A1D54" w:rsidRDefault="00C0641E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7414E2C8" w14:textId="5AB5FE2B" w:rsidR="00C0641E" w:rsidRPr="00404C08" w:rsidRDefault="00E21E52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524A3D">
              <w:rPr>
                <w:rFonts w:ascii="Times New Roman" w:hAnsi="Times New Roman"/>
                <w:sz w:val="24"/>
                <w:szCs w:val="24"/>
              </w:rPr>
              <w:t>ы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E21E52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68E1C9A4" w14:textId="77777777" w:rsidTr="00912F2D">
        <w:trPr>
          <w:trHeight w:val="20"/>
        </w:trPr>
        <w:tc>
          <w:tcPr>
            <w:tcW w:w="1240" w:type="pct"/>
            <w:vMerge/>
          </w:tcPr>
          <w:p w14:paraId="0882EC1E" w14:textId="77777777" w:rsidR="00C0641E" w:rsidRPr="00404C08" w:rsidDel="002A1D54" w:rsidRDefault="00C0641E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21A8EEE7" w14:textId="77777777" w:rsidR="00C0641E" w:rsidDel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3D8D6EA8" w14:textId="77777777" w:rsidTr="00912F2D">
        <w:trPr>
          <w:trHeight w:val="20"/>
        </w:trPr>
        <w:tc>
          <w:tcPr>
            <w:tcW w:w="1240" w:type="pct"/>
            <w:vMerge/>
          </w:tcPr>
          <w:p w14:paraId="39017B7C" w14:textId="77777777" w:rsidR="00C0641E" w:rsidRPr="00404C08" w:rsidDel="002A1D54" w:rsidRDefault="00C0641E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08EB14E6" w14:textId="77777777" w:rsidR="00C0641E" w:rsidDel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404C08" w:rsidRPr="00E86580" w14:paraId="5BC915BE" w14:textId="77777777" w:rsidTr="00912F2D">
        <w:trPr>
          <w:trHeight w:val="20"/>
        </w:trPr>
        <w:tc>
          <w:tcPr>
            <w:tcW w:w="1240" w:type="pct"/>
            <w:vMerge/>
          </w:tcPr>
          <w:p w14:paraId="75DAF839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6C7190B3" w14:textId="4C724645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E21E52" w:rsidRPr="00E21E52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к </w:t>
            </w:r>
            <w:r>
              <w:rPr>
                <w:rFonts w:ascii="Times New Roman" w:hAnsi="Times New Roman" w:cs="Times New Roman"/>
                <w:sz w:val="24"/>
              </w:rPr>
              <w:t>порядку комплектования и оформления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613246" w:rsidRPr="00E86580" w14:paraId="2EE00926" w14:textId="77777777" w:rsidTr="00912F2D">
        <w:trPr>
          <w:trHeight w:val="20"/>
        </w:trPr>
        <w:tc>
          <w:tcPr>
            <w:tcW w:w="1240" w:type="pct"/>
            <w:vMerge/>
          </w:tcPr>
          <w:p w14:paraId="4C53F775" w14:textId="77777777" w:rsidR="00613246" w:rsidRPr="00404C08" w:rsidDel="002A1D54" w:rsidRDefault="00613246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4C4930C0" w14:textId="7FDB4AB1" w:rsidR="00613246" w:rsidRPr="00E86580" w:rsidRDefault="00613246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/>
                <w:sz w:val="24"/>
                <w:szCs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66B82">
              <w:rPr>
                <w:rFonts w:ascii="Times New Roman" w:hAnsi="Times New Roman"/>
                <w:sz w:val="24"/>
                <w:szCs w:val="24"/>
              </w:rPr>
              <w:t>в области электроэнергетики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404C08" w:rsidRPr="00E86580" w14:paraId="1E8D901D" w14:textId="77777777" w:rsidTr="00912F2D">
        <w:trPr>
          <w:trHeight w:val="20"/>
        </w:trPr>
        <w:tc>
          <w:tcPr>
            <w:tcW w:w="1240" w:type="pct"/>
            <w:vMerge/>
          </w:tcPr>
          <w:p w14:paraId="63CBB0A6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1844B2D7" w14:textId="36AEC298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Порядок и правила осуществления нормоконтроля комплекта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60D9B0B5" w14:textId="77777777" w:rsidTr="00912F2D">
        <w:trPr>
          <w:trHeight w:val="20"/>
        </w:trPr>
        <w:tc>
          <w:tcPr>
            <w:tcW w:w="1240" w:type="pct"/>
            <w:vMerge/>
          </w:tcPr>
          <w:p w14:paraId="37DE703E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6B84CDD7" w14:textId="7777777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Порядок внесения изменений в рабочую документацию по результатам нормоконтроля</w:t>
            </w:r>
          </w:p>
        </w:tc>
      </w:tr>
      <w:tr w:rsidR="00404C08" w:rsidRPr="00E86580" w14:paraId="78F45269" w14:textId="77777777" w:rsidTr="00912F2D">
        <w:trPr>
          <w:trHeight w:val="20"/>
        </w:trPr>
        <w:tc>
          <w:tcPr>
            <w:tcW w:w="1240" w:type="pct"/>
            <w:vMerge/>
          </w:tcPr>
          <w:p w14:paraId="1A5CF67C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7B68A7A5" w14:textId="77777777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в строительстве</w:t>
            </w:r>
          </w:p>
        </w:tc>
      </w:tr>
      <w:tr w:rsidR="00404C08" w:rsidRPr="00E86580" w14:paraId="713A1464" w14:textId="77777777" w:rsidTr="00912F2D">
        <w:trPr>
          <w:trHeight w:val="20"/>
        </w:trPr>
        <w:tc>
          <w:tcPr>
            <w:tcW w:w="1240" w:type="pct"/>
            <w:vMerge/>
          </w:tcPr>
          <w:p w14:paraId="500A6E85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3B3EBF34" w14:textId="1316A6ED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Требования охраны труда и мер</w:t>
            </w:r>
            <w:r w:rsidR="00762040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 безопасности </w:t>
            </w:r>
            <w:r w:rsidR="00762040">
              <w:rPr>
                <w:rFonts w:ascii="Times New Roman" w:hAnsi="Times New Roman" w:cs="Times New Roman"/>
                <w:sz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проектировани</w:t>
            </w:r>
            <w:r w:rsidR="00762040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404C08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404C08" w:rsidRPr="00E86580" w14:paraId="32DE4C64" w14:textId="77777777" w:rsidTr="00912F2D">
        <w:trPr>
          <w:trHeight w:val="20"/>
        </w:trPr>
        <w:tc>
          <w:tcPr>
            <w:tcW w:w="1240" w:type="pct"/>
            <w:vMerge/>
          </w:tcPr>
          <w:p w14:paraId="5C2D2CBF" w14:textId="77777777" w:rsidR="00404C08" w:rsidRPr="00404C08" w:rsidDel="002A1D54" w:rsidRDefault="00404C08" w:rsidP="00F73C35">
            <w:pPr>
              <w:pStyle w:val="afa"/>
              <w:rPr>
                <w:rFonts w:eastAsiaTheme="minorEastAsia"/>
                <w:bCs w:val="0"/>
                <w:szCs w:val="20"/>
              </w:rPr>
            </w:pPr>
          </w:p>
        </w:tc>
        <w:tc>
          <w:tcPr>
            <w:tcW w:w="3760" w:type="pct"/>
          </w:tcPr>
          <w:p w14:paraId="4C1A954B" w14:textId="7F2C3190" w:rsidR="00404C08" w:rsidRPr="005E5E7F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Порядок и правила подготовки к выпуску комплекта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404C08" w:rsidRPr="00E86580" w14:paraId="30406AFB" w14:textId="77777777" w:rsidTr="00912F2D">
        <w:trPr>
          <w:trHeight w:val="20"/>
        </w:trPr>
        <w:tc>
          <w:tcPr>
            <w:tcW w:w="1240" w:type="pct"/>
          </w:tcPr>
          <w:p w14:paraId="1525729F" w14:textId="77777777" w:rsidR="00404C08" w:rsidRPr="00E86580" w:rsidDel="002A1D54" w:rsidRDefault="00404C08" w:rsidP="00F73C35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58AAEC84" w14:textId="77777777" w:rsidR="00404C08" w:rsidRPr="00E86580" w:rsidRDefault="00404C08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55F894F3" w14:textId="77777777" w:rsidR="00912F2D" w:rsidRDefault="00912F2D" w:rsidP="00D8783F"/>
    <w:p w14:paraId="3254EFA8" w14:textId="3C76FF46" w:rsidR="005E5DF2" w:rsidRPr="00912F2D" w:rsidRDefault="005E5DF2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4A44B8" w:rsidRPr="00912F2D">
        <w:rPr>
          <w:b/>
          <w:bCs w:val="0"/>
        </w:rPr>
        <w:t>1</w:t>
      </w:r>
      <w:r w:rsidRPr="00912F2D">
        <w:rPr>
          <w:b/>
          <w:bCs w:val="0"/>
        </w:rPr>
        <w:t>.</w:t>
      </w:r>
      <w:r w:rsidR="000C087C" w:rsidRPr="00912F2D">
        <w:rPr>
          <w:b/>
          <w:bCs w:val="0"/>
        </w:rPr>
        <w:t>3</w:t>
      </w:r>
      <w:r w:rsidRPr="00912F2D">
        <w:rPr>
          <w:b/>
          <w:bCs w:val="0"/>
        </w:rPr>
        <w:t>. Трудовая функция</w:t>
      </w:r>
    </w:p>
    <w:p w14:paraId="3C2C07D5" w14:textId="77777777" w:rsidR="00912F2D" w:rsidRPr="00E86580" w:rsidRDefault="00912F2D" w:rsidP="00D8783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061A0584" w14:textId="77777777" w:rsidTr="009C62F4">
        <w:trPr>
          <w:trHeight w:val="278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7F7ADD04" w14:textId="143CB7AC" w:rsidR="005E5DF2" w:rsidRPr="00E86580" w:rsidRDefault="00912F2D" w:rsidP="00375DDE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7DCC41" w14:textId="5DE95081" w:rsidR="005E5DF2" w:rsidRPr="00C15538" w:rsidRDefault="00450C39" w:rsidP="005910A6">
            <w:pPr>
              <w:rPr>
                <w:bCs w:val="0"/>
              </w:rPr>
            </w:pPr>
            <w:r w:rsidRPr="00C15538">
              <w:t>Создание элементов системы электроснабжения в качестве компонентов для информационной модели объекта капительного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0119F60" w14:textId="77777777" w:rsidR="005E5DF2" w:rsidRPr="00E86580" w:rsidRDefault="005E5DF2" w:rsidP="00375DDE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F1BDD78" w14:textId="3FD918FD" w:rsidR="005E5DF2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A</w:t>
            </w:r>
            <w:r w:rsidR="005E5DF2" w:rsidRPr="00E86580">
              <w:t>/0</w:t>
            </w:r>
            <w:r w:rsidR="000C087C" w:rsidRPr="00E86580">
              <w:t>3</w:t>
            </w:r>
            <w:r w:rsidR="005E5DF2" w:rsidRPr="00E86580">
              <w:t>.</w:t>
            </w:r>
            <w:r w:rsidR="007732DB" w:rsidRPr="00E86580">
              <w:t>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B0C3C41" w14:textId="46BF74BA" w:rsidR="005E5DF2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F706687" w14:textId="77777777" w:rsidR="005E5DF2" w:rsidRPr="00E86580" w:rsidRDefault="007732DB" w:rsidP="00375DDE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3CC33D5A" w14:textId="77777777" w:rsidR="00EE08B6" w:rsidRDefault="00EE08B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699A27CC" w14:textId="77777777" w:rsidTr="00912F2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B5BAA88" w14:textId="77777777" w:rsidR="005E5DF2" w:rsidRPr="00E86580" w:rsidRDefault="005E5DF2" w:rsidP="00375DDE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6A9EE8F" w14:textId="77777777" w:rsidR="005E5DF2" w:rsidRPr="00E86580" w:rsidRDefault="005E5DF2" w:rsidP="00375DDE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031D068" w14:textId="77777777" w:rsidR="005E5DF2" w:rsidRPr="00E86580" w:rsidRDefault="005E5DF2" w:rsidP="00375DDE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2150FF4" w14:textId="77777777" w:rsidR="005E5DF2" w:rsidRPr="00E86580" w:rsidRDefault="005E5DF2" w:rsidP="00375DDE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1EC51" w14:textId="77777777" w:rsidR="005E5DF2" w:rsidRPr="00E86580" w:rsidRDefault="005E5DF2" w:rsidP="00375DDE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A3AFBF" w14:textId="77777777" w:rsidR="005E5DF2" w:rsidRPr="00E86580" w:rsidRDefault="005E5DF2" w:rsidP="00375DDE">
            <w:pPr>
              <w:rPr>
                <w:bCs w:val="0"/>
              </w:rPr>
            </w:pPr>
          </w:p>
        </w:tc>
      </w:tr>
      <w:tr w:rsidR="00AA0065" w:rsidRPr="00E86580" w14:paraId="6500E3A3" w14:textId="77777777" w:rsidTr="00912F2D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F5AF39" w14:textId="77777777" w:rsidR="005E5DF2" w:rsidRPr="00E86580" w:rsidRDefault="005E5DF2" w:rsidP="00375DDE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4150100C" w14:textId="77777777" w:rsidR="005E5DF2" w:rsidRPr="00E86580" w:rsidRDefault="005E5DF2" w:rsidP="00375DDE">
            <w:pPr>
              <w:rPr>
                <w:bCs w:val="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37847D3E" w14:textId="06CC8F58" w:rsidR="005E5DF2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70C5880A" w14:textId="7C8DE482" w:rsidR="005E5DF2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9157306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1216FD" w:rsidRPr="00E86580" w14:paraId="21EA66E2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793BA1B0" w14:textId="77777777" w:rsidR="001216FD" w:rsidRPr="00E86580" w:rsidRDefault="001216FD" w:rsidP="00A23467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7FB6C682" w14:textId="2F191EB4" w:rsidR="001216FD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Сбор исходных данных для создания элементов системы электроснабжения в качестве компонентов для информационной модели</w:t>
            </w:r>
            <w:r w:rsidR="00172F85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1216FD" w:rsidRPr="00E86580" w14:paraId="2DECFDBF" w14:textId="77777777" w:rsidTr="00912F2D">
        <w:trPr>
          <w:trHeight w:val="20"/>
        </w:trPr>
        <w:tc>
          <w:tcPr>
            <w:tcW w:w="1240" w:type="pct"/>
            <w:vMerge/>
          </w:tcPr>
          <w:p w14:paraId="3879B71B" w14:textId="77777777" w:rsidR="001216FD" w:rsidRPr="00E86580" w:rsidRDefault="001216FD" w:rsidP="00A23467">
            <w:pPr>
              <w:pStyle w:val="afa"/>
            </w:pPr>
          </w:p>
        </w:tc>
        <w:tc>
          <w:tcPr>
            <w:tcW w:w="3760" w:type="pct"/>
          </w:tcPr>
          <w:p w14:paraId="307259D5" w14:textId="7D247FFD" w:rsidR="001216FD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Создание типовых узлов системы электроснабжения в качестве компонентов для информационной модели</w:t>
            </w:r>
            <w:r w:rsidR="00172F85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1216FD" w:rsidRPr="00E86580" w14:paraId="4F2B71B8" w14:textId="77777777" w:rsidTr="00912F2D">
        <w:trPr>
          <w:trHeight w:val="20"/>
        </w:trPr>
        <w:tc>
          <w:tcPr>
            <w:tcW w:w="1240" w:type="pct"/>
            <w:vMerge/>
          </w:tcPr>
          <w:p w14:paraId="77CF5928" w14:textId="77777777" w:rsidR="001216FD" w:rsidRPr="00E86580" w:rsidRDefault="001216FD" w:rsidP="00A23467">
            <w:pPr>
              <w:pStyle w:val="afa"/>
            </w:pPr>
          </w:p>
        </w:tc>
        <w:tc>
          <w:tcPr>
            <w:tcW w:w="3760" w:type="pct"/>
          </w:tcPr>
          <w:p w14:paraId="689C4C63" w14:textId="7C4F03D1" w:rsidR="001216FD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Детализация системы электроснабжения в качестве компонентов для информационной модели</w:t>
            </w:r>
            <w:r w:rsidR="00172F85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1216FD" w:rsidRPr="00E86580" w14:paraId="5CDF2D39" w14:textId="77777777" w:rsidTr="00912F2D">
        <w:trPr>
          <w:trHeight w:val="20"/>
        </w:trPr>
        <w:tc>
          <w:tcPr>
            <w:tcW w:w="1240" w:type="pct"/>
            <w:vMerge/>
          </w:tcPr>
          <w:p w14:paraId="50B66E11" w14:textId="77777777" w:rsidR="001216FD" w:rsidRPr="00E86580" w:rsidRDefault="001216FD" w:rsidP="00A23467">
            <w:pPr>
              <w:pStyle w:val="afa"/>
            </w:pPr>
          </w:p>
        </w:tc>
        <w:tc>
          <w:tcPr>
            <w:tcW w:w="3760" w:type="pct"/>
          </w:tcPr>
          <w:p w14:paraId="01A9744C" w14:textId="73F16AC3" w:rsidR="001216FD" w:rsidRPr="00E86580" w:rsidRDefault="0075713C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Электронное взаимодействие с коллективом разработчиков</w:t>
            </w:r>
            <w:r w:rsidR="00F12E81" w:rsidRPr="00E86580">
              <w:rPr>
                <w:rFonts w:ascii="Times New Roman" w:hAnsi="Times New Roman" w:cs="Times New Roman"/>
                <w:sz w:val="24"/>
              </w:rPr>
              <w:t xml:space="preserve"> информационной модели</w:t>
            </w:r>
            <w:r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 </w:t>
            </w:r>
            <w:r w:rsidRPr="00E86580">
              <w:rPr>
                <w:rFonts w:ascii="Times New Roman" w:hAnsi="Times New Roman" w:cs="Times New Roman"/>
                <w:sz w:val="24"/>
              </w:rPr>
              <w:t>в части</w:t>
            </w:r>
            <w:r w:rsidR="00221445">
              <w:rPr>
                <w:rFonts w:ascii="Times New Roman" w:hAnsi="Times New Roman" w:cs="Times New Roman"/>
                <w:sz w:val="24"/>
              </w:rPr>
              <w:t>, касающейся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системы электроснабжения</w:t>
            </w:r>
          </w:p>
        </w:tc>
      </w:tr>
      <w:tr w:rsidR="00F777D0" w:rsidRPr="00E86580" w14:paraId="676669CE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78D6C496" w14:textId="77777777" w:rsidR="00F777D0" w:rsidRPr="00E86580" w:rsidDel="002A1D54" w:rsidRDefault="00F777D0" w:rsidP="00A23467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6240B4D6" w14:textId="33B3FCAC" w:rsidR="00F777D0" w:rsidRPr="00E86580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перечень необходимых исходных данных для создания элементов системы электроснабжения в качестве компонентов для информационной модели</w:t>
            </w:r>
            <w:r w:rsidR="0075713C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F777D0" w:rsidRPr="00E86580" w14:paraId="5F7DD87A" w14:textId="77777777" w:rsidTr="00912F2D">
        <w:trPr>
          <w:trHeight w:val="20"/>
        </w:trPr>
        <w:tc>
          <w:tcPr>
            <w:tcW w:w="1240" w:type="pct"/>
            <w:vMerge/>
          </w:tcPr>
          <w:p w14:paraId="5EF5EB89" w14:textId="77777777" w:rsidR="00F777D0" w:rsidRPr="00E86580" w:rsidDel="002A1D54" w:rsidRDefault="00F777D0" w:rsidP="00A23467">
            <w:pPr>
              <w:pStyle w:val="afa"/>
            </w:pPr>
          </w:p>
        </w:tc>
        <w:tc>
          <w:tcPr>
            <w:tcW w:w="3760" w:type="pct"/>
          </w:tcPr>
          <w:p w14:paraId="1B59CF99" w14:textId="2A8A3768" w:rsidR="00F777D0" w:rsidRPr="00E86580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и способы создания элементов системы электроснабжения и типовых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узлов в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качестве компонентов для информационной модели</w:t>
            </w:r>
            <w:r w:rsidR="0075713C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в соответствии с </w:t>
            </w:r>
            <w:r w:rsidR="00F12E81" w:rsidRPr="00E86580">
              <w:rPr>
                <w:rFonts w:ascii="Times New Roman" w:hAnsi="Times New Roman" w:cs="Times New Roman"/>
                <w:sz w:val="24"/>
              </w:rPr>
              <w:t xml:space="preserve">уровнем детализации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и требованиями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F12E81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77D0" w:rsidRPr="00E86580" w14:paraId="404193DB" w14:textId="77777777" w:rsidTr="00912F2D">
        <w:trPr>
          <w:trHeight w:val="20"/>
        </w:trPr>
        <w:tc>
          <w:tcPr>
            <w:tcW w:w="1240" w:type="pct"/>
            <w:vMerge/>
          </w:tcPr>
          <w:p w14:paraId="79E6AD7D" w14:textId="77777777" w:rsidR="00F777D0" w:rsidRPr="00E86580" w:rsidDel="002A1D54" w:rsidRDefault="00F777D0" w:rsidP="00A23467">
            <w:pPr>
              <w:pStyle w:val="afa"/>
            </w:pPr>
          </w:p>
        </w:tc>
        <w:tc>
          <w:tcPr>
            <w:tcW w:w="3760" w:type="pct"/>
          </w:tcPr>
          <w:p w14:paraId="219A8734" w14:textId="6F42EAE7" w:rsidR="00F777D0" w:rsidRPr="0080037B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Заполнять необходимые свойства и атрибутивные данные компонентов информационной модели</w:t>
            </w:r>
            <w:r w:rsidR="0080037B" w:rsidRPr="006B4F77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80037B">
              <w:rPr>
                <w:rFonts w:ascii="Times New Roman" w:hAnsi="Times New Roman" w:cs="Times New Roman"/>
                <w:sz w:val="24"/>
              </w:rPr>
              <w:t>объекта капитального строительства</w:t>
            </w:r>
          </w:p>
        </w:tc>
      </w:tr>
      <w:tr w:rsidR="00F777D0" w:rsidRPr="00E86580" w14:paraId="38FC36D3" w14:textId="77777777" w:rsidTr="00912F2D">
        <w:trPr>
          <w:trHeight w:val="20"/>
        </w:trPr>
        <w:tc>
          <w:tcPr>
            <w:tcW w:w="1240" w:type="pct"/>
            <w:vMerge/>
          </w:tcPr>
          <w:p w14:paraId="2ED21AB7" w14:textId="77777777" w:rsidR="00F777D0" w:rsidRPr="00E86580" w:rsidDel="002A1D54" w:rsidRDefault="00F777D0" w:rsidP="00A23467">
            <w:pPr>
              <w:pStyle w:val="afa"/>
            </w:pPr>
          </w:p>
        </w:tc>
        <w:tc>
          <w:tcPr>
            <w:tcW w:w="3760" w:type="pct"/>
          </w:tcPr>
          <w:p w14:paraId="4D57B65F" w14:textId="137C4BC1" w:rsidR="00F777D0" w:rsidRPr="00E86580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и способы работы в </w:t>
            </w:r>
            <w:r w:rsidR="0080037B">
              <w:rPr>
                <w:rFonts w:ascii="Times New Roman" w:hAnsi="Times New Roman" w:cs="Times New Roman"/>
                <w:sz w:val="24"/>
              </w:rPr>
              <w:t>программных и технических средствах</w:t>
            </w:r>
            <w:r w:rsidR="001B35F8">
              <w:rPr>
                <w:rFonts w:ascii="Times New Roman" w:hAnsi="Times New Roman" w:cs="Times New Roman"/>
                <w:sz w:val="24"/>
              </w:rPr>
              <w:t>, используемых</w:t>
            </w:r>
            <w:r w:rsidR="0080037B">
              <w:rPr>
                <w:rFonts w:ascii="Times New Roman" w:hAnsi="Times New Roman" w:cs="Times New Roman"/>
                <w:sz w:val="24"/>
              </w:rPr>
              <w:t xml:space="preserve"> при формировании и ведении информационной модели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F777D0" w:rsidRPr="00E86580" w14:paraId="4704E80D" w14:textId="77777777" w:rsidTr="00912F2D">
        <w:trPr>
          <w:trHeight w:val="20"/>
        </w:trPr>
        <w:tc>
          <w:tcPr>
            <w:tcW w:w="1240" w:type="pct"/>
            <w:vMerge/>
          </w:tcPr>
          <w:p w14:paraId="3ED00E1A" w14:textId="77777777" w:rsidR="00F777D0" w:rsidRPr="00E86580" w:rsidDel="002A1D54" w:rsidRDefault="00F777D0" w:rsidP="00A23467">
            <w:pPr>
              <w:pStyle w:val="afa"/>
            </w:pPr>
          </w:p>
        </w:tc>
        <w:tc>
          <w:tcPr>
            <w:tcW w:w="3760" w:type="pct"/>
          </w:tcPr>
          <w:p w14:paraId="4EB9BFEE" w14:textId="2F68C4C9" w:rsidR="00F777D0" w:rsidRPr="00E86580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</w:t>
            </w:r>
            <w:r w:rsidR="0080037B">
              <w:rPr>
                <w:rFonts w:ascii="Times New Roman" w:hAnsi="Times New Roman" w:cs="Times New Roman"/>
                <w:sz w:val="24"/>
              </w:rPr>
              <w:t>электронного взаимодействия с коллективом разработчиков информационной модели объекта капитального строительства в части</w:t>
            </w:r>
            <w:r w:rsidR="00221445">
              <w:rPr>
                <w:rFonts w:ascii="Times New Roman" w:hAnsi="Times New Roman" w:cs="Times New Roman"/>
                <w:sz w:val="24"/>
              </w:rPr>
              <w:t>, касающейся</w:t>
            </w:r>
            <w:r w:rsidR="0080037B">
              <w:rPr>
                <w:rFonts w:ascii="Times New Roman" w:hAnsi="Times New Roman" w:cs="Times New Roman"/>
                <w:sz w:val="24"/>
              </w:rPr>
              <w:t xml:space="preserve"> системы электроснабжения</w:t>
            </w:r>
          </w:p>
        </w:tc>
      </w:tr>
      <w:tr w:rsidR="00704F71" w:rsidRPr="00E86580" w14:paraId="6F6C0A21" w14:textId="77777777" w:rsidTr="00912F2D">
        <w:trPr>
          <w:trHeight w:val="20"/>
        </w:trPr>
        <w:tc>
          <w:tcPr>
            <w:tcW w:w="1240" w:type="pct"/>
            <w:vMerge/>
          </w:tcPr>
          <w:p w14:paraId="2247055A" w14:textId="77777777" w:rsidR="00704F71" w:rsidRPr="00E86580" w:rsidDel="002A1D54" w:rsidRDefault="00704F71" w:rsidP="00A23467">
            <w:pPr>
              <w:pStyle w:val="afa"/>
            </w:pPr>
          </w:p>
        </w:tc>
        <w:tc>
          <w:tcPr>
            <w:tcW w:w="3760" w:type="pct"/>
          </w:tcPr>
          <w:p w14:paraId="19A5243D" w14:textId="1855C0D4" w:rsidR="00704F71" w:rsidRPr="00E86580" w:rsidRDefault="00704F71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необходимые компоненты для </w:t>
            </w:r>
            <w:r w:rsidR="0080037B">
              <w:rPr>
                <w:rFonts w:ascii="Times New Roman" w:hAnsi="Times New Roman" w:cs="Times New Roman"/>
                <w:sz w:val="24"/>
              </w:rPr>
              <w:t>формирования и ведения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информационн</w:t>
            </w:r>
            <w:r w:rsidR="0080037B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80037B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объект</w:t>
            </w:r>
            <w:r w:rsidR="0080037B">
              <w:rPr>
                <w:rFonts w:ascii="Times New Roman" w:hAnsi="Times New Roman" w:cs="Times New Roman"/>
                <w:sz w:val="24"/>
              </w:rPr>
              <w:t>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капитального строительства</w:t>
            </w:r>
          </w:p>
        </w:tc>
      </w:tr>
      <w:tr w:rsidR="00F777D0" w:rsidRPr="00E86580" w14:paraId="6D0F902E" w14:textId="77777777" w:rsidTr="00912F2D">
        <w:trPr>
          <w:trHeight w:val="20"/>
        </w:trPr>
        <w:tc>
          <w:tcPr>
            <w:tcW w:w="1240" w:type="pct"/>
            <w:vMerge/>
          </w:tcPr>
          <w:p w14:paraId="1ECD8941" w14:textId="77777777" w:rsidR="00F777D0" w:rsidRPr="00E86580" w:rsidDel="002A1D54" w:rsidRDefault="00F777D0" w:rsidP="00A23467">
            <w:pPr>
              <w:pStyle w:val="afa"/>
            </w:pPr>
          </w:p>
        </w:tc>
        <w:tc>
          <w:tcPr>
            <w:tcW w:w="3760" w:type="pct"/>
          </w:tcPr>
          <w:p w14:paraId="4E17406E" w14:textId="3F9AFAE4" w:rsidR="00F777D0" w:rsidRPr="00E86580" w:rsidRDefault="00F777D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Применять </w:t>
            </w:r>
            <w:r w:rsidR="0080037B">
              <w:rPr>
                <w:rFonts w:ascii="Times New Roman" w:hAnsi="Times New Roman" w:cs="Times New Roman"/>
                <w:sz w:val="24"/>
              </w:rPr>
              <w:t>программные и технические средства при формировании и ведении информационной модели объекта капительного строительства</w:t>
            </w:r>
          </w:p>
        </w:tc>
      </w:tr>
      <w:tr w:rsidR="0025722A" w:rsidRPr="00E86580" w14:paraId="4121B144" w14:textId="77777777" w:rsidTr="00912F2D">
        <w:trPr>
          <w:trHeight w:val="20"/>
        </w:trPr>
        <w:tc>
          <w:tcPr>
            <w:tcW w:w="1240" w:type="pct"/>
            <w:vMerge/>
          </w:tcPr>
          <w:p w14:paraId="091B14D9" w14:textId="77777777" w:rsidR="0025722A" w:rsidRPr="00E86580" w:rsidDel="002A1D54" w:rsidRDefault="0025722A" w:rsidP="00A23467">
            <w:pPr>
              <w:pStyle w:val="afa"/>
            </w:pPr>
          </w:p>
        </w:tc>
        <w:tc>
          <w:tcPr>
            <w:tcW w:w="3760" w:type="pct"/>
          </w:tcPr>
          <w:p w14:paraId="6EFB7E1A" w14:textId="3797DFCF" w:rsidR="0025722A" w:rsidRPr="00E86580" w:rsidRDefault="0025722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Применять цифровой вид исходной информации для создания информационной модели объекта капитального строительства</w:t>
            </w:r>
          </w:p>
        </w:tc>
      </w:tr>
      <w:tr w:rsidR="00011927" w:rsidRPr="00E86580" w14:paraId="7FA998D4" w14:textId="77777777" w:rsidTr="00912F2D">
        <w:trPr>
          <w:trHeight w:val="20"/>
        </w:trPr>
        <w:tc>
          <w:tcPr>
            <w:tcW w:w="1240" w:type="pct"/>
            <w:vMerge/>
          </w:tcPr>
          <w:p w14:paraId="449A676D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727EA5C0" w14:textId="77777777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Читать </w:t>
            </w:r>
            <w:r w:rsidR="00912150" w:rsidRPr="00E86580">
              <w:rPr>
                <w:rFonts w:ascii="Times New Roman" w:hAnsi="Times New Roman" w:cs="Times New Roman"/>
                <w:sz w:val="24"/>
              </w:rPr>
              <w:t xml:space="preserve">эскизные и рабочие </w:t>
            </w:r>
            <w:r w:rsidRPr="00E86580">
              <w:rPr>
                <w:rFonts w:ascii="Times New Roman" w:hAnsi="Times New Roman" w:cs="Times New Roman"/>
                <w:sz w:val="24"/>
              </w:rPr>
              <w:t>чертежи графической части рабочей и проектной документации</w:t>
            </w:r>
          </w:p>
        </w:tc>
      </w:tr>
      <w:tr w:rsidR="00011927" w:rsidRPr="00E86580" w14:paraId="66FBC69D" w14:textId="77777777" w:rsidTr="00912F2D">
        <w:trPr>
          <w:trHeight w:val="20"/>
        </w:trPr>
        <w:tc>
          <w:tcPr>
            <w:tcW w:w="1240" w:type="pct"/>
            <w:vMerge/>
          </w:tcPr>
          <w:p w14:paraId="2858F461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77A3EE59" w14:textId="149E81E0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Просматривать и извлекать данные </w:t>
            </w:r>
            <w:r w:rsidR="0080037B">
              <w:rPr>
                <w:rFonts w:ascii="Times New Roman" w:hAnsi="Times New Roman" w:cs="Times New Roman"/>
                <w:sz w:val="24"/>
              </w:rPr>
              <w:t>из</w:t>
            </w:r>
            <w:r w:rsidR="0080037B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80037B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80037B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>, созданн</w:t>
            </w:r>
            <w:r w:rsidR="007B5302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другими специалистами</w:t>
            </w:r>
          </w:p>
        </w:tc>
      </w:tr>
      <w:tr w:rsidR="00011927" w:rsidRPr="00E86580" w14:paraId="0D418243" w14:textId="77777777" w:rsidTr="00912F2D">
        <w:trPr>
          <w:trHeight w:val="20"/>
        </w:trPr>
        <w:tc>
          <w:tcPr>
            <w:tcW w:w="1240" w:type="pct"/>
            <w:vMerge/>
          </w:tcPr>
          <w:p w14:paraId="63FF5FA8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57059C14" w14:textId="2A8927E7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Использовать регламентированные форматы файлов для </w:t>
            </w:r>
            <w:r w:rsidR="0080037B">
              <w:rPr>
                <w:rFonts w:ascii="Times New Roman" w:hAnsi="Times New Roman" w:cs="Times New Roman"/>
                <w:sz w:val="24"/>
              </w:rPr>
              <w:t>электронного взаимодействия с коллективом разработчиков информационной модели объекта капитального строительства</w:t>
            </w:r>
          </w:p>
        </w:tc>
      </w:tr>
      <w:tr w:rsidR="00011927" w:rsidRPr="00E86580" w14:paraId="0C5FDEB9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153C463B" w14:textId="36EA720A" w:rsidR="00011927" w:rsidRPr="00E86580" w:rsidRDefault="00011927" w:rsidP="00EE08B6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445F056C" w14:textId="6ACC81C9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Профессиональная строительная терминология</w:t>
            </w:r>
            <w:r w:rsidR="00912150" w:rsidRPr="00E86580">
              <w:rPr>
                <w:rFonts w:ascii="Times New Roman" w:hAnsi="Times New Roman" w:cs="Times New Roman"/>
                <w:sz w:val="24"/>
              </w:rPr>
              <w:t xml:space="preserve"> и терминология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цифрового моделирования на русском языке</w:t>
            </w:r>
          </w:p>
        </w:tc>
      </w:tr>
      <w:tr w:rsidR="00C0641E" w:rsidRPr="00E86580" w14:paraId="648FC28A" w14:textId="77777777" w:rsidTr="00912F2D">
        <w:trPr>
          <w:trHeight w:val="20"/>
        </w:trPr>
        <w:tc>
          <w:tcPr>
            <w:tcW w:w="1240" w:type="pct"/>
            <w:vMerge/>
          </w:tcPr>
          <w:p w14:paraId="54F0148E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19517204" w14:textId="5E15DFE9" w:rsidR="00C0641E" w:rsidRPr="00E86580" w:rsidRDefault="008D411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01444DAE" w14:textId="77777777" w:rsidTr="00912F2D">
        <w:trPr>
          <w:trHeight w:val="20"/>
        </w:trPr>
        <w:tc>
          <w:tcPr>
            <w:tcW w:w="1240" w:type="pct"/>
            <w:vMerge/>
          </w:tcPr>
          <w:p w14:paraId="7A272616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4AED00CB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79B3A8ED" w14:textId="77777777" w:rsidTr="00912F2D">
        <w:trPr>
          <w:trHeight w:val="20"/>
        </w:trPr>
        <w:tc>
          <w:tcPr>
            <w:tcW w:w="1240" w:type="pct"/>
            <w:vMerge/>
          </w:tcPr>
          <w:p w14:paraId="3464CF33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1A6D99D8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011927" w:rsidRPr="00E86580" w14:paraId="19FD2B95" w14:textId="77777777" w:rsidTr="00912F2D">
        <w:trPr>
          <w:trHeight w:val="20"/>
        </w:trPr>
        <w:tc>
          <w:tcPr>
            <w:tcW w:w="1240" w:type="pct"/>
            <w:vMerge/>
          </w:tcPr>
          <w:p w14:paraId="7C649028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38FB4119" w14:textId="7D0C7BEA" w:rsidR="00011927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011927" w:rsidRPr="00E86580">
              <w:rPr>
                <w:rFonts w:ascii="Times New Roman" w:hAnsi="Times New Roman" w:cs="Times New Roman"/>
                <w:sz w:val="24"/>
              </w:rPr>
              <w:t xml:space="preserve"> к созданию системы электроснабжения и ее элементов в качестве компонентов для информационной модели</w:t>
            </w:r>
            <w:r w:rsidR="0080037B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011927" w:rsidRPr="00E86580" w14:paraId="64A06D3A" w14:textId="77777777" w:rsidTr="00912F2D">
        <w:trPr>
          <w:trHeight w:val="20"/>
        </w:trPr>
        <w:tc>
          <w:tcPr>
            <w:tcW w:w="1240" w:type="pct"/>
            <w:vMerge/>
          </w:tcPr>
          <w:p w14:paraId="207DC241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13920A43" w14:textId="7945E84D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 созданию типовых</w:t>
            </w:r>
            <w:r w:rsidR="00F12E81" w:rsidRPr="00E86580">
              <w:rPr>
                <w:rFonts w:ascii="Times New Roman" w:hAnsi="Times New Roman" w:cs="Times New Roman"/>
                <w:sz w:val="24"/>
              </w:rPr>
              <w:t xml:space="preserve"> элементов и </w:t>
            </w:r>
            <w:r w:rsidRPr="00E86580">
              <w:rPr>
                <w:rFonts w:ascii="Times New Roman" w:hAnsi="Times New Roman" w:cs="Times New Roman"/>
                <w:sz w:val="24"/>
              </w:rPr>
              <w:t>узлов системы электроснабжения в качестве компонентов информационной модели</w:t>
            </w:r>
            <w:r w:rsidR="0080037B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727CD6" w:rsidRPr="00E86580" w14:paraId="3994EC41" w14:textId="77777777" w:rsidTr="00912F2D">
        <w:trPr>
          <w:trHeight w:val="20"/>
        </w:trPr>
        <w:tc>
          <w:tcPr>
            <w:tcW w:w="1240" w:type="pct"/>
            <w:vMerge/>
          </w:tcPr>
          <w:p w14:paraId="31FC101B" w14:textId="77777777" w:rsidR="00727CD6" w:rsidRPr="00E86580" w:rsidDel="002A1D54" w:rsidRDefault="00727CD6" w:rsidP="00A23467">
            <w:pPr>
              <w:pStyle w:val="afa"/>
            </w:pPr>
          </w:p>
        </w:tc>
        <w:tc>
          <w:tcPr>
            <w:tcW w:w="3760" w:type="pct"/>
          </w:tcPr>
          <w:p w14:paraId="2E02B98C" w14:textId="0576C264" w:rsidR="00727CD6" w:rsidRPr="00E86580" w:rsidRDefault="00727CD6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011927" w:rsidRPr="00E86580" w14:paraId="2BC976FB" w14:textId="77777777" w:rsidTr="00912F2D">
        <w:trPr>
          <w:trHeight w:val="20"/>
        </w:trPr>
        <w:tc>
          <w:tcPr>
            <w:tcW w:w="1240" w:type="pct"/>
            <w:vMerge/>
          </w:tcPr>
          <w:p w14:paraId="798B2F72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6BA81F66" w14:textId="57EAF382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Стандарты и своды правил разработк</w:t>
            </w:r>
            <w:r w:rsidR="00221445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модел</w:t>
            </w:r>
            <w:r w:rsidR="00727CD6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объект</w:t>
            </w:r>
            <w:r w:rsidR="00727CD6">
              <w:rPr>
                <w:rFonts w:ascii="Times New Roman" w:hAnsi="Times New Roman" w:cs="Times New Roman"/>
                <w:sz w:val="24"/>
              </w:rPr>
              <w:t>а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капитального строительства</w:t>
            </w:r>
          </w:p>
        </w:tc>
      </w:tr>
      <w:tr w:rsidR="00011927" w:rsidRPr="00E86580" w14:paraId="1EB3F959" w14:textId="77777777" w:rsidTr="00912F2D">
        <w:trPr>
          <w:trHeight w:val="20"/>
        </w:trPr>
        <w:tc>
          <w:tcPr>
            <w:tcW w:w="1240" w:type="pct"/>
            <w:vMerge/>
          </w:tcPr>
          <w:p w14:paraId="6AE63673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1CC3CD9E" w14:textId="6B8CAE92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Функциональные возможности </w:t>
            </w:r>
            <w:r w:rsidR="00727CD6">
              <w:rPr>
                <w:rFonts w:ascii="Times New Roman" w:hAnsi="Times New Roman" w:cs="Times New Roman"/>
                <w:sz w:val="24"/>
              </w:rPr>
              <w:t>программных и технических средств</w:t>
            </w:r>
            <w:r w:rsidR="001B35F8">
              <w:rPr>
                <w:rFonts w:ascii="Times New Roman" w:hAnsi="Times New Roman" w:cs="Times New Roman"/>
                <w:sz w:val="24"/>
              </w:rPr>
              <w:t>, исполь</w:t>
            </w:r>
            <w:r w:rsidR="00221445">
              <w:rPr>
                <w:rFonts w:ascii="Times New Roman" w:hAnsi="Times New Roman" w:cs="Times New Roman"/>
                <w:sz w:val="24"/>
              </w:rPr>
              <w:t>з</w:t>
            </w:r>
            <w:r w:rsidR="001B35F8">
              <w:rPr>
                <w:rFonts w:ascii="Times New Roman" w:hAnsi="Times New Roman" w:cs="Times New Roman"/>
                <w:sz w:val="24"/>
              </w:rPr>
              <w:t>уемых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при формировании и ведении </w:t>
            </w:r>
            <w:r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модели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объект</w:t>
            </w:r>
            <w:r w:rsidR="00727CD6">
              <w:rPr>
                <w:rFonts w:ascii="Times New Roman" w:hAnsi="Times New Roman" w:cs="Times New Roman"/>
                <w:sz w:val="24"/>
              </w:rPr>
              <w:t>а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капитального строительства</w:t>
            </w:r>
          </w:p>
        </w:tc>
      </w:tr>
      <w:tr w:rsidR="00011927" w:rsidRPr="00E86580" w14:paraId="6EBB1236" w14:textId="77777777" w:rsidTr="00912F2D">
        <w:trPr>
          <w:trHeight w:val="20"/>
        </w:trPr>
        <w:tc>
          <w:tcPr>
            <w:tcW w:w="1240" w:type="pct"/>
            <w:vMerge/>
          </w:tcPr>
          <w:p w14:paraId="797181BA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128AB7D5" w14:textId="11881117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Способы создания и представления компонентов информационной модели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в соответствии с уровнем детализации геометрии и информации</w:t>
            </w:r>
          </w:p>
        </w:tc>
      </w:tr>
      <w:tr w:rsidR="00011927" w:rsidRPr="00E86580" w14:paraId="6F20E031" w14:textId="77777777" w:rsidTr="00912F2D">
        <w:trPr>
          <w:trHeight w:val="20"/>
        </w:trPr>
        <w:tc>
          <w:tcPr>
            <w:tcW w:w="1240" w:type="pct"/>
            <w:vMerge/>
          </w:tcPr>
          <w:p w14:paraId="19B6856D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0A2957FB" w14:textId="5A595317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Уровни детализации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модел</w:t>
            </w:r>
            <w:r w:rsidR="00727CD6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объект</w:t>
            </w:r>
            <w:r w:rsidR="00727CD6">
              <w:rPr>
                <w:rFonts w:ascii="Times New Roman" w:hAnsi="Times New Roman" w:cs="Times New Roman"/>
                <w:sz w:val="24"/>
              </w:rPr>
              <w:t>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капитального строительства</w:t>
            </w:r>
          </w:p>
        </w:tc>
      </w:tr>
      <w:tr w:rsidR="00011927" w:rsidRPr="00E86580" w14:paraId="699FCEBF" w14:textId="77777777" w:rsidTr="00912F2D">
        <w:trPr>
          <w:trHeight w:val="20"/>
        </w:trPr>
        <w:tc>
          <w:tcPr>
            <w:tcW w:w="1240" w:type="pct"/>
            <w:vMerge/>
          </w:tcPr>
          <w:p w14:paraId="5B45B7DA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1CAB105F" w14:textId="77777777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Цели, задачи и принципы информационного моделирования (в рамках своей дисциплины)</w:t>
            </w:r>
          </w:p>
        </w:tc>
      </w:tr>
      <w:tr w:rsidR="00011927" w:rsidRPr="00E86580" w14:paraId="578A5B7C" w14:textId="77777777" w:rsidTr="00912F2D">
        <w:trPr>
          <w:trHeight w:val="20"/>
        </w:trPr>
        <w:tc>
          <w:tcPr>
            <w:tcW w:w="1240" w:type="pct"/>
            <w:vMerge/>
          </w:tcPr>
          <w:p w14:paraId="32CB651B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3FF28FFB" w14:textId="2A57FAD9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Методики создания компонентов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модел</w:t>
            </w:r>
            <w:r w:rsidR="00727CD6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</w:p>
        </w:tc>
      </w:tr>
      <w:tr w:rsidR="00011927" w:rsidRPr="00E86580" w14:paraId="59D33674" w14:textId="77777777" w:rsidTr="00912F2D">
        <w:trPr>
          <w:trHeight w:val="20"/>
        </w:trPr>
        <w:tc>
          <w:tcPr>
            <w:tcW w:w="1240" w:type="pct"/>
            <w:vMerge/>
          </w:tcPr>
          <w:p w14:paraId="71E492F0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68E5FACB" w14:textId="70B66414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Форматы представления данных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727CD6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727CD6">
              <w:rPr>
                <w:rFonts w:ascii="Times New Roman" w:hAnsi="Times New Roman" w:cs="Times New Roman"/>
                <w:sz w:val="24"/>
              </w:rPr>
              <w:t>ее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элементов</w:t>
            </w:r>
          </w:p>
        </w:tc>
      </w:tr>
      <w:tr w:rsidR="00011927" w:rsidRPr="00E86580" w14:paraId="492CF512" w14:textId="77777777" w:rsidTr="00912F2D">
        <w:trPr>
          <w:trHeight w:val="20"/>
        </w:trPr>
        <w:tc>
          <w:tcPr>
            <w:tcW w:w="1240" w:type="pct"/>
            <w:vMerge/>
          </w:tcPr>
          <w:p w14:paraId="16DCF1E2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35383A9A" w14:textId="77777777" w:rsidR="00011927" w:rsidRPr="00E86580" w:rsidRDefault="00F12E81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Форматы хранения данных</w:t>
            </w:r>
            <w:r w:rsidR="00011927" w:rsidRPr="00E86580">
              <w:rPr>
                <w:rFonts w:ascii="Times New Roman" w:hAnsi="Times New Roman" w:cs="Times New Roman"/>
                <w:sz w:val="24"/>
              </w:rPr>
              <w:t xml:space="preserve"> информационной модели объекта капитального строительства</w:t>
            </w:r>
          </w:p>
        </w:tc>
      </w:tr>
      <w:tr w:rsidR="00011927" w:rsidRPr="00E86580" w14:paraId="52ED7588" w14:textId="77777777" w:rsidTr="00912F2D">
        <w:trPr>
          <w:trHeight w:val="20"/>
        </w:trPr>
        <w:tc>
          <w:tcPr>
            <w:tcW w:w="1240" w:type="pct"/>
            <w:vMerge/>
          </w:tcPr>
          <w:p w14:paraId="5CC2862F" w14:textId="77777777" w:rsidR="00011927" w:rsidRPr="00E86580" w:rsidDel="002A1D54" w:rsidRDefault="00011927" w:rsidP="00A23467">
            <w:pPr>
              <w:pStyle w:val="afa"/>
            </w:pPr>
          </w:p>
        </w:tc>
        <w:tc>
          <w:tcPr>
            <w:tcW w:w="3760" w:type="pct"/>
          </w:tcPr>
          <w:p w14:paraId="2DA2A054" w14:textId="4212CE4A" w:rsidR="00011927" w:rsidRPr="00E86580" w:rsidRDefault="00011927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Форматы передачи данных информационной модели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>, в том числе открыты</w:t>
            </w:r>
            <w:r w:rsidR="00221445">
              <w:rPr>
                <w:rFonts w:ascii="Times New Roman" w:hAnsi="Times New Roman" w:cs="Times New Roman"/>
                <w:sz w:val="24"/>
              </w:rPr>
              <w:t>х</w:t>
            </w:r>
          </w:p>
        </w:tc>
      </w:tr>
      <w:tr w:rsidR="00011927" w:rsidRPr="00E86580" w14:paraId="2FE0FCDD" w14:textId="77777777" w:rsidTr="00912F2D">
        <w:trPr>
          <w:trHeight w:val="20"/>
        </w:trPr>
        <w:tc>
          <w:tcPr>
            <w:tcW w:w="1240" w:type="pct"/>
          </w:tcPr>
          <w:p w14:paraId="7AC2B307" w14:textId="77777777" w:rsidR="00011927" w:rsidRPr="00E86580" w:rsidDel="002A1D54" w:rsidRDefault="00011927" w:rsidP="00A23467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1A5AFE78" w14:textId="7FACA3BE" w:rsidR="00011927" w:rsidRPr="00E86580" w:rsidRDefault="00011927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525E6F6A" w14:textId="77777777" w:rsidR="00EE08B6" w:rsidRDefault="00EE08B6" w:rsidP="00EE08B6">
      <w:bookmarkStart w:id="13" w:name="_Toc10060851"/>
    </w:p>
    <w:p w14:paraId="655177C2" w14:textId="0BE50DED" w:rsidR="00407766" w:rsidRDefault="00407766" w:rsidP="00EE08B6">
      <w:pPr>
        <w:pStyle w:val="2"/>
      </w:pPr>
      <w:bookmarkStart w:id="14" w:name="_Toc70831248"/>
      <w:r w:rsidRPr="00E86580">
        <w:t>3.</w:t>
      </w:r>
      <w:r w:rsidR="004A44B8" w:rsidRPr="00E86580">
        <w:t>2</w:t>
      </w:r>
      <w:r w:rsidRPr="00E86580">
        <w:t>. Обобщенная трудовая функция</w:t>
      </w:r>
      <w:bookmarkEnd w:id="13"/>
      <w:bookmarkEnd w:id="14"/>
    </w:p>
    <w:p w14:paraId="6D53FD75" w14:textId="77777777" w:rsidR="00EE08B6" w:rsidRPr="00EE08B6" w:rsidRDefault="00EE08B6" w:rsidP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851"/>
        <w:gridCol w:w="1561"/>
        <w:gridCol w:w="700"/>
      </w:tblGrid>
      <w:tr w:rsidR="00AA0065" w:rsidRPr="00E86580" w14:paraId="236A51E6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16C46A4" w14:textId="1F44BABE" w:rsidR="005E5DF2" w:rsidRPr="00E86580" w:rsidRDefault="00912F2D" w:rsidP="005E5DF2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1DEAA0A" w14:textId="77777777" w:rsidR="005E5DF2" w:rsidRPr="00E86580" w:rsidRDefault="00114BAF" w:rsidP="004469E4">
            <w:r>
              <w:t>Разработка проектной д</w:t>
            </w:r>
            <w:r w:rsidRPr="00114BAF">
              <w:t>окументации системы электроснабжения объектов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62E1EC5" w14:textId="77777777" w:rsidR="005E5DF2" w:rsidRPr="00E86580" w:rsidRDefault="005E5DF2" w:rsidP="005E5DF2">
            <w:pPr>
              <w:rPr>
                <w:bCs w:val="0"/>
                <w:sz w:val="16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17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25F4870" w14:textId="569B5C34" w:rsidR="005E5DF2" w:rsidRPr="0063067A" w:rsidRDefault="0063067A" w:rsidP="005E5DF2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B</w:t>
            </w:r>
          </w:p>
        </w:tc>
        <w:tc>
          <w:tcPr>
            <w:tcW w:w="765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C6AE32D" w14:textId="4663E3C0" w:rsidR="005E5DF2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34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9A242B" w14:textId="77777777" w:rsidR="005E5DF2" w:rsidRPr="00E86580" w:rsidRDefault="005E5DF2" w:rsidP="005E5DF2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7B2B64F0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4"/>
        <w:gridCol w:w="1200"/>
        <w:gridCol w:w="469"/>
        <w:gridCol w:w="2089"/>
        <w:gridCol w:w="1275"/>
        <w:gridCol w:w="2403"/>
      </w:tblGrid>
      <w:tr w:rsidR="00AA0065" w:rsidRPr="00E86580" w14:paraId="22B20763" w14:textId="77777777" w:rsidTr="009C62F4">
        <w:trPr>
          <w:trHeight w:val="283"/>
        </w:trPr>
        <w:tc>
          <w:tcPr>
            <w:tcW w:w="135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3229435" w14:textId="77777777" w:rsidR="005E5DF2" w:rsidRPr="00E86580" w:rsidRDefault="005E5DF2" w:rsidP="005E5DF2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609C723E" w14:textId="77777777" w:rsidR="005E5DF2" w:rsidRPr="00E86580" w:rsidRDefault="005E5DF2" w:rsidP="005E5DF2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CD7AF2E" w14:textId="77777777" w:rsidR="005E5DF2" w:rsidRPr="00E86580" w:rsidRDefault="005E5DF2" w:rsidP="005E5DF2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96875D1" w14:textId="77777777" w:rsidR="005E5DF2" w:rsidRPr="00E86580" w:rsidRDefault="005E5DF2" w:rsidP="005E5DF2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7CA161" w14:textId="77777777" w:rsidR="005E5DF2" w:rsidRPr="00E86580" w:rsidRDefault="005E5DF2" w:rsidP="005E5DF2">
            <w:pPr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347C088" w14:textId="77777777" w:rsidR="005E5DF2" w:rsidRPr="00E86580" w:rsidRDefault="005E5DF2" w:rsidP="005E5DF2">
            <w:pPr>
              <w:rPr>
                <w:bCs w:val="0"/>
              </w:rPr>
            </w:pPr>
          </w:p>
        </w:tc>
      </w:tr>
      <w:tr w:rsidR="00AA0065" w:rsidRPr="00E86580" w14:paraId="4BCFE069" w14:textId="77777777" w:rsidTr="009C62F4">
        <w:trPr>
          <w:trHeight w:val="479"/>
        </w:trPr>
        <w:tc>
          <w:tcPr>
            <w:tcW w:w="1355" w:type="pct"/>
            <w:tcBorders>
              <w:top w:val="nil"/>
              <w:bottom w:val="nil"/>
              <w:right w:val="nil"/>
            </w:tcBorders>
            <w:vAlign w:val="center"/>
          </w:tcPr>
          <w:p w14:paraId="22D21CAF" w14:textId="77777777" w:rsidR="005E5DF2" w:rsidRPr="00E86580" w:rsidRDefault="005E5DF2" w:rsidP="005E5DF2">
            <w:pPr>
              <w:rPr>
                <w:bCs w:val="0"/>
              </w:rPr>
            </w:pPr>
          </w:p>
        </w:tc>
        <w:tc>
          <w:tcPr>
            <w:tcW w:w="1842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71A3367E" w14:textId="77777777" w:rsidR="005E5DF2" w:rsidRPr="00E86580" w:rsidRDefault="005E5DF2" w:rsidP="005E5DF2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D6E8692" w14:textId="582767EE" w:rsidR="005E5DF2" w:rsidRPr="00E86580" w:rsidRDefault="00450C39" w:rsidP="00450C39">
            <w:pPr>
              <w:jc w:val="center"/>
              <w:rPr>
                <w:bCs w:val="0"/>
                <w:szCs w:val="16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42D6030" w14:textId="7035C8B9" w:rsidR="005E5DF2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ACC4EB0" w14:textId="77777777" w:rsidR="00EE08B6" w:rsidRDefault="00EE08B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2763"/>
        <w:gridCol w:w="7432"/>
      </w:tblGrid>
      <w:tr w:rsidR="00AA0065" w:rsidRPr="00E86580" w14:paraId="0382250F" w14:textId="77777777" w:rsidTr="00912F2D">
        <w:trPr>
          <w:trHeight w:val="20"/>
        </w:trPr>
        <w:tc>
          <w:tcPr>
            <w:tcW w:w="1355" w:type="pct"/>
          </w:tcPr>
          <w:p w14:paraId="2257DE97" w14:textId="5F4B2B00" w:rsidR="005E5DF2" w:rsidRPr="00E86580" w:rsidRDefault="00EE08B6" w:rsidP="00D41BFC">
            <w:pPr>
              <w:pStyle w:val="afa"/>
            </w:pPr>
            <w:r>
              <w:t>Возможные наименования должностей, профессий</w:t>
            </w:r>
          </w:p>
        </w:tc>
        <w:tc>
          <w:tcPr>
            <w:tcW w:w="3645" w:type="pct"/>
          </w:tcPr>
          <w:p w14:paraId="200303A0" w14:textId="77777777" w:rsidR="0035485E" w:rsidRPr="00E86580" w:rsidRDefault="0035485E" w:rsidP="0035485E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Инженер-проектировщик I категории</w:t>
            </w:r>
          </w:p>
          <w:p w14:paraId="2EAED084" w14:textId="77777777" w:rsidR="005E5DF2" w:rsidRPr="00E86580" w:rsidRDefault="0035485E" w:rsidP="0035485E">
            <w:pPr>
              <w:pStyle w:val="afa"/>
            </w:pPr>
            <w:r w:rsidRPr="00E86580">
              <w:t>Инженер-проектировщик II категории</w:t>
            </w:r>
          </w:p>
        </w:tc>
      </w:tr>
    </w:tbl>
    <w:p w14:paraId="1AF38763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9"/>
        <w:gridCol w:w="14"/>
        <w:gridCol w:w="7432"/>
      </w:tblGrid>
      <w:tr w:rsidR="0035485E" w:rsidRPr="00E86580" w14:paraId="4F597D05" w14:textId="77777777" w:rsidTr="00912F2D">
        <w:trPr>
          <w:trHeight w:val="20"/>
        </w:trPr>
        <w:tc>
          <w:tcPr>
            <w:tcW w:w="1355" w:type="pct"/>
            <w:gridSpan w:val="2"/>
          </w:tcPr>
          <w:p w14:paraId="7C428A17" w14:textId="77777777" w:rsidR="0035485E" w:rsidRPr="00E86580" w:rsidRDefault="0035485E" w:rsidP="00912F2D">
            <w:pPr>
              <w:pStyle w:val="afa"/>
            </w:pPr>
            <w:r w:rsidRPr="00E86580">
              <w:t>Требования к образованию и обучению</w:t>
            </w:r>
          </w:p>
        </w:tc>
        <w:tc>
          <w:tcPr>
            <w:tcW w:w="3645" w:type="pct"/>
          </w:tcPr>
          <w:p w14:paraId="1FB89DB4" w14:textId="735D8695" w:rsidR="0035485E" w:rsidRPr="00E86580" w:rsidRDefault="0035485E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Высшее образование </w:t>
            </w:r>
            <w:r w:rsidR="00C46DA7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бакалавриат</w:t>
            </w:r>
          </w:p>
          <w:p w14:paraId="0886B3EC" w14:textId="77777777" w:rsidR="0035485E" w:rsidRPr="00E86580" w:rsidRDefault="0035485E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32B11AAF" w14:textId="4B5AAE3D" w:rsidR="0035485E" w:rsidRPr="00E86580" w:rsidRDefault="0035485E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Высшее образование (непрофильное) </w:t>
            </w:r>
            <w:r w:rsidR="00C46DA7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бакалавриат и дополнительное профессиональное образование </w:t>
            </w:r>
            <w:r w:rsidR="00C46DA7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35485E" w:rsidRPr="00E86580" w14:paraId="50228FF6" w14:textId="77777777" w:rsidTr="00912F2D">
        <w:trPr>
          <w:trHeight w:val="20"/>
        </w:trPr>
        <w:tc>
          <w:tcPr>
            <w:tcW w:w="1355" w:type="pct"/>
            <w:gridSpan w:val="2"/>
          </w:tcPr>
          <w:p w14:paraId="371E13AA" w14:textId="77777777" w:rsidR="0035485E" w:rsidRPr="00E86580" w:rsidRDefault="0035485E" w:rsidP="00912F2D">
            <w:pPr>
              <w:pStyle w:val="afa"/>
            </w:pPr>
            <w:r w:rsidRPr="00E86580">
              <w:t>Требования к опыту практической работы</w:t>
            </w:r>
          </w:p>
        </w:tc>
        <w:tc>
          <w:tcPr>
            <w:tcW w:w="3645" w:type="pct"/>
          </w:tcPr>
          <w:p w14:paraId="58507521" w14:textId="24F38F56" w:rsidR="009A3901" w:rsidRPr="009A3901" w:rsidRDefault="009A3901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A3901">
              <w:rPr>
                <w:rFonts w:ascii="Times New Roman" w:hAnsi="Times New Roman" w:cs="Times New Roman"/>
                <w:sz w:val="24"/>
              </w:rPr>
              <w:t>Не менее года в области архитектурно-строительного проектирования для инженера</w:t>
            </w:r>
            <w:r w:rsidR="00C46DA7">
              <w:rPr>
                <w:rFonts w:ascii="Times New Roman" w:hAnsi="Times New Roman" w:cs="Times New Roman"/>
                <w:sz w:val="24"/>
              </w:rPr>
              <w:t>-</w:t>
            </w:r>
            <w:r w:rsidRPr="009A3901">
              <w:rPr>
                <w:rFonts w:ascii="Times New Roman" w:hAnsi="Times New Roman" w:cs="Times New Roman"/>
                <w:sz w:val="24"/>
              </w:rPr>
              <w:t>проектировщика II категории</w:t>
            </w:r>
          </w:p>
          <w:p w14:paraId="17E53B59" w14:textId="202A3832" w:rsidR="0035485E" w:rsidRPr="00E86580" w:rsidRDefault="009A3901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A3901">
              <w:rPr>
                <w:rFonts w:ascii="Times New Roman" w:hAnsi="Times New Roman" w:cs="Times New Roman"/>
                <w:sz w:val="24"/>
              </w:rPr>
              <w:t>Не менее трех лет в области архитектурно-строительного проектирования для инженера-проектировщика I категории</w:t>
            </w:r>
          </w:p>
        </w:tc>
      </w:tr>
      <w:tr w:rsidR="0035485E" w:rsidRPr="00E86580" w14:paraId="54982DCA" w14:textId="77777777" w:rsidTr="00912F2D">
        <w:trPr>
          <w:trHeight w:val="20"/>
        </w:trPr>
        <w:tc>
          <w:tcPr>
            <w:tcW w:w="1355" w:type="pct"/>
            <w:gridSpan w:val="2"/>
          </w:tcPr>
          <w:p w14:paraId="58F9A6E8" w14:textId="77777777" w:rsidR="0035485E" w:rsidRPr="00E86580" w:rsidRDefault="0035485E" w:rsidP="00912F2D">
            <w:pPr>
              <w:pStyle w:val="afa"/>
            </w:pPr>
            <w:r w:rsidRPr="00E86580">
              <w:t>Особые условия допуска к работе</w:t>
            </w:r>
          </w:p>
        </w:tc>
        <w:tc>
          <w:tcPr>
            <w:tcW w:w="3645" w:type="pct"/>
          </w:tcPr>
          <w:p w14:paraId="7C850A9D" w14:textId="1DA3276F" w:rsidR="0035485E" w:rsidRPr="00E86580" w:rsidRDefault="0035485E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Прохождение инструктажа по охране труда</w:t>
            </w:r>
            <w:r w:rsidR="009A3901">
              <w:rPr>
                <w:rFonts w:ascii="Times New Roman" w:hAnsi="Times New Roman" w:cs="Times New Roman"/>
                <w:sz w:val="24"/>
              </w:rPr>
              <w:t xml:space="preserve"> на рабочем месте</w:t>
            </w:r>
          </w:p>
          <w:p w14:paraId="16F51E4D" w14:textId="291BFDC3" w:rsidR="0035485E" w:rsidRPr="00E86580" w:rsidRDefault="009A3901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A3901">
              <w:rPr>
                <w:rFonts w:ascii="Times New Roman" w:hAnsi="Times New Roman" w:cs="Times New Roman"/>
                <w:sz w:val="24"/>
              </w:rPr>
              <w:t>Прохождение обучения мерам пожарной безопасности</w:t>
            </w:r>
          </w:p>
        </w:tc>
      </w:tr>
      <w:tr w:rsidR="0035485E" w:rsidRPr="00E86580" w14:paraId="3BC400E7" w14:textId="77777777" w:rsidTr="00912F2D">
        <w:trPr>
          <w:trHeight w:val="20"/>
        </w:trPr>
        <w:tc>
          <w:tcPr>
            <w:tcW w:w="1348" w:type="pct"/>
          </w:tcPr>
          <w:p w14:paraId="6D21729A" w14:textId="77777777" w:rsidR="0035485E" w:rsidRPr="00E86580" w:rsidRDefault="0035485E" w:rsidP="00912F2D">
            <w:pPr>
              <w:pStyle w:val="afa"/>
            </w:pPr>
            <w:r w:rsidRPr="00E86580">
              <w:t>Другие характеристики</w:t>
            </w:r>
          </w:p>
        </w:tc>
        <w:tc>
          <w:tcPr>
            <w:tcW w:w="3652" w:type="pct"/>
            <w:gridSpan w:val="2"/>
          </w:tcPr>
          <w:p w14:paraId="37365E14" w14:textId="48B37968" w:rsidR="0035485E" w:rsidRPr="00E86580" w:rsidRDefault="0035485E" w:rsidP="00912F2D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Рекомендуется дополнительное профессиональное образование </w:t>
            </w:r>
            <w:r w:rsidR="00C46DA7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программы повышения квалификации не реже одного раза в пять лет</w:t>
            </w:r>
          </w:p>
        </w:tc>
      </w:tr>
    </w:tbl>
    <w:p w14:paraId="69637D60" w14:textId="77777777" w:rsidR="00FA674E" w:rsidRPr="00E86580" w:rsidRDefault="00FA674E" w:rsidP="00FA674E">
      <w:pPr>
        <w:pStyle w:val="afa"/>
      </w:pPr>
    </w:p>
    <w:p w14:paraId="28CDB573" w14:textId="0B9DA574" w:rsidR="00FA674E" w:rsidRDefault="00FA674E" w:rsidP="00FA674E">
      <w:pPr>
        <w:pStyle w:val="afa"/>
      </w:pPr>
      <w:r w:rsidRPr="00E86580">
        <w:t>Дополнительные характеристики</w:t>
      </w:r>
    </w:p>
    <w:p w14:paraId="39E1075E" w14:textId="77777777" w:rsidR="00EE08B6" w:rsidRPr="00E86580" w:rsidRDefault="00EE08B6" w:rsidP="00FA674E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44"/>
        <w:gridCol w:w="1650"/>
        <w:gridCol w:w="5801"/>
      </w:tblGrid>
      <w:tr w:rsidR="00AA0065" w:rsidRPr="00E86580" w14:paraId="5838C575" w14:textId="77777777" w:rsidTr="00912F2D">
        <w:trPr>
          <w:trHeight w:val="283"/>
        </w:trPr>
        <w:tc>
          <w:tcPr>
            <w:tcW w:w="1346" w:type="pct"/>
            <w:vAlign w:val="center"/>
          </w:tcPr>
          <w:p w14:paraId="76B6D3FE" w14:textId="77777777" w:rsidR="00407766" w:rsidRPr="00E86580" w:rsidRDefault="009E3E65" w:rsidP="00E9070E">
            <w:pPr>
              <w:jc w:val="center"/>
              <w:rPr>
                <w:bCs w:val="0"/>
              </w:rPr>
            </w:pPr>
            <w:r w:rsidRPr="00E86580">
              <w:t>Наименование</w:t>
            </w:r>
            <w:r w:rsidR="00407766" w:rsidRPr="00E86580">
              <w:t xml:space="preserve"> документа</w:t>
            </w:r>
          </w:p>
        </w:tc>
        <w:tc>
          <w:tcPr>
            <w:tcW w:w="809" w:type="pct"/>
            <w:vAlign w:val="center"/>
          </w:tcPr>
          <w:p w14:paraId="5EEFA198" w14:textId="77777777" w:rsidR="00407766" w:rsidRPr="00E86580" w:rsidRDefault="00932AC7" w:rsidP="00E9070E">
            <w:pPr>
              <w:jc w:val="center"/>
              <w:rPr>
                <w:bCs w:val="0"/>
              </w:rPr>
            </w:pPr>
            <w:r w:rsidRPr="00E86580">
              <w:t>Код</w:t>
            </w:r>
          </w:p>
        </w:tc>
        <w:tc>
          <w:tcPr>
            <w:tcW w:w="2845" w:type="pct"/>
            <w:vAlign w:val="center"/>
          </w:tcPr>
          <w:p w14:paraId="2A173AD5" w14:textId="77777777" w:rsidR="00407766" w:rsidRPr="00E86580" w:rsidRDefault="009E3E65" w:rsidP="00E9070E">
            <w:pPr>
              <w:jc w:val="center"/>
              <w:rPr>
                <w:bCs w:val="0"/>
              </w:rPr>
            </w:pPr>
            <w:r w:rsidRPr="00E86580">
              <w:t>Наименование</w:t>
            </w:r>
            <w:r w:rsidR="00407766" w:rsidRPr="00E86580">
              <w:t xml:space="preserve"> базовой группы, должности (профессии) или специальности</w:t>
            </w:r>
          </w:p>
        </w:tc>
      </w:tr>
      <w:tr w:rsidR="000B6E23" w:rsidRPr="00E86580" w14:paraId="256C28F7" w14:textId="77777777" w:rsidTr="00912F2D">
        <w:trPr>
          <w:trHeight w:val="20"/>
        </w:trPr>
        <w:tc>
          <w:tcPr>
            <w:tcW w:w="1346" w:type="pct"/>
          </w:tcPr>
          <w:p w14:paraId="14FC0FAB" w14:textId="77777777" w:rsidR="000B6E23" w:rsidRPr="00912F2D" w:rsidRDefault="000B6E23" w:rsidP="00E9070E">
            <w:pPr>
              <w:rPr>
                <w:bCs w:val="0"/>
                <w:vertAlign w:val="superscript"/>
              </w:rPr>
            </w:pPr>
            <w:r w:rsidRPr="00912F2D">
              <w:t>ОКЗ</w:t>
            </w:r>
          </w:p>
        </w:tc>
        <w:tc>
          <w:tcPr>
            <w:tcW w:w="809" w:type="pct"/>
          </w:tcPr>
          <w:p w14:paraId="24F1D7C2" w14:textId="77777777" w:rsidR="000B6E23" w:rsidRPr="00912F2D" w:rsidRDefault="00480F22" w:rsidP="00480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2151</w:t>
            </w:r>
          </w:p>
        </w:tc>
        <w:tc>
          <w:tcPr>
            <w:tcW w:w="2845" w:type="pct"/>
          </w:tcPr>
          <w:p w14:paraId="6CEEEFA3" w14:textId="77777777" w:rsidR="000B6E23" w:rsidRPr="00912F2D" w:rsidRDefault="00F02DDF" w:rsidP="00480F2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Инженеры</w:t>
            </w:r>
            <w:r w:rsidR="00480F22" w:rsidRPr="00912F2D">
              <w:rPr>
                <w:rFonts w:ascii="Times New Roman" w:hAnsi="Times New Roman" w:cs="Times New Roman"/>
                <w:sz w:val="24"/>
                <w:szCs w:val="24"/>
              </w:rPr>
              <w:t>-электрики</w:t>
            </w:r>
          </w:p>
        </w:tc>
      </w:tr>
      <w:tr w:rsidR="0035485E" w:rsidRPr="00E86580" w14:paraId="72714109" w14:textId="77777777" w:rsidTr="00912F2D">
        <w:trPr>
          <w:trHeight w:val="20"/>
        </w:trPr>
        <w:tc>
          <w:tcPr>
            <w:tcW w:w="1346" w:type="pct"/>
          </w:tcPr>
          <w:p w14:paraId="416C632C" w14:textId="08E46BC8" w:rsidR="0035485E" w:rsidRPr="00912F2D" w:rsidRDefault="0035485E" w:rsidP="00E9070E">
            <w:pPr>
              <w:rPr>
                <w:bCs w:val="0"/>
              </w:rPr>
            </w:pPr>
            <w:r w:rsidRPr="00912F2D">
              <w:t>ЕКС</w:t>
            </w:r>
          </w:p>
        </w:tc>
        <w:tc>
          <w:tcPr>
            <w:tcW w:w="809" w:type="pct"/>
          </w:tcPr>
          <w:p w14:paraId="762567D9" w14:textId="77777777" w:rsidR="0035485E" w:rsidRPr="00912F2D" w:rsidRDefault="0035485E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845" w:type="pct"/>
          </w:tcPr>
          <w:p w14:paraId="140DDA02" w14:textId="77777777" w:rsidR="0035485E" w:rsidRPr="00912F2D" w:rsidRDefault="0035485E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35485E" w:rsidRPr="00E86580" w14:paraId="7ADAAA14" w14:textId="77777777" w:rsidTr="00912F2D">
        <w:trPr>
          <w:trHeight w:val="20"/>
        </w:trPr>
        <w:tc>
          <w:tcPr>
            <w:tcW w:w="1346" w:type="pct"/>
            <w:vMerge w:val="restart"/>
          </w:tcPr>
          <w:p w14:paraId="7DD8ECF4" w14:textId="77777777" w:rsidR="0035485E" w:rsidRPr="00912F2D" w:rsidRDefault="0035485E" w:rsidP="00D916FB">
            <w:r w:rsidRPr="00912F2D">
              <w:t>ОКПДТР</w:t>
            </w:r>
          </w:p>
        </w:tc>
        <w:tc>
          <w:tcPr>
            <w:tcW w:w="809" w:type="pct"/>
          </w:tcPr>
          <w:p w14:paraId="0607420F" w14:textId="77777777" w:rsidR="0035485E" w:rsidRPr="00912F2D" w:rsidRDefault="003F449A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912F2D">
                <w:rPr>
                  <w:rFonts w:ascii="Times New Roman" w:hAnsi="Times New Roman" w:cs="Times New Roman"/>
                  <w:sz w:val="24"/>
                  <w:szCs w:val="24"/>
                </w:rPr>
                <w:t>22446</w:t>
              </w:r>
            </w:hyperlink>
          </w:p>
        </w:tc>
        <w:tc>
          <w:tcPr>
            <w:tcW w:w="2845" w:type="pct"/>
          </w:tcPr>
          <w:p w14:paraId="5F7DDED6" w14:textId="77777777" w:rsidR="0035485E" w:rsidRPr="00912F2D" w:rsidRDefault="0035485E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</w:t>
            </w:r>
          </w:p>
        </w:tc>
      </w:tr>
      <w:tr w:rsidR="0035485E" w:rsidRPr="00E86580" w14:paraId="38319FE5" w14:textId="77777777" w:rsidTr="00912F2D">
        <w:trPr>
          <w:trHeight w:val="20"/>
        </w:trPr>
        <w:tc>
          <w:tcPr>
            <w:tcW w:w="1346" w:type="pct"/>
            <w:vMerge/>
          </w:tcPr>
          <w:p w14:paraId="31BBC883" w14:textId="77777777" w:rsidR="0035485E" w:rsidRPr="00912F2D" w:rsidRDefault="0035485E" w:rsidP="00D916FB"/>
        </w:tc>
        <w:tc>
          <w:tcPr>
            <w:tcW w:w="809" w:type="pct"/>
          </w:tcPr>
          <w:p w14:paraId="0C081E30" w14:textId="77777777" w:rsidR="0035485E" w:rsidRPr="00912F2D" w:rsidRDefault="003F449A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tooltip="Постановление Госстандарта РФ от 26.12.1994 N 367 (ред. от 19.06.2012) &lt;О принятии и введении в действие Общероссийского классификатора профессий рабочих, должностей служащих и тарифных разрядов ОК 016-94&gt; (вместе с &quot;ОК 016-94. Общероссийский классификатор про" w:history="1">
              <w:r w:rsidR="0035485E" w:rsidRPr="00912F2D">
                <w:rPr>
                  <w:rFonts w:ascii="Times New Roman" w:hAnsi="Times New Roman" w:cs="Times New Roman"/>
                  <w:sz w:val="24"/>
                  <w:szCs w:val="24"/>
                </w:rPr>
                <w:t>22827</w:t>
              </w:r>
            </w:hyperlink>
          </w:p>
        </w:tc>
        <w:tc>
          <w:tcPr>
            <w:tcW w:w="2845" w:type="pct"/>
          </w:tcPr>
          <w:p w14:paraId="2E7ACDB0" w14:textId="77777777" w:rsidR="0035485E" w:rsidRPr="00912F2D" w:rsidRDefault="0035485E" w:rsidP="0090310C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Инженер-проектировщик</w:t>
            </w:r>
          </w:p>
        </w:tc>
      </w:tr>
      <w:tr w:rsidR="000B6E23" w:rsidRPr="00E86580" w14:paraId="5DE1532D" w14:textId="77777777" w:rsidTr="00912F2D">
        <w:trPr>
          <w:trHeight w:val="20"/>
        </w:trPr>
        <w:tc>
          <w:tcPr>
            <w:tcW w:w="1346" w:type="pct"/>
            <w:vMerge w:val="restart"/>
          </w:tcPr>
          <w:p w14:paraId="62CFEE8E" w14:textId="77777777" w:rsidR="000B6E23" w:rsidRPr="00912F2D" w:rsidRDefault="000B6E23" w:rsidP="00D916FB">
            <w:pPr>
              <w:rPr>
                <w:bCs w:val="0"/>
              </w:rPr>
            </w:pPr>
            <w:r w:rsidRPr="00912F2D">
              <w:t>ОКСО</w:t>
            </w:r>
          </w:p>
        </w:tc>
        <w:tc>
          <w:tcPr>
            <w:tcW w:w="809" w:type="pct"/>
          </w:tcPr>
          <w:p w14:paraId="5DFF99AC" w14:textId="77777777" w:rsidR="000B6E23" w:rsidRPr="00912F2D" w:rsidRDefault="000B6E23" w:rsidP="00D958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2.08.00.00</w:t>
            </w:r>
          </w:p>
        </w:tc>
        <w:tc>
          <w:tcPr>
            <w:tcW w:w="2845" w:type="pct"/>
          </w:tcPr>
          <w:p w14:paraId="31B73E64" w14:textId="77777777" w:rsidR="000B6E23" w:rsidRPr="00912F2D" w:rsidRDefault="000B6E23" w:rsidP="00D958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Техника и технологии строительства</w:t>
            </w:r>
          </w:p>
        </w:tc>
      </w:tr>
      <w:tr w:rsidR="000B6E23" w:rsidRPr="00E86580" w14:paraId="78E0E685" w14:textId="77777777" w:rsidTr="00912F2D">
        <w:trPr>
          <w:trHeight w:val="20"/>
        </w:trPr>
        <w:tc>
          <w:tcPr>
            <w:tcW w:w="1346" w:type="pct"/>
            <w:vMerge/>
          </w:tcPr>
          <w:p w14:paraId="2840BED0" w14:textId="77777777" w:rsidR="000B6E23" w:rsidRPr="00912F2D" w:rsidRDefault="000B6E23" w:rsidP="00D916FB"/>
        </w:tc>
        <w:tc>
          <w:tcPr>
            <w:tcW w:w="809" w:type="pct"/>
          </w:tcPr>
          <w:p w14:paraId="56E506C1" w14:textId="77777777" w:rsidR="000B6E23" w:rsidRPr="00912F2D" w:rsidRDefault="000B6E23" w:rsidP="00D958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2.13.00.00</w:t>
            </w:r>
          </w:p>
        </w:tc>
        <w:tc>
          <w:tcPr>
            <w:tcW w:w="2845" w:type="pct"/>
          </w:tcPr>
          <w:p w14:paraId="2B41081C" w14:textId="77777777" w:rsidR="000B6E23" w:rsidRPr="00912F2D" w:rsidRDefault="000B6E23" w:rsidP="00D9589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912F2D">
              <w:rPr>
                <w:rFonts w:ascii="Times New Roman" w:hAnsi="Times New Roman" w:cs="Times New Roman"/>
                <w:sz w:val="24"/>
                <w:szCs w:val="24"/>
              </w:rPr>
              <w:t>Электро- и теплоэнергетика</w:t>
            </w:r>
          </w:p>
        </w:tc>
      </w:tr>
    </w:tbl>
    <w:p w14:paraId="66F8800A" w14:textId="103743C3" w:rsidR="00407766" w:rsidRPr="00912F2D" w:rsidRDefault="00407766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D916FB" w:rsidRPr="00912F2D">
        <w:rPr>
          <w:b/>
          <w:bCs w:val="0"/>
        </w:rPr>
        <w:t>2</w:t>
      </w:r>
      <w:r w:rsidRPr="00912F2D">
        <w:rPr>
          <w:b/>
          <w:bCs w:val="0"/>
        </w:rPr>
        <w:t>.1. Трудовая функция</w:t>
      </w:r>
    </w:p>
    <w:p w14:paraId="332F536D" w14:textId="77777777" w:rsidR="00912F2D" w:rsidRPr="00E86580" w:rsidRDefault="00912F2D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10"/>
        <w:gridCol w:w="1447"/>
        <w:gridCol w:w="555"/>
      </w:tblGrid>
      <w:tr w:rsidR="00AA0065" w:rsidRPr="00E86580" w14:paraId="4849AF29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654E60F" w14:textId="29FE36F8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20AB2E6" w14:textId="77777777" w:rsidR="00407766" w:rsidRPr="00E86580" w:rsidRDefault="009966BC" w:rsidP="00222F2C">
            <w:pPr>
              <w:rPr>
                <w:bCs w:val="0"/>
              </w:rPr>
            </w:pPr>
            <w:r w:rsidRPr="00E86580">
              <w:t xml:space="preserve">Предпроектное </w:t>
            </w:r>
            <w:r w:rsidR="00E86580" w:rsidRPr="00E86580">
              <w:t>обследование объекта капитального строительства,</w:t>
            </w:r>
            <w:r w:rsidR="00A42E48" w:rsidRPr="00E86580">
              <w:t xml:space="preserve"> для которого предназначена система электроснабжения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F7E1F82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8BA507" w14:textId="5BCA665E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E86580">
              <w:t>/01.6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6C46DF79" w14:textId="772861BC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F80E4E" w14:textId="77777777" w:rsidR="00407766" w:rsidRPr="00E86580" w:rsidRDefault="00407766" w:rsidP="00E9070E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3E0787D6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1E5BEA41" w14:textId="77777777" w:rsidTr="00912F2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67BC96EC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8F6C083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3D444731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6C0853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885D13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06784BD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6F8AFA2C" w14:textId="77777777" w:rsidTr="00912F2D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47367DCE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08526EC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F32F277" w14:textId="5850975D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408CAB0D" w14:textId="0A45B612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1F2EEB7" w14:textId="77777777" w:rsidR="00EE08B6" w:rsidRDefault="00EE08B6"/>
    <w:tbl>
      <w:tblPr>
        <w:tblW w:w="5000" w:type="pct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1370B7" w:rsidRPr="00E86580" w14:paraId="590B1EAA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4A50061B" w14:textId="77777777" w:rsidR="001370B7" w:rsidRPr="00E86580" w:rsidRDefault="001370B7" w:rsidP="00A23467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7B071059" w14:textId="77777777" w:rsidR="001370B7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Сбор, обработка и анализ </w:t>
            </w:r>
            <w:r w:rsidR="00A10111" w:rsidRPr="00E86580">
              <w:rPr>
                <w:rFonts w:ascii="Times New Roman" w:hAnsi="Times New Roman" w:cs="Times New Roman"/>
                <w:sz w:val="24"/>
              </w:rPr>
              <w:t>данных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об объекте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капитального строительства,</w:t>
            </w:r>
            <w:r w:rsidR="009966BC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для которого предназначена система электроснабжения</w:t>
            </w:r>
          </w:p>
        </w:tc>
      </w:tr>
      <w:tr w:rsidR="001370B7" w:rsidRPr="00E86580" w14:paraId="7AAAF2C3" w14:textId="77777777" w:rsidTr="00912F2D">
        <w:trPr>
          <w:trHeight w:val="20"/>
        </w:trPr>
        <w:tc>
          <w:tcPr>
            <w:tcW w:w="1240" w:type="pct"/>
            <w:vMerge/>
          </w:tcPr>
          <w:p w14:paraId="1AA4552C" w14:textId="77777777" w:rsidR="001370B7" w:rsidRPr="00E86580" w:rsidRDefault="001370B7" w:rsidP="00A23467">
            <w:pPr>
              <w:pStyle w:val="afa"/>
            </w:pPr>
          </w:p>
        </w:tc>
        <w:tc>
          <w:tcPr>
            <w:tcW w:w="3760" w:type="pct"/>
          </w:tcPr>
          <w:p w14:paraId="2D6444AA" w14:textId="77777777" w:rsidR="001370B7" w:rsidRPr="00E86580" w:rsidRDefault="00054EDF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Выполнение</w:t>
            </w:r>
            <w:r w:rsidR="001216FD" w:rsidRPr="00E86580">
              <w:rPr>
                <w:rFonts w:ascii="Times New Roman" w:hAnsi="Times New Roman" w:cs="Times New Roman"/>
                <w:sz w:val="24"/>
              </w:rPr>
              <w:t xml:space="preserve"> расчет</w:t>
            </w:r>
            <w:r w:rsidRPr="00E86580">
              <w:rPr>
                <w:rFonts w:ascii="Times New Roman" w:hAnsi="Times New Roman" w:cs="Times New Roman"/>
                <w:sz w:val="24"/>
              </w:rPr>
              <w:t>ов</w:t>
            </w:r>
            <w:r w:rsidR="0043126D" w:rsidRPr="00E86580">
              <w:rPr>
                <w:rFonts w:ascii="Times New Roman" w:hAnsi="Times New Roman" w:cs="Times New Roman"/>
                <w:sz w:val="24"/>
              </w:rPr>
              <w:t xml:space="preserve"> и измерений, необходимых для проектирования системы электроснабжения</w:t>
            </w:r>
          </w:p>
        </w:tc>
      </w:tr>
      <w:tr w:rsidR="001370B7" w:rsidRPr="00E86580" w14:paraId="33AFD138" w14:textId="77777777" w:rsidTr="00912F2D">
        <w:trPr>
          <w:trHeight w:val="20"/>
        </w:trPr>
        <w:tc>
          <w:tcPr>
            <w:tcW w:w="1240" w:type="pct"/>
            <w:vMerge/>
          </w:tcPr>
          <w:p w14:paraId="0B302E36" w14:textId="77777777" w:rsidR="001370B7" w:rsidRPr="00E86580" w:rsidRDefault="001370B7" w:rsidP="00A23467">
            <w:pPr>
              <w:pStyle w:val="afa"/>
            </w:pPr>
          </w:p>
        </w:tc>
        <w:tc>
          <w:tcPr>
            <w:tcW w:w="3760" w:type="pct"/>
          </w:tcPr>
          <w:p w14:paraId="52697B66" w14:textId="77777777" w:rsidR="001370B7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Составление отчета о выполненном обследовании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объекта капитального строительства,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для которого предназначена система электроснабжения</w:t>
            </w:r>
          </w:p>
        </w:tc>
      </w:tr>
      <w:tr w:rsidR="0043126D" w:rsidRPr="00E86580" w14:paraId="52A76B3F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7AFA3106" w14:textId="77777777" w:rsidR="0043126D" w:rsidRPr="00E86580" w:rsidDel="002A1D54" w:rsidRDefault="0043126D" w:rsidP="00A23467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6B37B1A8" w14:textId="77777777" w:rsidR="0043126D" w:rsidRPr="00E86580" w:rsidRDefault="0043126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Анализ</w:t>
            </w:r>
            <w:r w:rsidR="006C4CFF" w:rsidRPr="00E86580">
              <w:rPr>
                <w:rFonts w:ascii="Times New Roman" w:hAnsi="Times New Roman" w:cs="Times New Roman"/>
                <w:sz w:val="24"/>
              </w:rPr>
              <w:t>ировать</w:t>
            </w:r>
            <w:r w:rsidR="006C5212">
              <w:rPr>
                <w:rFonts w:ascii="Times New Roman" w:hAnsi="Times New Roman" w:cs="Times New Roman"/>
                <w:sz w:val="24"/>
              </w:rPr>
              <w:t xml:space="preserve"> техническое задание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на предпроектное обследование объекта капитального строительства, для которого предназначена система электроснабжения</w:t>
            </w:r>
          </w:p>
        </w:tc>
      </w:tr>
      <w:tr w:rsidR="0043126D" w:rsidRPr="00E86580" w14:paraId="350D4043" w14:textId="77777777" w:rsidTr="00912F2D">
        <w:trPr>
          <w:trHeight w:val="20"/>
        </w:trPr>
        <w:tc>
          <w:tcPr>
            <w:tcW w:w="1240" w:type="pct"/>
            <w:vMerge/>
          </w:tcPr>
          <w:p w14:paraId="7BCA3B68" w14:textId="77777777" w:rsidR="0043126D" w:rsidRPr="00E86580" w:rsidDel="002A1D54" w:rsidRDefault="0043126D" w:rsidP="00A23467">
            <w:pPr>
              <w:pStyle w:val="afa"/>
            </w:pPr>
          </w:p>
        </w:tc>
        <w:tc>
          <w:tcPr>
            <w:tcW w:w="3760" w:type="pct"/>
          </w:tcPr>
          <w:p w14:paraId="1855F7B9" w14:textId="77777777" w:rsidR="0043126D" w:rsidRPr="00E86580" w:rsidRDefault="0043126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Оценивать полноту данных, необходимых для проведения предпроектного обследования объекта капитального строительства</w:t>
            </w:r>
            <w:r w:rsidR="006C4CFF" w:rsidRPr="00E86580">
              <w:rPr>
                <w:rFonts w:ascii="Times New Roman" w:hAnsi="Times New Roman" w:cs="Times New Roman"/>
                <w:sz w:val="24"/>
              </w:rPr>
              <w:t>,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для которого предназначена система электроснабжения</w:t>
            </w:r>
          </w:p>
        </w:tc>
      </w:tr>
      <w:tr w:rsidR="0043126D" w:rsidRPr="00E86580" w14:paraId="49737C86" w14:textId="77777777" w:rsidTr="00912F2D">
        <w:trPr>
          <w:trHeight w:val="20"/>
        </w:trPr>
        <w:tc>
          <w:tcPr>
            <w:tcW w:w="1240" w:type="pct"/>
            <w:vMerge/>
          </w:tcPr>
          <w:p w14:paraId="58670BD3" w14:textId="77777777" w:rsidR="0043126D" w:rsidRPr="00E86580" w:rsidDel="002A1D54" w:rsidRDefault="0043126D" w:rsidP="00A23467">
            <w:pPr>
              <w:pStyle w:val="afa"/>
            </w:pPr>
          </w:p>
        </w:tc>
        <w:tc>
          <w:tcPr>
            <w:tcW w:w="3760" w:type="pct"/>
          </w:tcPr>
          <w:p w14:paraId="043D946B" w14:textId="6C11D18D" w:rsidR="0043126D" w:rsidRPr="00E86580" w:rsidRDefault="0043126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Оценивать характеристики объекта капитального строительства в соответствии с требованиями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 проектированию системы электроснабжения объектов капитального строительства</w:t>
            </w:r>
          </w:p>
        </w:tc>
      </w:tr>
      <w:tr w:rsidR="0043126D" w:rsidRPr="00E86580" w14:paraId="4EDB4B26" w14:textId="77777777" w:rsidTr="00912F2D">
        <w:trPr>
          <w:trHeight w:val="20"/>
        </w:trPr>
        <w:tc>
          <w:tcPr>
            <w:tcW w:w="1240" w:type="pct"/>
            <w:vMerge/>
          </w:tcPr>
          <w:p w14:paraId="6E7D0E99" w14:textId="77777777" w:rsidR="0043126D" w:rsidRPr="00E86580" w:rsidDel="002A1D54" w:rsidRDefault="0043126D" w:rsidP="00A23467">
            <w:pPr>
              <w:pStyle w:val="afa"/>
            </w:pPr>
          </w:p>
        </w:tc>
        <w:tc>
          <w:tcPr>
            <w:tcW w:w="3760" w:type="pct"/>
          </w:tcPr>
          <w:p w14:paraId="4EA5EF54" w14:textId="77777777" w:rsidR="0043126D" w:rsidRPr="00E86580" w:rsidRDefault="0043126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Выбирать принципиальные схемы энергоснабжения</w:t>
            </w:r>
          </w:p>
        </w:tc>
      </w:tr>
      <w:tr w:rsidR="001216FD" w:rsidRPr="00E86580" w14:paraId="4C163977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4DDEBE48" w14:textId="77777777" w:rsidR="001216FD" w:rsidRPr="00E86580" w:rsidRDefault="001216FD" w:rsidP="00A23467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7536A2F3" w14:textId="77777777" w:rsidR="001216FD" w:rsidRPr="00E86580" w:rsidRDefault="001216FD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08AB9C33" w14:textId="77777777" w:rsidTr="00912F2D">
        <w:trPr>
          <w:trHeight w:val="20"/>
        </w:trPr>
        <w:tc>
          <w:tcPr>
            <w:tcW w:w="1240" w:type="pct"/>
            <w:vMerge/>
          </w:tcPr>
          <w:p w14:paraId="0BA7675F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30355286" w14:textId="7803B9B8" w:rsidR="00C0641E" w:rsidRPr="00E86580" w:rsidRDefault="008D411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1CA0518E" w14:textId="77777777" w:rsidTr="00912F2D">
        <w:trPr>
          <w:trHeight w:val="20"/>
        </w:trPr>
        <w:tc>
          <w:tcPr>
            <w:tcW w:w="1240" w:type="pct"/>
            <w:vMerge/>
          </w:tcPr>
          <w:p w14:paraId="3A9408E0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5C2543A1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26F962DA" w14:textId="77777777" w:rsidTr="00912F2D">
        <w:trPr>
          <w:trHeight w:val="20"/>
        </w:trPr>
        <w:tc>
          <w:tcPr>
            <w:tcW w:w="1240" w:type="pct"/>
            <w:vMerge/>
          </w:tcPr>
          <w:p w14:paraId="4D6574CD" w14:textId="77777777" w:rsidR="00C0641E" w:rsidRPr="00E86580" w:rsidDel="002A1D54" w:rsidRDefault="00C0641E" w:rsidP="00A23467">
            <w:pPr>
              <w:pStyle w:val="afa"/>
            </w:pPr>
          </w:p>
        </w:tc>
        <w:tc>
          <w:tcPr>
            <w:tcW w:w="3760" w:type="pct"/>
          </w:tcPr>
          <w:p w14:paraId="483EA980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1216FD" w:rsidRPr="00E86580" w14:paraId="5B7179E9" w14:textId="77777777" w:rsidTr="00912F2D">
        <w:trPr>
          <w:trHeight w:val="20"/>
        </w:trPr>
        <w:tc>
          <w:tcPr>
            <w:tcW w:w="1240" w:type="pct"/>
            <w:vMerge/>
          </w:tcPr>
          <w:p w14:paraId="48520662" w14:textId="77777777" w:rsidR="001216FD" w:rsidRPr="00E86580" w:rsidDel="002A1D54" w:rsidRDefault="001216FD" w:rsidP="00A23467">
            <w:pPr>
              <w:pStyle w:val="afa"/>
            </w:pPr>
          </w:p>
        </w:tc>
        <w:tc>
          <w:tcPr>
            <w:tcW w:w="3760" w:type="pct"/>
          </w:tcPr>
          <w:p w14:paraId="0DCBB87E" w14:textId="41F8CE45" w:rsidR="001216FD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1216FD" w:rsidRPr="00E86580">
              <w:rPr>
                <w:rFonts w:ascii="Times New Roman" w:hAnsi="Times New Roman" w:cs="Times New Roman"/>
                <w:sz w:val="24"/>
              </w:rPr>
              <w:t xml:space="preserve"> к порядку</w:t>
            </w:r>
            <w:r w:rsidR="006C4CFF" w:rsidRPr="00E86580">
              <w:rPr>
                <w:rFonts w:ascii="Times New Roman" w:hAnsi="Times New Roman" w:cs="Times New Roman"/>
                <w:sz w:val="24"/>
              </w:rPr>
              <w:t xml:space="preserve"> и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правилам проведения обследования объекта капитального строительства,</w:t>
            </w:r>
            <w:r w:rsidR="001216FD" w:rsidRPr="00E86580">
              <w:rPr>
                <w:rFonts w:ascii="Times New Roman" w:hAnsi="Times New Roman" w:cs="Times New Roman"/>
                <w:sz w:val="24"/>
              </w:rPr>
              <w:t xml:space="preserve"> для которого предназначена система электроснабжения</w:t>
            </w:r>
          </w:p>
        </w:tc>
      </w:tr>
      <w:tr w:rsidR="00A10111" w:rsidRPr="00E86580" w14:paraId="75DF501D" w14:textId="77777777" w:rsidTr="00912F2D">
        <w:trPr>
          <w:trHeight w:val="20"/>
        </w:trPr>
        <w:tc>
          <w:tcPr>
            <w:tcW w:w="1240" w:type="pct"/>
            <w:vMerge/>
          </w:tcPr>
          <w:p w14:paraId="2B5ECC11" w14:textId="77777777" w:rsidR="00A10111" w:rsidRPr="00E86580" w:rsidDel="002A1D54" w:rsidRDefault="00A10111" w:rsidP="00A23467">
            <w:pPr>
              <w:pStyle w:val="afa"/>
            </w:pPr>
          </w:p>
        </w:tc>
        <w:tc>
          <w:tcPr>
            <w:tcW w:w="3760" w:type="pct"/>
          </w:tcPr>
          <w:p w14:paraId="6EC77BA5" w14:textId="010DF261" w:rsidR="00A10111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A10111" w:rsidRPr="00E86580">
              <w:rPr>
                <w:rFonts w:ascii="Times New Roman" w:hAnsi="Times New Roman" w:cs="Times New Roman"/>
                <w:sz w:val="24"/>
              </w:rPr>
              <w:t xml:space="preserve"> к перечню </w:t>
            </w:r>
            <w:r w:rsidR="006C4CFF" w:rsidRPr="00E86580">
              <w:rPr>
                <w:rFonts w:ascii="Times New Roman" w:hAnsi="Times New Roman" w:cs="Times New Roman"/>
                <w:sz w:val="24"/>
              </w:rPr>
              <w:t xml:space="preserve">необходимых </w:t>
            </w:r>
            <w:r w:rsidR="00A10111" w:rsidRPr="00E86580">
              <w:rPr>
                <w:rFonts w:ascii="Times New Roman" w:hAnsi="Times New Roman" w:cs="Times New Roman"/>
                <w:sz w:val="24"/>
              </w:rPr>
              <w:t xml:space="preserve">данных </w:t>
            </w:r>
            <w:r w:rsidR="006C4CFF" w:rsidRPr="00E86580">
              <w:rPr>
                <w:rFonts w:ascii="Times New Roman" w:hAnsi="Times New Roman" w:cs="Times New Roman"/>
                <w:sz w:val="24"/>
              </w:rPr>
              <w:t xml:space="preserve">для </w:t>
            </w:r>
            <w:r w:rsidR="00A10111" w:rsidRPr="00E86580">
              <w:rPr>
                <w:rFonts w:ascii="Times New Roman" w:hAnsi="Times New Roman" w:cs="Times New Roman"/>
                <w:sz w:val="24"/>
              </w:rPr>
              <w:t>проведения обследования объекта капитального строительства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,</w:t>
            </w:r>
            <w:r w:rsidR="00A10111" w:rsidRPr="00E86580">
              <w:rPr>
                <w:rFonts w:ascii="Times New Roman" w:hAnsi="Times New Roman" w:cs="Times New Roman"/>
                <w:sz w:val="24"/>
              </w:rPr>
              <w:t xml:space="preserve"> для которого предназначена система электроснабжения</w:t>
            </w:r>
          </w:p>
        </w:tc>
      </w:tr>
      <w:tr w:rsidR="00035C52" w:rsidRPr="00E86580" w14:paraId="33E6D75C" w14:textId="77777777" w:rsidTr="00912F2D">
        <w:trPr>
          <w:trHeight w:val="20"/>
        </w:trPr>
        <w:tc>
          <w:tcPr>
            <w:tcW w:w="1240" w:type="pct"/>
            <w:vMerge/>
          </w:tcPr>
          <w:p w14:paraId="13116D63" w14:textId="77777777" w:rsidR="00035C52" w:rsidRPr="00E86580" w:rsidDel="002A1D54" w:rsidRDefault="00035C52" w:rsidP="00A23467">
            <w:pPr>
              <w:pStyle w:val="afa"/>
            </w:pPr>
          </w:p>
        </w:tc>
        <w:tc>
          <w:tcPr>
            <w:tcW w:w="3760" w:type="pct"/>
          </w:tcPr>
          <w:p w14:paraId="1E9E2464" w14:textId="0F182764" w:rsidR="00035C52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035C52" w:rsidRPr="00E86580">
              <w:rPr>
                <w:rFonts w:ascii="Times New Roman" w:hAnsi="Times New Roman" w:cs="Times New Roman"/>
                <w:sz w:val="24"/>
              </w:rPr>
              <w:t xml:space="preserve"> к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составу, содержанию</w:t>
            </w:r>
            <w:r w:rsidR="00035C52" w:rsidRPr="00E86580">
              <w:rPr>
                <w:rFonts w:ascii="Times New Roman" w:hAnsi="Times New Roman" w:cs="Times New Roman"/>
                <w:sz w:val="24"/>
              </w:rPr>
              <w:t xml:space="preserve"> и форме отчета о проведении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технического обследования объекта капитального строительства,</w:t>
            </w:r>
            <w:r w:rsidR="00035C52" w:rsidRPr="00E86580">
              <w:rPr>
                <w:rFonts w:ascii="Times New Roman" w:hAnsi="Times New Roman" w:cs="Times New Roman"/>
                <w:sz w:val="24"/>
              </w:rPr>
              <w:t xml:space="preserve"> для которого предназначена система электроснабжения</w:t>
            </w:r>
          </w:p>
        </w:tc>
      </w:tr>
      <w:tr w:rsidR="00035C52" w:rsidRPr="00E86580" w14:paraId="0A3FC38D" w14:textId="77777777" w:rsidTr="00912F2D">
        <w:trPr>
          <w:trHeight w:val="20"/>
        </w:trPr>
        <w:tc>
          <w:tcPr>
            <w:tcW w:w="1240" w:type="pct"/>
            <w:vMerge/>
          </w:tcPr>
          <w:p w14:paraId="39E0C5C1" w14:textId="77777777" w:rsidR="00035C52" w:rsidRPr="00E86580" w:rsidDel="002A1D54" w:rsidRDefault="00035C52" w:rsidP="00A23467">
            <w:pPr>
              <w:pStyle w:val="afa"/>
            </w:pPr>
          </w:p>
        </w:tc>
        <w:tc>
          <w:tcPr>
            <w:tcW w:w="3760" w:type="pct"/>
          </w:tcPr>
          <w:p w14:paraId="7F0F5513" w14:textId="77777777" w:rsidR="00035C52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 в строительстве</w:t>
            </w:r>
          </w:p>
        </w:tc>
      </w:tr>
      <w:tr w:rsidR="00035C52" w:rsidRPr="00E86580" w14:paraId="08E7D992" w14:textId="77777777" w:rsidTr="00912F2D">
        <w:trPr>
          <w:trHeight w:val="20"/>
        </w:trPr>
        <w:tc>
          <w:tcPr>
            <w:tcW w:w="1240" w:type="pct"/>
            <w:vMerge/>
          </w:tcPr>
          <w:p w14:paraId="4B3D9F43" w14:textId="77777777" w:rsidR="00035C52" w:rsidRPr="00E86580" w:rsidDel="002A1D54" w:rsidRDefault="00035C52" w:rsidP="00A23467">
            <w:pPr>
              <w:pStyle w:val="afa"/>
            </w:pPr>
          </w:p>
        </w:tc>
        <w:tc>
          <w:tcPr>
            <w:tcW w:w="3760" w:type="pct"/>
          </w:tcPr>
          <w:p w14:paraId="1613992C" w14:textId="49A1FA66" w:rsidR="00035C52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охраны труда и </w:t>
            </w:r>
            <w:r w:rsidR="00762040">
              <w:rPr>
                <w:rFonts w:ascii="Times New Roman" w:hAnsi="Times New Roman" w:cs="Times New Roman"/>
                <w:sz w:val="24"/>
              </w:rPr>
              <w:t>мер</w:t>
            </w:r>
            <w:r w:rsidR="00012912">
              <w:rPr>
                <w:rFonts w:ascii="Times New Roman" w:hAnsi="Times New Roman" w:cs="Times New Roman"/>
                <w:sz w:val="24"/>
              </w:rPr>
              <w:t>ы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 безопасности при проектировании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035C52" w:rsidRPr="00E86580" w14:paraId="03E5FB41" w14:textId="77777777" w:rsidTr="00912F2D">
        <w:trPr>
          <w:trHeight w:val="20"/>
        </w:trPr>
        <w:tc>
          <w:tcPr>
            <w:tcW w:w="1240" w:type="pct"/>
          </w:tcPr>
          <w:p w14:paraId="41926C70" w14:textId="77777777" w:rsidR="00035C52" w:rsidRPr="00E86580" w:rsidDel="002A1D54" w:rsidRDefault="00035C52" w:rsidP="00A23467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2956D995" w14:textId="77777777" w:rsidR="00035C52" w:rsidRPr="00E86580" w:rsidRDefault="00035C52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7B63352F" w14:textId="77777777" w:rsidR="00912F2D" w:rsidRDefault="00912F2D" w:rsidP="00D8783F"/>
    <w:p w14:paraId="28E4A316" w14:textId="27FC3ECB" w:rsidR="00407766" w:rsidRPr="00912F2D" w:rsidRDefault="00407766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D916FB" w:rsidRPr="00912F2D">
        <w:rPr>
          <w:b/>
          <w:bCs w:val="0"/>
        </w:rPr>
        <w:t>2</w:t>
      </w:r>
      <w:r w:rsidRPr="00912F2D">
        <w:rPr>
          <w:b/>
          <w:bCs w:val="0"/>
        </w:rPr>
        <w:t>.2. Трудовая функция</w:t>
      </w:r>
    </w:p>
    <w:p w14:paraId="1301A8D2" w14:textId="77777777" w:rsidR="00912F2D" w:rsidRPr="00E86580" w:rsidRDefault="00912F2D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10"/>
        <w:gridCol w:w="1447"/>
        <w:gridCol w:w="555"/>
      </w:tblGrid>
      <w:tr w:rsidR="00AA0065" w:rsidRPr="00E86580" w14:paraId="370B6D38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66515EDA" w14:textId="57FF4E1C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B0C58F" w14:textId="77777777" w:rsidR="00407766" w:rsidRPr="00E86580" w:rsidRDefault="00A42E48" w:rsidP="004469E4">
            <w:pPr>
              <w:rPr>
                <w:bCs w:val="0"/>
              </w:rPr>
            </w:pPr>
            <w:r w:rsidRPr="00E86580">
              <w:t xml:space="preserve">Разработка текстовой </w:t>
            </w:r>
            <w:r w:rsidR="00AF51C7">
              <w:t>и графической частей</w:t>
            </w:r>
            <w:r w:rsidRPr="00E86580">
              <w:t xml:space="preserve"> проектной документации системы электроснабжения объектов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A97DC29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E5E93C" w14:textId="0EDE2B5E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E86580">
              <w:t>/02.6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531828F" w14:textId="4FEEA7B4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76A60AC" w14:textId="77777777" w:rsidR="00407766" w:rsidRPr="00E86580" w:rsidRDefault="00407766" w:rsidP="00E9070E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1FBCB162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445A6BC1" w14:textId="77777777" w:rsidTr="00012912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450CB184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302F05E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72CC10B3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9A998F8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A5E11FA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E459EC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246553D1" w14:textId="77777777" w:rsidTr="00012912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5BE4ADB8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6EE9472E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65C99AA" w14:textId="713D3457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7FBC3E" w14:textId="0CCEE904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24EDBA58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675051" w:rsidRPr="00E86580" w14:paraId="7375967A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3C19EE09" w14:textId="77777777" w:rsidR="00675051" w:rsidRPr="00E86580" w:rsidRDefault="00675051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Трудовые действия</w:t>
            </w:r>
          </w:p>
        </w:tc>
        <w:tc>
          <w:tcPr>
            <w:tcW w:w="3760" w:type="pct"/>
          </w:tcPr>
          <w:p w14:paraId="49CDB3C0" w14:textId="77777777" w:rsidR="00675051" w:rsidRPr="00E86580" w:rsidRDefault="00A42E4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Формирование перечня оптимальных технических решений </w:t>
            </w:r>
            <w:r w:rsidR="00D93851" w:rsidRPr="00E86580">
              <w:rPr>
                <w:rFonts w:ascii="Times New Roman" w:hAnsi="Times New Roman" w:cs="Times New Roman"/>
                <w:sz w:val="24"/>
              </w:rPr>
              <w:t xml:space="preserve">проектной документации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системы электроснабжения </w:t>
            </w:r>
          </w:p>
        </w:tc>
      </w:tr>
      <w:tr w:rsidR="00675051" w:rsidRPr="00E86580" w14:paraId="1EFFF8D4" w14:textId="77777777" w:rsidTr="00912F2D">
        <w:trPr>
          <w:trHeight w:val="20"/>
        </w:trPr>
        <w:tc>
          <w:tcPr>
            <w:tcW w:w="1240" w:type="pct"/>
            <w:vMerge/>
          </w:tcPr>
          <w:p w14:paraId="011ABC56" w14:textId="77777777" w:rsidR="00675051" w:rsidRPr="00E86580" w:rsidRDefault="00675051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9B7E603" w14:textId="77777777" w:rsidR="00675051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Разработка</w:t>
            </w:r>
            <w:r w:rsidR="005910A6" w:rsidRPr="00E86580">
              <w:rPr>
                <w:rFonts w:ascii="Times New Roman" w:hAnsi="Times New Roman" w:cs="Times New Roman"/>
                <w:sz w:val="24"/>
              </w:rPr>
              <w:t xml:space="preserve"> конструкторской документации на различных стадиях проектирования системы электроснабжения объектов </w:t>
            </w:r>
          </w:p>
        </w:tc>
      </w:tr>
      <w:tr w:rsidR="002B26C0" w:rsidRPr="00E86580" w14:paraId="68AD2650" w14:textId="77777777" w:rsidTr="00912F2D">
        <w:trPr>
          <w:trHeight w:val="20"/>
        </w:trPr>
        <w:tc>
          <w:tcPr>
            <w:tcW w:w="1240" w:type="pct"/>
            <w:vMerge/>
          </w:tcPr>
          <w:p w14:paraId="5CF9A612" w14:textId="77777777" w:rsidR="002B26C0" w:rsidRPr="00E86580" w:rsidRDefault="002B26C0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7064DE32" w14:textId="77777777" w:rsidR="002B26C0" w:rsidRPr="00E86580" w:rsidRDefault="002B26C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Подготовка исходных данных для разработки комплекта </w:t>
            </w:r>
            <w:r w:rsidR="00704F71" w:rsidRPr="00E86580">
              <w:rPr>
                <w:rFonts w:ascii="Times New Roman" w:hAnsi="Times New Roman" w:cs="Times New Roman"/>
                <w:sz w:val="24"/>
              </w:rPr>
              <w:t>проектной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документации системы электроснабжения </w:t>
            </w:r>
          </w:p>
        </w:tc>
      </w:tr>
      <w:tr w:rsidR="0025722A" w:rsidRPr="00E86580" w14:paraId="4B78F099" w14:textId="77777777" w:rsidTr="00912F2D">
        <w:trPr>
          <w:trHeight w:val="20"/>
        </w:trPr>
        <w:tc>
          <w:tcPr>
            <w:tcW w:w="1240" w:type="pct"/>
            <w:vMerge/>
          </w:tcPr>
          <w:p w14:paraId="55A3B888" w14:textId="77777777" w:rsidR="0025722A" w:rsidRPr="00E86580" w:rsidRDefault="0025722A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04EB21B6" w14:textId="77777777" w:rsidR="0025722A" w:rsidRPr="00E86580" w:rsidRDefault="0025722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Выполнение расчетов </w:t>
            </w:r>
            <w:r w:rsidR="00704F71" w:rsidRPr="00E86580">
              <w:rPr>
                <w:rFonts w:ascii="Times New Roman" w:hAnsi="Times New Roman" w:cs="Times New Roman"/>
                <w:sz w:val="24"/>
              </w:rPr>
              <w:t xml:space="preserve">для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проекта системы электроснабжения </w:t>
            </w:r>
          </w:p>
        </w:tc>
      </w:tr>
      <w:tr w:rsidR="002B26C0" w:rsidRPr="00E86580" w14:paraId="279FBC6D" w14:textId="77777777" w:rsidTr="00912F2D">
        <w:trPr>
          <w:trHeight w:val="20"/>
        </w:trPr>
        <w:tc>
          <w:tcPr>
            <w:tcW w:w="1240" w:type="pct"/>
            <w:vMerge/>
          </w:tcPr>
          <w:p w14:paraId="79B3013C" w14:textId="77777777" w:rsidR="002B26C0" w:rsidRPr="00E86580" w:rsidRDefault="002B26C0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63434AF6" w14:textId="77777777" w:rsidR="002B26C0" w:rsidRPr="00E86580" w:rsidRDefault="002B26C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Разработка текстовой части проектной документации системы электроснабжения </w:t>
            </w:r>
          </w:p>
        </w:tc>
      </w:tr>
      <w:tr w:rsidR="002B26C0" w:rsidRPr="00E86580" w14:paraId="1CC6E0F0" w14:textId="77777777" w:rsidTr="00912F2D">
        <w:trPr>
          <w:trHeight w:val="20"/>
        </w:trPr>
        <w:tc>
          <w:tcPr>
            <w:tcW w:w="1240" w:type="pct"/>
            <w:vMerge/>
          </w:tcPr>
          <w:p w14:paraId="360C5B25" w14:textId="77777777" w:rsidR="002B26C0" w:rsidRPr="00E86580" w:rsidRDefault="002B26C0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1311611A" w14:textId="77777777" w:rsidR="002B26C0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Разработка графической части проектной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документации системы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электроснабжения </w:t>
            </w:r>
          </w:p>
        </w:tc>
      </w:tr>
      <w:tr w:rsidR="002B26C0" w:rsidRPr="00E86580" w14:paraId="0385D705" w14:textId="77777777" w:rsidTr="00912F2D">
        <w:trPr>
          <w:trHeight w:val="20"/>
        </w:trPr>
        <w:tc>
          <w:tcPr>
            <w:tcW w:w="1240" w:type="pct"/>
            <w:vMerge/>
          </w:tcPr>
          <w:p w14:paraId="14B01D66" w14:textId="77777777" w:rsidR="002B26C0" w:rsidRPr="00E86580" w:rsidRDefault="002B26C0" w:rsidP="00BA0118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760" w:type="pct"/>
          </w:tcPr>
          <w:p w14:paraId="43648D19" w14:textId="77777777" w:rsidR="002B26C0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Составление и оформление ведомости элементов системы электроснабжения </w:t>
            </w:r>
          </w:p>
        </w:tc>
      </w:tr>
      <w:tr w:rsidR="00B455BB" w:rsidRPr="00E86580" w14:paraId="699402FF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4096939D" w14:textId="77777777" w:rsidR="00B455BB" w:rsidRPr="00E86580" w:rsidDel="002A1D54" w:rsidRDefault="00B455BB" w:rsidP="00675051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6BA9BBBC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Оценивать полноту данных для </w:t>
            </w:r>
            <w:r w:rsidR="00B602BA" w:rsidRPr="00E86580">
              <w:rPr>
                <w:rFonts w:ascii="Times New Roman" w:hAnsi="Times New Roman" w:cs="Times New Roman"/>
                <w:sz w:val="24"/>
              </w:rPr>
              <w:t xml:space="preserve">подготовки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комплектов проектной документации </w:t>
            </w:r>
          </w:p>
        </w:tc>
      </w:tr>
      <w:tr w:rsidR="00B455BB" w:rsidRPr="00E86580" w14:paraId="0F9352F3" w14:textId="77777777" w:rsidTr="00912F2D">
        <w:trPr>
          <w:trHeight w:val="20"/>
        </w:trPr>
        <w:tc>
          <w:tcPr>
            <w:tcW w:w="1240" w:type="pct"/>
            <w:vMerge/>
          </w:tcPr>
          <w:p w14:paraId="6E43D975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3BFA6221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алгоритмы и способы работы в системе автоматизированного проектирования и программе для выполнения графических и текстовых разделов проекта системы электроснабжения </w:t>
            </w:r>
          </w:p>
        </w:tc>
      </w:tr>
      <w:tr w:rsidR="00AC11C6" w:rsidRPr="00E86580" w14:paraId="6A38E5A4" w14:textId="77777777" w:rsidTr="00912F2D">
        <w:trPr>
          <w:trHeight w:val="20"/>
        </w:trPr>
        <w:tc>
          <w:tcPr>
            <w:tcW w:w="1240" w:type="pct"/>
            <w:vMerge/>
          </w:tcPr>
          <w:p w14:paraId="21E1E848" w14:textId="77777777" w:rsidR="00AC11C6" w:rsidRPr="00E86580" w:rsidDel="002A1D54" w:rsidRDefault="00AC11C6" w:rsidP="00675051">
            <w:pPr>
              <w:pStyle w:val="afa"/>
            </w:pPr>
          </w:p>
        </w:tc>
        <w:tc>
          <w:tcPr>
            <w:tcW w:w="3760" w:type="pct"/>
          </w:tcPr>
          <w:p w14:paraId="7298C7E1" w14:textId="77777777" w:rsidR="00AC11C6" w:rsidRPr="00E86580" w:rsidRDefault="00AC11C6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Выбирать необходимые требования к функционированию системы электроснабжения объекта капитального строительства</w:t>
            </w:r>
          </w:p>
        </w:tc>
      </w:tr>
      <w:tr w:rsidR="00972180" w:rsidRPr="00E86580" w14:paraId="22AB1307" w14:textId="77777777" w:rsidTr="00912F2D">
        <w:trPr>
          <w:trHeight w:val="20"/>
        </w:trPr>
        <w:tc>
          <w:tcPr>
            <w:tcW w:w="1240" w:type="pct"/>
            <w:vMerge/>
          </w:tcPr>
          <w:p w14:paraId="23CEBBCB" w14:textId="77777777" w:rsidR="00972180" w:rsidRPr="00E86580" w:rsidDel="002A1D54" w:rsidRDefault="00972180" w:rsidP="00675051">
            <w:pPr>
              <w:pStyle w:val="afa"/>
            </w:pPr>
          </w:p>
        </w:tc>
        <w:tc>
          <w:tcPr>
            <w:tcW w:w="3760" w:type="pct"/>
          </w:tcPr>
          <w:p w14:paraId="4D070DD9" w14:textId="77777777" w:rsidR="00972180" w:rsidRPr="00E86580" w:rsidRDefault="00972180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варианты структурных схем системы электроснабжения объекта и выбирать оптимальную структурную схему</w:t>
            </w:r>
          </w:p>
        </w:tc>
      </w:tr>
      <w:tr w:rsidR="00B455BB" w:rsidRPr="00E86580" w14:paraId="744BA563" w14:textId="77777777" w:rsidTr="00912F2D">
        <w:trPr>
          <w:trHeight w:val="20"/>
        </w:trPr>
        <w:tc>
          <w:tcPr>
            <w:tcW w:w="1240" w:type="pct"/>
            <w:vMerge/>
          </w:tcPr>
          <w:p w14:paraId="1805BB2D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2EEA79B3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методики расчета для проекта системы электроснабжения </w:t>
            </w:r>
          </w:p>
        </w:tc>
      </w:tr>
      <w:tr w:rsidR="00B455BB" w:rsidRPr="00E86580" w14:paraId="1F1C6E57" w14:textId="77777777" w:rsidTr="00912F2D">
        <w:trPr>
          <w:trHeight w:val="20"/>
        </w:trPr>
        <w:tc>
          <w:tcPr>
            <w:tcW w:w="1240" w:type="pct"/>
            <w:vMerge/>
          </w:tcPr>
          <w:p w14:paraId="1514AD3F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5546FB1D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Определять перечень оборудования для системы электроснабжения </w:t>
            </w:r>
          </w:p>
        </w:tc>
      </w:tr>
      <w:tr w:rsidR="00B455BB" w:rsidRPr="00E86580" w14:paraId="1A80558E" w14:textId="77777777" w:rsidTr="00912F2D">
        <w:trPr>
          <w:trHeight w:val="20"/>
        </w:trPr>
        <w:tc>
          <w:tcPr>
            <w:tcW w:w="1240" w:type="pct"/>
            <w:vMerge/>
          </w:tcPr>
          <w:p w14:paraId="20C1BB2D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43367055" w14:textId="1C220326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способы и алгоритм разработки проектной документации системы электроснабжения в соответствии с требованиями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B455BB" w:rsidRPr="00E86580" w14:paraId="089C6558" w14:textId="77777777" w:rsidTr="00912F2D">
        <w:trPr>
          <w:trHeight w:val="20"/>
        </w:trPr>
        <w:tc>
          <w:tcPr>
            <w:tcW w:w="1240" w:type="pct"/>
            <w:vMerge/>
          </w:tcPr>
          <w:p w14:paraId="485EF8E9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7E7FD1B1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Выбирать методы и алгоритм конструирования элементов системы электроснабжения</w:t>
            </w:r>
          </w:p>
        </w:tc>
      </w:tr>
      <w:tr w:rsidR="00B455BB" w:rsidRPr="00E86580" w14:paraId="6800E2BA" w14:textId="77777777" w:rsidTr="00912F2D">
        <w:trPr>
          <w:trHeight w:val="20"/>
        </w:trPr>
        <w:tc>
          <w:tcPr>
            <w:tcW w:w="1240" w:type="pct"/>
            <w:vMerge/>
          </w:tcPr>
          <w:p w14:paraId="72E8A620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623A0C90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способы и алгоритмы работы в САПР для </w:t>
            </w:r>
            <w:r w:rsidR="0072294E">
              <w:rPr>
                <w:rFonts w:ascii="Times New Roman" w:hAnsi="Times New Roman" w:cs="Times New Roman"/>
                <w:sz w:val="24"/>
              </w:rPr>
              <w:t>оформления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B602BA" w:rsidRPr="00E86580">
              <w:rPr>
                <w:rFonts w:ascii="Times New Roman" w:hAnsi="Times New Roman" w:cs="Times New Roman"/>
                <w:sz w:val="24"/>
              </w:rPr>
              <w:t xml:space="preserve">разделов </w:t>
            </w:r>
            <w:r w:rsidRPr="00E86580">
              <w:rPr>
                <w:rFonts w:ascii="Times New Roman" w:hAnsi="Times New Roman" w:cs="Times New Roman"/>
                <w:sz w:val="24"/>
              </w:rPr>
              <w:t>проектной документации системы электроснабжения</w:t>
            </w:r>
          </w:p>
        </w:tc>
      </w:tr>
      <w:tr w:rsidR="00B455BB" w:rsidRPr="00E86580" w14:paraId="280B68DF" w14:textId="77777777" w:rsidTr="00912F2D">
        <w:trPr>
          <w:trHeight w:val="20"/>
        </w:trPr>
        <w:tc>
          <w:tcPr>
            <w:tcW w:w="1240" w:type="pct"/>
            <w:vMerge/>
          </w:tcPr>
          <w:p w14:paraId="0506E16D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7402BCA1" w14:textId="3E8DBF5C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Отображать данные информационной модели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в графическом и табличном виде</w:t>
            </w:r>
          </w:p>
        </w:tc>
      </w:tr>
      <w:tr w:rsidR="00B455BB" w:rsidRPr="00E86580" w14:paraId="44FFA8B7" w14:textId="77777777" w:rsidTr="00912F2D">
        <w:trPr>
          <w:trHeight w:val="20"/>
        </w:trPr>
        <w:tc>
          <w:tcPr>
            <w:tcW w:w="1240" w:type="pct"/>
            <w:vMerge/>
          </w:tcPr>
          <w:p w14:paraId="58C2FA91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4B13786C" w14:textId="3A059998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Просматривать и извлекать данные 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из 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="00727CD6"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727CD6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>, созданн</w:t>
            </w:r>
            <w:r w:rsidR="00727CD6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другими специалистами</w:t>
            </w:r>
          </w:p>
        </w:tc>
      </w:tr>
      <w:tr w:rsidR="00B455BB" w:rsidRPr="00E86580" w14:paraId="5C132DA7" w14:textId="77777777" w:rsidTr="00912F2D">
        <w:trPr>
          <w:trHeight w:val="20"/>
        </w:trPr>
        <w:tc>
          <w:tcPr>
            <w:tcW w:w="1240" w:type="pct"/>
            <w:vMerge/>
          </w:tcPr>
          <w:p w14:paraId="1EF85A63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38B03CA4" w14:textId="170A3D1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Анализировать и выбирать необходимые данные информационной модели 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объекта капитального строительства </w:t>
            </w:r>
            <w:r w:rsidRPr="00E86580">
              <w:rPr>
                <w:rFonts w:ascii="Times New Roman" w:hAnsi="Times New Roman" w:cs="Times New Roman"/>
                <w:sz w:val="24"/>
              </w:rPr>
              <w:t>при разработке текстовой и графической частей проектной документации</w:t>
            </w:r>
          </w:p>
        </w:tc>
      </w:tr>
      <w:tr w:rsidR="00B455BB" w:rsidRPr="00E86580" w14:paraId="78CCC2DA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66CB43D8" w14:textId="77777777" w:rsidR="00B455BB" w:rsidRPr="00E86580" w:rsidRDefault="00B455BB" w:rsidP="00675051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1EF6B00E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653D7B2F" w14:textId="77777777" w:rsidTr="00912F2D">
        <w:trPr>
          <w:trHeight w:val="20"/>
        </w:trPr>
        <w:tc>
          <w:tcPr>
            <w:tcW w:w="1240" w:type="pct"/>
            <w:vMerge/>
          </w:tcPr>
          <w:p w14:paraId="625C271F" w14:textId="77777777" w:rsidR="00C0641E" w:rsidRPr="00E86580" w:rsidDel="002A1D54" w:rsidRDefault="00C0641E" w:rsidP="00675051">
            <w:pPr>
              <w:pStyle w:val="afa"/>
            </w:pPr>
          </w:p>
        </w:tc>
        <w:tc>
          <w:tcPr>
            <w:tcW w:w="3760" w:type="pct"/>
          </w:tcPr>
          <w:p w14:paraId="0455A8E8" w14:textId="01FF2C00" w:rsidR="00C0641E" w:rsidRPr="00E86580" w:rsidRDefault="008D411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77E72E05" w14:textId="77777777" w:rsidTr="00912F2D">
        <w:trPr>
          <w:trHeight w:val="20"/>
        </w:trPr>
        <w:tc>
          <w:tcPr>
            <w:tcW w:w="1240" w:type="pct"/>
            <w:vMerge/>
          </w:tcPr>
          <w:p w14:paraId="02ABAF0B" w14:textId="77777777" w:rsidR="00C0641E" w:rsidRPr="00E86580" w:rsidDel="002A1D54" w:rsidRDefault="00C0641E" w:rsidP="00675051">
            <w:pPr>
              <w:pStyle w:val="afa"/>
            </w:pPr>
          </w:p>
        </w:tc>
        <w:tc>
          <w:tcPr>
            <w:tcW w:w="3760" w:type="pct"/>
          </w:tcPr>
          <w:p w14:paraId="0F66DADE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68EE3525" w14:textId="77777777" w:rsidTr="00912F2D">
        <w:trPr>
          <w:trHeight w:val="20"/>
        </w:trPr>
        <w:tc>
          <w:tcPr>
            <w:tcW w:w="1240" w:type="pct"/>
            <w:vMerge/>
          </w:tcPr>
          <w:p w14:paraId="7ADD6F92" w14:textId="77777777" w:rsidR="00C0641E" w:rsidRPr="00E86580" w:rsidDel="002A1D54" w:rsidRDefault="00C0641E" w:rsidP="00675051">
            <w:pPr>
              <w:pStyle w:val="afa"/>
            </w:pPr>
          </w:p>
        </w:tc>
        <w:tc>
          <w:tcPr>
            <w:tcW w:w="3760" w:type="pct"/>
          </w:tcPr>
          <w:p w14:paraId="1C0E3AB0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B455BB" w:rsidRPr="00E86580" w14:paraId="73069140" w14:textId="77777777" w:rsidTr="00912F2D">
        <w:trPr>
          <w:trHeight w:val="20"/>
        </w:trPr>
        <w:tc>
          <w:tcPr>
            <w:tcW w:w="1240" w:type="pct"/>
            <w:vMerge/>
          </w:tcPr>
          <w:p w14:paraId="1579CA06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7C480C23" w14:textId="35479E18" w:rsidR="00B455BB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B455BB" w:rsidRPr="00E86580">
              <w:rPr>
                <w:rFonts w:ascii="Times New Roman" w:hAnsi="Times New Roman" w:cs="Times New Roman"/>
                <w:sz w:val="24"/>
              </w:rPr>
              <w:t xml:space="preserve"> к выполнению текстовой и графической частей проектной документации системы электроснабжения </w:t>
            </w:r>
          </w:p>
        </w:tc>
      </w:tr>
      <w:tr w:rsidR="00B455BB" w:rsidRPr="00E86580" w14:paraId="252223B0" w14:textId="77777777" w:rsidTr="00912F2D">
        <w:trPr>
          <w:trHeight w:val="20"/>
        </w:trPr>
        <w:tc>
          <w:tcPr>
            <w:tcW w:w="1240" w:type="pct"/>
            <w:vMerge/>
          </w:tcPr>
          <w:p w14:paraId="5DFF2BE0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2143124F" w14:textId="77777777" w:rsidR="00B455BB" w:rsidRPr="00E86580" w:rsidRDefault="00906093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Система условных обозначений в проектировании</w:t>
            </w:r>
          </w:p>
        </w:tc>
      </w:tr>
      <w:tr w:rsidR="00B455BB" w:rsidRPr="00E86580" w14:paraId="1766A274" w14:textId="77777777" w:rsidTr="00912F2D">
        <w:trPr>
          <w:trHeight w:val="20"/>
        </w:trPr>
        <w:tc>
          <w:tcPr>
            <w:tcW w:w="1240" w:type="pct"/>
            <w:vMerge/>
          </w:tcPr>
          <w:p w14:paraId="29BFD940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3FFE3C93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Правила применения САПР для </w:t>
            </w:r>
            <w:r w:rsidR="0072294E">
              <w:rPr>
                <w:rFonts w:ascii="Times New Roman" w:hAnsi="Times New Roman" w:cs="Times New Roman"/>
                <w:sz w:val="24"/>
              </w:rPr>
              <w:t>оформления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906093" w:rsidRPr="00E86580">
              <w:rPr>
                <w:rFonts w:ascii="Times New Roman" w:hAnsi="Times New Roman" w:cs="Times New Roman"/>
                <w:sz w:val="24"/>
              </w:rPr>
              <w:t>разделов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проектной документации системы электроснабжения </w:t>
            </w:r>
          </w:p>
        </w:tc>
      </w:tr>
      <w:tr w:rsidR="00B455BB" w:rsidRPr="00E86580" w14:paraId="59B3F09D" w14:textId="77777777" w:rsidTr="00912F2D">
        <w:trPr>
          <w:trHeight w:val="20"/>
        </w:trPr>
        <w:tc>
          <w:tcPr>
            <w:tcW w:w="1240" w:type="pct"/>
            <w:vMerge/>
          </w:tcPr>
          <w:p w14:paraId="577307D1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72FFC84C" w14:textId="1788CB00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Функциональные возможности </w:t>
            </w:r>
            <w:r w:rsidR="00727CD6">
              <w:rPr>
                <w:rFonts w:ascii="Times New Roman" w:hAnsi="Times New Roman" w:cs="Times New Roman"/>
                <w:sz w:val="24"/>
              </w:rPr>
              <w:t>программных и технических средств</w:t>
            </w:r>
            <w:r w:rsidR="001B35F8">
              <w:rPr>
                <w:rFonts w:ascii="Times New Roman" w:hAnsi="Times New Roman" w:cs="Times New Roman"/>
                <w:sz w:val="24"/>
              </w:rPr>
              <w:t>, используемых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 для формирования и ведения информационной модели объекта капитального строительства</w:t>
            </w:r>
          </w:p>
        </w:tc>
      </w:tr>
      <w:tr w:rsidR="00B455BB" w:rsidRPr="00E86580" w14:paraId="0F263D10" w14:textId="77777777" w:rsidTr="00912F2D">
        <w:trPr>
          <w:trHeight w:val="20"/>
        </w:trPr>
        <w:tc>
          <w:tcPr>
            <w:tcW w:w="1240" w:type="pct"/>
            <w:vMerge/>
          </w:tcPr>
          <w:p w14:paraId="67228B2D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33423CE0" w14:textId="75E08607" w:rsidR="00B455BB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B455BB" w:rsidRPr="00E86580">
              <w:rPr>
                <w:rFonts w:ascii="Times New Roman" w:hAnsi="Times New Roman" w:cs="Times New Roman"/>
                <w:sz w:val="24"/>
              </w:rPr>
              <w:t xml:space="preserve"> к системе электроснабжения объектов капитального строительства</w:t>
            </w:r>
          </w:p>
        </w:tc>
      </w:tr>
      <w:tr w:rsidR="00B455BB" w:rsidRPr="00E86580" w14:paraId="14A4B77E" w14:textId="77777777" w:rsidTr="00912F2D">
        <w:trPr>
          <w:trHeight w:val="20"/>
        </w:trPr>
        <w:tc>
          <w:tcPr>
            <w:tcW w:w="1240" w:type="pct"/>
            <w:vMerge/>
          </w:tcPr>
          <w:p w14:paraId="49014091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5016C587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Методы и правила конструирования элементов системы электроснабжения в специализированных программных средствах </w:t>
            </w:r>
          </w:p>
        </w:tc>
      </w:tr>
      <w:tr w:rsidR="00B455BB" w:rsidRPr="00E86580" w14:paraId="3750A8AA" w14:textId="77777777" w:rsidTr="00912F2D">
        <w:trPr>
          <w:trHeight w:val="20"/>
        </w:trPr>
        <w:tc>
          <w:tcPr>
            <w:tcW w:w="1240" w:type="pct"/>
            <w:vMerge/>
          </w:tcPr>
          <w:p w14:paraId="0E202263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01D3D9A1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Правила и порядок подготовки исходных данных для разработки комплекта проектной документации системы электроснабжения </w:t>
            </w:r>
          </w:p>
        </w:tc>
      </w:tr>
      <w:tr w:rsidR="00B455BB" w:rsidRPr="00E86580" w14:paraId="3C97B7E9" w14:textId="77777777" w:rsidTr="00912F2D">
        <w:trPr>
          <w:trHeight w:val="20"/>
        </w:trPr>
        <w:tc>
          <w:tcPr>
            <w:tcW w:w="1240" w:type="pct"/>
            <w:vMerge/>
          </w:tcPr>
          <w:p w14:paraId="2C635DEC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7B17013F" w14:textId="77777777" w:rsidR="00B455BB" w:rsidRPr="00E86580" w:rsidRDefault="00B455BB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Методики и правила проведения расчетов для проекта системы электроснабжения объектов капитального строительства</w:t>
            </w:r>
          </w:p>
        </w:tc>
      </w:tr>
      <w:tr w:rsidR="00B455BB" w:rsidRPr="00E86580" w14:paraId="2D24E7EC" w14:textId="77777777" w:rsidTr="00912F2D">
        <w:trPr>
          <w:trHeight w:val="20"/>
        </w:trPr>
        <w:tc>
          <w:tcPr>
            <w:tcW w:w="1240" w:type="pct"/>
            <w:vMerge/>
          </w:tcPr>
          <w:p w14:paraId="23774062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30EDC82B" w14:textId="77777777" w:rsidR="00B455BB" w:rsidRPr="00E86580" w:rsidRDefault="00EC11A4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 в строительстве</w:t>
            </w:r>
          </w:p>
        </w:tc>
      </w:tr>
      <w:tr w:rsidR="00B455BB" w:rsidRPr="00E86580" w14:paraId="4C73EDC1" w14:textId="77777777" w:rsidTr="00912F2D">
        <w:trPr>
          <w:trHeight w:val="20"/>
        </w:trPr>
        <w:tc>
          <w:tcPr>
            <w:tcW w:w="1240" w:type="pct"/>
            <w:vMerge/>
          </w:tcPr>
          <w:p w14:paraId="7BE21B74" w14:textId="77777777" w:rsidR="00B455BB" w:rsidRPr="00E86580" w:rsidDel="002A1D54" w:rsidRDefault="00B455BB" w:rsidP="00675051">
            <w:pPr>
              <w:pStyle w:val="afa"/>
            </w:pPr>
          </w:p>
        </w:tc>
        <w:tc>
          <w:tcPr>
            <w:tcW w:w="3760" w:type="pct"/>
          </w:tcPr>
          <w:p w14:paraId="2C441F5D" w14:textId="1FE928AC" w:rsidR="00B455BB" w:rsidRPr="00E86580" w:rsidRDefault="00404C08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охраны труда и </w:t>
            </w:r>
            <w:r w:rsidR="00762040">
              <w:rPr>
                <w:rFonts w:ascii="Times New Roman" w:hAnsi="Times New Roman" w:cs="Times New Roman"/>
                <w:sz w:val="24"/>
              </w:rPr>
              <w:t>мер</w:t>
            </w:r>
            <w:r w:rsidR="007B5302">
              <w:rPr>
                <w:rFonts w:ascii="Times New Roman" w:hAnsi="Times New Roman" w:cs="Times New Roman"/>
                <w:sz w:val="24"/>
              </w:rPr>
              <w:t>ы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 безопасности при проектировании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B455BB" w:rsidRPr="00E86580" w14:paraId="175D6730" w14:textId="77777777" w:rsidTr="00912F2D">
        <w:trPr>
          <w:trHeight w:val="20"/>
        </w:trPr>
        <w:tc>
          <w:tcPr>
            <w:tcW w:w="1240" w:type="pct"/>
          </w:tcPr>
          <w:p w14:paraId="1674DD15" w14:textId="77777777" w:rsidR="00B455BB" w:rsidRPr="00E86580" w:rsidDel="002A1D54" w:rsidRDefault="00B455BB" w:rsidP="00675051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1C522B8C" w14:textId="77777777" w:rsidR="00B455BB" w:rsidRPr="00E86580" w:rsidRDefault="00B455BB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37F5343C" w14:textId="77777777" w:rsidR="00912F2D" w:rsidRDefault="00912F2D" w:rsidP="00D8783F"/>
    <w:p w14:paraId="754C614B" w14:textId="54E1A934" w:rsidR="00407766" w:rsidRPr="00912F2D" w:rsidRDefault="00407766" w:rsidP="00D8783F">
      <w:pPr>
        <w:rPr>
          <w:b/>
          <w:bCs w:val="0"/>
        </w:rPr>
      </w:pPr>
      <w:r w:rsidRPr="00912F2D">
        <w:rPr>
          <w:b/>
          <w:bCs w:val="0"/>
        </w:rPr>
        <w:t>3.</w:t>
      </w:r>
      <w:r w:rsidR="00D916FB" w:rsidRPr="00912F2D">
        <w:rPr>
          <w:b/>
          <w:bCs w:val="0"/>
        </w:rPr>
        <w:t>2</w:t>
      </w:r>
      <w:r w:rsidRPr="00912F2D">
        <w:rPr>
          <w:b/>
          <w:bCs w:val="0"/>
        </w:rPr>
        <w:t>.</w:t>
      </w:r>
      <w:r w:rsidR="00572975" w:rsidRPr="00912F2D">
        <w:rPr>
          <w:b/>
          <w:bCs w:val="0"/>
        </w:rPr>
        <w:t>3</w:t>
      </w:r>
      <w:r w:rsidRPr="00912F2D">
        <w:rPr>
          <w:b/>
          <w:bCs w:val="0"/>
        </w:rPr>
        <w:t>. Трудовая функция</w:t>
      </w:r>
    </w:p>
    <w:p w14:paraId="70250DB3" w14:textId="77777777" w:rsidR="00912F2D" w:rsidRPr="00E86580" w:rsidRDefault="00912F2D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0BDD2D94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0E3D77AE" w14:textId="3ECBB65B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250462" w14:textId="77777777" w:rsidR="00407766" w:rsidRPr="00C15538" w:rsidRDefault="00114BAF" w:rsidP="004469E4">
            <w:pPr>
              <w:rPr>
                <w:bCs w:val="0"/>
              </w:rPr>
            </w:pPr>
            <w:r w:rsidRPr="00C15538">
              <w:t>Подготовка к выпуску проектной документации системы электроснабжения объектов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22609F5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858B420" w14:textId="3523D0F4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407766" w:rsidRPr="00E86580">
              <w:t>/0</w:t>
            </w:r>
            <w:r w:rsidR="00572975" w:rsidRPr="00E86580">
              <w:t>3</w:t>
            </w:r>
            <w:r w:rsidR="00407766" w:rsidRPr="00E86580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5E030B56" w14:textId="6CA5A4F6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D6C8AC" w14:textId="77777777" w:rsidR="00407766" w:rsidRPr="00E86580" w:rsidRDefault="00407766" w:rsidP="00D72B76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4F128F38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2F68C77C" w14:textId="77777777" w:rsidTr="00912F2D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8FDA4D5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15A968BB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1F23903F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2619136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40C93AA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189D2CC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328E0327" w14:textId="77777777" w:rsidTr="00912F2D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61B99EAF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29099A15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7068F0CA" w14:textId="34CDB6EE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04EA7B6F" w14:textId="0D96825B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160D3B9A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FF67DA" w:rsidRPr="00E86580" w14:paraId="22DD60A7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30823318" w14:textId="77777777" w:rsidR="00FF67DA" w:rsidRPr="00E86580" w:rsidRDefault="00FF67DA" w:rsidP="00676856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0DEEF298" w14:textId="77777777" w:rsidR="00FF67DA" w:rsidRPr="00491C8C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491C8C">
              <w:rPr>
                <w:rFonts w:ascii="Times New Roman" w:hAnsi="Times New Roman" w:cs="Times New Roman"/>
                <w:sz w:val="24"/>
              </w:rPr>
              <w:t xml:space="preserve">Подготовка текстовой и графической частей проектной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 w:rsidRPr="00491C8C">
              <w:rPr>
                <w:rFonts w:ascii="Times New Roman" w:hAnsi="Times New Roman" w:cs="Times New Roman"/>
                <w:sz w:val="24"/>
              </w:rPr>
              <w:t xml:space="preserve"> к нормоконтролю и внесение изменений по результатам</w:t>
            </w:r>
          </w:p>
        </w:tc>
      </w:tr>
      <w:tr w:rsidR="00FF67DA" w:rsidRPr="00E86580" w14:paraId="1FC85821" w14:textId="77777777" w:rsidTr="00912F2D">
        <w:trPr>
          <w:trHeight w:val="20"/>
        </w:trPr>
        <w:tc>
          <w:tcPr>
            <w:tcW w:w="1240" w:type="pct"/>
            <w:vMerge/>
          </w:tcPr>
          <w:p w14:paraId="21D19952" w14:textId="77777777" w:rsidR="00FF67DA" w:rsidRPr="00E86580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00F3B08A" w14:textId="77777777" w:rsidR="00FF67DA" w:rsidRPr="00491C8C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Формирование электронного и текстового экземпляров проектной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FF67DA" w:rsidRPr="00E86580" w14:paraId="29153167" w14:textId="77777777" w:rsidTr="00912F2D">
        <w:trPr>
          <w:trHeight w:val="20"/>
        </w:trPr>
        <w:tc>
          <w:tcPr>
            <w:tcW w:w="1240" w:type="pct"/>
            <w:vMerge/>
          </w:tcPr>
          <w:p w14:paraId="63E9B417" w14:textId="77777777" w:rsidR="00FF67DA" w:rsidRPr="00E86580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17AED45A" w14:textId="77777777" w:rsidR="00FF67DA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Согласование и утверждение у руководителя проекта </w:t>
            </w:r>
            <w:r w:rsidR="00F87422"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FF67DA" w:rsidRPr="00E86580" w14:paraId="4A9608F5" w14:textId="77777777" w:rsidTr="00912F2D">
        <w:trPr>
          <w:trHeight w:val="20"/>
        </w:trPr>
        <w:tc>
          <w:tcPr>
            <w:tcW w:w="1240" w:type="pct"/>
            <w:vMerge/>
          </w:tcPr>
          <w:p w14:paraId="2D14F271" w14:textId="77777777" w:rsidR="00FF67DA" w:rsidRPr="00E86580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17A5B178" w14:textId="77777777" w:rsidR="00FF67DA" w:rsidRPr="00491C8C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Внесение изменений в текстовую и графическую</w:t>
            </w:r>
            <w:r w:rsidRPr="00AB75BD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части проектной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на основании замечаний, полученных при прохождении экспертизы проектной документации</w:t>
            </w:r>
          </w:p>
        </w:tc>
      </w:tr>
      <w:tr w:rsidR="00FF67DA" w:rsidRPr="00E86580" w14:paraId="4A251AE7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78E279F7" w14:textId="77777777" w:rsidR="00FF67DA" w:rsidRPr="00E86580" w:rsidDel="002A1D54" w:rsidRDefault="00FF67DA" w:rsidP="00676856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236DE634" w14:textId="4182C23D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Оценивать соответствие комплектности, содержания и оформления проектной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>
              <w:rPr>
                <w:rFonts w:ascii="Times New Roman" w:hAnsi="Times New Roman" w:cs="Times New Roman"/>
                <w:sz w:val="24"/>
              </w:rPr>
              <w:t xml:space="preserve"> требованиям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FF67DA" w:rsidRPr="00E86580" w14:paraId="53DEB0C6" w14:textId="77777777" w:rsidTr="00912F2D">
        <w:trPr>
          <w:trHeight w:val="20"/>
        </w:trPr>
        <w:tc>
          <w:tcPr>
            <w:tcW w:w="1240" w:type="pct"/>
            <w:vMerge/>
          </w:tcPr>
          <w:p w14:paraId="0C85EABC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088AE779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Определять порядок внесения изменений в проектную документацию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>
              <w:rPr>
                <w:rFonts w:ascii="Times New Roman" w:hAnsi="Times New Roman" w:cs="Times New Roman"/>
                <w:sz w:val="24"/>
              </w:rPr>
              <w:t xml:space="preserve"> по результатам нормоконтроля и экспертизы</w:t>
            </w:r>
          </w:p>
        </w:tc>
      </w:tr>
      <w:tr w:rsidR="00FF67DA" w:rsidRPr="00E86580" w14:paraId="1E0D3B64" w14:textId="77777777" w:rsidTr="00912F2D">
        <w:trPr>
          <w:trHeight w:val="20"/>
        </w:trPr>
        <w:tc>
          <w:tcPr>
            <w:tcW w:w="1240" w:type="pct"/>
            <w:vMerge/>
          </w:tcPr>
          <w:p w14:paraId="21306F07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5A2023E0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Выбирать способы и алгоритм работы в САПР для оформления чертежей </w:t>
            </w:r>
          </w:p>
        </w:tc>
      </w:tr>
      <w:tr w:rsidR="00FF67DA" w:rsidRPr="00E86580" w14:paraId="4AA822E1" w14:textId="77777777" w:rsidTr="00912F2D">
        <w:trPr>
          <w:trHeight w:val="20"/>
        </w:trPr>
        <w:tc>
          <w:tcPr>
            <w:tcW w:w="1240" w:type="pct"/>
            <w:vMerge/>
          </w:tcPr>
          <w:p w14:paraId="7CAC3E32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76DB0051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Выбирать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FF67DA" w:rsidRPr="00E86580" w14:paraId="5E49FD9B" w14:textId="77777777" w:rsidTr="00912F2D">
        <w:trPr>
          <w:trHeight w:val="20"/>
        </w:trPr>
        <w:tc>
          <w:tcPr>
            <w:tcW w:w="1240" w:type="pct"/>
            <w:vMerge/>
          </w:tcPr>
          <w:p w14:paraId="2F4EEA88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01882041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Читать 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чертежи графической части проектной </w:t>
            </w:r>
            <w:r>
              <w:rPr>
                <w:rFonts w:ascii="Times New Roman" w:hAnsi="Times New Roman" w:cs="Times New Roman"/>
                <w:sz w:val="24"/>
              </w:rPr>
              <w:t xml:space="preserve">и рабочей </w:t>
            </w:r>
            <w:r w:rsidRPr="005E5E7F">
              <w:rPr>
                <w:rFonts w:ascii="Times New Roman" w:hAnsi="Times New Roman" w:cs="Times New Roman"/>
                <w:sz w:val="24"/>
              </w:rPr>
              <w:t>документации</w:t>
            </w:r>
          </w:p>
        </w:tc>
      </w:tr>
      <w:tr w:rsidR="00FF67DA" w:rsidRPr="00E86580" w14:paraId="5D24E08B" w14:textId="77777777" w:rsidTr="00912F2D">
        <w:trPr>
          <w:trHeight w:val="20"/>
        </w:trPr>
        <w:tc>
          <w:tcPr>
            <w:tcW w:w="1240" w:type="pct"/>
            <w:vMerge/>
          </w:tcPr>
          <w:p w14:paraId="579312A7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403F72D3" w14:textId="50627633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Выбирать алгоритм и способы проведения нормоконтроля </w:t>
            </w:r>
            <w:r>
              <w:rPr>
                <w:rFonts w:ascii="Times New Roman" w:hAnsi="Times New Roman" w:cs="Times New Roman"/>
                <w:sz w:val="24"/>
              </w:rPr>
              <w:t>проектной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в соответствии с требованиями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FF67DA" w:rsidRPr="00E86580" w14:paraId="38F1F2DD" w14:textId="77777777" w:rsidTr="00912F2D">
        <w:trPr>
          <w:trHeight w:val="20"/>
        </w:trPr>
        <w:tc>
          <w:tcPr>
            <w:tcW w:w="1240" w:type="pct"/>
            <w:vMerge/>
          </w:tcPr>
          <w:p w14:paraId="6AC710CE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71DCA6A5" w14:textId="4404BFAA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Определять порядок подготовки к выпуску </w:t>
            </w:r>
            <w:r>
              <w:rPr>
                <w:rFonts w:ascii="Times New Roman" w:hAnsi="Times New Roman" w:cs="Times New Roman"/>
                <w:sz w:val="24"/>
              </w:rPr>
              <w:t xml:space="preserve">проектной и </w:t>
            </w:r>
            <w:r w:rsidR="008B39A3">
              <w:rPr>
                <w:rFonts w:ascii="Times New Roman" w:hAnsi="Times New Roman" w:cs="Times New Roman"/>
                <w:sz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FF67DA" w:rsidRPr="00E86580" w14:paraId="4160BCA1" w14:textId="77777777" w:rsidTr="00912F2D">
        <w:trPr>
          <w:trHeight w:val="20"/>
        </w:trPr>
        <w:tc>
          <w:tcPr>
            <w:tcW w:w="1240" w:type="pct"/>
            <w:vMerge w:val="restart"/>
          </w:tcPr>
          <w:p w14:paraId="34FEE9EB" w14:textId="77777777" w:rsidR="00FF67DA" w:rsidRPr="00E86580" w:rsidRDefault="00FF67DA" w:rsidP="00676856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3260A9D9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56ADFAE6" w14:textId="77777777" w:rsidTr="00912F2D">
        <w:trPr>
          <w:trHeight w:val="20"/>
        </w:trPr>
        <w:tc>
          <w:tcPr>
            <w:tcW w:w="1240" w:type="pct"/>
            <w:vMerge/>
          </w:tcPr>
          <w:p w14:paraId="37313B50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76BD4932" w14:textId="3B3E66E2" w:rsidR="00C0641E" w:rsidRPr="005E5E7F" w:rsidRDefault="008D4114" w:rsidP="00912F2D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108C2975" w14:textId="77777777" w:rsidTr="00912F2D">
        <w:trPr>
          <w:trHeight w:val="20"/>
        </w:trPr>
        <w:tc>
          <w:tcPr>
            <w:tcW w:w="1240" w:type="pct"/>
            <w:vMerge/>
          </w:tcPr>
          <w:p w14:paraId="6B7F2D95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090499C7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70A01143" w14:textId="77777777" w:rsidTr="00912F2D">
        <w:trPr>
          <w:trHeight w:val="20"/>
        </w:trPr>
        <w:tc>
          <w:tcPr>
            <w:tcW w:w="1240" w:type="pct"/>
            <w:vMerge/>
          </w:tcPr>
          <w:p w14:paraId="6C1F2FE3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037D1520" w14:textId="77777777" w:rsidR="00C0641E" w:rsidRDefault="00C0641E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FF67DA" w:rsidRPr="00E86580" w14:paraId="42CA23F6" w14:textId="77777777" w:rsidTr="00912F2D">
        <w:trPr>
          <w:trHeight w:val="20"/>
        </w:trPr>
        <w:tc>
          <w:tcPr>
            <w:tcW w:w="1240" w:type="pct"/>
            <w:vMerge/>
          </w:tcPr>
          <w:p w14:paraId="47C330B9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26310CF0" w14:textId="03FCAE71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к разработке</w:t>
            </w:r>
            <w:r>
              <w:rPr>
                <w:rFonts w:ascii="Times New Roman" w:hAnsi="Times New Roman" w:cs="Times New Roman"/>
                <w:sz w:val="24"/>
              </w:rPr>
              <w:t>, комплектованию и оформлению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 xml:space="preserve">проектной 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 w:rsidR="00F1262D">
              <w:rPr>
                <w:rFonts w:ascii="Times New Roman" w:hAnsi="Times New Roman" w:cs="Times New Roman"/>
                <w:sz w:val="24"/>
              </w:rPr>
              <w:t>,</w:t>
            </w:r>
            <w:r>
              <w:rPr>
                <w:rFonts w:ascii="Times New Roman" w:hAnsi="Times New Roman" w:cs="Times New Roman"/>
                <w:sz w:val="24"/>
              </w:rPr>
              <w:t xml:space="preserve"> внесению в нее изменений</w:t>
            </w:r>
          </w:p>
        </w:tc>
      </w:tr>
      <w:tr w:rsidR="00FF67DA" w:rsidRPr="00E86580" w14:paraId="7900AC33" w14:textId="77777777" w:rsidTr="00912F2D">
        <w:trPr>
          <w:trHeight w:val="20"/>
        </w:trPr>
        <w:tc>
          <w:tcPr>
            <w:tcW w:w="1240" w:type="pct"/>
            <w:vMerge/>
          </w:tcPr>
          <w:p w14:paraId="5FD266DD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25C1059A" w14:textId="6EB20ECE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Функциональные возможности </w:t>
            </w:r>
            <w:r w:rsidR="00727CD6">
              <w:rPr>
                <w:rFonts w:ascii="Times New Roman" w:hAnsi="Times New Roman" w:cs="Times New Roman"/>
                <w:sz w:val="24"/>
              </w:rPr>
              <w:t>программных и технических средств</w:t>
            </w:r>
            <w:r w:rsidR="001B35F8">
              <w:rPr>
                <w:rFonts w:ascii="Times New Roman" w:hAnsi="Times New Roman" w:cs="Times New Roman"/>
                <w:sz w:val="24"/>
              </w:rPr>
              <w:t>, используемых</w:t>
            </w:r>
            <w:r w:rsidR="00727CD6">
              <w:rPr>
                <w:rFonts w:ascii="Times New Roman" w:hAnsi="Times New Roman" w:cs="Times New Roman"/>
                <w:sz w:val="24"/>
              </w:rPr>
              <w:t xml:space="preserve"> для формирования и ведения информационной модели объекта капитального строительства</w:t>
            </w:r>
          </w:p>
        </w:tc>
      </w:tr>
      <w:tr w:rsidR="00FF67DA" w:rsidRPr="00E86580" w14:paraId="42010AFB" w14:textId="77777777" w:rsidTr="00912F2D">
        <w:trPr>
          <w:trHeight w:val="20"/>
        </w:trPr>
        <w:tc>
          <w:tcPr>
            <w:tcW w:w="1240" w:type="pct"/>
            <w:vMerge/>
          </w:tcPr>
          <w:p w14:paraId="29DB16C4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550528F4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работы в САПР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для оформления чертежей</w:t>
            </w:r>
          </w:p>
        </w:tc>
      </w:tr>
      <w:tr w:rsidR="00FF67DA" w:rsidRPr="00E86580" w14:paraId="337D824F" w14:textId="77777777" w:rsidTr="00912F2D">
        <w:trPr>
          <w:trHeight w:val="20"/>
        </w:trPr>
        <w:tc>
          <w:tcPr>
            <w:tcW w:w="1240" w:type="pct"/>
            <w:vMerge/>
          </w:tcPr>
          <w:p w14:paraId="3D0F2011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084E00B3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Система условных обозначений в проектировании</w:t>
            </w:r>
          </w:p>
        </w:tc>
      </w:tr>
      <w:tr w:rsidR="00FF67DA" w:rsidRPr="00E86580" w14:paraId="185718D8" w14:textId="77777777" w:rsidTr="00912F2D">
        <w:trPr>
          <w:trHeight w:val="20"/>
        </w:trPr>
        <w:tc>
          <w:tcPr>
            <w:tcW w:w="1240" w:type="pct"/>
            <w:vMerge/>
          </w:tcPr>
          <w:p w14:paraId="70FCDBC6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2F883B48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</w:rPr>
              <w:t>ок и правила осуществления нормо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контроля </w:t>
            </w:r>
            <w:r>
              <w:rPr>
                <w:rFonts w:ascii="Times New Roman" w:hAnsi="Times New Roman" w:cs="Times New Roman"/>
                <w:sz w:val="24"/>
              </w:rPr>
              <w:t>проектной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FF67DA" w:rsidRPr="00E86580" w14:paraId="74254265" w14:textId="77777777" w:rsidTr="00912F2D">
        <w:trPr>
          <w:trHeight w:val="20"/>
        </w:trPr>
        <w:tc>
          <w:tcPr>
            <w:tcW w:w="1240" w:type="pct"/>
            <w:vMerge/>
          </w:tcPr>
          <w:p w14:paraId="6060C838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7BEDFD8F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Поряд</w:t>
            </w:r>
            <w:r>
              <w:rPr>
                <w:rFonts w:ascii="Times New Roman" w:hAnsi="Times New Roman" w:cs="Times New Roman"/>
                <w:sz w:val="24"/>
              </w:rPr>
              <w:t xml:space="preserve">ок и правила прохождения экспертизы проектной документации </w:t>
            </w:r>
          </w:p>
        </w:tc>
      </w:tr>
      <w:tr w:rsidR="00FF67DA" w:rsidRPr="00E86580" w14:paraId="3B2052D9" w14:textId="77777777" w:rsidTr="00912F2D">
        <w:trPr>
          <w:trHeight w:val="20"/>
        </w:trPr>
        <w:tc>
          <w:tcPr>
            <w:tcW w:w="1240" w:type="pct"/>
            <w:vMerge/>
          </w:tcPr>
          <w:p w14:paraId="547108D0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0F6BF19A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 xml:space="preserve">Правила и </w:t>
            </w:r>
            <w:r w:rsidRPr="00AB75BD">
              <w:rPr>
                <w:rFonts w:ascii="Times New Roman" w:hAnsi="Times New Roman" w:cs="Times New Roman"/>
                <w:sz w:val="24"/>
              </w:rPr>
              <w:t xml:space="preserve">порядок </w:t>
            </w:r>
            <w:r>
              <w:rPr>
                <w:rFonts w:ascii="Times New Roman" w:hAnsi="Times New Roman" w:cs="Times New Roman"/>
                <w:sz w:val="24"/>
              </w:rPr>
              <w:t xml:space="preserve">внесения изменений в текстовую и графическую 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части проектной документации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после прохождения </w:t>
            </w:r>
            <w:r>
              <w:rPr>
                <w:rFonts w:ascii="Times New Roman" w:hAnsi="Times New Roman" w:cs="Times New Roman"/>
                <w:sz w:val="24"/>
              </w:rPr>
              <w:t xml:space="preserve">нормоконтроля и </w:t>
            </w:r>
            <w:r w:rsidRPr="005E5E7F">
              <w:rPr>
                <w:rFonts w:ascii="Times New Roman" w:hAnsi="Times New Roman" w:cs="Times New Roman"/>
                <w:sz w:val="24"/>
              </w:rPr>
              <w:t>экспертизы проектной документации</w:t>
            </w:r>
          </w:p>
        </w:tc>
      </w:tr>
      <w:tr w:rsidR="00FF67DA" w:rsidRPr="00E86580" w14:paraId="1F84AD74" w14:textId="77777777" w:rsidTr="00912F2D">
        <w:trPr>
          <w:trHeight w:val="20"/>
        </w:trPr>
        <w:tc>
          <w:tcPr>
            <w:tcW w:w="1240" w:type="pct"/>
            <w:vMerge/>
          </w:tcPr>
          <w:p w14:paraId="6217279F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2D57E1F8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Порядок и правила подготовки к выпуску</w:t>
            </w:r>
            <w:r>
              <w:rPr>
                <w:rFonts w:ascii="Times New Roman" w:hAnsi="Times New Roman" w:cs="Times New Roman"/>
                <w:sz w:val="24"/>
              </w:rPr>
              <w:t xml:space="preserve"> (оформление, утверждение)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t>проекта</w:t>
            </w:r>
            <w:r w:rsidRPr="005E5E7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FF67DA" w:rsidRPr="00E86580" w14:paraId="09FB438D" w14:textId="77777777" w:rsidTr="00912F2D">
        <w:trPr>
          <w:trHeight w:val="20"/>
        </w:trPr>
        <w:tc>
          <w:tcPr>
            <w:tcW w:w="1240" w:type="pct"/>
            <w:vMerge/>
          </w:tcPr>
          <w:p w14:paraId="3FFF041F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354DEFF4" w14:textId="77777777" w:rsidR="00FF67DA" w:rsidRPr="005E5E7F" w:rsidRDefault="00FF67DA" w:rsidP="00912F2D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5E5E7F"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</w:t>
            </w:r>
            <w:r>
              <w:rPr>
                <w:rFonts w:ascii="Times New Roman" w:hAnsi="Times New Roman" w:cs="Times New Roman"/>
                <w:sz w:val="24"/>
              </w:rPr>
              <w:t xml:space="preserve"> в строительстве</w:t>
            </w:r>
          </w:p>
        </w:tc>
      </w:tr>
      <w:tr w:rsidR="00FF67DA" w:rsidRPr="00E86580" w14:paraId="4BA3E76D" w14:textId="77777777" w:rsidTr="00912F2D">
        <w:trPr>
          <w:trHeight w:val="20"/>
        </w:trPr>
        <w:tc>
          <w:tcPr>
            <w:tcW w:w="1240" w:type="pct"/>
            <w:vMerge/>
          </w:tcPr>
          <w:p w14:paraId="075B3EE2" w14:textId="77777777" w:rsidR="00FF67DA" w:rsidRPr="00E86580" w:rsidDel="002A1D54" w:rsidRDefault="00FF67DA" w:rsidP="00676856">
            <w:pPr>
              <w:pStyle w:val="afa"/>
            </w:pPr>
          </w:p>
        </w:tc>
        <w:tc>
          <w:tcPr>
            <w:tcW w:w="3760" w:type="pct"/>
          </w:tcPr>
          <w:p w14:paraId="52882297" w14:textId="7783E344" w:rsidR="00FF67DA" w:rsidRPr="005E5E7F" w:rsidRDefault="00FF67DA" w:rsidP="00912F2D">
            <w:pPr>
              <w:pStyle w:val="ConsPlusNormal"/>
              <w:tabs>
                <w:tab w:val="left" w:pos="5700"/>
              </w:tabs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Требования охраны труда и мер</w:t>
            </w:r>
            <w:r w:rsidR="00F1262D">
              <w:rPr>
                <w:rFonts w:ascii="Times New Roman" w:hAnsi="Times New Roman" w:cs="Times New Roman"/>
                <w:sz w:val="24"/>
              </w:rPr>
              <w:t>ы</w:t>
            </w:r>
            <w:r>
              <w:rPr>
                <w:rFonts w:ascii="Times New Roman" w:hAnsi="Times New Roman" w:cs="Times New Roman"/>
                <w:sz w:val="24"/>
              </w:rPr>
              <w:t xml:space="preserve"> безопасности</w:t>
            </w:r>
            <w:r w:rsidR="00450C39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F1262D">
              <w:rPr>
                <w:rFonts w:ascii="Times New Roman" w:hAnsi="Times New Roman" w:cs="Times New Roman"/>
                <w:sz w:val="24"/>
              </w:rPr>
              <w:t>при</w:t>
            </w:r>
            <w:r>
              <w:rPr>
                <w:rFonts w:ascii="Times New Roman" w:hAnsi="Times New Roman" w:cs="Times New Roman"/>
                <w:sz w:val="24"/>
              </w:rPr>
              <w:t xml:space="preserve"> проектировани</w:t>
            </w:r>
            <w:r w:rsidR="00F1262D">
              <w:rPr>
                <w:rFonts w:ascii="Times New Roman" w:hAnsi="Times New Roman" w:cs="Times New Roman"/>
                <w:sz w:val="24"/>
              </w:rPr>
              <w:t>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FF67DA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FF67DA" w:rsidRPr="00E86580" w14:paraId="2DC7C5C5" w14:textId="77777777" w:rsidTr="00912F2D">
        <w:trPr>
          <w:trHeight w:val="20"/>
        </w:trPr>
        <w:tc>
          <w:tcPr>
            <w:tcW w:w="1240" w:type="pct"/>
          </w:tcPr>
          <w:p w14:paraId="69F22201" w14:textId="77777777" w:rsidR="00FF67DA" w:rsidRPr="00E86580" w:rsidDel="002A1D54" w:rsidRDefault="00FF67DA" w:rsidP="00676856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090F5F4D" w14:textId="77777777" w:rsidR="00FF67DA" w:rsidRPr="00E86580" w:rsidRDefault="00FF67DA" w:rsidP="00912F2D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63FAE444" w14:textId="029F689E" w:rsidR="00407766" w:rsidRPr="00E25B75" w:rsidRDefault="00407766" w:rsidP="00D8783F">
      <w:pPr>
        <w:rPr>
          <w:b/>
          <w:bCs w:val="0"/>
        </w:rPr>
      </w:pPr>
      <w:r w:rsidRPr="00E25B75">
        <w:rPr>
          <w:b/>
          <w:bCs w:val="0"/>
        </w:rPr>
        <w:t>3.</w:t>
      </w:r>
      <w:r w:rsidR="00D916FB" w:rsidRPr="00E25B75">
        <w:rPr>
          <w:b/>
          <w:bCs w:val="0"/>
        </w:rPr>
        <w:t>2</w:t>
      </w:r>
      <w:r w:rsidRPr="00E25B75">
        <w:rPr>
          <w:b/>
          <w:bCs w:val="0"/>
        </w:rPr>
        <w:t>.</w:t>
      </w:r>
      <w:r w:rsidR="00BD48F9" w:rsidRPr="00E25B75">
        <w:rPr>
          <w:b/>
          <w:bCs w:val="0"/>
        </w:rPr>
        <w:t>4</w:t>
      </w:r>
      <w:r w:rsidRPr="00E25B75">
        <w:rPr>
          <w:b/>
          <w:bCs w:val="0"/>
        </w:rPr>
        <w:t>. Трудовая функция</w:t>
      </w:r>
    </w:p>
    <w:p w14:paraId="387D2DF8" w14:textId="77777777" w:rsidR="00E25B75" w:rsidRPr="00E86580" w:rsidRDefault="00E25B75" w:rsidP="00D8783F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59CA9065" w14:textId="77777777" w:rsidTr="009C62F4">
        <w:trPr>
          <w:trHeight w:val="278"/>
        </w:trPr>
        <w:tc>
          <w:tcPr>
            <w:tcW w:w="765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2B13EC68" w14:textId="5F91BAB5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661143E" w14:textId="3FEEF5B7" w:rsidR="00407766" w:rsidRPr="00E86580" w:rsidRDefault="00A42E48" w:rsidP="003E5B60">
            <w:pPr>
              <w:rPr>
                <w:bCs w:val="0"/>
              </w:rPr>
            </w:pPr>
            <w:r w:rsidRPr="00E86580">
              <w:t xml:space="preserve">Создание информационной модели системы электроснабжения </w:t>
            </w:r>
            <w:r w:rsidR="003E5B60" w:rsidRPr="00E86580">
              <w:t>объект</w:t>
            </w:r>
            <w:r w:rsidR="003E5B60">
              <w:t>а</w:t>
            </w:r>
            <w:r w:rsidR="003E5B60" w:rsidRPr="00E86580">
              <w:t xml:space="preserve"> </w:t>
            </w:r>
            <w:r w:rsidRPr="00E86580">
              <w:t>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45526CC9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62421D5" w14:textId="29552B30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B</w:t>
            </w:r>
            <w:r w:rsidR="00BD48F9" w:rsidRPr="00E86580">
              <w:t>/04</w:t>
            </w:r>
            <w:r w:rsidR="00407766" w:rsidRPr="00E86580">
              <w:t>.6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328E72" w14:textId="5241D87C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58F6961" w14:textId="77777777" w:rsidR="00407766" w:rsidRPr="00E86580" w:rsidRDefault="00407766" w:rsidP="00D72B76">
            <w:pPr>
              <w:jc w:val="center"/>
              <w:rPr>
                <w:bCs w:val="0"/>
              </w:rPr>
            </w:pPr>
            <w:r w:rsidRPr="00E86580">
              <w:t>6</w:t>
            </w:r>
          </w:p>
        </w:tc>
      </w:tr>
    </w:tbl>
    <w:p w14:paraId="14B437C6" w14:textId="77777777" w:rsidR="00EE08B6" w:rsidRDefault="00EE08B6"/>
    <w:tbl>
      <w:tblPr>
        <w:tblW w:w="5000" w:type="pct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  <w:insideH w:val="single" w:sz="2" w:space="0" w:color="7F7F7F"/>
          <w:insideV w:val="single" w:sz="2" w:space="0" w:color="7F7F7F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2EFB2F16" w14:textId="77777777" w:rsidTr="00E25B75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58044A7F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37AAD4FC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FB9A223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F8DE357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1577D84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476DCA4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4A54FF03" w14:textId="77777777" w:rsidTr="00E25B75">
        <w:trPr>
          <w:trHeight w:val="479"/>
        </w:trPr>
        <w:tc>
          <w:tcPr>
            <w:tcW w:w="1240" w:type="pct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54A241C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left w:val="nil"/>
              <w:bottom w:val="nil"/>
              <w:right w:val="nil"/>
            </w:tcBorders>
            <w:vAlign w:val="center"/>
          </w:tcPr>
          <w:p w14:paraId="385848CF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left w:val="nil"/>
              <w:bottom w:val="nil"/>
              <w:right w:val="nil"/>
            </w:tcBorders>
          </w:tcPr>
          <w:p w14:paraId="2DEE0E62" w14:textId="4E071795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left w:val="nil"/>
              <w:bottom w:val="nil"/>
              <w:right w:val="nil"/>
            </w:tcBorders>
          </w:tcPr>
          <w:p w14:paraId="20AA8FA2" w14:textId="2340AD95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60CC5C94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B42877" w:rsidRPr="00E86580" w14:paraId="22B799E7" w14:textId="77777777" w:rsidTr="00E25B75">
        <w:trPr>
          <w:trHeight w:val="20"/>
        </w:trPr>
        <w:tc>
          <w:tcPr>
            <w:tcW w:w="1240" w:type="pct"/>
            <w:vMerge w:val="restart"/>
          </w:tcPr>
          <w:p w14:paraId="4BED675C" w14:textId="77777777" w:rsidR="00B42877" w:rsidRPr="00E86580" w:rsidRDefault="00B42877" w:rsidP="00676856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6DA309B0" w14:textId="77777777" w:rsidR="00B42877" w:rsidRPr="00E86580" w:rsidRDefault="00B42877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Сбор исходных данных для формирования информационной модели системы электроснабжения зданий и сооружений из компонентов</w:t>
            </w:r>
          </w:p>
        </w:tc>
      </w:tr>
      <w:tr w:rsidR="00B42877" w:rsidRPr="00E86580" w14:paraId="490300C7" w14:textId="77777777" w:rsidTr="00E25B75">
        <w:trPr>
          <w:trHeight w:val="20"/>
        </w:trPr>
        <w:tc>
          <w:tcPr>
            <w:tcW w:w="1240" w:type="pct"/>
            <w:vMerge/>
          </w:tcPr>
          <w:p w14:paraId="7897FB38" w14:textId="77777777" w:rsidR="00B42877" w:rsidRPr="00E86580" w:rsidRDefault="00B42877" w:rsidP="00676856">
            <w:pPr>
              <w:pStyle w:val="afa"/>
            </w:pPr>
          </w:p>
        </w:tc>
        <w:tc>
          <w:tcPr>
            <w:tcW w:w="3760" w:type="pct"/>
          </w:tcPr>
          <w:p w14:paraId="798D9E68" w14:textId="77777777" w:rsidR="00B42877" w:rsidRPr="00E86580" w:rsidRDefault="00B42877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Формирование информационной модели системы электроснабжения зданий и сооружений из компонентов </w:t>
            </w:r>
          </w:p>
        </w:tc>
      </w:tr>
      <w:tr w:rsidR="00B42877" w:rsidRPr="00E86580" w14:paraId="5A277E63" w14:textId="77777777" w:rsidTr="00E25B75">
        <w:trPr>
          <w:trHeight w:val="20"/>
        </w:trPr>
        <w:tc>
          <w:tcPr>
            <w:tcW w:w="1240" w:type="pct"/>
            <w:vMerge/>
          </w:tcPr>
          <w:p w14:paraId="1341BC05" w14:textId="77777777" w:rsidR="00B42877" w:rsidRPr="00E86580" w:rsidRDefault="00B42877" w:rsidP="00676856">
            <w:pPr>
              <w:pStyle w:val="afa"/>
            </w:pPr>
          </w:p>
        </w:tc>
        <w:tc>
          <w:tcPr>
            <w:tcW w:w="3760" w:type="pct"/>
          </w:tcPr>
          <w:p w14:paraId="5BD6CA9B" w14:textId="77777777" w:rsidR="00B42877" w:rsidRPr="00E86580" w:rsidRDefault="00B42877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Конструирование основных элементов системы электроснабжения в проектной информационной модели в зависимости от уровня детализации геометрии и информации</w:t>
            </w:r>
          </w:p>
        </w:tc>
      </w:tr>
      <w:tr w:rsidR="00B42877" w:rsidRPr="00E86580" w14:paraId="015CB0A7" w14:textId="77777777" w:rsidTr="00E25B75">
        <w:trPr>
          <w:trHeight w:val="20"/>
        </w:trPr>
        <w:tc>
          <w:tcPr>
            <w:tcW w:w="1240" w:type="pct"/>
            <w:vMerge/>
          </w:tcPr>
          <w:p w14:paraId="38289340" w14:textId="77777777" w:rsidR="00B42877" w:rsidRPr="00E86580" w:rsidRDefault="00B42877" w:rsidP="00676856">
            <w:pPr>
              <w:pStyle w:val="afa"/>
            </w:pPr>
          </w:p>
        </w:tc>
        <w:tc>
          <w:tcPr>
            <w:tcW w:w="3760" w:type="pct"/>
          </w:tcPr>
          <w:p w14:paraId="07A5DEB0" w14:textId="10B22CA0" w:rsidR="00B42877" w:rsidRPr="00E86580" w:rsidRDefault="003E5B60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3E5B60">
              <w:rPr>
                <w:rFonts w:ascii="Times New Roman" w:hAnsi="Times New Roman" w:cs="Times New Roman"/>
                <w:sz w:val="24"/>
              </w:rPr>
              <w:t>Электронное взаимодействие с коллективом разработчиков</w:t>
            </w:r>
            <w:r>
              <w:rPr>
                <w:rFonts w:ascii="Times New Roman" w:hAnsi="Times New Roman" w:cs="Times New Roman"/>
                <w:sz w:val="24"/>
              </w:rPr>
              <w:t xml:space="preserve"> информационной модели объекта капитального строительства в части</w:t>
            </w:r>
            <w:r w:rsidR="00F1262D">
              <w:rPr>
                <w:rFonts w:ascii="Times New Roman" w:hAnsi="Times New Roman" w:cs="Times New Roman"/>
                <w:sz w:val="24"/>
              </w:rPr>
              <w:t>, касающейся</w:t>
            </w:r>
            <w:r>
              <w:rPr>
                <w:rFonts w:ascii="Times New Roman" w:hAnsi="Times New Roman" w:cs="Times New Roman"/>
                <w:sz w:val="24"/>
              </w:rPr>
              <w:t xml:space="preserve"> системы электроснабжения</w:t>
            </w:r>
          </w:p>
        </w:tc>
      </w:tr>
      <w:tr w:rsidR="00B42877" w:rsidRPr="00E86580" w14:paraId="16550E6A" w14:textId="77777777" w:rsidTr="00E25B75">
        <w:trPr>
          <w:trHeight w:val="20"/>
        </w:trPr>
        <w:tc>
          <w:tcPr>
            <w:tcW w:w="1240" w:type="pct"/>
            <w:vMerge/>
          </w:tcPr>
          <w:p w14:paraId="5BF1984F" w14:textId="77777777" w:rsidR="00B42877" w:rsidRPr="00E86580" w:rsidRDefault="00B42877" w:rsidP="00676856">
            <w:pPr>
              <w:pStyle w:val="afa"/>
            </w:pPr>
          </w:p>
        </w:tc>
        <w:tc>
          <w:tcPr>
            <w:tcW w:w="3760" w:type="pct"/>
          </w:tcPr>
          <w:p w14:paraId="5E6CFDE4" w14:textId="48E8F42F" w:rsidR="00B42877" w:rsidRPr="00E86580" w:rsidRDefault="00B42877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Оформление, публикация и выпуск технической документации на основе информационной модели 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>объект</w:t>
            </w:r>
            <w:r w:rsidR="003E5B60">
              <w:rPr>
                <w:rFonts w:ascii="Times New Roman" w:hAnsi="Times New Roman" w:cs="Times New Roman"/>
                <w:sz w:val="24"/>
              </w:rPr>
              <w:t>а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капитального строительства</w:t>
            </w:r>
          </w:p>
        </w:tc>
      </w:tr>
      <w:tr w:rsidR="00B42877" w:rsidRPr="00E86580" w14:paraId="28B9608D" w14:textId="77777777" w:rsidTr="00E25B75">
        <w:trPr>
          <w:trHeight w:val="20"/>
        </w:trPr>
        <w:tc>
          <w:tcPr>
            <w:tcW w:w="1240" w:type="pct"/>
            <w:vMerge/>
          </w:tcPr>
          <w:p w14:paraId="5816B247" w14:textId="77777777" w:rsidR="00B42877" w:rsidRPr="00E86580" w:rsidRDefault="00B42877" w:rsidP="00676856">
            <w:pPr>
              <w:pStyle w:val="afa"/>
            </w:pPr>
          </w:p>
        </w:tc>
        <w:tc>
          <w:tcPr>
            <w:tcW w:w="3760" w:type="pct"/>
          </w:tcPr>
          <w:p w14:paraId="79C2295A" w14:textId="77777777" w:rsidR="00B42877" w:rsidRPr="00E86580" w:rsidRDefault="00B42877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Внесение изменений в информационную модель системы электроснабжения объекта капитального строительства по результатам отчета о выполненном обследовании объекта капитального строительства</w:t>
            </w:r>
          </w:p>
        </w:tc>
      </w:tr>
      <w:tr w:rsidR="004117FB" w:rsidRPr="00E86580" w14:paraId="21C29B56" w14:textId="77777777" w:rsidTr="00E25B75">
        <w:trPr>
          <w:trHeight w:val="20"/>
        </w:trPr>
        <w:tc>
          <w:tcPr>
            <w:tcW w:w="1240" w:type="pct"/>
            <w:vMerge w:val="restart"/>
          </w:tcPr>
          <w:p w14:paraId="6AB9C8A1" w14:textId="77777777" w:rsidR="004117FB" w:rsidRPr="00E86580" w:rsidDel="002A1D54" w:rsidRDefault="004117FB" w:rsidP="00676856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7452A64C" w14:textId="64E2F759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перечень необходимых исходных данных для создания элементов системы электроснабжения в качестве компонентов для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4117FB" w:rsidRPr="00E86580" w14:paraId="792DA1B8" w14:textId="77777777" w:rsidTr="00E25B75">
        <w:trPr>
          <w:trHeight w:val="20"/>
        </w:trPr>
        <w:tc>
          <w:tcPr>
            <w:tcW w:w="1240" w:type="pct"/>
            <w:vMerge/>
          </w:tcPr>
          <w:p w14:paraId="41CDF11B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14A781DC" w14:textId="2BEC816C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и способы создания элементов системы электроснабжения и типовых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узлов в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качестве компонентов для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в соответствии с уровнем детализации и требованиями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4117FB" w:rsidRPr="00E86580" w14:paraId="55747A20" w14:textId="77777777" w:rsidTr="00E25B75">
        <w:trPr>
          <w:trHeight w:val="20"/>
        </w:trPr>
        <w:tc>
          <w:tcPr>
            <w:tcW w:w="1240" w:type="pct"/>
            <w:vMerge/>
          </w:tcPr>
          <w:p w14:paraId="66A21703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7359C200" w14:textId="6A36BB43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Заполнять необходимые свойства и атрибутивные данные компонентов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4117FB" w:rsidRPr="00E86580" w14:paraId="0308C259" w14:textId="77777777" w:rsidTr="00E25B75">
        <w:trPr>
          <w:trHeight w:val="20"/>
        </w:trPr>
        <w:tc>
          <w:tcPr>
            <w:tcW w:w="1240" w:type="pct"/>
            <w:vMerge/>
          </w:tcPr>
          <w:p w14:paraId="707E0ED7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F0C398E" w14:textId="2B2DD79D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и способы работы в </w:t>
            </w:r>
            <w:r w:rsidR="003E5B60">
              <w:rPr>
                <w:rFonts w:ascii="Times New Roman" w:hAnsi="Times New Roman" w:cs="Times New Roman"/>
                <w:sz w:val="24"/>
              </w:rPr>
              <w:t>программных и технических средствах</w:t>
            </w:r>
            <w:r w:rsidR="001B35F8">
              <w:rPr>
                <w:rFonts w:ascii="Times New Roman" w:hAnsi="Times New Roman" w:cs="Times New Roman"/>
                <w:sz w:val="24"/>
              </w:rPr>
              <w:t>, используемых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при формировании и ведении информационной модели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4117FB" w:rsidRPr="00E86580" w14:paraId="30D1B463" w14:textId="77777777" w:rsidTr="00E25B75">
        <w:trPr>
          <w:trHeight w:val="20"/>
        </w:trPr>
        <w:tc>
          <w:tcPr>
            <w:tcW w:w="1240" w:type="pct"/>
            <w:vMerge/>
          </w:tcPr>
          <w:p w14:paraId="021487EF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68AF86C2" w14:textId="118D7240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алгоритм 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электронного взаимодействия с коллективом разработчиков </w:t>
            </w:r>
            <w:r w:rsidRPr="00E86580">
              <w:rPr>
                <w:rFonts w:ascii="Times New Roman" w:hAnsi="Times New Roman" w:cs="Times New Roman"/>
                <w:sz w:val="24"/>
              </w:rPr>
              <w:t>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в части</w:t>
            </w:r>
            <w:r w:rsidR="00F1262D">
              <w:rPr>
                <w:rFonts w:ascii="Times New Roman" w:hAnsi="Times New Roman" w:cs="Times New Roman"/>
                <w:sz w:val="24"/>
              </w:rPr>
              <w:t>, касающейся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системы электроснабжения </w:t>
            </w:r>
          </w:p>
        </w:tc>
      </w:tr>
      <w:tr w:rsidR="004117FB" w:rsidRPr="00E86580" w14:paraId="067294F5" w14:textId="77777777" w:rsidTr="00E25B75">
        <w:trPr>
          <w:trHeight w:val="20"/>
        </w:trPr>
        <w:tc>
          <w:tcPr>
            <w:tcW w:w="1240" w:type="pct"/>
            <w:vMerge/>
          </w:tcPr>
          <w:p w14:paraId="78020C15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019684D5" w14:textId="0F78125E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Выбирать необходимые компоненты для разработки 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3E5B60">
              <w:rPr>
                <w:rFonts w:ascii="Times New Roman" w:hAnsi="Times New Roman" w:cs="Times New Roman"/>
                <w:sz w:val="24"/>
              </w:rPr>
              <w:t>ой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модел</w:t>
            </w:r>
            <w:r w:rsidR="003E5B60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объект</w:t>
            </w:r>
            <w:r w:rsidR="003E5B60">
              <w:rPr>
                <w:rFonts w:ascii="Times New Roman" w:hAnsi="Times New Roman" w:cs="Times New Roman"/>
                <w:sz w:val="24"/>
              </w:rPr>
              <w:t>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капитального строительства</w:t>
            </w:r>
          </w:p>
        </w:tc>
      </w:tr>
      <w:tr w:rsidR="004117FB" w:rsidRPr="00E86580" w14:paraId="25B805D0" w14:textId="77777777" w:rsidTr="00E25B75">
        <w:trPr>
          <w:trHeight w:val="20"/>
        </w:trPr>
        <w:tc>
          <w:tcPr>
            <w:tcW w:w="1240" w:type="pct"/>
            <w:vMerge/>
          </w:tcPr>
          <w:p w14:paraId="74C9299C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644E2A42" w14:textId="0C656BAE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Применять </w:t>
            </w:r>
            <w:r w:rsidR="003E5B60">
              <w:rPr>
                <w:rFonts w:ascii="Times New Roman" w:hAnsi="Times New Roman" w:cs="Times New Roman"/>
                <w:sz w:val="24"/>
              </w:rPr>
              <w:t>программные и технические средства при формировании и ведении информационной модели объекта капитального строительства</w:t>
            </w:r>
          </w:p>
        </w:tc>
      </w:tr>
      <w:tr w:rsidR="004117FB" w:rsidRPr="00E86580" w14:paraId="7FBC92E6" w14:textId="77777777" w:rsidTr="00E25B75">
        <w:trPr>
          <w:trHeight w:val="20"/>
        </w:trPr>
        <w:tc>
          <w:tcPr>
            <w:tcW w:w="1240" w:type="pct"/>
            <w:vMerge/>
          </w:tcPr>
          <w:p w14:paraId="1FC3BC41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319CC3A" w14:textId="2ACB1C6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Применять цифровой вид исходной информации для создания информационной модели объекта капитального строительства</w:t>
            </w:r>
          </w:p>
        </w:tc>
      </w:tr>
      <w:tr w:rsidR="004117FB" w:rsidRPr="00E86580" w14:paraId="44B8BFE2" w14:textId="77777777" w:rsidTr="00E25B75">
        <w:trPr>
          <w:trHeight w:val="20"/>
        </w:trPr>
        <w:tc>
          <w:tcPr>
            <w:tcW w:w="1240" w:type="pct"/>
            <w:vMerge/>
          </w:tcPr>
          <w:p w14:paraId="005C8CDA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79942E14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Читать </w:t>
            </w:r>
            <w:r w:rsidR="0065781A" w:rsidRPr="00E86580">
              <w:rPr>
                <w:rFonts w:ascii="Times New Roman" w:hAnsi="Times New Roman" w:cs="Times New Roman"/>
                <w:sz w:val="24"/>
              </w:rPr>
              <w:t xml:space="preserve">эскизные и рабочие </w:t>
            </w:r>
            <w:r w:rsidRPr="00E86580">
              <w:rPr>
                <w:rFonts w:ascii="Times New Roman" w:hAnsi="Times New Roman" w:cs="Times New Roman"/>
                <w:sz w:val="24"/>
              </w:rPr>
              <w:t>чертежи графической части рабочей и проектной документации</w:t>
            </w:r>
          </w:p>
        </w:tc>
      </w:tr>
      <w:tr w:rsidR="004117FB" w:rsidRPr="00E86580" w14:paraId="2CB57E23" w14:textId="77777777" w:rsidTr="00E25B75">
        <w:trPr>
          <w:trHeight w:val="20"/>
        </w:trPr>
        <w:tc>
          <w:tcPr>
            <w:tcW w:w="1240" w:type="pct"/>
            <w:vMerge/>
          </w:tcPr>
          <w:p w14:paraId="7EA62AAC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47C00610" w14:textId="5687DF1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Просматривать и извлекать данные</w:t>
            </w:r>
            <w:r w:rsidR="00C15538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из </w:t>
            </w:r>
            <w:r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3E5B60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3E5B60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>созданн</w:t>
            </w:r>
            <w:r w:rsidR="003E5B60">
              <w:rPr>
                <w:rFonts w:ascii="Times New Roman" w:hAnsi="Times New Roman" w:cs="Times New Roman"/>
                <w:sz w:val="24"/>
              </w:rPr>
              <w:t>ой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другими специалистами</w:t>
            </w:r>
          </w:p>
        </w:tc>
      </w:tr>
      <w:tr w:rsidR="004117FB" w:rsidRPr="00E86580" w14:paraId="7D9CC478" w14:textId="77777777" w:rsidTr="00E25B75">
        <w:trPr>
          <w:trHeight w:val="20"/>
        </w:trPr>
        <w:tc>
          <w:tcPr>
            <w:tcW w:w="1240" w:type="pct"/>
            <w:vMerge/>
          </w:tcPr>
          <w:p w14:paraId="49B4D4E3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957EFF1" w14:textId="169C5673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Использовать регламентированные форматы файлов для обмена данными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4117FB" w:rsidRPr="00E86580" w14:paraId="443D6F68" w14:textId="77777777" w:rsidTr="00E25B75">
        <w:trPr>
          <w:trHeight w:val="20"/>
        </w:trPr>
        <w:tc>
          <w:tcPr>
            <w:tcW w:w="1240" w:type="pct"/>
            <w:vMerge/>
          </w:tcPr>
          <w:p w14:paraId="022A1A39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43C9C1B" w14:textId="31B63E00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Определять порядок оформления, публикации и выпуска технической документации на основе информационной модели 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>объект</w:t>
            </w:r>
            <w:r w:rsidR="003E5B60">
              <w:rPr>
                <w:rFonts w:ascii="Times New Roman" w:hAnsi="Times New Roman" w:cs="Times New Roman"/>
                <w:sz w:val="24"/>
              </w:rPr>
              <w:t>а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капитального строительства</w:t>
            </w:r>
          </w:p>
        </w:tc>
      </w:tr>
      <w:tr w:rsidR="004117FB" w:rsidRPr="00E86580" w14:paraId="7432939C" w14:textId="77777777" w:rsidTr="00E25B75">
        <w:trPr>
          <w:trHeight w:val="20"/>
        </w:trPr>
        <w:tc>
          <w:tcPr>
            <w:tcW w:w="1240" w:type="pct"/>
            <w:vMerge/>
          </w:tcPr>
          <w:p w14:paraId="03E7D116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6F4CE679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порядок внесения изменений в информационную модель системы электроснабжения объекта капитального строительства по результатам отчета о выполненном обследовании объекта капитального строительства</w:t>
            </w:r>
          </w:p>
        </w:tc>
      </w:tr>
      <w:tr w:rsidR="004117FB" w:rsidRPr="00E86580" w14:paraId="46920ACD" w14:textId="77777777" w:rsidTr="00E25B75">
        <w:trPr>
          <w:trHeight w:val="20"/>
        </w:trPr>
        <w:tc>
          <w:tcPr>
            <w:tcW w:w="1240" w:type="pct"/>
            <w:vMerge w:val="restart"/>
          </w:tcPr>
          <w:p w14:paraId="5355B7FD" w14:textId="77777777" w:rsidR="004117FB" w:rsidRPr="00E86580" w:rsidRDefault="004117FB" w:rsidP="00676856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1A80498B" w14:textId="377540F8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  <w:r w:rsidR="0065781A" w:rsidRPr="00E86580">
              <w:rPr>
                <w:rFonts w:ascii="Times New Roman" w:hAnsi="Times New Roman" w:cs="Times New Roman"/>
                <w:sz w:val="24"/>
              </w:rPr>
              <w:t xml:space="preserve">и терминология </w:t>
            </w:r>
            <w:r w:rsidRPr="00E86580">
              <w:rPr>
                <w:rFonts w:ascii="Times New Roman" w:hAnsi="Times New Roman" w:cs="Times New Roman"/>
                <w:sz w:val="24"/>
              </w:rPr>
              <w:t>цифрового моделирования на русском языке</w:t>
            </w:r>
          </w:p>
        </w:tc>
      </w:tr>
      <w:tr w:rsidR="00C0641E" w:rsidRPr="00E86580" w14:paraId="4EBFEE95" w14:textId="77777777" w:rsidTr="00E25B75">
        <w:trPr>
          <w:trHeight w:val="20"/>
        </w:trPr>
        <w:tc>
          <w:tcPr>
            <w:tcW w:w="1240" w:type="pct"/>
            <w:vMerge/>
          </w:tcPr>
          <w:p w14:paraId="6BB521E1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1EE1928D" w14:textId="7A64A91C" w:rsidR="00C0641E" w:rsidRPr="00E86580" w:rsidRDefault="008D4114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72A3D814" w14:textId="77777777" w:rsidTr="00E25B75">
        <w:trPr>
          <w:trHeight w:val="20"/>
        </w:trPr>
        <w:tc>
          <w:tcPr>
            <w:tcW w:w="1240" w:type="pct"/>
            <w:vMerge/>
          </w:tcPr>
          <w:p w14:paraId="3430AF48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4AC13F3D" w14:textId="77777777" w:rsidR="00C0641E" w:rsidRDefault="00C0641E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05B23858" w14:textId="77777777" w:rsidTr="00E25B75">
        <w:trPr>
          <w:trHeight w:val="20"/>
        </w:trPr>
        <w:tc>
          <w:tcPr>
            <w:tcW w:w="1240" w:type="pct"/>
            <w:vMerge/>
          </w:tcPr>
          <w:p w14:paraId="12A57E11" w14:textId="77777777" w:rsidR="00C0641E" w:rsidRPr="00E86580" w:rsidDel="002A1D54" w:rsidRDefault="00C0641E" w:rsidP="00676856">
            <w:pPr>
              <w:pStyle w:val="afa"/>
            </w:pPr>
          </w:p>
        </w:tc>
        <w:tc>
          <w:tcPr>
            <w:tcW w:w="3760" w:type="pct"/>
          </w:tcPr>
          <w:p w14:paraId="71E1FCF5" w14:textId="77777777" w:rsidR="00C0641E" w:rsidRDefault="00C0641E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4117FB" w:rsidRPr="00E86580" w14:paraId="162C5A05" w14:textId="77777777" w:rsidTr="00E25B75">
        <w:trPr>
          <w:trHeight w:val="20"/>
        </w:trPr>
        <w:tc>
          <w:tcPr>
            <w:tcW w:w="1240" w:type="pct"/>
            <w:vMerge/>
          </w:tcPr>
          <w:p w14:paraId="21284CD4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2183816" w14:textId="61BBFF42" w:rsidR="004117FB" w:rsidRPr="00E86580" w:rsidRDefault="00EC11A4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4117FB" w:rsidRPr="00E86580">
              <w:rPr>
                <w:rFonts w:ascii="Times New Roman" w:hAnsi="Times New Roman" w:cs="Times New Roman"/>
                <w:sz w:val="24"/>
              </w:rPr>
              <w:t xml:space="preserve"> к созданию системы электроснабжения и ее элементов в качестве компонентов для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4117FB" w:rsidRPr="00E86580" w14:paraId="116B57D7" w14:textId="77777777" w:rsidTr="00E25B75">
        <w:trPr>
          <w:trHeight w:val="20"/>
        </w:trPr>
        <w:tc>
          <w:tcPr>
            <w:tcW w:w="1240" w:type="pct"/>
            <w:vMerge/>
          </w:tcPr>
          <w:p w14:paraId="3E8623DE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B1AE260" w14:textId="1DF5E599" w:rsidR="004117FB" w:rsidRPr="00E86580" w:rsidRDefault="00EC11A4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4117FB" w:rsidRPr="00E86580">
              <w:rPr>
                <w:rFonts w:ascii="Times New Roman" w:hAnsi="Times New Roman" w:cs="Times New Roman"/>
                <w:sz w:val="24"/>
              </w:rPr>
              <w:t xml:space="preserve"> к созданию типовых узлов системы электроснабжения в качестве компонентов для информационной модели</w:t>
            </w:r>
            <w:r w:rsidR="003E5B60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</w:p>
        </w:tc>
      </w:tr>
      <w:tr w:rsidR="004117FB" w:rsidRPr="00E86580" w14:paraId="47529837" w14:textId="77777777" w:rsidTr="00E25B75">
        <w:trPr>
          <w:trHeight w:val="20"/>
        </w:trPr>
        <w:tc>
          <w:tcPr>
            <w:tcW w:w="1240" w:type="pct"/>
            <w:vMerge/>
          </w:tcPr>
          <w:p w14:paraId="5E159A36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7DC9F1EA" w14:textId="62930312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Стандарты и своды правил разработк</w:t>
            </w:r>
            <w:r w:rsidR="00F1262D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3E5B60">
              <w:rPr>
                <w:rFonts w:ascii="Times New Roman" w:hAnsi="Times New Roman" w:cs="Times New Roman"/>
                <w:sz w:val="24"/>
              </w:rPr>
              <w:t>ой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3E5B60">
              <w:rPr>
                <w:rFonts w:ascii="Times New Roman" w:hAnsi="Times New Roman" w:cs="Times New Roman"/>
                <w:sz w:val="24"/>
              </w:rPr>
              <w:t>и</w:t>
            </w:r>
            <w:r w:rsidR="003E5B60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объект</w:t>
            </w:r>
            <w:r w:rsidR="003E5B60">
              <w:rPr>
                <w:rFonts w:ascii="Times New Roman" w:hAnsi="Times New Roman" w:cs="Times New Roman"/>
                <w:sz w:val="24"/>
              </w:rPr>
              <w:t>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капитального строительства</w:t>
            </w:r>
          </w:p>
        </w:tc>
      </w:tr>
      <w:tr w:rsidR="003E5B60" w:rsidRPr="00E86580" w14:paraId="0D0C3D34" w14:textId="77777777" w:rsidTr="00E25B75">
        <w:trPr>
          <w:trHeight w:val="20"/>
        </w:trPr>
        <w:tc>
          <w:tcPr>
            <w:tcW w:w="1240" w:type="pct"/>
            <w:vMerge/>
          </w:tcPr>
          <w:p w14:paraId="4D21658C" w14:textId="77777777" w:rsidR="003E5B60" w:rsidRPr="00E86580" w:rsidDel="002A1D54" w:rsidRDefault="003E5B60" w:rsidP="00676856">
            <w:pPr>
              <w:pStyle w:val="afa"/>
            </w:pPr>
          </w:p>
        </w:tc>
        <w:tc>
          <w:tcPr>
            <w:tcW w:w="3760" w:type="pct"/>
          </w:tcPr>
          <w:p w14:paraId="1541815B" w14:textId="2994AFC3" w:rsidR="003E5B60" w:rsidRPr="00E86580" w:rsidRDefault="003E5B60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4117FB" w:rsidRPr="00E86580" w14:paraId="1B53DC54" w14:textId="77777777" w:rsidTr="00E25B75">
        <w:trPr>
          <w:trHeight w:val="20"/>
        </w:trPr>
        <w:tc>
          <w:tcPr>
            <w:tcW w:w="1240" w:type="pct"/>
            <w:vMerge/>
          </w:tcPr>
          <w:p w14:paraId="46A659B6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76CC6BE3" w14:textId="1C15B4CA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Функциональные возможности </w:t>
            </w:r>
            <w:r w:rsidR="001B35F8">
              <w:rPr>
                <w:rFonts w:ascii="Times New Roman" w:hAnsi="Times New Roman" w:cs="Times New Roman"/>
                <w:sz w:val="24"/>
              </w:rPr>
              <w:t>программных и технических средств, используемых для формирования и ведения информационной модели объекта капитального строительства</w:t>
            </w:r>
          </w:p>
        </w:tc>
      </w:tr>
      <w:tr w:rsidR="004117FB" w:rsidRPr="00E86580" w14:paraId="3DAEFBF6" w14:textId="77777777" w:rsidTr="00E25B75">
        <w:trPr>
          <w:trHeight w:val="20"/>
        </w:trPr>
        <w:tc>
          <w:tcPr>
            <w:tcW w:w="1240" w:type="pct"/>
            <w:vMerge/>
          </w:tcPr>
          <w:p w14:paraId="7B38358A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66AE3B9" w14:textId="62E40C80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Способы создания и представления компонентов информационной модели </w:t>
            </w:r>
            <w:r w:rsidR="001B35F8">
              <w:rPr>
                <w:rFonts w:ascii="Times New Roman" w:hAnsi="Times New Roman" w:cs="Times New Roman"/>
                <w:sz w:val="24"/>
              </w:rPr>
              <w:t xml:space="preserve">объекта капитального строительства </w:t>
            </w:r>
            <w:r w:rsidRPr="00E86580">
              <w:rPr>
                <w:rFonts w:ascii="Times New Roman" w:hAnsi="Times New Roman" w:cs="Times New Roman"/>
                <w:sz w:val="24"/>
              </w:rPr>
              <w:t>в соответствии с уровнем детализации геометрии и информации</w:t>
            </w:r>
          </w:p>
        </w:tc>
      </w:tr>
      <w:tr w:rsidR="004117FB" w:rsidRPr="00E86580" w14:paraId="364AE7CA" w14:textId="77777777" w:rsidTr="00E25B75">
        <w:trPr>
          <w:trHeight w:val="20"/>
        </w:trPr>
        <w:tc>
          <w:tcPr>
            <w:tcW w:w="1240" w:type="pct"/>
            <w:vMerge/>
          </w:tcPr>
          <w:p w14:paraId="7D04D857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DEC88DA" w14:textId="721A14BE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Уровни детализации информационн</w:t>
            </w:r>
            <w:r w:rsidR="001B35F8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1B35F8">
              <w:rPr>
                <w:rFonts w:ascii="Times New Roman" w:hAnsi="Times New Roman" w:cs="Times New Roman"/>
                <w:sz w:val="24"/>
              </w:rPr>
              <w:t>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объект</w:t>
            </w:r>
            <w:r w:rsidR="001B35F8">
              <w:rPr>
                <w:rFonts w:ascii="Times New Roman" w:hAnsi="Times New Roman" w:cs="Times New Roman"/>
                <w:sz w:val="24"/>
              </w:rPr>
              <w:t>а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капитального строительства</w:t>
            </w:r>
          </w:p>
        </w:tc>
      </w:tr>
      <w:tr w:rsidR="004117FB" w:rsidRPr="00E86580" w14:paraId="525FF6A8" w14:textId="77777777" w:rsidTr="00E25B75">
        <w:trPr>
          <w:trHeight w:val="20"/>
        </w:trPr>
        <w:tc>
          <w:tcPr>
            <w:tcW w:w="1240" w:type="pct"/>
            <w:vMerge/>
          </w:tcPr>
          <w:p w14:paraId="72AB0CFE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71E5998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Цели, задачи и принципы информационного моделирования (в рамках своей дисциплины)</w:t>
            </w:r>
          </w:p>
        </w:tc>
      </w:tr>
      <w:tr w:rsidR="004117FB" w:rsidRPr="00E86580" w14:paraId="07084385" w14:textId="77777777" w:rsidTr="00E25B75">
        <w:trPr>
          <w:trHeight w:val="20"/>
        </w:trPr>
        <w:tc>
          <w:tcPr>
            <w:tcW w:w="1240" w:type="pct"/>
            <w:vMerge/>
          </w:tcPr>
          <w:p w14:paraId="46866E16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E3A20C7" w14:textId="602FBBB8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Методики создания компонентов информационн</w:t>
            </w:r>
            <w:r w:rsidR="001B35F8">
              <w:rPr>
                <w:rFonts w:ascii="Times New Roman" w:hAnsi="Times New Roman" w:cs="Times New Roman"/>
                <w:sz w:val="24"/>
              </w:rPr>
              <w:t>ой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модел</w:t>
            </w:r>
            <w:r w:rsidR="001B35F8">
              <w:rPr>
                <w:rFonts w:ascii="Times New Roman" w:hAnsi="Times New Roman" w:cs="Times New Roman"/>
                <w:sz w:val="24"/>
              </w:rPr>
              <w:t>и объекта капитального строительства</w:t>
            </w:r>
          </w:p>
        </w:tc>
      </w:tr>
      <w:tr w:rsidR="004117FB" w:rsidRPr="00E86580" w14:paraId="518F40F2" w14:textId="77777777" w:rsidTr="00E25B75">
        <w:trPr>
          <w:trHeight w:val="20"/>
        </w:trPr>
        <w:tc>
          <w:tcPr>
            <w:tcW w:w="1240" w:type="pct"/>
            <w:vMerge/>
          </w:tcPr>
          <w:p w14:paraId="6312F4E5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6949DC24" w14:textId="6719159C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Форматы представления данных </w:t>
            </w:r>
            <w:r w:rsidR="001B35F8" w:rsidRPr="00E86580">
              <w:rPr>
                <w:rFonts w:ascii="Times New Roman" w:hAnsi="Times New Roman" w:cs="Times New Roman"/>
                <w:sz w:val="24"/>
              </w:rPr>
              <w:t>информационн</w:t>
            </w:r>
            <w:r w:rsidR="001B35F8">
              <w:rPr>
                <w:rFonts w:ascii="Times New Roman" w:hAnsi="Times New Roman" w:cs="Times New Roman"/>
                <w:sz w:val="24"/>
              </w:rPr>
              <w:t>ой</w:t>
            </w:r>
            <w:r w:rsidR="001B35F8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модел</w:t>
            </w:r>
            <w:r w:rsidR="001B35F8">
              <w:rPr>
                <w:rFonts w:ascii="Times New Roman" w:hAnsi="Times New Roman" w:cs="Times New Roman"/>
                <w:sz w:val="24"/>
              </w:rPr>
              <w:t xml:space="preserve">и объекта капитального строительства 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и </w:t>
            </w:r>
            <w:r w:rsidR="001B35F8">
              <w:rPr>
                <w:rFonts w:ascii="Times New Roman" w:hAnsi="Times New Roman" w:cs="Times New Roman"/>
                <w:sz w:val="24"/>
              </w:rPr>
              <w:t>ее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элементов</w:t>
            </w:r>
          </w:p>
        </w:tc>
      </w:tr>
      <w:tr w:rsidR="004117FB" w:rsidRPr="00E86580" w14:paraId="74D5C5E0" w14:textId="77777777" w:rsidTr="00E25B75">
        <w:trPr>
          <w:trHeight w:val="20"/>
        </w:trPr>
        <w:tc>
          <w:tcPr>
            <w:tcW w:w="1240" w:type="pct"/>
            <w:vMerge/>
          </w:tcPr>
          <w:p w14:paraId="7FBB6504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531F5A3D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Форматы хранения и обмена</w:t>
            </w:r>
            <w:r w:rsidR="005C4557">
              <w:rPr>
                <w:rFonts w:ascii="Times New Roman" w:hAnsi="Times New Roman" w:cs="Times New Roman"/>
                <w:sz w:val="24"/>
              </w:rPr>
              <w:t xml:space="preserve"> данными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информационной модели объекта капитального строительства</w:t>
            </w:r>
          </w:p>
        </w:tc>
      </w:tr>
      <w:tr w:rsidR="004117FB" w:rsidRPr="00E86580" w14:paraId="62EAE68C" w14:textId="77777777" w:rsidTr="00E25B75">
        <w:trPr>
          <w:trHeight w:val="20"/>
        </w:trPr>
        <w:tc>
          <w:tcPr>
            <w:tcW w:w="1240" w:type="pct"/>
            <w:vMerge/>
          </w:tcPr>
          <w:p w14:paraId="48151BE9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6CDC8518" w14:textId="6CB174F0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Форматы передачи данных информационной модели</w:t>
            </w:r>
            <w:r w:rsidR="001B35F8">
              <w:rPr>
                <w:rFonts w:ascii="Times New Roman" w:hAnsi="Times New Roman" w:cs="Times New Roman"/>
                <w:sz w:val="24"/>
              </w:rPr>
              <w:t xml:space="preserve"> объекта капитального строительства</w:t>
            </w:r>
            <w:r w:rsidRPr="00E86580">
              <w:rPr>
                <w:rFonts w:ascii="Times New Roman" w:hAnsi="Times New Roman" w:cs="Times New Roman"/>
                <w:sz w:val="24"/>
              </w:rPr>
              <w:t>, в том числе открыты</w:t>
            </w:r>
            <w:r w:rsidR="00F1262D">
              <w:rPr>
                <w:rFonts w:ascii="Times New Roman" w:hAnsi="Times New Roman" w:cs="Times New Roman"/>
                <w:sz w:val="24"/>
              </w:rPr>
              <w:t>х</w:t>
            </w:r>
          </w:p>
        </w:tc>
      </w:tr>
      <w:tr w:rsidR="004117FB" w:rsidRPr="00E86580" w14:paraId="712AE7DD" w14:textId="77777777" w:rsidTr="00E25B75">
        <w:trPr>
          <w:trHeight w:val="20"/>
        </w:trPr>
        <w:tc>
          <w:tcPr>
            <w:tcW w:w="1240" w:type="pct"/>
            <w:vMerge/>
          </w:tcPr>
          <w:p w14:paraId="689B7A60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2FB295D5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Инструменты оформления, публикации и выпуска технической документации на основе информационной модели объекта капитального строительства</w:t>
            </w:r>
          </w:p>
        </w:tc>
      </w:tr>
      <w:tr w:rsidR="004117FB" w:rsidRPr="00E86580" w14:paraId="38965F28" w14:textId="77777777" w:rsidTr="00E25B75">
        <w:trPr>
          <w:trHeight w:val="20"/>
        </w:trPr>
        <w:tc>
          <w:tcPr>
            <w:tcW w:w="1240" w:type="pct"/>
            <w:vMerge/>
          </w:tcPr>
          <w:p w14:paraId="160E012C" w14:textId="77777777" w:rsidR="004117FB" w:rsidRPr="00E86580" w:rsidDel="002A1D54" w:rsidRDefault="004117FB" w:rsidP="00676856">
            <w:pPr>
              <w:pStyle w:val="afa"/>
            </w:pPr>
          </w:p>
        </w:tc>
        <w:tc>
          <w:tcPr>
            <w:tcW w:w="3760" w:type="pct"/>
          </w:tcPr>
          <w:p w14:paraId="324FC070" w14:textId="77777777" w:rsidR="004117FB" w:rsidRPr="00E86580" w:rsidRDefault="004117FB" w:rsidP="00E25B75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Правила и порядок внесения изменений в информационную модель системы электроснабжения объекта капитального строительства по результатам отчета о выполненном обследовании объекта капитального строительства</w:t>
            </w:r>
          </w:p>
        </w:tc>
      </w:tr>
      <w:tr w:rsidR="00B42877" w:rsidRPr="00E86580" w14:paraId="62F1871C" w14:textId="77777777" w:rsidTr="00E25B75">
        <w:trPr>
          <w:trHeight w:val="20"/>
        </w:trPr>
        <w:tc>
          <w:tcPr>
            <w:tcW w:w="1240" w:type="pct"/>
          </w:tcPr>
          <w:p w14:paraId="7BCD4C88" w14:textId="77777777" w:rsidR="00B42877" w:rsidRPr="00E86580" w:rsidDel="002A1D54" w:rsidRDefault="00B42877" w:rsidP="00676856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0DFDF6CB" w14:textId="77777777" w:rsidR="00B42877" w:rsidRPr="00E86580" w:rsidRDefault="00B42877" w:rsidP="00E25B75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2E984F5C" w14:textId="77777777" w:rsidR="00EE08B6" w:rsidRDefault="00EE08B6" w:rsidP="00EE08B6">
      <w:bookmarkStart w:id="15" w:name="_Toc4259101"/>
      <w:bookmarkStart w:id="16" w:name="_Toc10060852"/>
    </w:p>
    <w:p w14:paraId="66D9344E" w14:textId="24295583" w:rsidR="00407766" w:rsidRDefault="00407766" w:rsidP="00EE08B6">
      <w:pPr>
        <w:pStyle w:val="2"/>
      </w:pPr>
      <w:bookmarkStart w:id="17" w:name="_Toc70831249"/>
      <w:r w:rsidRPr="00E86580">
        <w:t>3.</w:t>
      </w:r>
      <w:r w:rsidR="00D916FB" w:rsidRPr="00E86580">
        <w:t>3</w:t>
      </w:r>
      <w:r w:rsidRPr="00E86580">
        <w:t>. Обобщенная трудовая функция</w:t>
      </w:r>
      <w:bookmarkEnd w:id="15"/>
      <w:bookmarkEnd w:id="16"/>
      <w:bookmarkEnd w:id="17"/>
    </w:p>
    <w:p w14:paraId="60C25B4E" w14:textId="77777777" w:rsidR="00EE08B6" w:rsidRPr="00EE08B6" w:rsidRDefault="00EE08B6" w:rsidP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7"/>
        <w:gridCol w:w="820"/>
        <w:gridCol w:w="1447"/>
        <w:gridCol w:w="702"/>
      </w:tblGrid>
      <w:tr w:rsidR="00AA0065" w:rsidRPr="00E86580" w14:paraId="694A1A95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35B88D32" w14:textId="509232E7" w:rsidR="00833775" w:rsidRPr="00E86580" w:rsidRDefault="00912F2D" w:rsidP="0083377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40D907C" w14:textId="77777777" w:rsidR="00833775" w:rsidRPr="00E86580" w:rsidRDefault="006F4803" w:rsidP="006F4803">
            <w:pPr>
              <w:rPr>
                <w:bCs w:val="0"/>
              </w:rPr>
            </w:pPr>
            <w:r w:rsidRPr="005D034B">
              <w:t>Т</w:t>
            </w:r>
            <w:r>
              <w:t>ехническое руководство процессами</w:t>
            </w:r>
            <w:r w:rsidRPr="005D034B">
              <w:t xml:space="preserve"> разработки и реализации проекта</w:t>
            </w:r>
            <w:r w:rsidRPr="00E86580">
              <w:t xml:space="preserve"> системы электроснабжения объекта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176C85F1" w14:textId="77777777" w:rsidR="00833775" w:rsidRPr="00E86580" w:rsidRDefault="00833775" w:rsidP="00833775">
            <w:pPr>
              <w:rPr>
                <w:bCs w:val="0"/>
                <w:sz w:val="16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95B3E6D" w14:textId="52661112" w:rsidR="00833775" w:rsidRPr="0063067A" w:rsidRDefault="0063067A" w:rsidP="00833775">
            <w:pPr>
              <w:jc w:val="center"/>
              <w:rPr>
                <w:bCs w:val="0"/>
                <w:lang w:val="en-US"/>
              </w:rPr>
            </w:pPr>
            <w:r>
              <w:rPr>
                <w:lang w:val="en-US"/>
              </w:rPr>
              <w:t>C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C76A732" w14:textId="074DAB9E" w:rsidR="00833775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квалификации</w:t>
            </w:r>
          </w:p>
        </w:tc>
        <w:tc>
          <w:tcPr>
            <w:tcW w:w="3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EF933EE" w14:textId="77777777" w:rsidR="00833775" w:rsidRPr="00E86580" w:rsidRDefault="00833775" w:rsidP="00833775">
            <w:pPr>
              <w:jc w:val="center"/>
              <w:rPr>
                <w:bCs w:val="0"/>
              </w:rPr>
            </w:pPr>
            <w:r w:rsidRPr="00E86580">
              <w:t>7</w:t>
            </w:r>
          </w:p>
        </w:tc>
      </w:tr>
    </w:tbl>
    <w:p w14:paraId="53B11628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2"/>
        <w:gridCol w:w="1200"/>
        <w:gridCol w:w="469"/>
        <w:gridCol w:w="2091"/>
        <w:gridCol w:w="1275"/>
        <w:gridCol w:w="2403"/>
      </w:tblGrid>
      <w:tr w:rsidR="00AA0065" w:rsidRPr="00E86580" w14:paraId="1CF4AAF7" w14:textId="77777777" w:rsidTr="009C62F4">
        <w:trPr>
          <w:trHeight w:val="283"/>
        </w:trPr>
        <w:tc>
          <w:tcPr>
            <w:tcW w:w="1354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3900EF5C" w14:textId="77777777" w:rsidR="00833775" w:rsidRPr="00E86580" w:rsidRDefault="00833775" w:rsidP="0083377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обобщенной трудовой функции</w:t>
            </w:r>
          </w:p>
        </w:tc>
        <w:tc>
          <w:tcPr>
            <w:tcW w:w="58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3EB731C" w14:textId="77777777" w:rsidR="00833775" w:rsidRPr="00E86580" w:rsidRDefault="00833775" w:rsidP="0083377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230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AABFF72" w14:textId="77777777" w:rsidR="00833775" w:rsidRPr="00E86580" w:rsidRDefault="00833775" w:rsidP="0083377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737F13" w14:textId="77777777" w:rsidR="00833775" w:rsidRPr="00E86580" w:rsidRDefault="00833775" w:rsidP="0083377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62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0DEBA65" w14:textId="77777777" w:rsidR="00833775" w:rsidRPr="00E86580" w:rsidRDefault="00833775" w:rsidP="00833775">
            <w:pPr>
              <w:rPr>
                <w:bCs w:val="0"/>
              </w:rPr>
            </w:pPr>
          </w:p>
        </w:tc>
        <w:tc>
          <w:tcPr>
            <w:tcW w:w="1178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BA17AE7" w14:textId="77777777" w:rsidR="00833775" w:rsidRPr="00E86580" w:rsidRDefault="00833775" w:rsidP="00833775">
            <w:pPr>
              <w:rPr>
                <w:bCs w:val="0"/>
              </w:rPr>
            </w:pPr>
          </w:p>
        </w:tc>
      </w:tr>
      <w:tr w:rsidR="00AA0065" w:rsidRPr="00E86580" w14:paraId="74609ED6" w14:textId="77777777" w:rsidTr="009C62F4">
        <w:trPr>
          <w:trHeight w:val="479"/>
        </w:trPr>
        <w:tc>
          <w:tcPr>
            <w:tcW w:w="1354" w:type="pct"/>
            <w:tcBorders>
              <w:top w:val="nil"/>
              <w:bottom w:val="nil"/>
              <w:right w:val="nil"/>
            </w:tcBorders>
            <w:vAlign w:val="center"/>
          </w:tcPr>
          <w:p w14:paraId="714F7E4C" w14:textId="77777777" w:rsidR="00833775" w:rsidRPr="00E86580" w:rsidRDefault="00833775" w:rsidP="00833775">
            <w:pPr>
              <w:rPr>
                <w:bCs w:val="0"/>
              </w:rPr>
            </w:pPr>
          </w:p>
        </w:tc>
        <w:tc>
          <w:tcPr>
            <w:tcW w:w="1843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1AD2F22" w14:textId="77777777" w:rsidR="00833775" w:rsidRPr="00E86580" w:rsidRDefault="00833775" w:rsidP="00833775">
            <w:pPr>
              <w:rPr>
                <w:bCs w:val="0"/>
              </w:rPr>
            </w:pPr>
          </w:p>
        </w:tc>
        <w:tc>
          <w:tcPr>
            <w:tcW w:w="62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BF5F934" w14:textId="5BA5DC10" w:rsidR="00833775" w:rsidRPr="00E86580" w:rsidRDefault="00450C39" w:rsidP="00450C39">
            <w:pPr>
              <w:jc w:val="center"/>
              <w:rPr>
                <w:bCs w:val="0"/>
                <w:szCs w:val="16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78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66660F2A" w14:textId="2CDB0FCA" w:rsidR="00833775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BABCDE7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AA0065" w:rsidRPr="00E86580" w14:paraId="3B1EC097" w14:textId="77777777" w:rsidTr="00D8783F">
        <w:trPr>
          <w:trHeight w:val="20"/>
        </w:trPr>
        <w:tc>
          <w:tcPr>
            <w:tcW w:w="1354" w:type="pct"/>
          </w:tcPr>
          <w:p w14:paraId="4452EE56" w14:textId="3E4750F7" w:rsidR="00833775" w:rsidRPr="00E86580" w:rsidRDefault="00EE08B6" w:rsidP="00D8783F">
            <w:pPr>
              <w:pStyle w:val="afa"/>
            </w:pPr>
            <w:r>
              <w:t>Возможные наименования должностей, профессий</w:t>
            </w:r>
          </w:p>
        </w:tc>
        <w:tc>
          <w:tcPr>
            <w:tcW w:w="3646" w:type="pct"/>
          </w:tcPr>
          <w:p w14:paraId="3C8E4151" w14:textId="77777777" w:rsidR="00F63021" w:rsidRPr="00E86580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Главный инженер проекта (специалист по организации проектирования)</w:t>
            </w:r>
          </w:p>
          <w:p w14:paraId="386CA5BB" w14:textId="77777777" w:rsidR="00833775" w:rsidRPr="00E86580" w:rsidRDefault="00F63021" w:rsidP="00D8783F">
            <w:pPr>
              <w:pStyle w:val="afa"/>
            </w:pPr>
            <w:r w:rsidRPr="00E86580">
              <w:t>Руководитель проектной группы</w:t>
            </w:r>
          </w:p>
        </w:tc>
      </w:tr>
    </w:tbl>
    <w:p w14:paraId="1906FACD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761"/>
        <w:gridCol w:w="7434"/>
      </w:tblGrid>
      <w:tr w:rsidR="00F63021" w:rsidRPr="00E86580" w14:paraId="79AA8041" w14:textId="77777777" w:rsidTr="00D8783F">
        <w:trPr>
          <w:trHeight w:val="20"/>
        </w:trPr>
        <w:tc>
          <w:tcPr>
            <w:tcW w:w="1354" w:type="pct"/>
          </w:tcPr>
          <w:p w14:paraId="23B053AC" w14:textId="77777777" w:rsidR="00F63021" w:rsidRPr="00E86580" w:rsidRDefault="00F63021" w:rsidP="00D8783F">
            <w:pPr>
              <w:pStyle w:val="afa"/>
            </w:pPr>
            <w:r w:rsidRPr="00E86580">
              <w:t>Требования к образованию и обучению</w:t>
            </w:r>
          </w:p>
        </w:tc>
        <w:tc>
          <w:tcPr>
            <w:tcW w:w="3646" w:type="pct"/>
          </w:tcPr>
          <w:p w14:paraId="3E86B2A5" w14:textId="77777777" w:rsidR="00F63021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Высшее образование</w:t>
            </w:r>
            <w:r w:rsidR="002F4384" w:rsidRPr="00E86580">
              <w:rPr>
                <w:rStyle w:val="ad"/>
                <w:rFonts w:ascii="Times New Roman" w:hAnsi="Times New Roman" w:cs="Times New Roman"/>
                <w:sz w:val="24"/>
              </w:rPr>
              <w:endnoteReference w:id="8"/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</w:p>
          <w:p w14:paraId="50803084" w14:textId="77777777" w:rsidR="00EC76FF" w:rsidRPr="00E86580" w:rsidRDefault="00EC76FF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или</w:t>
            </w:r>
          </w:p>
          <w:p w14:paraId="60D22A38" w14:textId="261A61FE" w:rsidR="00F63021" w:rsidRPr="00E86580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Высшее образование (непрофильное) и дополнительное профессиональное образование </w:t>
            </w:r>
            <w:r w:rsidR="00F1262D">
              <w:rPr>
                <w:rFonts w:ascii="Times New Roman" w:hAnsi="Times New Roman" w:cs="Times New Roman"/>
                <w:sz w:val="24"/>
              </w:rPr>
              <w:t>–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программы профессиональной переподготовки по профилю деятельности</w:t>
            </w:r>
          </w:p>
        </w:tc>
      </w:tr>
      <w:tr w:rsidR="00F63021" w:rsidRPr="00E86580" w14:paraId="10FBB7A1" w14:textId="77777777" w:rsidTr="00D8783F">
        <w:trPr>
          <w:trHeight w:val="20"/>
        </w:trPr>
        <w:tc>
          <w:tcPr>
            <w:tcW w:w="1354" w:type="pct"/>
          </w:tcPr>
          <w:p w14:paraId="1D073C9F" w14:textId="77777777" w:rsidR="00F63021" w:rsidRPr="00E86580" w:rsidRDefault="00F63021" w:rsidP="00D8783F">
            <w:pPr>
              <w:pStyle w:val="afa"/>
            </w:pPr>
            <w:r w:rsidRPr="00E86580">
              <w:t>Требования к опыту практической работы</w:t>
            </w:r>
          </w:p>
        </w:tc>
        <w:tc>
          <w:tcPr>
            <w:tcW w:w="3646" w:type="pct"/>
          </w:tcPr>
          <w:p w14:paraId="39AD4EBE" w14:textId="77777777" w:rsidR="00F63021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Не менее </w:t>
            </w:r>
            <w:r w:rsidR="000055B4">
              <w:rPr>
                <w:rFonts w:ascii="Times New Roman" w:hAnsi="Times New Roman" w:cs="Times New Roman"/>
                <w:sz w:val="24"/>
              </w:rPr>
              <w:t>пяти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лет по профилю профессиональной деятельности в области архитектурно-строительного проектирования</w:t>
            </w:r>
          </w:p>
          <w:p w14:paraId="48B2A497" w14:textId="77777777" w:rsidR="006F4803" w:rsidRPr="00E86580" w:rsidRDefault="006F4803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</w:t>
            </w:r>
          </w:p>
          <w:p w14:paraId="08611F55" w14:textId="5D2E0A7D" w:rsidR="00F63021" w:rsidRPr="00E86580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Не менее трех лет в организациях, осуществляющих подготовку проектной документации</w:t>
            </w:r>
            <w:r w:rsidR="00F1262D">
              <w:rPr>
                <w:rFonts w:ascii="Times New Roman" w:hAnsi="Times New Roman" w:cs="Times New Roman"/>
                <w:sz w:val="24"/>
              </w:rPr>
              <w:t>,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на инженерных должностях</w:t>
            </w:r>
          </w:p>
        </w:tc>
      </w:tr>
      <w:tr w:rsidR="00F63021" w:rsidRPr="00E86580" w14:paraId="5DAB4D06" w14:textId="77777777" w:rsidTr="00D8783F">
        <w:trPr>
          <w:trHeight w:val="20"/>
        </w:trPr>
        <w:tc>
          <w:tcPr>
            <w:tcW w:w="1354" w:type="pct"/>
          </w:tcPr>
          <w:p w14:paraId="23C0545C" w14:textId="77777777" w:rsidR="00F63021" w:rsidRPr="00E86580" w:rsidRDefault="00F63021" w:rsidP="00D8783F">
            <w:pPr>
              <w:pStyle w:val="afa"/>
            </w:pPr>
            <w:r w:rsidRPr="00E86580">
              <w:t>Особые условия допуска к работе</w:t>
            </w:r>
          </w:p>
        </w:tc>
        <w:tc>
          <w:tcPr>
            <w:tcW w:w="3646" w:type="pct"/>
          </w:tcPr>
          <w:p w14:paraId="24712218" w14:textId="172C97BB" w:rsidR="00F63021" w:rsidRPr="00E86580" w:rsidRDefault="00F63021" w:rsidP="00D8783F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Прохождение инструктажа по охране труда</w:t>
            </w:r>
            <w:r w:rsidR="009A3901">
              <w:rPr>
                <w:rFonts w:ascii="Times New Roman" w:hAnsi="Times New Roman" w:cs="Times New Roman"/>
                <w:sz w:val="24"/>
              </w:rPr>
              <w:t xml:space="preserve"> на рабочем месте</w:t>
            </w:r>
          </w:p>
          <w:p w14:paraId="2335AFF0" w14:textId="7FB54198" w:rsidR="00F63021" w:rsidRPr="00E86580" w:rsidRDefault="009A3901" w:rsidP="00D8783F">
            <w:pPr>
              <w:pStyle w:val="ConsPlusNormal"/>
              <w:rPr>
                <w:rFonts w:ascii="Times New Roman" w:hAnsi="Times New Roman" w:cs="Times New Roman"/>
                <w:b/>
                <w:sz w:val="24"/>
              </w:rPr>
            </w:pPr>
            <w:r w:rsidRPr="009A3901">
              <w:rPr>
                <w:rFonts w:ascii="Times New Roman" w:hAnsi="Times New Roman" w:cs="Times New Roman"/>
                <w:sz w:val="24"/>
              </w:rPr>
              <w:t>Прохождение обучения мерам пожарной безопасности</w:t>
            </w:r>
          </w:p>
        </w:tc>
      </w:tr>
      <w:tr w:rsidR="00F63021" w:rsidRPr="00E86580" w14:paraId="61EC797C" w14:textId="77777777" w:rsidTr="00D8783F">
        <w:trPr>
          <w:trHeight w:val="20"/>
        </w:trPr>
        <w:tc>
          <w:tcPr>
            <w:tcW w:w="1354" w:type="pct"/>
          </w:tcPr>
          <w:p w14:paraId="0FB6B9EC" w14:textId="77777777" w:rsidR="00F63021" w:rsidRPr="00E86580" w:rsidRDefault="00F63021" w:rsidP="00D8783F">
            <w:pPr>
              <w:pStyle w:val="afa"/>
            </w:pPr>
            <w:r w:rsidRPr="00E86580">
              <w:t>Другие характеристики</w:t>
            </w:r>
          </w:p>
        </w:tc>
        <w:tc>
          <w:tcPr>
            <w:tcW w:w="3646" w:type="pct"/>
          </w:tcPr>
          <w:p w14:paraId="700744EF" w14:textId="5F73BF47" w:rsidR="00F63021" w:rsidRPr="00E86580" w:rsidRDefault="009C62F4" w:rsidP="009C62F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Рекомендуется д</w:t>
            </w:r>
            <w:r w:rsidR="00F63021" w:rsidRPr="00E86580">
              <w:rPr>
                <w:rFonts w:ascii="Times New Roman" w:hAnsi="Times New Roman" w:cs="Times New Roman"/>
                <w:sz w:val="24"/>
              </w:rPr>
              <w:t xml:space="preserve">ополнительное профессиональное образование </w:t>
            </w:r>
            <w:r w:rsidR="00F1262D">
              <w:rPr>
                <w:rFonts w:ascii="Times New Roman" w:hAnsi="Times New Roman" w:cs="Times New Roman"/>
                <w:sz w:val="24"/>
              </w:rPr>
              <w:t>–</w:t>
            </w:r>
            <w:r w:rsidR="00F63021" w:rsidRPr="00E86580">
              <w:rPr>
                <w:rFonts w:ascii="Times New Roman" w:hAnsi="Times New Roman" w:cs="Times New Roman"/>
                <w:sz w:val="24"/>
              </w:rPr>
              <w:t xml:space="preserve"> программы повышения квалификации не реже одного раза в пять лет по профилю деятельности</w:t>
            </w:r>
          </w:p>
        </w:tc>
      </w:tr>
    </w:tbl>
    <w:p w14:paraId="47FD8335" w14:textId="77777777" w:rsidR="00FA674E" w:rsidRPr="00E86580" w:rsidRDefault="00FA674E" w:rsidP="00FA674E">
      <w:pPr>
        <w:pStyle w:val="afa"/>
      </w:pPr>
    </w:p>
    <w:p w14:paraId="639F5714" w14:textId="3BD042D2" w:rsidR="00FA674E" w:rsidRDefault="00FA674E" w:rsidP="00FA674E">
      <w:pPr>
        <w:pStyle w:val="afa"/>
      </w:pPr>
      <w:r w:rsidRPr="00E86580">
        <w:t>Дополнительные характеристики</w:t>
      </w:r>
    </w:p>
    <w:p w14:paraId="3FA03C8B" w14:textId="77777777" w:rsidR="00EE08B6" w:rsidRPr="00E86580" w:rsidRDefault="00EE08B6" w:rsidP="00FA674E">
      <w:pPr>
        <w:pStyle w:val="afa"/>
      </w:pPr>
    </w:p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3154"/>
        <w:gridCol w:w="1387"/>
        <w:gridCol w:w="5654"/>
      </w:tblGrid>
      <w:tr w:rsidR="00AA0065" w:rsidRPr="00E86580" w14:paraId="569520CA" w14:textId="77777777" w:rsidTr="00D8783F">
        <w:trPr>
          <w:trHeight w:val="20"/>
        </w:trPr>
        <w:tc>
          <w:tcPr>
            <w:tcW w:w="1547" w:type="pct"/>
            <w:vAlign w:val="center"/>
          </w:tcPr>
          <w:p w14:paraId="72DC7766" w14:textId="77777777" w:rsidR="00833775" w:rsidRPr="00E86580" w:rsidRDefault="00833775" w:rsidP="00D41BFC">
            <w:pPr>
              <w:pStyle w:val="aff0"/>
            </w:pPr>
            <w:r w:rsidRPr="00E86580">
              <w:t>Наименование документа</w:t>
            </w:r>
          </w:p>
        </w:tc>
        <w:tc>
          <w:tcPr>
            <w:tcW w:w="680" w:type="pct"/>
            <w:vAlign w:val="center"/>
          </w:tcPr>
          <w:p w14:paraId="0EDD7BCB" w14:textId="77777777" w:rsidR="00833775" w:rsidRPr="00E86580" w:rsidRDefault="00833775" w:rsidP="00D41BFC">
            <w:pPr>
              <w:pStyle w:val="aff0"/>
            </w:pPr>
            <w:r w:rsidRPr="00E86580">
              <w:t>Код</w:t>
            </w:r>
          </w:p>
        </w:tc>
        <w:tc>
          <w:tcPr>
            <w:tcW w:w="2773" w:type="pct"/>
            <w:vAlign w:val="center"/>
          </w:tcPr>
          <w:p w14:paraId="61E2D869" w14:textId="77777777" w:rsidR="00833775" w:rsidRPr="00E86580" w:rsidRDefault="00833775" w:rsidP="00D41BFC">
            <w:pPr>
              <w:pStyle w:val="aff0"/>
            </w:pPr>
            <w:r w:rsidRPr="00E86580">
              <w:t>Наименование базовой группы, должности (профессии) или специальности</w:t>
            </w:r>
          </w:p>
        </w:tc>
      </w:tr>
      <w:tr w:rsidR="0057283E" w:rsidRPr="00E86580" w14:paraId="25D8470D" w14:textId="77777777" w:rsidTr="00D8783F">
        <w:trPr>
          <w:trHeight w:val="20"/>
        </w:trPr>
        <w:tc>
          <w:tcPr>
            <w:tcW w:w="1547" w:type="pct"/>
          </w:tcPr>
          <w:p w14:paraId="3217CDC2" w14:textId="77777777" w:rsidR="0057283E" w:rsidRPr="00D8783F" w:rsidRDefault="0057283E" w:rsidP="00D8783F">
            <w:pPr>
              <w:pStyle w:val="afa"/>
              <w:rPr>
                <w:vertAlign w:val="superscript"/>
              </w:rPr>
            </w:pPr>
            <w:r w:rsidRPr="00D8783F">
              <w:t>ОКЗ</w:t>
            </w:r>
          </w:p>
        </w:tc>
        <w:tc>
          <w:tcPr>
            <w:tcW w:w="680" w:type="pct"/>
          </w:tcPr>
          <w:p w14:paraId="563D664A" w14:textId="2C1A716F" w:rsidR="0057283E" w:rsidRPr="00D8783F" w:rsidRDefault="003F449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 w:tooltip="&quot;ОК 010-2014 (МСКЗ-08). Общероссийский классификатор занятий&quot; (принят и введен в действие Приказом Росстандарта от 12.12.2014 N 2020-ст){КонсультантПлюс}" w:history="1">
              <w:r w:rsidR="00480F22" w:rsidRPr="00D8783F">
                <w:rPr>
                  <w:rFonts w:ascii="Times New Roman" w:hAnsi="Times New Roman" w:cs="Times New Roman"/>
                  <w:sz w:val="24"/>
                  <w:szCs w:val="24"/>
                </w:rPr>
                <w:t>2151</w:t>
              </w:r>
            </w:hyperlink>
          </w:p>
        </w:tc>
        <w:tc>
          <w:tcPr>
            <w:tcW w:w="2773" w:type="pct"/>
          </w:tcPr>
          <w:p w14:paraId="0C8A046B" w14:textId="77777777" w:rsidR="0057283E" w:rsidRPr="00D8783F" w:rsidRDefault="0057283E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Инженеры</w:t>
            </w:r>
            <w:r w:rsidR="00480F22" w:rsidRPr="00D8783F">
              <w:rPr>
                <w:rFonts w:ascii="Times New Roman" w:hAnsi="Times New Roman" w:cs="Times New Roman"/>
                <w:sz w:val="24"/>
                <w:szCs w:val="24"/>
              </w:rPr>
              <w:t>-электрики</w:t>
            </w:r>
          </w:p>
        </w:tc>
      </w:tr>
      <w:tr w:rsidR="008A6A5A" w:rsidRPr="00E86580" w14:paraId="69467F3D" w14:textId="77777777" w:rsidTr="00D8783F">
        <w:trPr>
          <w:trHeight w:val="20"/>
        </w:trPr>
        <w:tc>
          <w:tcPr>
            <w:tcW w:w="1547" w:type="pct"/>
            <w:vMerge w:val="restart"/>
          </w:tcPr>
          <w:p w14:paraId="752A90D1" w14:textId="77777777" w:rsidR="008A6A5A" w:rsidRPr="00D8783F" w:rsidRDefault="008A6A5A" w:rsidP="00D8783F">
            <w:pPr>
              <w:pStyle w:val="afa"/>
            </w:pPr>
            <w:r w:rsidRPr="00D8783F">
              <w:t>ЕКС</w:t>
            </w:r>
          </w:p>
        </w:tc>
        <w:tc>
          <w:tcPr>
            <w:tcW w:w="680" w:type="pct"/>
          </w:tcPr>
          <w:p w14:paraId="7D028C9F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65D9A2C6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</w:t>
            </w:r>
          </w:p>
        </w:tc>
      </w:tr>
      <w:tr w:rsidR="008A6A5A" w:rsidRPr="00E86580" w14:paraId="16521883" w14:textId="77777777" w:rsidTr="00D8783F">
        <w:trPr>
          <w:trHeight w:val="20"/>
        </w:trPr>
        <w:tc>
          <w:tcPr>
            <w:tcW w:w="1547" w:type="pct"/>
            <w:vMerge/>
          </w:tcPr>
          <w:p w14:paraId="508C23EC" w14:textId="77777777" w:rsidR="008A6A5A" w:rsidRPr="00D8783F" w:rsidRDefault="008A6A5A" w:rsidP="00D8783F">
            <w:pPr>
              <w:pStyle w:val="afa"/>
            </w:pPr>
          </w:p>
        </w:tc>
        <w:tc>
          <w:tcPr>
            <w:tcW w:w="680" w:type="pct"/>
          </w:tcPr>
          <w:p w14:paraId="2B4AE9A1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73F1979B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Заведующий конструкторским отделом</w:t>
            </w:r>
          </w:p>
        </w:tc>
      </w:tr>
      <w:tr w:rsidR="008A6A5A" w:rsidRPr="00E86580" w14:paraId="264D8A9D" w14:textId="77777777" w:rsidTr="00D8783F">
        <w:trPr>
          <w:trHeight w:val="20"/>
        </w:trPr>
        <w:tc>
          <w:tcPr>
            <w:tcW w:w="1547" w:type="pct"/>
            <w:vMerge/>
          </w:tcPr>
          <w:p w14:paraId="66830F29" w14:textId="77777777" w:rsidR="008A6A5A" w:rsidRPr="00D8783F" w:rsidRDefault="008A6A5A" w:rsidP="00D8783F">
            <w:pPr>
              <w:pStyle w:val="afa"/>
            </w:pPr>
          </w:p>
        </w:tc>
        <w:tc>
          <w:tcPr>
            <w:tcW w:w="680" w:type="pct"/>
          </w:tcPr>
          <w:p w14:paraId="4CE9933A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773" w:type="pct"/>
          </w:tcPr>
          <w:p w14:paraId="37C1F129" w14:textId="77777777" w:rsidR="008A6A5A" w:rsidRPr="00D8783F" w:rsidRDefault="008A6A5A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Начальник (руководитель) бригады (группы)</w:t>
            </w:r>
          </w:p>
        </w:tc>
      </w:tr>
      <w:tr w:rsidR="000B6E23" w:rsidRPr="00E86580" w14:paraId="2AEF68A6" w14:textId="77777777" w:rsidTr="00D8783F">
        <w:trPr>
          <w:trHeight w:val="20"/>
        </w:trPr>
        <w:tc>
          <w:tcPr>
            <w:tcW w:w="1547" w:type="pct"/>
            <w:vMerge w:val="restart"/>
          </w:tcPr>
          <w:p w14:paraId="07CB5EEA" w14:textId="77777777" w:rsidR="000B6E23" w:rsidRPr="00D8783F" w:rsidRDefault="000B6E23" w:rsidP="00D8783F">
            <w:pPr>
              <w:pStyle w:val="afa"/>
            </w:pPr>
            <w:r w:rsidRPr="00D8783F">
              <w:t>ОКПДТР</w:t>
            </w:r>
          </w:p>
        </w:tc>
        <w:tc>
          <w:tcPr>
            <w:tcW w:w="680" w:type="pct"/>
          </w:tcPr>
          <w:p w14:paraId="2004DB20" w14:textId="77777777" w:rsidR="000B6E23" w:rsidRPr="00D8783F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20760</w:t>
            </w:r>
          </w:p>
        </w:tc>
        <w:tc>
          <w:tcPr>
            <w:tcW w:w="2773" w:type="pct"/>
          </w:tcPr>
          <w:p w14:paraId="7557233A" w14:textId="77777777" w:rsidR="000B6E23" w:rsidRPr="00D8783F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Главный инженер проекта</w:t>
            </w:r>
          </w:p>
        </w:tc>
      </w:tr>
      <w:tr w:rsidR="000B6E23" w:rsidRPr="00E86580" w14:paraId="5DA0CEB1" w14:textId="77777777" w:rsidTr="00D8783F">
        <w:trPr>
          <w:trHeight w:val="20"/>
        </w:trPr>
        <w:tc>
          <w:tcPr>
            <w:tcW w:w="1547" w:type="pct"/>
            <w:vMerge/>
          </w:tcPr>
          <w:p w14:paraId="3D8E7675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1D632B4A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26151</w:t>
            </w:r>
          </w:p>
        </w:tc>
        <w:tc>
          <w:tcPr>
            <w:tcW w:w="2773" w:type="pct"/>
          </w:tcPr>
          <w:p w14:paraId="008085FC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Руководитель группы (специализированной в прочих отраслях)</w:t>
            </w:r>
          </w:p>
        </w:tc>
      </w:tr>
      <w:tr w:rsidR="000B6E23" w:rsidRPr="00E86580" w14:paraId="0AD50E95" w14:textId="77777777" w:rsidTr="00D8783F">
        <w:trPr>
          <w:trHeight w:val="20"/>
        </w:trPr>
        <w:tc>
          <w:tcPr>
            <w:tcW w:w="1547" w:type="pct"/>
            <w:vMerge w:val="restart"/>
          </w:tcPr>
          <w:p w14:paraId="7D263457" w14:textId="77777777" w:rsidR="000B6E23" w:rsidRPr="00D8783F" w:rsidRDefault="000B6E23" w:rsidP="00D8783F">
            <w:pPr>
              <w:pStyle w:val="afa"/>
            </w:pPr>
            <w:r w:rsidRPr="00D8783F">
              <w:t>ОКСО</w:t>
            </w:r>
          </w:p>
        </w:tc>
        <w:tc>
          <w:tcPr>
            <w:tcW w:w="680" w:type="pct"/>
          </w:tcPr>
          <w:p w14:paraId="3DB2E351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2.08.0</w:t>
            </w:r>
            <w:r w:rsidR="00F0316C" w:rsidRPr="00FC43F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F0316C" w:rsidRPr="00FC43F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73" w:type="pct"/>
          </w:tcPr>
          <w:p w14:paraId="12C7820E" w14:textId="77777777" w:rsidR="000B6E23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Строительство</w:t>
            </w:r>
          </w:p>
        </w:tc>
      </w:tr>
      <w:tr w:rsidR="000B6E23" w:rsidRPr="00E86580" w14:paraId="0D1C9EBF" w14:textId="77777777" w:rsidTr="00D8783F">
        <w:trPr>
          <w:trHeight w:val="20"/>
        </w:trPr>
        <w:tc>
          <w:tcPr>
            <w:tcW w:w="1547" w:type="pct"/>
            <w:vMerge/>
          </w:tcPr>
          <w:p w14:paraId="2A9D2626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69CD463C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2.13.03.02</w:t>
            </w:r>
          </w:p>
        </w:tc>
        <w:tc>
          <w:tcPr>
            <w:tcW w:w="2773" w:type="pct"/>
          </w:tcPr>
          <w:p w14:paraId="030C621D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Электроэнергетика и электротехника</w:t>
            </w:r>
          </w:p>
        </w:tc>
      </w:tr>
      <w:tr w:rsidR="000B6E23" w:rsidRPr="00E86580" w14:paraId="1319FC93" w14:textId="77777777" w:rsidTr="00D8783F">
        <w:trPr>
          <w:trHeight w:val="20"/>
        </w:trPr>
        <w:tc>
          <w:tcPr>
            <w:tcW w:w="1547" w:type="pct"/>
            <w:vMerge/>
          </w:tcPr>
          <w:p w14:paraId="1E02BF50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6A7213D4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2.13.03.03</w:t>
            </w:r>
          </w:p>
        </w:tc>
        <w:tc>
          <w:tcPr>
            <w:tcW w:w="2773" w:type="pct"/>
          </w:tcPr>
          <w:p w14:paraId="356F8A50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Энергетическое машиностроение</w:t>
            </w:r>
          </w:p>
        </w:tc>
      </w:tr>
      <w:tr w:rsidR="00F0316C" w:rsidRPr="00E86580" w14:paraId="28D6AD5F" w14:textId="77777777" w:rsidTr="00D8783F">
        <w:trPr>
          <w:trHeight w:val="20"/>
        </w:trPr>
        <w:tc>
          <w:tcPr>
            <w:tcW w:w="1547" w:type="pct"/>
            <w:vMerge/>
          </w:tcPr>
          <w:p w14:paraId="66FB6140" w14:textId="77777777" w:rsidR="00F0316C" w:rsidRPr="00D8783F" w:rsidRDefault="00F0316C" w:rsidP="00D8783F">
            <w:pPr>
              <w:pStyle w:val="afa"/>
            </w:pPr>
          </w:p>
        </w:tc>
        <w:tc>
          <w:tcPr>
            <w:tcW w:w="680" w:type="pct"/>
          </w:tcPr>
          <w:p w14:paraId="54CEC9E3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2.08.04.01</w:t>
            </w:r>
          </w:p>
        </w:tc>
        <w:tc>
          <w:tcPr>
            <w:tcW w:w="2773" w:type="pct"/>
          </w:tcPr>
          <w:p w14:paraId="1C23EA0D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Строительство</w:t>
            </w:r>
          </w:p>
        </w:tc>
      </w:tr>
      <w:tr w:rsidR="000B6E23" w:rsidRPr="00E86580" w14:paraId="067A31CD" w14:textId="77777777" w:rsidTr="00D8783F">
        <w:trPr>
          <w:trHeight w:val="20"/>
        </w:trPr>
        <w:tc>
          <w:tcPr>
            <w:tcW w:w="1547" w:type="pct"/>
            <w:vMerge/>
          </w:tcPr>
          <w:p w14:paraId="4EC5D546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1693CE60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2.13.04.02</w:t>
            </w:r>
          </w:p>
        </w:tc>
        <w:tc>
          <w:tcPr>
            <w:tcW w:w="2773" w:type="pct"/>
          </w:tcPr>
          <w:p w14:paraId="3F60FA96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Электроэнергетика и электротехника</w:t>
            </w:r>
          </w:p>
        </w:tc>
      </w:tr>
      <w:tr w:rsidR="000B6E23" w:rsidRPr="00E86580" w14:paraId="72BA848C" w14:textId="77777777" w:rsidTr="00D8783F">
        <w:trPr>
          <w:trHeight w:val="20"/>
        </w:trPr>
        <w:tc>
          <w:tcPr>
            <w:tcW w:w="1547" w:type="pct"/>
            <w:vMerge/>
          </w:tcPr>
          <w:p w14:paraId="18D528C4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4489AFE2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2.13.04.03</w:t>
            </w:r>
          </w:p>
        </w:tc>
        <w:tc>
          <w:tcPr>
            <w:tcW w:w="2773" w:type="pct"/>
          </w:tcPr>
          <w:p w14:paraId="712D5248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Энергетическое машиностроение</w:t>
            </w:r>
          </w:p>
        </w:tc>
      </w:tr>
      <w:tr w:rsidR="00F0316C" w:rsidRPr="00E86580" w14:paraId="2D9038B6" w14:textId="77777777" w:rsidTr="00D8783F">
        <w:trPr>
          <w:trHeight w:val="20"/>
        </w:trPr>
        <w:tc>
          <w:tcPr>
            <w:tcW w:w="1547" w:type="pct"/>
            <w:vMerge/>
          </w:tcPr>
          <w:p w14:paraId="787BDA61" w14:textId="77777777" w:rsidR="00F0316C" w:rsidRPr="00D8783F" w:rsidRDefault="00F0316C" w:rsidP="00D8783F">
            <w:pPr>
              <w:pStyle w:val="afa"/>
            </w:pPr>
          </w:p>
        </w:tc>
        <w:tc>
          <w:tcPr>
            <w:tcW w:w="680" w:type="pct"/>
          </w:tcPr>
          <w:p w14:paraId="4275AE41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2.08.05.01</w:t>
            </w:r>
          </w:p>
        </w:tc>
        <w:tc>
          <w:tcPr>
            <w:tcW w:w="2773" w:type="pct"/>
          </w:tcPr>
          <w:p w14:paraId="37AAC68F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Строительство уникальных зданий и сооружений</w:t>
            </w:r>
          </w:p>
        </w:tc>
      </w:tr>
      <w:tr w:rsidR="00F0316C" w:rsidRPr="00E86580" w14:paraId="69754E13" w14:textId="77777777" w:rsidTr="00D8783F">
        <w:trPr>
          <w:trHeight w:val="20"/>
        </w:trPr>
        <w:tc>
          <w:tcPr>
            <w:tcW w:w="1547" w:type="pct"/>
            <w:vMerge/>
          </w:tcPr>
          <w:p w14:paraId="10DC7304" w14:textId="77777777" w:rsidR="00F0316C" w:rsidRPr="00D8783F" w:rsidRDefault="00F0316C" w:rsidP="00D8783F">
            <w:pPr>
              <w:pStyle w:val="afa"/>
            </w:pPr>
          </w:p>
        </w:tc>
        <w:tc>
          <w:tcPr>
            <w:tcW w:w="680" w:type="pct"/>
          </w:tcPr>
          <w:p w14:paraId="74350C35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2.08.05.02</w:t>
            </w:r>
          </w:p>
        </w:tc>
        <w:tc>
          <w:tcPr>
            <w:tcW w:w="2773" w:type="pct"/>
          </w:tcPr>
          <w:p w14:paraId="32225074" w14:textId="77777777" w:rsidR="00F0316C" w:rsidRPr="00FC43FE" w:rsidRDefault="00F0316C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Строительство, эксплуатация, восстановление и техническое прикрытие автомобильных дорог, мостов и тоннелей</w:t>
            </w:r>
          </w:p>
        </w:tc>
      </w:tr>
      <w:tr w:rsidR="000B6E23" w:rsidRPr="00E86580" w14:paraId="2920E1F3" w14:textId="77777777" w:rsidTr="00D8783F">
        <w:trPr>
          <w:trHeight w:val="20"/>
        </w:trPr>
        <w:tc>
          <w:tcPr>
            <w:tcW w:w="1547" w:type="pct"/>
            <w:vMerge/>
          </w:tcPr>
          <w:p w14:paraId="54412A3C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62FE18E3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2.13.05.01</w:t>
            </w:r>
          </w:p>
        </w:tc>
        <w:tc>
          <w:tcPr>
            <w:tcW w:w="2773" w:type="pct"/>
          </w:tcPr>
          <w:p w14:paraId="490D952E" w14:textId="77777777" w:rsidR="000B6E23" w:rsidRPr="00FC43FE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C43FE">
              <w:rPr>
                <w:rFonts w:ascii="Times New Roman" w:hAnsi="Times New Roman" w:cs="Times New Roman"/>
                <w:sz w:val="24"/>
                <w:szCs w:val="24"/>
              </w:rPr>
              <w:t>Тепло- и электрообеспечение специальных технических систем и объектов</w:t>
            </w:r>
          </w:p>
        </w:tc>
      </w:tr>
      <w:tr w:rsidR="000B6E23" w:rsidRPr="00E86580" w14:paraId="325A577E" w14:textId="77777777" w:rsidTr="00D8783F">
        <w:trPr>
          <w:trHeight w:val="20"/>
        </w:trPr>
        <w:tc>
          <w:tcPr>
            <w:tcW w:w="1547" w:type="pct"/>
            <w:vMerge/>
          </w:tcPr>
          <w:p w14:paraId="6D88F1C1" w14:textId="77777777" w:rsidR="000B6E23" w:rsidRPr="00D8783F" w:rsidRDefault="000B6E23" w:rsidP="00D8783F">
            <w:pPr>
              <w:pStyle w:val="afa"/>
            </w:pPr>
          </w:p>
        </w:tc>
        <w:tc>
          <w:tcPr>
            <w:tcW w:w="680" w:type="pct"/>
          </w:tcPr>
          <w:p w14:paraId="39AF6815" w14:textId="77777777" w:rsidR="000B6E23" w:rsidRPr="00D8783F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2.13.05.02</w:t>
            </w:r>
          </w:p>
        </w:tc>
        <w:tc>
          <w:tcPr>
            <w:tcW w:w="2773" w:type="pct"/>
          </w:tcPr>
          <w:p w14:paraId="1938C7EC" w14:textId="77777777" w:rsidR="000B6E23" w:rsidRPr="00D8783F" w:rsidRDefault="000B6E23" w:rsidP="00D8783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Специальные электромеханические системы</w:t>
            </w:r>
          </w:p>
        </w:tc>
      </w:tr>
    </w:tbl>
    <w:p w14:paraId="350121CE" w14:textId="77777777" w:rsidR="00D8783F" w:rsidRDefault="00D8783F" w:rsidP="00D8783F"/>
    <w:p w14:paraId="4EDB3D70" w14:textId="077AAE56" w:rsidR="00407766" w:rsidRPr="00D8783F" w:rsidRDefault="00407766" w:rsidP="00D8783F">
      <w:pPr>
        <w:rPr>
          <w:b/>
          <w:bCs w:val="0"/>
        </w:rPr>
      </w:pPr>
      <w:r w:rsidRPr="00D8783F">
        <w:rPr>
          <w:b/>
          <w:bCs w:val="0"/>
        </w:rPr>
        <w:t>3.</w:t>
      </w:r>
      <w:r w:rsidR="00D916FB" w:rsidRPr="00D8783F">
        <w:rPr>
          <w:b/>
          <w:bCs w:val="0"/>
        </w:rPr>
        <w:t>3</w:t>
      </w:r>
      <w:r w:rsidRPr="00D8783F">
        <w:rPr>
          <w:b/>
          <w:bCs w:val="0"/>
        </w:rPr>
        <w:t>.</w:t>
      </w:r>
      <w:r w:rsidR="005D43A9" w:rsidRPr="00D8783F">
        <w:rPr>
          <w:b/>
          <w:bCs w:val="0"/>
        </w:rPr>
        <w:t>1</w:t>
      </w:r>
      <w:r w:rsidRPr="00D8783F">
        <w:rPr>
          <w:b/>
          <w:bCs w:val="0"/>
        </w:rPr>
        <w:t>. Трудовая функция</w:t>
      </w:r>
    </w:p>
    <w:p w14:paraId="087ECC32" w14:textId="77777777" w:rsidR="00D8783F" w:rsidRPr="00E86580" w:rsidRDefault="00D8783F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AA0065" w:rsidRPr="00E86580" w14:paraId="7095C51F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4BD0C229" w14:textId="084C4F90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B57BE2" w14:textId="6898CF16" w:rsidR="00407766" w:rsidRPr="00E86580" w:rsidRDefault="009E1BD8" w:rsidP="00F35ECA">
            <w:pPr>
              <w:rPr>
                <w:bCs w:val="0"/>
              </w:rPr>
            </w:pPr>
            <w:r w:rsidRPr="00E86580">
              <w:t>Разработка</w:t>
            </w:r>
            <w:r>
              <w:t xml:space="preserve"> </w:t>
            </w:r>
            <w:r w:rsidRPr="00841472">
              <w:t>принципиальн</w:t>
            </w:r>
            <w:r>
              <w:t>ой</w:t>
            </w:r>
            <w:r w:rsidRPr="00841472">
              <w:t xml:space="preserve"> схемы электроснабжения электроприемников от основного, дополнительного и резервного источников электроснабжения</w:t>
            </w:r>
            <w:r>
              <w:t xml:space="preserve"> объект</w:t>
            </w:r>
            <w:r w:rsidR="00C15538">
              <w:t>а</w:t>
            </w:r>
            <w:r>
              <w:t xml:space="preserve">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5E508A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4483E4" w14:textId="7BB4FED6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407766" w:rsidRPr="00E86580">
              <w:t>/0</w:t>
            </w:r>
            <w:r w:rsidR="00002B44" w:rsidRPr="00E86580">
              <w:t>1</w:t>
            </w:r>
            <w:r w:rsidR="00407766" w:rsidRPr="00E8658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7849FCA" w14:textId="7AEFFA6F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F2D9AF" w14:textId="77777777" w:rsidR="00407766" w:rsidRPr="00E86580" w:rsidRDefault="00407766" w:rsidP="00360DC5">
            <w:pPr>
              <w:jc w:val="center"/>
              <w:rPr>
                <w:bCs w:val="0"/>
              </w:rPr>
            </w:pPr>
            <w:r w:rsidRPr="00E86580">
              <w:t>7</w:t>
            </w:r>
          </w:p>
        </w:tc>
      </w:tr>
    </w:tbl>
    <w:p w14:paraId="013F7A90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71D4BF40" w14:textId="77777777" w:rsidTr="00D8783F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CA6E60A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9D3DE7B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600AEE25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5EFD00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D1CB0A2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0B10335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5B57ADEE" w14:textId="77777777" w:rsidTr="00D8783F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09B9E088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3AE772A3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C2597A7" w14:textId="3FBDE228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937C39A" w14:textId="00F319D6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7B4DA686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035C52" w:rsidRPr="00E86580" w14:paraId="2BFCA0D7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73283E40" w14:textId="77777777" w:rsidR="00035C52" w:rsidRPr="00E86580" w:rsidRDefault="00035C52" w:rsidP="007B513D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69E9089F" w14:textId="77777777" w:rsidR="00035C52" w:rsidRPr="00DD581C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D581C">
              <w:rPr>
                <w:rFonts w:ascii="Times New Roman" w:hAnsi="Times New Roman" w:cs="Times New Roman"/>
                <w:sz w:val="24"/>
              </w:rPr>
              <w:t xml:space="preserve">Сбор сведений о существующих и проектируемых объектах системы электроснабжения объекта капитального строительства </w:t>
            </w:r>
          </w:p>
        </w:tc>
      </w:tr>
      <w:tr w:rsidR="00035C52" w:rsidRPr="00E86580" w14:paraId="7BA17605" w14:textId="77777777" w:rsidTr="00D8783F">
        <w:trPr>
          <w:trHeight w:val="20"/>
        </w:trPr>
        <w:tc>
          <w:tcPr>
            <w:tcW w:w="1240" w:type="pct"/>
            <w:vMerge/>
          </w:tcPr>
          <w:p w14:paraId="15B33339" w14:textId="77777777" w:rsidR="00035C52" w:rsidRPr="00E86580" w:rsidRDefault="00035C52" w:rsidP="007B513D">
            <w:pPr>
              <w:pStyle w:val="afa"/>
            </w:pPr>
          </w:p>
        </w:tc>
        <w:tc>
          <w:tcPr>
            <w:tcW w:w="3760" w:type="pct"/>
          </w:tcPr>
          <w:p w14:paraId="16C0C064" w14:textId="41AA4EF6" w:rsidR="00035C52" w:rsidRPr="00DD581C" w:rsidRDefault="0043475E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AD439D">
              <w:rPr>
                <w:rFonts w:ascii="Times New Roman" w:hAnsi="Times New Roman" w:cs="Times New Roman"/>
                <w:sz w:val="24"/>
              </w:rPr>
              <w:t>Разработка вариантов структурных схем электроснабжения и выбор оптимальной структурной схемы</w:t>
            </w:r>
          </w:p>
        </w:tc>
      </w:tr>
      <w:tr w:rsidR="00035C52" w:rsidRPr="00E86580" w14:paraId="40383B66" w14:textId="77777777" w:rsidTr="00D8783F">
        <w:trPr>
          <w:trHeight w:val="20"/>
        </w:trPr>
        <w:tc>
          <w:tcPr>
            <w:tcW w:w="1240" w:type="pct"/>
            <w:vMerge/>
          </w:tcPr>
          <w:p w14:paraId="7C3998C5" w14:textId="77777777" w:rsidR="00035C52" w:rsidRPr="00E86580" w:rsidRDefault="00035C52" w:rsidP="007B513D">
            <w:pPr>
              <w:pStyle w:val="afa"/>
            </w:pPr>
          </w:p>
        </w:tc>
        <w:tc>
          <w:tcPr>
            <w:tcW w:w="3760" w:type="pct"/>
          </w:tcPr>
          <w:p w14:paraId="48A6C09E" w14:textId="77777777" w:rsidR="00035C52" w:rsidRPr="00DD581C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D581C">
              <w:rPr>
                <w:rFonts w:ascii="Times New Roman" w:hAnsi="Times New Roman" w:cs="Times New Roman"/>
                <w:sz w:val="24"/>
              </w:rPr>
              <w:t>Утверждение и</w:t>
            </w:r>
            <w:r w:rsidR="005C4557" w:rsidRPr="00DD581C">
              <w:rPr>
                <w:rFonts w:ascii="Times New Roman" w:hAnsi="Times New Roman" w:cs="Times New Roman"/>
                <w:sz w:val="24"/>
              </w:rPr>
              <w:t xml:space="preserve"> оформление основных технических</w:t>
            </w:r>
            <w:r w:rsidRPr="00DD581C">
              <w:rPr>
                <w:rFonts w:ascii="Times New Roman" w:hAnsi="Times New Roman" w:cs="Times New Roman"/>
                <w:sz w:val="24"/>
              </w:rPr>
              <w:t xml:space="preserve"> решений концепции системы электроснабжения </w:t>
            </w:r>
          </w:p>
        </w:tc>
      </w:tr>
      <w:tr w:rsidR="00035C52" w:rsidRPr="00E86580" w14:paraId="191BC7C2" w14:textId="77777777" w:rsidTr="00D8783F">
        <w:trPr>
          <w:trHeight w:val="20"/>
        </w:trPr>
        <w:tc>
          <w:tcPr>
            <w:tcW w:w="1240" w:type="pct"/>
            <w:vMerge/>
          </w:tcPr>
          <w:p w14:paraId="484B9544" w14:textId="77777777" w:rsidR="00035C52" w:rsidRPr="00E86580" w:rsidRDefault="00035C52" w:rsidP="007B513D">
            <w:pPr>
              <w:pStyle w:val="afa"/>
            </w:pPr>
          </w:p>
        </w:tc>
        <w:tc>
          <w:tcPr>
            <w:tcW w:w="3760" w:type="pct"/>
          </w:tcPr>
          <w:p w14:paraId="16AA2A0C" w14:textId="77777777" w:rsidR="00035C52" w:rsidRPr="00DD581C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D581C">
              <w:rPr>
                <w:rFonts w:ascii="Times New Roman" w:hAnsi="Times New Roman" w:cs="Times New Roman"/>
                <w:sz w:val="24"/>
              </w:rPr>
              <w:t xml:space="preserve">Формирование требований к объемам и составу исходных данных для разработки проектной документации системы электроснабжения </w:t>
            </w:r>
          </w:p>
        </w:tc>
      </w:tr>
      <w:tr w:rsidR="00035C52" w:rsidRPr="00E86580" w14:paraId="5315F4CC" w14:textId="77777777" w:rsidTr="00D8783F">
        <w:trPr>
          <w:trHeight w:val="20"/>
        </w:trPr>
        <w:tc>
          <w:tcPr>
            <w:tcW w:w="1240" w:type="pct"/>
            <w:vMerge/>
          </w:tcPr>
          <w:p w14:paraId="59CB1632" w14:textId="77777777" w:rsidR="00035C52" w:rsidRPr="00E86580" w:rsidRDefault="00035C52" w:rsidP="007B513D">
            <w:pPr>
              <w:pStyle w:val="afa"/>
            </w:pPr>
          </w:p>
        </w:tc>
        <w:tc>
          <w:tcPr>
            <w:tcW w:w="3760" w:type="pct"/>
          </w:tcPr>
          <w:p w14:paraId="5F1F6942" w14:textId="77777777" w:rsidR="00035C52" w:rsidRPr="00DD581C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D581C">
              <w:rPr>
                <w:rFonts w:ascii="Times New Roman" w:hAnsi="Times New Roman" w:cs="Times New Roman"/>
                <w:sz w:val="24"/>
              </w:rPr>
              <w:t>Формирование перечня вероятных аварийных ситуаций в работе системы электроснабжения объекта капитального строительства</w:t>
            </w:r>
          </w:p>
        </w:tc>
      </w:tr>
      <w:tr w:rsidR="00035C52" w:rsidRPr="00E86580" w14:paraId="649C2258" w14:textId="77777777" w:rsidTr="00D8783F">
        <w:trPr>
          <w:trHeight w:val="20"/>
        </w:trPr>
        <w:tc>
          <w:tcPr>
            <w:tcW w:w="1240" w:type="pct"/>
            <w:vMerge/>
          </w:tcPr>
          <w:p w14:paraId="0C5D1E90" w14:textId="77777777" w:rsidR="00035C52" w:rsidRPr="00E86580" w:rsidRDefault="00035C52" w:rsidP="007B513D">
            <w:pPr>
              <w:pStyle w:val="afa"/>
            </w:pPr>
          </w:p>
        </w:tc>
        <w:tc>
          <w:tcPr>
            <w:tcW w:w="3760" w:type="pct"/>
          </w:tcPr>
          <w:p w14:paraId="6B6A35BA" w14:textId="77777777" w:rsidR="00035C52" w:rsidRPr="00DD581C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DD581C">
              <w:rPr>
                <w:rFonts w:ascii="Times New Roman" w:hAnsi="Times New Roman" w:cs="Times New Roman"/>
                <w:sz w:val="24"/>
              </w:rPr>
              <w:t>Выдача исходных данных для разработки проектной и рабочей документации</w:t>
            </w:r>
          </w:p>
        </w:tc>
      </w:tr>
      <w:tr w:rsidR="00035C52" w:rsidRPr="00E86580" w14:paraId="574923B9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54DE7AE2" w14:textId="77777777" w:rsidR="00035C52" w:rsidRPr="00E86580" w:rsidDel="002A1D54" w:rsidRDefault="00035C52" w:rsidP="007B513D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761D2609" w14:textId="67A26F0F" w:rsidR="00035C52" w:rsidRPr="00E86580" w:rsidRDefault="00035C52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Оценивать принимаемые технические решения при разработке системы электроснабжения </w:t>
            </w:r>
            <w:r w:rsidR="0096368A" w:rsidRPr="00E86580">
              <w:rPr>
                <w:rFonts w:ascii="Times New Roman" w:hAnsi="Times New Roman" w:cs="Times New Roman"/>
                <w:sz w:val="24"/>
              </w:rPr>
              <w:t xml:space="preserve">в соответствии с требованиями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</w:p>
        </w:tc>
      </w:tr>
      <w:tr w:rsidR="0096368A" w:rsidRPr="00E86580" w14:paraId="2F8B48B8" w14:textId="77777777" w:rsidTr="00D8783F">
        <w:trPr>
          <w:trHeight w:val="20"/>
        </w:trPr>
        <w:tc>
          <w:tcPr>
            <w:tcW w:w="1240" w:type="pct"/>
            <w:vMerge/>
          </w:tcPr>
          <w:p w14:paraId="2BEC652C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26F21138" w14:textId="77777777" w:rsidR="0096368A" w:rsidRPr="00E86580" w:rsidRDefault="0096368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Анализировать современные проектные решения разработки </w:t>
            </w:r>
            <w:r w:rsidR="00960497" w:rsidRPr="00E86580">
              <w:rPr>
                <w:rFonts w:ascii="Times New Roman" w:hAnsi="Times New Roman" w:cs="Times New Roman"/>
                <w:sz w:val="24"/>
              </w:rPr>
              <w:t>систем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электроснабжения </w:t>
            </w:r>
          </w:p>
        </w:tc>
      </w:tr>
      <w:tr w:rsidR="0096368A" w:rsidRPr="00E86580" w14:paraId="4E3FEE3F" w14:textId="77777777" w:rsidTr="00D8783F">
        <w:trPr>
          <w:trHeight w:val="20"/>
        </w:trPr>
        <w:tc>
          <w:tcPr>
            <w:tcW w:w="1240" w:type="pct"/>
            <w:vMerge/>
          </w:tcPr>
          <w:p w14:paraId="0D71773D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54F82212" w14:textId="77777777" w:rsidR="0096368A" w:rsidRPr="00E86580" w:rsidRDefault="00E86580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Анализировать и</w:t>
            </w:r>
            <w:r w:rsidR="0096368A" w:rsidRPr="00E86580">
              <w:rPr>
                <w:rFonts w:ascii="Times New Roman" w:hAnsi="Times New Roman" w:cs="Times New Roman"/>
                <w:sz w:val="24"/>
              </w:rPr>
              <w:t xml:space="preserve"> прогнозировать вероятные аварийные ситуации в системе электроснабжения </w:t>
            </w:r>
          </w:p>
        </w:tc>
      </w:tr>
      <w:tr w:rsidR="0096368A" w:rsidRPr="00E86580" w14:paraId="11A868CA" w14:textId="77777777" w:rsidTr="00D8783F">
        <w:trPr>
          <w:trHeight w:val="20"/>
        </w:trPr>
        <w:tc>
          <w:tcPr>
            <w:tcW w:w="1240" w:type="pct"/>
            <w:vMerge/>
          </w:tcPr>
          <w:p w14:paraId="05A3BB56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75567A8D" w14:textId="77777777" w:rsidR="0096368A" w:rsidRPr="00E86580" w:rsidRDefault="0096368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Выбирать технические данные и определять варианты возможных решений концепции системы электроснабжения</w:t>
            </w:r>
          </w:p>
        </w:tc>
      </w:tr>
      <w:tr w:rsidR="0096368A" w:rsidRPr="00E86580" w14:paraId="216D91D4" w14:textId="77777777" w:rsidTr="00D8783F">
        <w:trPr>
          <w:trHeight w:val="20"/>
        </w:trPr>
        <w:tc>
          <w:tcPr>
            <w:tcW w:w="1240" w:type="pct"/>
            <w:vMerge/>
          </w:tcPr>
          <w:p w14:paraId="04C8C0B6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2495C9DB" w14:textId="77777777" w:rsidR="0096368A" w:rsidRPr="00E86580" w:rsidRDefault="0096368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Определять требования к объемам и составу исходных данных для разработки проектной документации системы электроснабжения</w:t>
            </w:r>
            <w:r w:rsidR="00960497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в соответствии с особенностями проектируемого объекта</w:t>
            </w:r>
          </w:p>
        </w:tc>
      </w:tr>
      <w:tr w:rsidR="0096368A" w:rsidRPr="00E86580" w14:paraId="19938ADE" w14:textId="77777777" w:rsidTr="00D8783F">
        <w:trPr>
          <w:trHeight w:val="20"/>
        </w:trPr>
        <w:tc>
          <w:tcPr>
            <w:tcW w:w="1240" w:type="pct"/>
            <w:vMerge/>
          </w:tcPr>
          <w:p w14:paraId="03803F7F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6A109791" w14:textId="77777777" w:rsidR="0096368A" w:rsidRPr="00E86580" w:rsidRDefault="0096368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Использовать технологии информационного моделирования при решении специализированных задач на этапе жизненного цикла объекта капитального строительства</w:t>
            </w:r>
          </w:p>
        </w:tc>
      </w:tr>
      <w:tr w:rsidR="0096368A" w:rsidRPr="00E86580" w14:paraId="52C7E330" w14:textId="77777777" w:rsidTr="00D8783F">
        <w:trPr>
          <w:trHeight w:val="20"/>
        </w:trPr>
        <w:tc>
          <w:tcPr>
            <w:tcW w:w="1240" w:type="pct"/>
            <w:vMerge/>
          </w:tcPr>
          <w:p w14:paraId="4C431D6C" w14:textId="77777777" w:rsidR="0096368A" w:rsidRPr="00E86580" w:rsidDel="002A1D54" w:rsidRDefault="0096368A" w:rsidP="007B513D">
            <w:pPr>
              <w:pStyle w:val="afa"/>
            </w:pPr>
          </w:p>
        </w:tc>
        <w:tc>
          <w:tcPr>
            <w:tcW w:w="3760" w:type="pct"/>
          </w:tcPr>
          <w:p w14:paraId="45CC899B" w14:textId="77777777" w:rsidR="0096368A" w:rsidRPr="00E86580" w:rsidRDefault="0096368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Выбирать способы и алгоритм работы в программных средствах для разработки концепции системы электроснабжения</w:t>
            </w:r>
          </w:p>
        </w:tc>
      </w:tr>
      <w:tr w:rsidR="00ED54BA" w:rsidRPr="00E86580" w14:paraId="11FE2484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59638725" w14:textId="77777777" w:rsidR="00ED54BA" w:rsidRPr="00E86580" w:rsidRDefault="00ED54BA" w:rsidP="007B513D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5A44870F" w14:textId="77777777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2760B1A8" w14:textId="77777777" w:rsidTr="00D8783F">
        <w:trPr>
          <w:trHeight w:val="20"/>
        </w:trPr>
        <w:tc>
          <w:tcPr>
            <w:tcW w:w="1240" w:type="pct"/>
            <w:vMerge/>
          </w:tcPr>
          <w:p w14:paraId="5DCB9C2A" w14:textId="77777777" w:rsidR="00C0641E" w:rsidRPr="00E86580" w:rsidDel="002A1D54" w:rsidRDefault="00C0641E" w:rsidP="007B513D">
            <w:pPr>
              <w:pStyle w:val="afa"/>
            </w:pPr>
          </w:p>
        </w:tc>
        <w:tc>
          <w:tcPr>
            <w:tcW w:w="3760" w:type="pct"/>
          </w:tcPr>
          <w:p w14:paraId="6732EAA5" w14:textId="1C2F36FC" w:rsidR="00C0641E" w:rsidRPr="00E86580" w:rsidRDefault="008D4114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>ормативны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правовы</w:t>
            </w:r>
            <w:r w:rsidR="003806D3">
              <w:rPr>
                <w:rFonts w:ascii="Times New Roman" w:hAnsi="Times New Roman"/>
                <w:sz w:val="24"/>
                <w:szCs w:val="24"/>
              </w:rPr>
              <w:t>е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акт</w:t>
            </w:r>
            <w:r w:rsidR="003806D3"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и документ</w:t>
            </w:r>
            <w:r w:rsidR="003806D3">
              <w:rPr>
                <w:rFonts w:ascii="Times New Roman" w:hAnsi="Times New Roman"/>
                <w:sz w:val="24"/>
                <w:szCs w:val="24"/>
              </w:rPr>
              <w:t>ы</w:t>
            </w:r>
            <w:r w:rsidRPr="008D4114">
              <w:rPr>
                <w:rFonts w:ascii="Times New Roman" w:hAnsi="Times New Roman"/>
                <w:sz w:val="24"/>
                <w:szCs w:val="24"/>
              </w:rPr>
              <w:t xml:space="preserve"> системы технического регулирования в градостроительной деятельности</w:t>
            </w:r>
          </w:p>
        </w:tc>
      </w:tr>
      <w:tr w:rsidR="00C0641E" w:rsidRPr="00E86580" w14:paraId="2ED0F3F0" w14:textId="77777777" w:rsidTr="00D8783F">
        <w:trPr>
          <w:trHeight w:val="20"/>
        </w:trPr>
        <w:tc>
          <w:tcPr>
            <w:tcW w:w="1240" w:type="pct"/>
            <w:vMerge/>
          </w:tcPr>
          <w:p w14:paraId="438C3B38" w14:textId="77777777" w:rsidR="00C0641E" w:rsidRPr="00E86580" w:rsidDel="002A1D54" w:rsidRDefault="00C0641E" w:rsidP="007B513D">
            <w:pPr>
              <w:pStyle w:val="afa"/>
            </w:pPr>
          </w:p>
        </w:tc>
        <w:tc>
          <w:tcPr>
            <w:tcW w:w="3760" w:type="pct"/>
          </w:tcPr>
          <w:p w14:paraId="75C8AE3B" w14:textId="77777777" w:rsidR="00C0641E" w:rsidRDefault="00C0641E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0903623D" w14:textId="77777777" w:rsidTr="00D8783F">
        <w:trPr>
          <w:trHeight w:val="20"/>
        </w:trPr>
        <w:tc>
          <w:tcPr>
            <w:tcW w:w="1240" w:type="pct"/>
            <w:vMerge/>
          </w:tcPr>
          <w:p w14:paraId="212B043F" w14:textId="77777777" w:rsidR="00C0641E" w:rsidRPr="00E86580" w:rsidDel="002A1D54" w:rsidRDefault="00C0641E" w:rsidP="007B513D">
            <w:pPr>
              <w:pStyle w:val="afa"/>
            </w:pPr>
          </w:p>
        </w:tc>
        <w:tc>
          <w:tcPr>
            <w:tcW w:w="3760" w:type="pct"/>
          </w:tcPr>
          <w:p w14:paraId="0A4EB85C" w14:textId="77777777" w:rsidR="00C0641E" w:rsidRDefault="00C0641E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ED54BA" w:rsidRPr="00E86580" w14:paraId="2A335830" w14:textId="77777777" w:rsidTr="00D8783F">
        <w:trPr>
          <w:trHeight w:val="20"/>
        </w:trPr>
        <w:tc>
          <w:tcPr>
            <w:tcW w:w="1240" w:type="pct"/>
            <w:vMerge/>
          </w:tcPr>
          <w:p w14:paraId="61DC7634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61AFA3FF" w14:textId="4C1EBE04" w:rsidR="00ED54BA" w:rsidRPr="00E86580" w:rsidRDefault="00EC11A4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960497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 xml:space="preserve">к обеспечению необходимой надежности, безопасности </w:t>
            </w:r>
            <w:r w:rsidR="00E86580" w:rsidRPr="00E86580">
              <w:rPr>
                <w:rFonts w:ascii="Times New Roman" w:hAnsi="Times New Roman" w:cs="Times New Roman"/>
                <w:sz w:val="24"/>
              </w:rPr>
              <w:t>эксплуатации системы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 xml:space="preserve"> электроснабжения объектов капитального строительства</w:t>
            </w:r>
          </w:p>
        </w:tc>
      </w:tr>
      <w:tr w:rsidR="00ED54BA" w:rsidRPr="00E86580" w14:paraId="3A0CCE33" w14:textId="77777777" w:rsidTr="00D8783F">
        <w:trPr>
          <w:trHeight w:val="20"/>
        </w:trPr>
        <w:tc>
          <w:tcPr>
            <w:tcW w:w="1240" w:type="pct"/>
            <w:vMerge/>
          </w:tcPr>
          <w:p w14:paraId="0ECAE828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1938FB49" w14:textId="1F184ECA" w:rsidR="00ED54BA" w:rsidRPr="00E86580" w:rsidRDefault="003806D3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>араметры проектируемого объекта и особенности его расположения</w:t>
            </w:r>
          </w:p>
        </w:tc>
      </w:tr>
      <w:tr w:rsidR="00ED54BA" w:rsidRPr="00E86580" w14:paraId="065D859B" w14:textId="77777777" w:rsidTr="00D8783F">
        <w:trPr>
          <w:trHeight w:val="20"/>
        </w:trPr>
        <w:tc>
          <w:tcPr>
            <w:tcW w:w="1240" w:type="pct"/>
            <w:vMerge/>
          </w:tcPr>
          <w:p w14:paraId="184F5A97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37530116" w14:textId="526C7864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DD581C" w:rsidRPr="00E86580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к функционированию системы электроснабжения объектов капитального строительства</w:t>
            </w:r>
          </w:p>
        </w:tc>
      </w:tr>
      <w:tr w:rsidR="00ED54BA" w:rsidRPr="00E86580" w14:paraId="4FCDC943" w14:textId="77777777" w:rsidTr="00D8783F">
        <w:trPr>
          <w:trHeight w:val="20"/>
        </w:trPr>
        <w:tc>
          <w:tcPr>
            <w:tcW w:w="1240" w:type="pct"/>
            <w:vMerge/>
          </w:tcPr>
          <w:p w14:paraId="4CDB5244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14EFD512" w14:textId="26538579" w:rsidR="00ED54BA" w:rsidRPr="00E86580" w:rsidRDefault="00DD581C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E86580">
              <w:rPr>
                <w:rFonts w:ascii="Times New Roman" w:hAnsi="Times New Roman" w:cs="Times New Roman"/>
                <w:sz w:val="24"/>
              </w:rPr>
              <w:t xml:space="preserve"> к </w:t>
            </w:r>
            <w:r>
              <w:rPr>
                <w:rFonts w:ascii="Times New Roman" w:hAnsi="Times New Roman" w:cs="Times New Roman"/>
                <w:sz w:val="24"/>
              </w:rPr>
              <w:t>с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>остав</w:t>
            </w:r>
            <w:r>
              <w:rPr>
                <w:rFonts w:ascii="Times New Roman" w:hAnsi="Times New Roman" w:cs="Times New Roman"/>
                <w:sz w:val="24"/>
              </w:rPr>
              <w:t>у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 xml:space="preserve"> исходных данных для разработки проектной документации системы электроснабжения</w:t>
            </w:r>
          </w:p>
        </w:tc>
      </w:tr>
      <w:tr w:rsidR="00ED54BA" w:rsidRPr="00E86580" w14:paraId="43EAA4C3" w14:textId="77777777" w:rsidTr="00D8783F">
        <w:trPr>
          <w:trHeight w:val="20"/>
        </w:trPr>
        <w:tc>
          <w:tcPr>
            <w:tcW w:w="1240" w:type="pct"/>
            <w:vMerge/>
          </w:tcPr>
          <w:p w14:paraId="24AEF23F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66902BBB" w14:textId="77777777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highlight w:val="yellow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Варианты вероятных аварийных ситуаций в системе электроснабжения </w:t>
            </w:r>
          </w:p>
        </w:tc>
      </w:tr>
      <w:tr w:rsidR="00ED54BA" w:rsidRPr="00E86580" w14:paraId="2A213C46" w14:textId="77777777" w:rsidTr="00D8783F">
        <w:trPr>
          <w:trHeight w:val="20"/>
        </w:trPr>
        <w:tc>
          <w:tcPr>
            <w:tcW w:w="1240" w:type="pct"/>
            <w:vMerge/>
          </w:tcPr>
          <w:p w14:paraId="1BBFA209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21B7FAE7" w14:textId="6D343112" w:rsidR="00ED54BA" w:rsidRPr="00E86580" w:rsidRDefault="00EC11A4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</w:t>
            </w:r>
            <w:r w:rsidR="008D4114" w:rsidRPr="008D4114">
              <w:rPr>
                <w:rFonts w:ascii="Times New Roman" w:hAnsi="Times New Roman" w:cs="Times New Roman"/>
                <w:sz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="00ED54BA" w:rsidRPr="00E86580">
              <w:rPr>
                <w:rFonts w:ascii="Times New Roman" w:hAnsi="Times New Roman" w:cs="Times New Roman"/>
                <w:sz w:val="24"/>
              </w:rPr>
              <w:t xml:space="preserve"> к вариантам технических решений при разработке системы электроснабжения объекта капитального строительств</w:t>
            </w:r>
          </w:p>
        </w:tc>
      </w:tr>
      <w:tr w:rsidR="00ED54BA" w:rsidRPr="00E86580" w14:paraId="3BB0D7E4" w14:textId="77777777" w:rsidTr="00D8783F">
        <w:trPr>
          <w:trHeight w:val="20"/>
        </w:trPr>
        <w:tc>
          <w:tcPr>
            <w:tcW w:w="1240" w:type="pct"/>
            <w:vMerge/>
          </w:tcPr>
          <w:p w14:paraId="5812006D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45A73BE0" w14:textId="77777777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Правила применения программных средств для разработки концепции системы электроснабжения </w:t>
            </w:r>
          </w:p>
        </w:tc>
      </w:tr>
      <w:tr w:rsidR="00ED54BA" w:rsidRPr="00E86580" w14:paraId="3433C064" w14:textId="77777777" w:rsidTr="00D8783F">
        <w:trPr>
          <w:trHeight w:val="20"/>
        </w:trPr>
        <w:tc>
          <w:tcPr>
            <w:tcW w:w="1240" w:type="pct"/>
            <w:vMerge/>
          </w:tcPr>
          <w:p w14:paraId="0A5725AA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4C4CAA72" w14:textId="77777777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>Порядок выдачи исходных данных для разработки проектной документации системы электроснабжения</w:t>
            </w:r>
          </w:p>
        </w:tc>
      </w:tr>
      <w:tr w:rsidR="00ED54BA" w:rsidRPr="00E86580" w14:paraId="7C74C2D3" w14:textId="77777777" w:rsidTr="00D8783F">
        <w:trPr>
          <w:trHeight w:val="20"/>
        </w:trPr>
        <w:tc>
          <w:tcPr>
            <w:tcW w:w="1240" w:type="pct"/>
            <w:vMerge/>
          </w:tcPr>
          <w:p w14:paraId="40688229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045643D4" w14:textId="6C0A308F" w:rsidR="00ED54BA" w:rsidRPr="00E86580" w:rsidRDefault="00ED54BA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 w:rsidRPr="00E86580">
              <w:rPr>
                <w:rFonts w:ascii="Times New Roman" w:hAnsi="Times New Roman" w:cs="Times New Roman"/>
                <w:sz w:val="24"/>
              </w:rPr>
              <w:t xml:space="preserve">Функциональные </w:t>
            </w:r>
            <w:r w:rsidR="001B35F8" w:rsidRPr="00E86580">
              <w:rPr>
                <w:rFonts w:ascii="Times New Roman" w:hAnsi="Times New Roman" w:cs="Times New Roman"/>
                <w:sz w:val="24"/>
              </w:rPr>
              <w:t>возможности программных</w:t>
            </w:r>
            <w:r w:rsidR="001B35F8">
              <w:rPr>
                <w:rFonts w:ascii="Times New Roman" w:hAnsi="Times New Roman" w:cs="Times New Roman"/>
                <w:sz w:val="24"/>
              </w:rPr>
              <w:t xml:space="preserve"> и технических средств, используемых при формировании и ведении информационной модели объекта капитального строительства</w:t>
            </w:r>
          </w:p>
        </w:tc>
      </w:tr>
      <w:tr w:rsidR="00ED54BA" w:rsidRPr="00E86580" w14:paraId="460BA6AA" w14:textId="77777777" w:rsidTr="00D8783F">
        <w:trPr>
          <w:trHeight w:val="20"/>
        </w:trPr>
        <w:tc>
          <w:tcPr>
            <w:tcW w:w="1240" w:type="pct"/>
            <w:vMerge/>
          </w:tcPr>
          <w:p w14:paraId="26631C4E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4341955B" w14:textId="77777777" w:rsidR="00ED54BA" w:rsidRPr="00E86580" w:rsidRDefault="00EC11A4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Методики и процедуры системы менеджмента качества в строительстве</w:t>
            </w:r>
          </w:p>
        </w:tc>
      </w:tr>
      <w:tr w:rsidR="00ED54BA" w:rsidRPr="00E86580" w14:paraId="3635A8D1" w14:textId="77777777" w:rsidTr="00D8783F">
        <w:trPr>
          <w:trHeight w:val="20"/>
        </w:trPr>
        <w:tc>
          <w:tcPr>
            <w:tcW w:w="1240" w:type="pct"/>
            <w:vMerge/>
          </w:tcPr>
          <w:p w14:paraId="4805A318" w14:textId="77777777" w:rsidR="00ED54BA" w:rsidRPr="00E86580" w:rsidDel="002A1D54" w:rsidRDefault="00ED54BA" w:rsidP="007B513D">
            <w:pPr>
              <w:pStyle w:val="afa"/>
            </w:pPr>
          </w:p>
        </w:tc>
        <w:tc>
          <w:tcPr>
            <w:tcW w:w="3760" w:type="pct"/>
          </w:tcPr>
          <w:p w14:paraId="1B4EB9AB" w14:textId="0293644B" w:rsidR="00ED54BA" w:rsidRPr="00E86580" w:rsidRDefault="00404C08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Требования охраны труда и </w:t>
            </w:r>
            <w:r w:rsidR="00762040">
              <w:rPr>
                <w:rFonts w:ascii="Times New Roman" w:hAnsi="Times New Roman" w:cs="Times New Roman"/>
                <w:sz w:val="24"/>
              </w:rPr>
              <w:t>мер</w:t>
            </w:r>
            <w:r w:rsidR="003806D3">
              <w:rPr>
                <w:rFonts w:ascii="Times New Roman" w:hAnsi="Times New Roman" w:cs="Times New Roman"/>
                <w:sz w:val="24"/>
              </w:rPr>
              <w:t>ы</w:t>
            </w:r>
            <w:r w:rsidR="00762040">
              <w:rPr>
                <w:rFonts w:ascii="Times New Roman" w:hAnsi="Times New Roman" w:cs="Times New Roman"/>
                <w:sz w:val="24"/>
              </w:rPr>
              <w:t xml:space="preserve"> безопасности при проектировании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E86580">
              <w:rPr>
                <w:rFonts w:ascii="Times New Roman" w:hAnsi="Times New Roman" w:cs="Times New Roman"/>
                <w:sz w:val="24"/>
              </w:rPr>
              <w:t>системы электроснабжения</w:t>
            </w:r>
          </w:p>
        </w:tc>
      </w:tr>
      <w:tr w:rsidR="0096368A" w:rsidRPr="00E86580" w14:paraId="043A25C8" w14:textId="77777777" w:rsidTr="00D8783F">
        <w:trPr>
          <w:trHeight w:val="20"/>
        </w:trPr>
        <w:tc>
          <w:tcPr>
            <w:tcW w:w="1240" w:type="pct"/>
          </w:tcPr>
          <w:p w14:paraId="439A2FA5" w14:textId="77777777" w:rsidR="0096368A" w:rsidRPr="00E86580" w:rsidDel="002A1D54" w:rsidRDefault="0096368A" w:rsidP="007B513D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0D229EFE" w14:textId="77777777" w:rsidR="0096368A" w:rsidRPr="00E86580" w:rsidRDefault="0096368A" w:rsidP="00D8783F">
            <w:pPr>
              <w:pStyle w:val="afa"/>
              <w:jc w:val="both"/>
            </w:pPr>
            <w:r w:rsidRPr="00E86580">
              <w:t>-</w:t>
            </w:r>
          </w:p>
        </w:tc>
      </w:tr>
    </w:tbl>
    <w:p w14:paraId="318E26FE" w14:textId="77777777" w:rsidR="00D8783F" w:rsidRDefault="00D8783F" w:rsidP="00D8783F"/>
    <w:p w14:paraId="45C82347" w14:textId="357AB903" w:rsidR="00407766" w:rsidRPr="00D8783F" w:rsidRDefault="00407766" w:rsidP="00D8783F">
      <w:pPr>
        <w:rPr>
          <w:b/>
          <w:bCs w:val="0"/>
        </w:rPr>
      </w:pPr>
      <w:r w:rsidRPr="00D8783F">
        <w:rPr>
          <w:b/>
          <w:bCs w:val="0"/>
        </w:rPr>
        <w:t>3.</w:t>
      </w:r>
      <w:r w:rsidR="00D916FB" w:rsidRPr="00D8783F">
        <w:rPr>
          <w:b/>
          <w:bCs w:val="0"/>
        </w:rPr>
        <w:t>3</w:t>
      </w:r>
      <w:r w:rsidRPr="00D8783F">
        <w:rPr>
          <w:b/>
          <w:bCs w:val="0"/>
        </w:rPr>
        <w:t>.</w:t>
      </w:r>
      <w:r w:rsidR="0089376C" w:rsidRPr="00D8783F">
        <w:rPr>
          <w:b/>
          <w:bCs w:val="0"/>
        </w:rPr>
        <w:t>2</w:t>
      </w:r>
      <w:r w:rsidRPr="00D8783F">
        <w:rPr>
          <w:b/>
          <w:bCs w:val="0"/>
        </w:rPr>
        <w:t>. Трудовая функция</w:t>
      </w:r>
    </w:p>
    <w:p w14:paraId="401880A8" w14:textId="77777777" w:rsidR="00D8783F" w:rsidRPr="00E86580" w:rsidRDefault="00D8783F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4961"/>
        <w:gridCol w:w="567"/>
        <w:gridCol w:w="1110"/>
        <w:gridCol w:w="1447"/>
        <w:gridCol w:w="555"/>
      </w:tblGrid>
      <w:tr w:rsidR="00AA0065" w:rsidRPr="00E86580" w14:paraId="625D72E3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29FE286C" w14:textId="5A938FF7" w:rsidR="00407766" w:rsidRPr="00E86580" w:rsidRDefault="00912F2D" w:rsidP="009E3E65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43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61719B" w14:textId="77777777" w:rsidR="00407766" w:rsidRPr="00E86580" w:rsidRDefault="00A42E48" w:rsidP="006F4803">
            <w:pPr>
              <w:rPr>
                <w:bCs w:val="0"/>
              </w:rPr>
            </w:pPr>
            <w:r w:rsidRPr="00E86580">
              <w:t xml:space="preserve">Формирование технического задания и контроль разработки </w:t>
            </w:r>
            <w:r w:rsidR="006F4803">
              <w:t>проекта</w:t>
            </w:r>
            <w:r w:rsidRPr="00E86580">
              <w:t xml:space="preserve"> системы электроснабжения объектов капитального строительства</w:t>
            </w:r>
          </w:p>
        </w:tc>
        <w:tc>
          <w:tcPr>
            <w:tcW w:w="278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3500DE4" w14:textId="77777777" w:rsidR="00407766" w:rsidRPr="00E86580" w:rsidRDefault="00932AC7" w:rsidP="009E3E65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544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131C1B7" w14:textId="6C9DFD55" w:rsidR="00407766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3A006D" w:rsidRPr="00E86580">
              <w:t>/0</w:t>
            </w:r>
            <w:r w:rsidR="0089376C" w:rsidRPr="00E86580">
              <w:t>2</w:t>
            </w:r>
            <w:r w:rsidR="00407766" w:rsidRPr="00E8658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0CE153D0" w14:textId="1289953F" w:rsidR="00407766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B590D3B" w14:textId="77777777" w:rsidR="00407766" w:rsidRPr="00E86580" w:rsidRDefault="00407766" w:rsidP="004C0A30">
            <w:pPr>
              <w:jc w:val="center"/>
              <w:rPr>
                <w:bCs w:val="0"/>
              </w:rPr>
            </w:pPr>
            <w:r w:rsidRPr="00E86580">
              <w:t>7</w:t>
            </w:r>
          </w:p>
        </w:tc>
      </w:tr>
    </w:tbl>
    <w:p w14:paraId="6CFA5611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AA0065" w:rsidRPr="00E86580" w14:paraId="275FF3BB" w14:textId="77777777" w:rsidTr="00D8783F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1801064A" w14:textId="77777777" w:rsidR="00407766" w:rsidRPr="00E86580" w:rsidRDefault="00932AC7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7A5AFB47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0F66CE0E" w14:textId="77777777" w:rsidR="00407766" w:rsidRPr="00E86580" w:rsidRDefault="00407766" w:rsidP="009E3E65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75FB9AEB" w14:textId="77777777" w:rsidR="00407766" w:rsidRPr="00E86580" w:rsidRDefault="009E3E65" w:rsidP="009E3E65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0730D2D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68CD4F16" w14:textId="77777777" w:rsidR="00407766" w:rsidRPr="00E86580" w:rsidRDefault="00407766" w:rsidP="009E3E65">
            <w:pPr>
              <w:rPr>
                <w:bCs w:val="0"/>
              </w:rPr>
            </w:pPr>
          </w:p>
        </w:tc>
      </w:tr>
      <w:tr w:rsidR="00AA0065" w:rsidRPr="00E86580" w14:paraId="3181F19C" w14:textId="77777777" w:rsidTr="00D8783F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271626A0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17D48BDD" w14:textId="77777777" w:rsidR="00407766" w:rsidRPr="00E86580" w:rsidRDefault="00407766" w:rsidP="009E3E65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5006588E" w14:textId="18586826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1E800D10" w14:textId="01238E6A" w:rsidR="00407766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5AC4CB6D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504500" w:rsidRPr="00E86580" w14:paraId="093D45F8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77CC6B80" w14:textId="77777777" w:rsidR="00504500" w:rsidRPr="00E86580" w:rsidRDefault="00504500" w:rsidP="00807143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7844FA25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Подготовка и утверждение технического задания на разработку системы электроснабжения </w:t>
            </w:r>
          </w:p>
        </w:tc>
      </w:tr>
      <w:tr w:rsidR="00504500" w:rsidRPr="00E86580" w14:paraId="3C9B61A4" w14:textId="77777777" w:rsidTr="00D8783F">
        <w:trPr>
          <w:trHeight w:val="20"/>
        </w:trPr>
        <w:tc>
          <w:tcPr>
            <w:tcW w:w="1240" w:type="pct"/>
            <w:vMerge/>
          </w:tcPr>
          <w:p w14:paraId="0EB1FD8F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5D590ED8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Разработка частных технических заданий на проектирование отдельных частей системы электроснабжения объекта </w:t>
            </w:r>
          </w:p>
        </w:tc>
      </w:tr>
      <w:tr w:rsidR="00504500" w:rsidRPr="00E86580" w14:paraId="6C694F74" w14:textId="77777777" w:rsidTr="00D8783F">
        <w:trPr>
          <w:trHeight w:val="20"/>
        </w:trPr>
        <w:tc>
          <w:tcPr>
            <w:tcW w:w="1240" w:type="pct"/>
            <w:vMerge/>
          </w:tcPr>
          <w:p w14:paraId="2FFD9D02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2F7D13B2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Подготовка и утверждение технического задания на разработку информационной модели системы электроснабжения объекта капитального строительства</w:t>
            </w:r>
          </w:p>
        </w:tc>
      </w:tr>
      <w:tr w:rsidR="00504500" w:rsidRPr="00E86580" w14:paraId="749565AE" w14:textId="77777777" w:rsidTr="00D8783F">
        <w:trPr>
          <w:trHeight w:val="20"/>
        </w:trPr>
        <w:tc>
          <w:tcPr>
            <w:tcW w:w="1240" w:type="pct"/>
            <w:vMerge/>
          </w:tcPr>
          <w:p w14:paraId="1F1A1366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4666E614" w14:textId="773F56E3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и согласование текстовой и графической част</w:t>
            </w:r>
            <w:r w:rsidR="003806D3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ей</w:t>
            </w: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проектной документации системы электроснабжения</w:t>
            </w:r>
          </w:p>
        </w:tc>
      </w:tr>
      <w:tr w:rsidR="00504500" w:rsidRPr="00E86580" w14:paraId="563F4325" w14:textId="77777777" w:rsidTr="00D8783F">
        <w:trPr>
          <w:trHeight w:val="20"/>
        </w:trPr>
        <w:tc>
          <w:tcPr>
            <w:tcW w:w="1240" w:type="pct"/>
            <w:vMerge/>
          </w:tcPr>
          <w:p w14:paraId="226AAAF1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712C9439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принятых проектных решений проектной документации системы электроснабжения, их утверждение и оформление заключения по результатам</w:t>
            </w:r>
          </w:p>
        </w:tc>
      </w:tr>
      <w:tr w:rsidR="00504500" w:rsidRPr="00E86580" w14:paraId="47DA7219" w14:textId="77777777" w:rsidTr="00D8783F">
        <w:trPr>
          <w:trHeight w:val="20"/>
        </w:trPr>
        <w:tc>
          <w:tcPr>
            <w:tcW w:w="1240" w:type="pct"/>
            <w:vMerge/>
          </w:tcPr>
          <w:p w14:paraId="53FFC6C5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167955BA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Выполнение технико-экономического анализа технических решений проектной документации системы электроснабжения</w:t>
            </w:r>
          </w:p>
        </w:tc>
      </w:tr>
      <w:tr w:rsidR="00504500" w:rsidRPr="00E86580" w14:paraId="483EBA90" w14:textId="77777777" w:rsidTr="00D8783F">
        <w:trPr>
          <w:trHeight w:val="20"/>
        </w:trPr>
        <w:tc>
          <w:tcPr>
            <w:tcW w:w="1240" w:type="pct"/>
            <w:vMerge/>
          </w:tcPr>
          <w:p w14:paraId="22580565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25D3C524" w14:textId="1D267546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Координация работ между разработчиками внутри проектного подразделения и между подразделениями по разработке проектной и </w:t>
            </w:r>
            <w:r w:rsidR="008B39A3"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504500" w:rsidRPr="00E86580" w14:paraId="08929968" w14:textId="77777777" w:rsidTr="00D8783F">
        <w:trPr>
          <w:trHeight w:val="20"/>
        </w:trPr>
        <w:tc>
          <w:tcPr>
            <w:tcW w:w="1240" w:type="pct"/>
            <w:vMerge/>
          </w:tcPr>
          <w:p w14:paraId="298800E7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6197688B" w14:textId="77777777" w:rsidR="00504500" w:rsidRPr="00D8783F" w:rsidRDefault="00DD581C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Проверка технической документации на заданном этапе жизненного цикла проектирования системы электроснабжения</w:t>
            </w:r>
          </w:p>
        </w:tc>
      </w:tr>
      <w:tr w:rsidR="00504500" w:rsidRPr="00E86580" w14:paraId="05E15A41" w14:textId="77777777" w:rsidTr="00D8783F">
        <w:trPr>
          <w:trHeight w:val="20"/>
        </w:trPr>
        <w:tc>
          <w:tcPr>
            <w:tcW w:w="1240" w:type="pct"/>
            <w:vMerge/>
          </w:tcPr>
          <w:p w14:paraId="7B13D663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4314893A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создания информационной модели системы электроснабжения объектов капитального строительства</w:t>
            </w:r>
          </w:p>
        </w:tc>
      </w:tr>
      <w:tr w:rsidR="003C6A6D" w:rsidRPr="00E86580" w14:paraId="0A300F23" w14:textId="77777777" w:rsidTr="00D8783F">
        <w:trPr>
          <w:trHeight w:val="20"/>
        </w:trPr>
        <w:tc>
          <w:tcPr>
            <w:tcW w:w="1240" w:type="pct"/>
            <w:vMerge/>
          </w:tcPr>
          <w:p w14:paraId="31501D78" w14:textId="77777777" w:rsidR="003C6A6D" w:rsidRPr="00E86580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698764B9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Контроль осуществления экспертизы проектной документации системы электроснабжения и внесения в нее изменений по результатам</w:t>
            </w:r>
          </w:p>
        </w:tc>
      </w:tr>
      <w:tr w:rsidR="00504500" w:rsidRPr="00E86580" w14:paraId="58FDBB50" w14:textId="77777777" w:rsidTr="00D8783F">
        <w:trPr>
          <w:trHeight w:val="20"/>
        </w:trPr>
        <w:tc>
          <w:tcPr>
            <w:tcW w:w="1240" w:type="pct"/>
            <w:vMerge/>
          </w:tcPr>
          <w:p w14:paraId="70C163D7" w14:textId="77777777" w:rsidR="00504500" w:rsidRPr="00E86580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46201CCD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D8783F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Внедрение и контроль функционирования системы менеджмента качества, стандартов организации и автоматизированной системы управления организацией</w:t>
            </w:r>
          </w:p>
        </w:tc>
      </w:tr>
      <w:tr w:rsidR="00400EAD" w:rsidRPr="00E86580" w14:paraId="67D3EB0D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1907D9E9" w14:textId="77777777" w:rsidR="00400EAD" w:rsidRPr="00E86580" w:rsidDel="002A1D54" w:rsidRDefault="00400EAD" w:rsidP="00807143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5D3F7E0F" w14:textId="1E877BB1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Оценивать разрабатываемые проекты и техническую документацию системы электроснабжения на соответствие требованиям </w:t>
            </w:r>
            <w:r w:rsidR="008D4114"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, специальны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технически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услови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ям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и заданны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технико-экономическим показателям</w:t>
            </w:r>
          </w:p>
        </w:tc>
      </w:tr>
      <w:tr w:rsidR="00400EAD" w:rsidRPr="00E86580" w14:paraId="6B8D97E1" w14:textId="77777777" w:rsidTr="00D8783F">
        <w:trPr>
          <w:trHeight w:val="20"/>
        </w:trPr>
        <w:tc>
          <w:tcPr>
            <w:tcW w:w="1240" w:type="pct"/>
            <w:vMerge/>
          </w:tcPr>
          <w:p w14:paraId="47ED3740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726D70CF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 работы в программных средствах для оформления экспертного заключения </w:t>
            </w:r>
          </w:p>
        </w:tc>
      </w:tr>
      <w:tr w:rsidR="00400EAD" w:rsidRPr="00E86580" w14:paraId="5865187B" w14:textId="77777777" w:rsidTr="00D8783F">
        <w:trPr>
          <w:trHeight w:val="20"/>
        </w:trPr>
        <w:tc>
          <w:tcPr>
            <w:tcW w:w="1240" w:type="pct"/>
            <w:vMerge/>
          </w:tcPr>
          <w:p w14:paraId="3208751F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0981ECC6" w14:textId="3A082A8E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подготовки технического задания </w:t>
            </w:r>
            <w:r w:rsidR="0050450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и частных технических заданий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на разработку </w:t>
            </w:r>
            <w:r w:rsidR="0050450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разделов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проектной </w:t>
            </w:r>
            <w:r w:rsidR="0050450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8B39A3" w:rsidRPr="00D8783F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требованиями </w:t>
            </w:r>
            <w:r w:rsidR="008D4114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нормативных правовых актов и документов системы технического регулирования </w:t>
            </w:r>
          </w:p>
        </w:tc>
      </w:tr>
      <w:tr w:rsidR="00504500" w:rsidRPr="00E86580" w14:paraId="03A7CCBA" w14:textId="77777777" w:rsidTr="00D8783F">
        <w:trPr>
          <w:trHeight w:val="20"/>
        </w:trPr>
        <w:tc>
          <w:tcPr>
            <w:tcW w:w="1240" w:type="pct"/>
            <w:vMerge/>
          </w:tcPr>
          <w:p w14:paraId="39691B7F" w14:textId="77777777" w:rsidR="00504500" w:rsidRPr="00E86580" w:rsidDel="002A1D54" w:rsidRDefault="00504500" w:rsidP="00807143">
            <w:pPr>
              <w:pStyle w:val="afa"/>
            </w:pPr>
          </w:p>
        </w:tc>
        <w:tc>
          <w:tcPr>
            <w:tcW w:w="3760" w:type="pct"/>
          </w:tcPr>
          <w:p w14:paraId="1050B7CC" w14:textId="77777777" w:rsidR="00504500" w:rsidRPr="00D8783F" w:rsidRDefault="00504500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алгоритм и способы подготовки технического задания на разработку информационной модели системы электроснабжения </w:t>
            </w:r>
          </w:p>
        </w:tc>
      </w:tr>
      <w:tr w:rsidR="00400EAD" w:rsidRPr="00E86580" w14:paraId="50D5EF61" w14:textId="77777777" w:rsidTr="00D8783F">
        <w:trPr>
          <w:trHeight w:val="20"/>
        </w:trPr>
        <w:tc>
          <w:tcPr>
            <w:tcW w:w="1240" w:type="pct"/>
            <w:vMerge/>
          </w:tcPr>
          <w:p w14:paraId="5765B736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743282EF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Определять полноту исходных да</w:t>
            </w:r>
            <w:r w:rsidR="0050450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нных для проектирования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системы электроснабжения</w:t>
            </w:r>
          </w:p>
        </w:tc>
      </w:tr>
      <w:tr w:rsidR="00400EAD" w:rsidRPr="00E86580" w14:paraId="294B23B3" w14:textId="77777777" w:rsidTr="00D8783F">
        <w:trPr>
          <w:trHeight w:val="20"/>
        </w:trPr>
        <w:tc>
          <w:tcPr>
            <w:tcW w:w="1240" w:type="pct"/>
            <w:vMerge/>
          </w:tcPr>
          <w:p w14:paraId="3A4D2D16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3DC77E75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Определять календарные сроки начала и окончания проектирования системы электроснабжения</w:t>
            </w:r>
          </w:p>
        </w:tc>
      </w:tr>
      <w:tr w:rsidR="00400EAD" w:rsidRPr="00E86580" w14:paraId="703658BF" w14:textId="77777777" w:rsidTr="00D8783F">
        <w:trPr>
          <w:trHeight w:val="20"/>
        </w:trPr>
        <w:tc>
          <w:tcPr>
            <w:tcW w:w="1240" w:type="pct"/>
            <w:vMerge/>
          </w:tcPr>
          <w:p w14:paraId="42A551A9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5B3A8CBF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Выбирать технические данные для обоснованного принятия решений по проектированию системы электроснабжения</w:t>
            </w:r>
          </w:p>
        </w:tc>
      </w:tr>
      <w:tr w:rsidR="00400EAD" w:rsidRPr="00E86580" w14:paraId="0BA5CF36" w14:textId="77777777" w:rsidTr="00D8783F">
        <w:trPr>
          <w:trHeight w:val="20"/>
        </w:trPr>
        <w:tc>
          <w:tcPr>
            <w:tcW w:w="1240" w:type="pct"/>
            <w:vMerge/>
          </w:tcPr>
          <w:p w14:paraId="6FF77DA9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049CBA5A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Выбирать алгоритм и способ работы в программных средствах для выполнения расчетов системы электроснабжения</w:t>
            </w:r>
          </w:p>
        </w:tc>
      </w:tr>
      <w:tr w:rsidR="00400EAD" w:rsidRPr="00E86580" w14:paraId="683EE9D0" w14:textId="77777777" w:rsidTr="00D8783F">
        <w:trPr>
          <w:trHeight w:val="20"/>
        </w:trPr>
        <w:tc>
          <w:tcPr>
            <w:tcW w:w="1240" w:type="pct"/>
            <w:vMerge/>
          </w:tcPr>
          <w:p w14:paraId="730B0D27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0A047666" w14:textId="4EA103C0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Выбирать способы и алгоритм координации работ между разработчиками внутри проектного подразделения и между подразделениями по выполнению проектной документации </w:t>
            </w:r>
            <w:r w:rsidR="0050450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системы электроснабжения </w:t>
            </w:r>
          </w:p>
        </w:tc>
      </w:tr>
      <w:tr w:rsidR="00400EAD" w:rsidRPr="00E86580" w14:paraId="1909A9A0" w14:textId="77777777" w:rsidTr="00D8783F">
        <w:trPr>
          <w:trHeight w:val="20"/>
        </w:trPr>
        <w:tc>
          <w:tcPr>
            <w:tcW w:w="1240" w:type="pct"/>
            <w:vMerge/>
          </w:tcPr>
          <w:p w14:paraId="509CCAB2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2A18EB5A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Выбирать методы системного анализа для подготовки и обоснования выводов об эффективности деятельности проектного подразделения по подготовке проектной документации системы электроснабжения</w:t>
            </w:r>
          </w:p>
        </w:tc>
      </w:tr>
      <w:tr w:rsidR="00400EAD" w:rsidRPr="00E86580" w14:paraId="68B5FF09" w14:textId="77777777" w:rsidTr="00D8783F">
        <w:trPr>
          <w:trHeight w:val="20"/>
        </w:trPr>
        <w:tc>
          <w:tcPr>
            <w:tcW w:w="1240" w:type="pct"/>
            <w:vMerge/>
          </w:tcPr>
          <w:p w14:paraId="22BD0F02" w14:textId="77777777" w:rsidR="00400EAD" w:rsidRPr="00E86580" w:rsidDel="002A1D54" w:rsidRDefault="00400EAD" w:rsidP="00807143">
            <w:pPr>
              <w:pStyle w:val="afa"/>
            </w:pPr>
          </w:p>
        </w:tc>
        <w:tc>
          <w:tcPr>
            <w:tcW w:w="3760" w:type="pct"/>
          </w:tcPr>
          <w:p w14:paraId="49F575D3" w14:textId="77777777" w:rsidR="00400EAD" w:rsidRPr="00D8783F" w:rsidRDefault="00400EA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Определять критерии отбора исполнителей работ по разработке проектной документации системы электроснабжения</w:t>
            </w:r>
          </w:p>
        </w:tc>
      </w:tr>
      <w:tr w:rsidR="003C6A6D" w:rsidRPr="00E86580" w14:paraId="0B8EBA12" w14:textId="77777777" w:rsidTr="00D8783F">
        <w:trPr>
          <w:trHeight w:val="20"/>
        </w:trPr>
        <w:tc>
          <w:tcPr>
            <w:tcW w:w="1240" w:type="pct"/>
            <w:vMerge/>
          </w:tcPr>
          <w:p w14:paraId="2905DEE0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614412B6" w14:textId="77777777" w:rsidR="003C6A6D" w:rsidRPr="00D8783F" w:rsidRDefault="001A49FB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Определять порядок и </w:t>
            </w:r>
            <w:r w:rsidR="003C6A6D" w:rsidRPr="00D8783F">
              <w:rPr>
                <w:rFonts w:ascii="Times New Roman" w:hAnsi="Times New Roman" w:cs="Times New Roman"/>
                <w:sz w:val="24"/>
                <w:szCs w:val="24"/>
              </w:rPr>
              <w:t>сроки внесения изменений в проектную документацию системы электроснабжения после прохождения экспертизы</w:t>
            </w:r>
          </w:p>
        </w:tc>
      </w:tr>
      <w:tr w:rsidR="003C6A6D" w:rsidRPr="00E86580" w14:paraId="5AC450FB" w14:textId="77777777" w:rsidTr="00D8783F">
        <w:trPr>
          <w:trHeight w:val="20"/>
        </w:trPr>
        <w:tc>
          <w:tcPr>
            <w:tcW w:w="1240" w:type="pct"/>
            <w:vMerge/>
          </w:tcPr>
          <w:p w14:paraId="7D84F1DE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703FCDBA" w14:textId="1219BD69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Выявлять несоблюдение сроков разработки проектной документации, предусмотренных графиком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и определять перечень компенсирующих мероприятий</w:t>
            </w:r>
          </w:p>
        </w:tc>
      </w:tr>
      <w:tr w:rsidR="003C6A6D" w:rsidRPr="00E86580" w14:paraId="0BD57C46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38638321" w14:textId="77777777" w:rsidR="003C6A6D" w:rsidRPr="00E86580" w:rsidRDefault="003C6A6D" w:rsidP="00807143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5CAA4993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Профессиональная строительная терминология </w:t>
            </w:r>
          </w:p>
        </w:tc>
      </w:tr>
      <w:tr w:rsidR="00C0641E" w:rsidRPr="00E86580" w14:paraId="3FF6C66D" w14:textId="77777777" w:rsidTr="00D8783F">
        <w:trPr>
          <w:trHeight w:val="20"/>
        </w:trPr>
        <w:tc>
          <w:tcPr>
            <w:tcW w:w="1240" w:type="pct"/>
            <w:vMerge/>
          </w:tcPr>
          <w:p w14:paraId="180D442D" w14:textId="77777777" w:rsidR="00C0641E" w:rsidRPr="00E86580" w:rsidDel="002A1D54" w:rsidRDefault="00C0641E" w:rsidP="00807143">
            <w:pPr>
              <w:pStyle w:val="afa"/>
            </w:pPr>
          </w:p>
        </w:tc>
        <w:tc>
          <w:tcPr>
            <w:tcW w:w="3760" w:type="pct"/>
          </w:tcPr>
          <w:p w14:paraId="4FFD3568" w14:textId="008424C3" w:rsidR="00C0641E" w:rsidRPr="00D8783F" w:rsidRDefault="008D4114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Нормативные правовые акты и документы системы технического регулирования в градостроительной деятельности</w:t>
            </w:r>
          </w:p>
        </w:tc>
      </w:tr>
      <w:tr w:rsidR="00C0641E" w:rsidRPr="00E86580" w14:paraId="16C711B7" w14:textId="77777777" w:rsidTr="00D8783F">
        <w:trPr>
          <w:trHeight w:val="20"/>
        </w:trPr>
        <w:tc>
          <w:tcPr>
            <w:tcW w:w="1240" w:type="pct"/>
            <w:vMerge/>
          </w:tcPr>
          <w:p w14:paraId="79270FCC" w14:textId="77777777" w:rsidR="00C0641E" w:rsidRPr="00E86580" w:rsidDel="002A1D54" w:rsidRDefault="00C0641E" w:rsidP="00807143">
            <w:pPr>
              <w:pStyle w:val="afa"/>
            </w:pPr>
          </w:p>
        </w:tc>
        <w:tc>
          <w:tcPr>
            <w:tcW w:w="3760" w:type="pct"/>
          </w:tcPr>
          <w:p w14:paraId="6A95FAE5" w14:textId="77777777" w:rsidR="00C0641E" w:rsidRPr="00D8783F" w:rsidRDefault="00C0641E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Правила технической эксплуатации электрических станций и сетей </w:t>
            </w:r>
          </w:p>
        </w:tc>
      </w:tr>
      <w:tr w:rsidR="00C0641E" w:rsidRPr="00E86580" w14:paraId="399CE4CC" w14:textId="77777777" w:rsidTr="00D8783F">
        <w:trPr>
          <w:trHeight w:val="20"/>
        </w:trPr>
        <w:tc>
          <w:tcPr>
            <w:tcW w:w="1240" w:type="pct"/>
            <w:vMerge/>
          </w:tcPr>
          <w:p w14:paraId="6DFF49E2" w14:textId="77777777" w:rsidR="00C0641E" w:rsidRPr="00E86580" w:rsidDel="002A1D54" w:rsidRDefault="00C0641E" w:rsidP="00807143">
            <w:pPr>
              <w:pStyle w:val="afa"/>
            </w:pPr>
          </w:p>
        </w:tc>
        <w:tc>
          <w:tcPr>
            <w:tcW w:w="3760" w:type="pct"/>
          </w:tcPr>
          <w:p w14:paraId="75C249FA" w14:textId="77777777" w:rsidR="00C0641E" w:rsidRPr="00D8783F" w:rsidRDefault="00C0641E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Правила технологического функционирования электроэнергетических систем</w:t>
            </w:r>
          </w:p>
        </w:tc>
      </w:tr>
      <w:tr w:rsidR="003C6A6D" w:rsidRPr="00E86580" w14:paraId="0BF222C1" w14:textId="77777777" w:rsidTr="00D8783F">
        <w:trPr>
          <w:trHeight w:val="20"/>
        </w:trPr>
        <w:tc>
          <w:tcPr>
            <w:tcW w:w="1240" w:type="pct"/>
            <w:vMerge/>
          </w:tcPr>
          <w:p w14:paraId="53022C04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155F815A" w14:textId="4A89AC2A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763A39"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к составу и содержанию разделов проектной и </w:t>
            </w:r>
            <w:r w:rsidR="008B39A3" w:rsidRPr="00D8783F">
              <w:rPr>
                <w:rFonts w:ascii="Times New Roman" w:hAnsi="Times New Roman" w:cs="Times New Roman"/>
                <w:sz w:val="24"/>
                <w:szCs w:val="24"/>
              </w:rPr>
              <w:t>рабочей документации систем электроснабжения (электроснабжение, освещение, заземление, кабельные и воздушные сети)</w:t>
            </w:r>
          </w:p>
        </w:tc>
      </w:tr>
      <w:tr w:rsidR="003C6A6D" w:rsidRPr="00E86580" w14:paraId="4D5017DB" w14:textId="77777777" w:rsidTr="00D8783F">
        <w:trPr>
          <w:trHeight w:val="20"/>
        </w:trPr>
        <w:tc>
          <w:tcPr>
            <w:tcW w:w="1240" w:type="pct"/>
            <w:vMerge/>
          </w:tcPr>
          <w:p w14:paraId="632BFD69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29A580EF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Правила применения программных средств для оформления технических заданий на разработку проектной документации системы электроснабжения</w:t>
            </w:r>
          </w:p>
        </w:tc>
      </w:tr>
      <w:tr w:rsidR="003C6A6D" w:rsidRPr="00E86580" w14:paraId="605E3E06" w14:textId="77777777" w:rsidTr="00D8783F">
        <w:trPr>
          <w:trHeight w:val="20"/>
        </w:trPr>
        <w:tc>
          <w:tcPr>
            <w:tcW w:w="1240" w:type="pct"/>
            <w:vMerge/>
          </w:tcPr>
          <w:p w14:paraId="14B00DE5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4111BBCB" w14:textId="12F843E8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763A39"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 в градостроительной деятельности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к разработке и оформлению технических заданий на проектирование системы электроснабжения</w:t>
            </w:r>
          </w:p>
        </w:tc>
      </w:tr>
      <w:tr w:rsidR="003C6A6D" w:rsidRPr="00E86580" w14:paraId="504AEC14" w14:textId="77777777" w:rsidTr="00D8783F">
        <w:trPr>
          <w:trHeight w:val="20"/>
        </w:trPr>
        <w:tc>
          <w:tcPr>
            <w:tcW w:w="1240" w:type="pct"/>
            <w:vMerge/>
          </w:tcPr>
          <w:p w14:paraId="1A7E5FDF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7D30B2DE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Виды проектных работ и требования к квалификации инженеров-проектировщиков</w:t>
            </w:r>
          </w:p>
        </w:tc>
      </w:tr>
      <w:tr w:rsidR="003C6A6D" w:rsidRPr="00E86580" w14:paraId="6A717222" w14:textId="77777777" w:rsidTr="00D8783F">
        <w:trPr>
          <w:trHeight w:val="20"/>
        </w:trPr>
        <w:tc>
          <w:tcPr>
            <w:tcW w:w="1240" w:type="pct"/>
            <w:vMerge/>
          </w:tcPr>
          <w:p w14:paraId="654F97CD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397F79D3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Порядок согласования и утверждения проектной документации</w:t>
            </w:r>
          </w:p>
        </w:tc>
      </w:tr>
      <w:tr w:rsidR="003C6A6D" w:rsidRPr="00E86580" w14:paraId="7B443BA1" w14:textId="77777777" w:rsidTr="00D8783F">
        <w:trPr>
          <w:trHeight w:val="20"/>
        </w:trPr>
        <w:tc>
          <w:tcPr>
            <w:tcW w:w="1240" w:type="pct"/>
            <w:vMerge/>
          </w:tcPr>
          <w:p w14:paraId="1D34846E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02C93007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Порядок составления графика выполнения проектных работ</w:t>
            </w:r>
          </w:p>
        </w:tc>
      </w:tr>
      <w:tr w:rsidR="003C6A6D" w:rsidRPr="00E86580" w14:paraId="56CC1B6C" w14:textId="77777777" w:rsidTr="00D8783F">
        <w:trPr>
          <w:trHeight w:val="20"/>
        </w:trPr>
        <w:tc>
          <w:tcPr>
            <w:tcW w:w="1240" w:type="pct"/>
            <w:vMerge/>
          </w:tcPr>
          <w:p w14:paraId="03B08D73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272F25DB" w14:textId="397DF114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строительных норм и правил 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E02FC1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обеспечени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необходимой надежности, долговечности и безопасности системы электроснабжения в целом, а также отдельных ее элементов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;</w:t>
            </w:r>
            <w:r w:rsidR="00E557E0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806D3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763A39"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557E0" w:rsidRPr="00D8783F">
              <w:rPr>
                <w:rFonts w:ascii="Times New Roman" w:hAnsi="Times New Roman" w:cs="Times New Roman"/>
                <w:sz w:val="24"/>
                <w:szCs w:val="24"/>
              </w:rPr>
              <w:t>в области электроэнергетики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3C6A6D" w:rsidRPr="00E86580" w14:paraId="038B66F6" w14:textId="77777777" w:rsidTr="00D8783F">
        <w:trPr>
          <w:trHeight w:val="20"/>
        </w:trPr>
        <w:tc>
          <w:tcPr>
            <w:tcW w:w="1240" w:type="pct"/>
            <w:vMerge/>
          </w:tcPr>
          <w:p w14:paraId="6F44E868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4194C662" w14:textId="6023549B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Порядок прохождения экспертизы проектной документации системы электроснабжения</w:t>
            </w:r>
            <w:r w:rsidR="003806D3">
              <w:rPr>
                <w:rFonts w:ascii="Times New Roman" w:hAnsi="Times New Roman" w:cs="Times New Roman"/>
                <w:sz w:val="24"/>
                <w:szCs w:val="24"/>
              </w:rPr>
              <w:t>, внесения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в нее изменений по результатам</w:t>
            </w:r>
          </w:p>
        </w:tc>
      </w:tr>
      <w:tr w:rsidR="003C6A6D" w:rsidRPr="00E86580" w14:paraId="45C4EC33" w14:textId="77777777" w:rsidTr="00D8783F">
        <w:trPr>
          <w:trHeight w:val="20"/>
        </w:trPr>
        <w:tc>
          <w:tcPr>
            <w:tcW w:w="1240" w:type="pct"/>
            <w:vMerge/>
          </w:tcPr>
          <w:p w14:paraId="15F9982D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234FC1A7" w14:textId="643957B1" w:rsidR="003C6A6D" w:rsidRPr="00D8783F" w:rsidRDefault="003806D3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3C6A6D" w:rsidRPr="00D8783F">
              <w:rPr>
                <w:rFonts w:ascii="Times New Roman" w:hAnsi="Times New Roman" w:cs="Times New Roman"/>
                <w:sz w:val="24"/>
                <w:szCs w:val="24"/>
              </w:rPr>
              <w:t>араметры проектируемого объекта и климатические особенности его расположения</w:t>
            </w:r>
          </w:p>
        </w:tc>
      </w:tr>
      <w:tr w:rsidR="003C6A6D" w:rsidRPr="00E86580" w14:paraId="295D604D" w14:textId="77777777" w:rsidTr="00D8783F">
        <w:trPr>
          <w:trHeight w:val="20"/>
        </w:trPr>
        <w:tc>
          <w:tcPr>
            <w:tcW w:w="1240" w:type="pct"/>
            <w:vMerge/>
          </w:tcPr>
          <w:p w14:paraId="2EA633C6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391D0534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проведения технико-экономического анализа принятых решений </w:t>
            </w:r>
          </w:p>
        </w:tc>
      </w:tr>
      <w:tr w:rsidR="003C6A6D" w:rsidRPr="00E86580" w14:paraId="46DA0656" w14:textId="77777777" w:rsidTr="00D8783F">
        <w:trPr>
          <w:trHeight w:val="20"/>
        </w:trPr>
        <w:tc>
          <w:tcPr>
            <w:tcW w:w="1240" w:type="pct"/>
            <w:vMerge/>
          </w:tcPr>
          <w:p w14:paraId="7E443D97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1AFBBEF9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Порядок координации работ между разработчиками внутри проектного подразделения и между подразделениями по выполнению проектной документации системы электроснабжения</w:t>
            </w:r>
          </w:p>
        </w:tc>
      </w:tr>
      <w:tr w:rsidR="003C6A6D" w:rsidRPr="00E86580" w14:paraId="55E01B89" w14:textId="77777777" w:rsidTr="00D8783F">
        <w:trPr>
          <w:trHeight w:val="20"/>
        </w:trPr>
        <w:tc>
          <w:tcPr>
            <w:tcW w:w="1240" w:type="pct"/>
            <w:vMerge/>
          </w:tcPr>
          <w:p w14:paraId="3531EDB4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5778F1C6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Правила применения программных средств для оформления экспертного заключения </w:t>
            </w:r>
          </w:p>
        </w:tc>
      </w:tr>
      <w:tr w:rsidR="003C6A6D" w:rsidRPr="00E86580" w14:paraId="4877292C" w14:textId="77777777" w:rsidTr="00D8783F">
        <w:trPr>
          <w:trHeight w:val="20"/>
        </w:trPr>
        <w:tc>
          <w:tcPr>
            <w:tcW w:w="1240" w:type="pct"/>
            <w:vMerge/>
          </w:tcPr>
          <w:p w14:paraId="118D321C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70C81FC1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Передовой российский и зарубежный опыт разработки проектной документации системы электроснабжения</w:t>
            </w:r>
          </w:p>
        </w:tc>
      </w:tr>
      <w:tr w:rsidR="003C6A6D" w:rsidRPr="00E86580" w14:paraId="09102973" w14:textId="77777777" w:rsidTr="00D8783F">
        <w:trPr>
          <w:trHeight w:val="20"/>
        </w:trPr>
        <w:tc>
          <w:tcPr>
            <w:tcW w:w="1240" w:type="pct"/>
            <w:vMerge/>
          </w:tcPr>
          <w:p w14:paraId="1E7352C8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493B754F" w14:textId="0B4F1C2C" w:rsidR="003C6A6D" w:rsidRPr="00D8783F" w:rsidRDefault="00DB5F03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</w:t>
            </w:r>
            <w:r w:rsidR="00763A39" w:rsidRPr="00D8783F">
              <w:rPr>
                <w:rFonts w:ascii="Times New Roman" w:hAnsi="Times New Roman" w:cs="Times New Roman"/>
                <w:sz w:val="24"/>
                <w:szCs w:val="24"/>
              </w:rPr>
              <w:t>нормативных правовых актов и документов системы технического регулирования</w:t>
            </w:r>
            <w:r w:rsid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в области электроэнергетики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3C6A6D" w:rsidRPr="00E86580" w14:paraId="12BE2D66" w14:textId="77777777" w:rsidTr="00D8783F">
        <w:trPr>
          <w:trHeight w:val="20"/>
        </w:trPr>
        <w:tc>
          <w:tcPr>
            <w:tcW w:w="1240" w:type="pct"/>
            <w:vMerge/>
          </w:tcPr>
          <w:p w14:paraId="4C12DAC5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0A5FA80A" w14:textId="799EABF6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Порядок и способы проведения проверки соответствия проектной документации системы электроснабжения требованиям </w:t>
            </w:r>
            <w:r w:rsidR="00763A39" w:rsidRPr="00D8783F">
              <w:rPr>
                <w:rFonts w:ascii="Times New Roman" w:hAnsi="Times New Roman" w:cs="Times New Roman"/>
                <w:sz w:val="24"/>
                <w:szCs w:val="24"/>
              </w:rPr>
              <w:t>действующих нормативных правовых актов и документов системы технического регулирования в градостроительной деятельности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и при необходимости специальным техническим условиям</w:t>
            </w:r>
            <w:r w:rsidR="00C1553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6A6D" w:rsidRPr="00E86580" w14:paraId="7E98EE0A" w14:textId="77777777" w:rsidTr="00D8783F">
        <w:trPr>
          <w:trHeight w:val="20"/>
        </w:trPr>
        <w:tc>
          <w:tcPr>
            <w:tcW w:w="1240" w:type="pct"/>
            <w:vMerge/>
          </w:tcPr>
          <w:p w14:paraId="24E06A83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5062EFDE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Форматы хранения данных информационной модели объекта капитального строительства</w:t>
            </w:r>
          </w:p>
        </w:tc>
      </w:tr>
      <w:tr w:rsidR="003C6A6D" w:rsidRPr="00E86580" w14:paraId="1A2431B8" w14:textId="77777777" w:rsidTr="00D8783F">
        <w:trPr>
          <w:trHeight w:val="20"/>
        </w:trPr>
        <w:tc>
          <w:tcPr>
            <w:tcW w:w="1240" w:type="pct"/>
            <w:vMerge/>
          </w:tcPr>
          <w:p w14:paraId="4BF0E008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72CF6A0C" w14:textId="7AA2D125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Форматы передачи данных информационной модели</w:t>
            </w:r>
            <w:r w:rsidR="001B35F8"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объекта капитального строительства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, в том числе открыты</w:t>
            </w:r>
            <w:r w:rsidR="00AE75F9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3C6A6D" w:rsidRPr="00E86580" w14:paraId="1DBB7A48" w14:textId="77777777" w:rsidTr="00D8783F">
        <w:trPr>
          <w:trHeight w:val="20"/>
        </w:trPr>
        <w:tc>
          <w:tcPr>
            <w:tcW w:w="1240" w:type="pct"/>
            <w:vMerge/>
          </w:tcPr>
          <w:p w14:paraId="79940DEC" w14:textId="078D394C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3FE70BC6" w14:textId="41DDC4F0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Функциональные возможности </w:t>
            </w:r>
            <w:r w:rsidR="001B35F8" w:rsidRPr="00D8783F">
              <w:rPr>
                <w:rFonts w:ascii="Times New Roman" w:hAnsi="Times New Roman" w:cs="Times New Roman"/>
                <w:sz w:val="24"/>
                <w:szCs w:val="24"/>
              </w:rPr>
              <w:t>программных и технических средств, используемых при формировании и ведении информационной модели объекта капитального строительства</w:t>
            </w:r>
          </w:p>
        </w:tc>
      </w:tr>
      <w:tr w:rsidR="003C6A6D" w:rsidRPr="00E86580" w14:paraId="4733DF0F" w14:textId="77777777" w:rsidTr="00D8783F">
        <w:trPr>
          <w:trHeight w:val="20"/>
        </w:trPr>
        <w:tc>
          <w:tcPr>
            <w:tcW w:w="1240" w:type="pct"/>
            <w:vMerge/>
          </w:tcPr>
          <w:p w14:paraId="3C4EDD58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388E53DC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Правила работы в специализированном программном обеспечении для написания и модификации документов, выполнения расчетов</w:t>
            </w:r>
          </w:p>
        </w:tc>
      </w:tr>
      <w:tr w:rsidR="003C6A6D" w:rsidRPr="00E86580" w14:paraId="1602F9DD" w14:textId="77777777" w:rsidTr="00D8783F">
        <w:trPr>
          <w:trHeight w:val="20"/>
        </w:trPr>
        <w:tc>
          <w:tcPr>
            <w:tcW w:w="1240" w:type="pct"/>
            <w:vMerge/>
          </w:tcPr>
          <w:p w14:paraId="2C012EDF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446FF47B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Основные требования к составу и оформлению технической документации на этапе жизненного цикла объекта строительства</w:t>
            </w:r>
          </w:p>
        </w:tc>
      </w:tr>
      <w:tr w:rsidR="003C6A6D" w:rsidRPr="00E86580" w14:paraId="12864E50" w14:textId="77777777" w:rsidTr="00D8783F">
        <w:trPr>
          <w:trHeight w:val="20"/>
        </w:trPr>
        <w:tc>
          <w:tcPr>
            <w:tcW w:w="1240" w:type="pct"/>
            <w:vMerge/>
          </w:tcPr>
          <w:p w14:paraId="0B384B56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09AED0A0" w14:textId="77777777" w:rsidR="003C6A6D" w:rsidRPr="00D8783F" w:rsidRDefault="003C6A6D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>Методики и процедуры системы менеджмента качества в строительстве</w:t>
            </w:r>
          </w:p>
        </w:tc>
      </w:tr>
      <w:tr w:rsidR="003C6A6D" w:rsidRPr="00E86580" w14:paraId="70549CD2" w14:textId="77777777" w:rsidTr="00D8783F">
        <w:trPr>
          <w:trHeight w:val="20"/>
        </w:trPr>
        <w:tc>
          <w:tcPr>
            <w:tcW w:w="1240" w:type="pct"/>
            <w:vMerge/>
          </w:tcPr>
          <w:p w14:paraId="457711C7" w14:textId="77777777" w:rsidR="003C6A6D" w:rsidRPr="00E86580" w:rsidDel="002A1D54" w:rsidRDefault="003C6A6D" w:rsidP="00807143">
            <w:pPr>
              <w:pStyle w:val="afa"/>
            </w:pPr>
          </w:p>
        </w:tc>
        <w:tc>
          <w:tcPr>
            <w:tcW w:w="3760" w:type="pct"/>
          </w:tcPr>
          <w:p w14:paraId="03F1DA69" w14:textId="35F073E3" w:rsidR="003C6A6D" w:rsidRPr="00D8783F" w:rsidRDefault="00404C08" w:rsidP="00D8783F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Требования охраны труда и </w:t>
            </w:r>
            <w:r w:rsidR="00762040">
              <w:rPr>
                <w:rFonts w:ascii="Times New Roman" w:hAnsi="Times New Roman" w:cs="Times New Roman"/>
                <w:sz w:val="24"/>
                <w:szCs w:val="24"/>
              </w:rPr>
              <w:t>мер</w:t>
            </w:r>
            <w:r w:rsidR="00E71159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762040">
              <w:rPr>
                <w:rFonts w:ascii="Times New Roman" w:hAnsi="Times New Roman" w:cs="Times New Roman"/>
                <w:sz w:val="24"/>
                <w:szCs w:val="24"/>
              </w:rPr>
              <w:t xml:space="preserve"> безопасности при проектировании</w:t>
            </w:r>
            <w:r w:rsidRPr="00D8783F">
              <w:rPr>
                <w:rFonts w:ascii="Times New Roman" w:hAnsi="Times New Roman" w:cs="Times New Roman"/>
                <w:sz w:val="24"/>
                <w:szCs w:val="24"/>
              </w:rPr>
              <w:t xml:space="preserve"> системы электроснабжения</w:t>
            </w:r>
          </w:p>
        </w:tc>
      </w:tr>
      <w:tr w:rsidR="003C6A6D" w:rsidRPr="00E86580" w14:paraId="7D174E8B" w14:textId="77777777" w:rsidTr="00D8783F">
        <w:trPr>
          <w:trHeight w:val="20"/>
        </w:trPr>
        <w:tc>
          <w:tcPr>
            <w:tcW w:w="1240" w:type="pct"/>
          </w:tcPr>
          <w:p w14:paraId="79112AB5" w14:textId="77777777" w:rsidR="003C6A6D" w:rsidRPr="00E86580" w:rsidDel="002A1D54" w:rsidRDefault="003C6A6D" w:rsidP="00807143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22A05CDD" w14:textId="77777777" w:rsidR="003C6A6D" w:rsidRPr="00D8783F" w:rsidRDefault="003C6A6D" w:rsidP="00D8783F">
            <w:pPr>
              <w:pStyle w:val="afa"/>
              <w:jc w:val="both"/>
            </w:pPr>
            <w:r w:rsidRPr="00D8783F">
              <w:t xml:space="preserve">- </w:t>
            </w:r>
          </w:p>
        </w:tc>
      </w:tr>
    </w:tbl>
    <w:p w14:paraId="42AED8F4" w14:textId="77777777" w:rsidR="0063067A" w:rsidRDefault="0063067A" w:rsidP="00D8783F"/>
    <w:p w14:paraId="022D168C" w14:textId="458A2A77" w:rsidR="0090310C" w:rsidRPr="00D8783F" w:rsidRDefault="00087AB1" w:rsidP="00D8783F">
      <w:pPr>
        <w:rPr>
          <w:b/>
          <w:bCs w:val="0"/>
        </w:rPr>
      </w:pPr>
      <w:r w:rsidRPr="00D8783F">
        <w:rPr>
          <w:b/>
          <w:bCs w:val="0"/>
        </w:rPr>
        <w:t>3.3.3</w:t>
      </w:r>
      <w:r w:rsidR="0090310C" w:rsidRPr="00D8783F">
        <w:rPr>
          <w:b/>
          <w:bCs w:val="0"/>
        </w:rPr>
        <w:t>. Трудовая функция</w:t>
      </w:r>
    </w:p>
    <w:p w14:paraId="608BE8FA" w14:textId="77777777" w:rsidR="00D8783F" w:rsidRPr="00E86580" w:rsidRDefault="00D8783F" w:rsidP="00D8783F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0"/>
        <w:gridCol w:w="5104"/>
        <w:gridCol w:w="565"/>
        <w:gridCol w:w="969"/>
        <w:gridCol w:w="1447"/>
        <w:gridCol w:w="555"/>
      </w:tblGrid>
      <w:tr w:rsidR="0090310C" w:rsidRPr="00E86580" w14:paraId="05E4FD5E" w14:textId="77777777" w:rsidTr="009C62F4">
        <w:trPr>
          <w:trHeight w:val="278"/>
        </w:trPr>
        <w:tc>
          <w:tcPr>
            <w:tcW w:w="765" w:type="pct"/>
            <w:tcBorders>
              <w:top w:val="nil"/>
              <w:bottom w:val="nil"/>
              <w:right w:val="single" w:sz="4" w:space="0" w:color="808080"/>
            </w:tcBorders>
            <w:vAlign w:val="center"/>
          </w:tcPr>
          <w:p w14:paraId="16C6A9A4" w14:textId="2356B8E2" w:rsidR="0090310C" w:rsidRPr="00E86580" w:rsidRDefault="00912F2D" w:rsidP="0090310C">
            <w:pPr>
              <w:rPr>
                <w:bCs w:val="0"/>
              </w:rPr>
            </w:pPr>
            <w:r>
              <w:rPr>
                <w:sz w:val="20"/>
              </w:rPr>
              <w:t>Наименование</w:t>
            </w:r>
          </w:p>
        </w:tc>
        <w:tc>
          <w:tcPr>
            <w:tcW w:w="250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66B592" w14:textId="77777777" w:rsidR="0090310C" w:rsidRPr="00E86580" w:rsidRDefault="00A42E48" w:rsidP="00D93851">
            <w:pPr>
              <w:rPr>
                <w:bCs w:val="0"/>
              </w:rPr>
            </w:pPr>
            <w:r w:rsidRPr="00E86580">
              <w:t xml:space="preserve">Осуществление авторского надзора за соблюдением утвержденных проектных решений проектной документации </w:t>
            </w:r>
            <w:r w:rsidR="00D93851" w:rsidRPr="00E86580">
              <w:t>системы электроснабжения объектов капитального строительства</w:t>
            </w:r>
          </w:p>
        </w:tc>
        <w:tc>
          <w:tcPr>
            <w:tcW w:w="277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25508D57" w14:textId="77777777" w:rsidR="0090310C" w:rsidRPr="00E86580" w:rsidRDefault="0090310C" w:rsidP="0090310C">
            <w:pPr>
              <w:rPr>
                <w:bCs w:val="0"/>
                <w:vertAlign w:val="superscript"/>
              </w:rPr>
            </w:pPr>
            <w:r w:rsidRPr="00E86580">
              <w:rPr>
                <w:sz w:val="20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E4AFA48" w14:textId="728EB958" w:rsidR="0090310C" w:rsidRPr="00E86580" w:rsidRDefault="0063067A" w:rsidP="009C62F4">
            <w:pPr>
              <w:jc w:val="center"/>
              <w:rPr>
                <w:bCs w:val="0"/>
              </w:rPr>
            </w:pPr>
            <w:r>
              <w:rPr>
                <w:lang w:val="en-US"/>
              </w:rPr>
              <w:t>C</w:t>
            </w:r>
            <w:r w:rsidR="00087AB1" w:rsidRPr="00E86580">
              <w:t>/03</w:t>
            </w:r>
            <w:r w:rsidR="0090310C" w:rsidRPr="00E86580">
              <w:t>.7</w:t>
            </w:r>
          </w:p>
        </w:tc>
        <w:tc>
          <w:tcPr>
            <w:tcW w:w="709" w:type="pct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3D704E0F" w14:textId="06120325" w:rsidR="0090310C" w:rsidRPr="00E86580" w:rsidRDefault="00450C39" w:rsidP="00450C39">
            <w:pPr>
              <w:jc w:val="center"/>
              <w:rPr>
                <w:bCs w:val="0"/>
                <w:vertAlign w:val="superscript"/>
              </w:rPr>
            </w:pPr>
            <w:r>
              <w:rPr>
                <w:sz w:val="20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6F6E3E" w14:textId="77777777" w:rsidR="0090310C" w:rsidRPr="00E86580" w:rsidRDefault="0090310C" w:rsidP="0090310C">
            <w:pPr>
              <w:jc w:val="center"/>
              <w:rPr>
                <w:bCs w:val="0"/>
              </w:rPr>
            </w:pPr>
            <w:r w:rsidRPr="00E86580">
              <w:t>7</w:t>
            </w:r>
          </w:p>
        </w:tc>
      </w:tr>
    </w:tbl>
    <w:p w14:paraId="4ABCFB2D" w14:textId="77777777" w:rsidR="00EE08B6" w:rsidRDefault="00EE08B6"/>
    <w:tbl>
      <w:tblPr>
        <w:tblW w:w="5000" w:type="pct"/>
        <w:tblBorders>
          <w:top w:val="single" w:sz="4" w:space="0" w:color="808080"/>
          <w:bottom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9"/>
        <w:gridCol w:w="1393"/>
        <w:gridCol w:w="390"/>
        <w:gridCol w:w="2083"/>
        <w:gridCol w:w="1459"/>
        <w:gridCol w:w="2346"/>
      </w:tblGrid>
      <w:tr w:rsidR="0090310C" w:rsidRPr="00E86580" w14:paraId="7E1C5019" w14:textId="77777777" w:rsidTr="00D8783F">
        <w:trPr>
          <w:trHeight w:val="488"/>
        </w:trPr>
        <w:tc>
          <w:tcPr>
            <w:tcW w:w="1240" w:type="pct"/>
            <w:tcBorders>
              <w:top w:val="nil"/>
              <w:left w:val="nil"/>
              <w:bottom w:val="nil"/>
              <w:right w:val="single" w:sz="4" w:space="0" w:color="808080"/>
            </w:tcBorders>
            <w:vAlign w:val="center"/>
          </w:tcPr>
          <w:p w14:paraId="0A8928F3" w14:textId="77777777" w:rsidR="0090310C" w:rsidRPr="00E86580" w:rsidRDefault="0090310C" w:rsidP="0090310C">
            <w:pPr>
              <w:rPr>
                <w:bCs w:val="0"/>
              </w:rPr>
            </w:pPr>
            <w:r w:rsidRPr="00E86580">
              <w:rPr>
                <w:sz w:val="20"/>
              </w:rPr>
              <w:t>Происхождение трудовой функции</w:t>
            </w:r>
          </w:p>
        </w:tc>
        <w:tc>
          <w:tcPr>
            <w:tcW w:w="683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  <w:vAlign w:val="center"/>
          </w:tcPr>
          <w:p w14:paraId="4AF4ABD2" w14:textId="77777777" w:rsidR="0090310C" w:rsidRPr="00E86580" w:rsidRDefault="0090310C" w:rsidP="0090310C">
            <w:pPr>
              <w:rPr>
                <w:bCs w:val="0"/>
              </w:rPr>
            </w:pPr>
            <w:r w:rsidRPr="00E86580">
              <w:rPr>
                <w:sz w:val="20"/>
              </w:rPr>
              <w:t>Оригинал</w:t>
            </w:r>
          </w:p>
        </w:tc>
        <w:tc>
          <w:tcPr>
            <w:tcW w:w="191" w:type="pct"/>
            <w:tcBorders>
              <w:top w:val="single" w:sz="4" w:space="0" w:color="808080"/>
              <w:left w:val="nil"/>
              <w:bottom w:val="single" w:sz="4" w:space="0" w:color="808080"/>
              <w:right w:val="single" w:sz="4" w:space="0" w:color="808080"/>
            </w:tcBorders>
            <w:vAlign w:val="center"/>
          </w:tcPr>
          <w:p w14:paraId="27708450" w14:textId="77777777" w:rsidR="0090310C" w:rsidRPr="00E86580" w:rsidRDefault="0090310C" w:rsidP="0090310C">
            <w:pPr>
              <w:rPr>
                <w:bCs w:val="0"/>
              </w:rPr>
            </w:pPr>
            <w:r w:rsidRPr="00E86580">
              <w:t>Х</w:t>
            </w:r>
          </w:p>
        </w:tc>
        <w:tc>
          <w:tcPr>
            <w:tcW w:w="1021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90AF8E" w14:textId="77777777" w:rsidR="0090310C" w:rsidRPr="00E86580" w:rsidRDefault="0090310C" w:rsidP="0090310C">
            <w:pPr>
              <w:rPr>
                <w:bCs w:val="0"/>
              </w:rPr>
            </w:pPr>
            <w:r w:rsidRPr="00E86580">
              <w:rPr>
                <w:sz w:val="20"/>
              </w:rPr>
              <w:t>Заимствовано из оригинала</w:t>
            </w:r>
          </w:p>
        </w:tc>
        <w:tc>
          <w:tcPr>
            <w:tcW w:w="715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3ABA0CC" w14:textId="77777777" w:rsidR="0090310C" w:rsidRPr="00E86580" w:rsidRDefault="0090310C" w:rsidP="0090310C">
            <w:pPr>
              <w:rPr>
                <w:bCs w:val="0"/>
              </w:rPr>
            </w:pPr>
          </w:p>
        </w:tc>
        <w:tc>
          <w:tcPr>
            <w:tcW w:w="115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0A446D28" w14:textId="77777777" w:rsidR="0090310C" w:rsidRPr="00E86580" w:rsidRDefault="0090310C" w:rsidP="0090310C">
            <w:pPr>
              <w:rPr>
                <w:bCs w:val="0"/>
              </w:rPr>
            </w:pPr>
          </w:p>
        </w:tc>
      </w:tr>
      <w:tr w:rsidR="0090310C" w:rsidRPr="00E86580" w14:paraId="23C143E7" w14:textId="77777777" w:rsidTr="00D8783F">
        <w:trPr>
          <w:trHeight w:val="479"/>
        </w:trPr>
        <w:tc>
          <w:tcPr>
            <w:tcW w:w="1240" w:type="pct"/>
            <w:tcBorders>
              <w:top w:val="nil"/>
              <w:bottom w:val="nil"/>
              <w:right w:val="nil"/>
            </w:tcBorders>
            <w:vAlign w:val="center"/>
          </w:tcPr>
          <w:p w14:paraId="1F39D49B" w14:textId="77777777" w:rsidR="0090310C" w:rsidRPr="00E86580" w:rsidRDefault="0090310C" w:rsidP="0090310C">
            <w:pPr>
              <w:rPr>
                <w:bCs w:val="0"/>
              </w:rPr>
            </w:pPr>
          </w:p>
        </w:tc>
        <w:tc>
          <w:tcPr>
            <w:tcW w:w="1895" w:type="pct"/>
            <w:gridSpan w:val="3"/>
            <w:tcBorders>
              <w:top w:val="single" w:sz="2" w:space="0" w:color="808080"/>
              <w:left w:val="nil"/>
              <w:bottom w:val="nil"/>
              <w:right w:val="nil"/>
            </w:tcBorders>
            <w:vAlign w:val="center"/>
          </w:tcPr>
          <w:p w14:paraId="089E0C2A" w14:textId="77777777" w:rsidR="0090310C" w:rsidRPr="00E86580" w:rsidRDefault="0090310C" w:rsidP="0090310C">
            <w:pPr>
              <w:rPr>
                <w:bCs w:val="0"/>
              </w:rPr>
            </w:pPr>
          </w:p>
        </w:tc>
        <w:tc>
          <w:tcPr>
            <w:tcW w:w="715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3245502B" w14:textId="29D2C857" w:rsidR="0090310C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Код оригинала</w:t>
            </w:r>
          </w:p>
        </w:tc>
        <w:tc>
          <w:tcPr>
            <w:tcW w:w="1150" w:type="pct"/>
            <w:tcBorders>
              <w:top w:val="single" w:sz="2" w:space="0" w:color="808080"/>
              <w:left w:val="nil"/>
              <w:bottom w:val="nil"/>
              <w:right w:val="nil"/>
            </w:tcBorders>
          </w:tcPr>
          <w:p w14:paraId="28216235" w14:textId="498E82FE" w:rsidR="0090310C" w:rsidRPr="00E86580" w:rsidRDefault="00450C39" w:rsidP="00450C39">
            <w:pPr>
              <w:jc w:val="center"/>
              <w:rPr>
                <w:bCs w:val="0"/>
              </w:rPr>
            </w:pPr>
            <w:r>
              <w:rPr>
                <w:sz w:val="20"/>
              </w:rPr>
              <w:t>Регистрационный номер профессионального стандарта</w:t>
            </w:r>
          </w:p>
        </w:tc>
      </w:tr>
    </w:tbl>
    <w:p w14:paraId="4EFCBA60" w14:textId="77777777" w:rsidR="00EE08B6" w:rsidRDefault="00EE08B6"/>
    <w:tbl>
      <w:tblPr>
        <w:tblW w:w="5000" w:type="pct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ook w:val="01E0" w:firstRow="1" w:lastRow="1" w:firstColumn="1" w:lastColumn="1" w:noHBand="0" w:noVBand="0"/>
      </w:tblPr>
      <w:tblGrid>
        <w:gridCol w:w="2528"/>
        <w:gridCol w:w="7667"/>
      </w:tblGrid>
      <w:tr w:rsidR="00CB1178" w:rsidRPr="00E86580" w14:paraId="7468E329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178FCED4" w14:textId="77777777" w:rsidR="00CB1178" w:rsidRPr="00E86580" w:rsidRDefault="00CB1178" w:rsidP="0090310C">
            <w:pPr>
              <w:pStyle w:val="afa"/>
            </w:pPr>
            <w:r w:rsidRPr="00E86580">
              <w:t>Трудовые действия</w:t>
            </w:r>
          </w:p>
        </w:tc>
        <w:tc>
          <w:tcPr>
            <w:tcW w:w="3760" w:type="pct"/>
          </w:tcPr>
          <w:p w14:paraId="02FE64AD" w14:textId="193DB01C" w:rsidR="00CB1178" w:rsidRPr="00E86580" w:rsidRDefault="00CB1178" w:rsidP="00D8783F">
            <w:pPr>
              <w:pStyle w:val="afa"/>
              <w:jc w:val="both"/>
            </w:pPr>
            <w:r w:rsidRPr="00E86580">
              <w:t>Контроль соблюдения принятых проектных решений в организационн</w:t>
            </w:r>
            <w:r w:rsidR="005C4557" w:rsidRPr="00E86580">
              <w:t>о-</w:t>
            </w:r>
            <w:r w:rsidRPr="00E86580">
              <w:t>технологической документации строительства</w:t>
            </w:r>
          </w:p>
        </w:tc>
      </w:tr>
      <w:tr w:rsidR="00CB1178" w:rsidRPr="00E86580" w14:paraId="6FB29328" w14:textId="77777777" w:rsidTr="00D8783F">
        <w:trPr>
          <w:trHeight w:val="20"/>
        </w:trPr>
        <w:tc>
          <w:tcPr>
            <w:tcW w:w="1240" w:type="pct"/>
            <w:vMerge/>
          </w:tcPr>
          <w:p w14:paraId="76DFA370" w14:textId="77777777" w:rsidR="00CB1178" w:rsidRPr="00E86580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7C8E0714" w14:textId="77777777" w:rsidR="00CB1178" w:rsidRPr="00E86580" w:rsidRDefault="00E86580" w:rsidP="00D8783F">
            <w:pPr>
              <w:pStyle w:val="afa"/>
              <w:jc w:val="both"/>
            </w:pPr>
            <w:r w:rsidRPr="00E86580">
              <w:t>Контроль соблюдения</w:t>
            </w:r>
            <w:r w:rsidR="00CB1178" w:rsidRPr="00E86580">
              <w:t xml:space="preserve"> технологии строительно-монтажных и специальных работ по строительству системы электроснабжения </w:t>
            </w:r>
          </w:p>
        </w:tc>
      </w:tr>
      <w:tr w:rsidR="00CB1178" w:rsidRPr="00E86580" w14:paraId="2E9D513A" w14:textId="77777777" w:rsidTr="00D8783F">
        <w:trPr>
          <w:trHeight w:val="20"/>
        </w:trPr>
        <w:tc>
          <w:tcPr>
            <w:tcW w:w="1240" w:type="pct"/>
            <w:vMerge/>
          </w:tcPr>
          <w:p w14:paraId="30C46057" w14:textId="77777777" w:rsidR="00CB1178" w:rsidRPr="00E86580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78B0B85A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Документирование результатов авторского надзора</w:t>
            </w:r>
          </w:p>
        </w:tc>
      </w:tr>
      <w:tr w:rsidR="00CB1178" w:rsidRPr="00E86580" w14:paraId="26170DF1" w14:textId="77777777" w:rsidTr="00D8783F">
        <w:trPr>
          <w:trHeight w:val="20"/>
        </w:trPr>
        <w:tc>
          <w:tcPr>
            <w:tcW w:w="1240" w:type="pct"/>
            <w:vMerge/>
          </w:tcPr>
          <w:p w14:paraId="6441F3B6" w14:textId="77777777" w:rsidR="00CB1178" w:rsidRPr="00E86580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512F7E8F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Контроль внесения изменений в проектную и рабочую документацию для объекта капитального строительства</w:t>
            </w:r>
          </w:p>
        </w:tc>
      </w:tr>
      <w:tr w:rsidR="00CB1178" w:rsidRPr="00E86580" w14:paraId="737CF0F3" w14:textId="77777777" w:rsidTr="00D8783F">
        <w:trPr>
          <w:trHeight w:val="20"/>
        </w:trPr>
        <w:tc>
          <w:tcPr>
            <w:tcW w:w="1240" w:type="pct"/>
            <w:vMerge/>
          </w:tcPr>
          <w:p w14:paraId="5D7E8FCB" w14:textId="77777777" w:rsidR="00CB1178" w:rsidRPr="00E86580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5B5F5641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 xml:space="preserve">Организация и контроль реализации системных консультаций в процессе строительства объекта </w:t>
            </w:r>
            <w:r w:rsidR="00F215E6">
              <w:t>капитального строительства</w:t>
            </w:r>
          </w:p>
        </w:tc>
      </w:tr>
      <w:tr w:rsidR="00CB1178" w:rsidRPr="00E86580" w14:paraId="3765E127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1B34855A" w14:textId="77777777" w:rsidR="00CB1178" w:rsidRPr="00E86580" w:rsidDel="002A1D54" w:rsidRDefault="00CB1178" w:rsidP="0090310C">
            <w:pPr>
              <w:pStyle w:val="afa"/>
            </w:pPr>
            <w:r w:rsidRPr="00E86580" w:rsidDel="002A1D54">
              <w:t>Необходимые умения</w:t>
            </w:r>
          </w:p>
        </w:tc>
        <w:tc>
          <w:tcPr>
            <w:tcW w:w="3760" w:type="pct"/>
          </w:tcPr>
          <w:p w14:paraId="48EC96E6" w14:textId="6E99DBB7" w:rsidR="00CB1178" w:rsidRPr="00E86580" w:rsidRDefault="00CB1178" w:rsidP="00D8783F">
            <w:pPr>
              <w:pStyle w:val="afa"/>
              <w:jc w:val="both"/>
            </w:pPr>
            <w:r w:rsidRPr="00E86580">
              <w:t xml:space="preserve">Выбирать и обосновывать оптимальные средства и </w:t>
            </w:r>
            <w:r w:rsidR="001A49FB" w:rsidRPr="00E86580">
              <w:t>методы устранения</w:t>
            </w:r>
            <w:r w:rsidRPr="00E86580">
              <w:t xml:space="preserve"> выявленных в процессе проведения мероприятий авторского надзора отклонений и нарушений</w:t>
            </w:r>
          </w:p>
        </w:tc>
      </w:tr>
      <w:tr w:rsidR="00CB1178" w:rsidRPr="00E86580" w14:paraId="2F1670A1" w14:textId="77777777" w:rsidTr="00D8783F">
        <w:trPr>
          <w:trHeight w:val="20"/>
        </w:trPr>
        <w:tc>
          <w:tcPr>
            <w:tcW w:w="1240" w:type="pct"/>
            <w:vMerge/>
          </w:tcPr>
          <w:p w14:paraId="5A7B68B6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4B6CFC43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Анализировать организационно-технологическую документацию, подготовленную подрядчиком</w:t>
            </w:r>
          </w:p>
        </w:tc>
      </w:tr>
      <w:tr w:rsidR="00CB1178" w:rsidRPr="00E86580" w14:paraId="7AF53DB6" w14:textId="77777777" w:rsidTr="00D8783F">
        <w:trPr>
          <w:trHeight w:val="20"/>
        </w:trPr>
        <w:tc>
          <w:tcPr>
            <w:tcW w:w="1240" w:type="pct"/>
            <w:vMerge/>
          </w:tcPr>
          <w:p w14:paraId="0AEBA59C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0D3D1257" w14:textId="19125824" w:rsidR="00CB1178" w:rsidRPr="00E86580" w:rsidRDefault="00CB1178" w:rsidP="00D8783F">
            <w:pPr>
              <w:pStyle w:val="afa"/>
              <w:jc w:val="both"/>
            </w:pPr>
            <w:r w:rsidRPr="00E86580">
              <w:t>Оценивать соблюдение утвержденных проектных решений, в том числе с использованием данных информационной модели объекта капитального строительства</w:t>
            </w:r>
            <w:r w:rsidR="00E71159">
              <w:t>,</w:t>
            </w:r>
            <w:r w:rsidRPr="00E86580">
              <w:t xml:space="preserve"> определять необходимость внесения изменений в проектную документацию</w:t>
            </w:r>
          </w:p>
        </w:tc>
      </w:tr>
      <w:tr w:rsidR="00CB1178" w:rsidRPr="00E86580" w14:paraId="528EBD89" w14:textId="77777777" w:rsidTr="00D8783F">
        <w:trPr>
          <w:trHeight w:val="20"/>
        </w:trPr>
        <w:tc>
          <w:tcPr>
            <w:tcW w:w="1240" w:type="pct"/>
            <w:vMerge/>
          </w:tcPr>
          <w:p w14:paraId="2D4D7278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0F2D291C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Выбирать формы консультирования в процессе строительства объекта</w:t>
            </w:r>
          </w:p>
        </w:tc>
      </w:tr>
      <w:tr w:rsidR="00CB1178" w:rsidRPr="00E86580" w14:paraId="0EF00D5D" w14:textId="77777777" w:rsidTr="00D8783F">
        <w:trPr>
          <w:trHeight w:val="20"/>
        </w:trPr>
        <w:tc>
          <w:tcPr>
            <w:tcW w:w="1240" w:type="pct"/>
            <w:vMerge/>
          </w:tcPr>
          <w:p w14:paraId="490A0A9C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2145D459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Оценивать процесс ведения документов авторского надзора в соответствии с установленными требованиями</w:t>
            </w:r>
          </w:p>
        </w:tc>
      </w:tr>
      <w:tr w:rsidR="00CB1178" w:rsidRPr="00E86580" w14:paraId="2D7A576E" w14:textId="77777777" w:rsidTr="00D8783F">
        <w:trPr>
          <w:trHeight w:val="20"/>
        </w:trPr>
        <w:tc>
          <w:tcPr>
            <w:tcW w:w="1240" w:type="pct"/>
            <w:vMerge/>
          </w:tcPr>
          <w:p w14:paraId="2A3D50A6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0D4BBC10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Определять необходимость и порядок внесения изменений в информационную модель объекта капитального строительства</w:t>
            </w:r>
          </w:p>
        </w:tc>
      </w:tr>
      <w:tr w:rsidR="00CB1178" w:rsidRPr="00E86580" w14:paraId="6A8B1088" w14:textId="77777777" w:rsidTr="00D8783F">
        <w:trPr>
          <w:trHeight w:val="20"/>
        </w:trPr>
        <w:tc>
          <w:tcPr>
            <w:tcW w:w="1240" w:type="pct"/>
            <w:vMerge w:val="restart"/>
          </w:tcPr>
          <w:p w14:paraId="4978D17B" w14:textId="77777777" w:rsidR="00CB1178" w:rsidRPr="00E86580" w:rsidRDefault="00CB1178" w:rsidP="0090310C">
            <w:pPr>
              <w:pStyle w:val="afa"/>
            </w:pPr>
            <w:r w:rsidRPr="00E86580" w:rsidDel="002A1D54">
              <w:t>Необходимые знания</w:t>
            </w:r>
          </w:p>
        </w:tc>
        <w:tc>
          <w:tcPr>
            <w:tcW w:w="3760" w:type="pct"/>
          </w:tcPr>
          <w:p w14:paraId="3B093034" w14:textId="709BE2A5" w:rsidR="00CB1178" w:rsidRPr="00E86580" w:rsidRDefault="00EC11A4" w:rsidP="00D8783F">
            <w:pPr>
              <w:pStyle w:val="afa"/>
              <w:jc w:val="both"/>
            </w:pPr>
            <w:r>
              <w:t xml:space="preserve">Требования </w:t>
            </w:r>
            <w:r w:rsidR="00763A39" w:rsidRPr="00763A39">
              <w:t>нормативных правовых актов и документов системы технического регулирования в градостроительной деятельности</w:t>
            </w:r>
            <w:r w:rsidR="00CB1178" w:rsidRPr="00E86580">
              <w:t>, регламентирующ</w:t>
            </w:r>
            <w:r w:rsidR="00E71159">
              <w:t>ие</w:t>
            </w:r>
            <w:r w:rsidR="00CB1178" w:rsidRPr="00E86580">
              <w:t xml:space="preserve"> осуществление авторского надзора </w:t>
            </w:r>
            <w:r w:rsidR="00E71159">
              <w:t xml:space="preserve">за </w:t>
            </w:r>
            <w:r w:rsidR="00CB1178" w:rsidRPr="00E86580">
              <w:t>строительно-монтажны</w:t>
            </w:r>
            <w:r w:rsidR="00E71159">
              <w:t>ми</w:t>
            </w:r>
            <w:r w:rsidR="00CB1178" w:rsidRPr="00E86580">
              <w:t xml:space="preserve"> и специальны</w:t>
            </w:r>
            <w:r w:rsidR="00E71159">
              <w:t>ми</w:t>
            </w:r>
            <w:r w:rsidR="00CB1178" w:rsidRPr="00E86580">
              <w:t xml:space="preserve"> работ</w:t>
            </w:r>
            <w:r w:rsidR="00E71159">
              <w:t>ами</w:t>
            </w:r>
            <w:r w:rsidR="00CB1178" w:rsidRPr="00E86580">
              <w:t xml:space="preserve"> </w:t>
            </w:r>
            <w:r w:rsidR="00E71159">
              <w:t>при</w:t>
            </w:r>
            <w:r w:rsidR="00CB1178" w:rsidRPr="00E86580">
              <w:t xml:space="preserve"> строительств</w:t>
            </w:r>
            <w:r w:rsidR="00E71159">
              <w:t>е</w:t>
            </w:r>
            <w:r w:rsidR="00CB1178" w:rsidRPr="00E86580">
              <w:t xml:space="preserve"> системы электроснабжения </w:t>
            </w:r>
          </w:p>
        </w:tc>
      </w:tr>
      <w:tr w:rsidR="00CB1178" w:rsidRPr="00E86580" w14:paraId="34862FF9" w14:textId="77777777" w:rsidTr="00D8783F">
        <w:trPr>
          <w:trHeight w:val="20"/>
        </w:trPr>
        <w:tc>
          <w:tcPr>
            <w:tcW w:w="1240" w:type="pct"/>
            <w:vMerge/>
          </w:tcPr>
          <w:p w14:paraId="740622D8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2A73B8D3" w14:textId="2C797FF7" w:rsidR="00CB1178" w:rsidRPr="00E86580" w:rsidRDefault="00EC11A4" w:rsidP="00D8783F">
            <w:pPr>
              <w:pStyle w:val="afa"/>
              <w:jc w:val="both"/>
            </w:pPr>
            <w:r>
              <w:t xml:space="preserve">Требования </w:t>
            </w:r>
            <w:r w:rsidR="00763A39" w:rsidRPr="00763A39">
              <w:t>нормативных правовых актов и документов системы технического регулирования в градостроительной деятельности</w:t>
            </w:r>
            <w:r w:rsidR="00256177">
              <w:t xml:space="preserve">, а также </w:t>
            </w:r>
            <w:r w:rsidR="00256177" w:rsidRPr="00E557E0">
              <w:t>нормативны</w:t>
            </w:r>
            <w:r w:rsidR="00256177">
              <w:t>х</w:t>
            </w:r>
            <w:r w:rsidR="00256177" w:rsidRPr="00E557E0">
              <w:t xml:space="preserve"> правовы</w:t>
            </w:r>
            <w:r w:rsidR="00256177">
              <w:t>х</w:t>
            </w:r>
            <w:r w:rsidR="00256177" w:rsidRPr="00E557E0">
              <w:t xml:space="preserve"> акт</w:t>
            </w:r>
            <w:r w:rsidR="00256177">
              <w:t>ов</w:t>
            </w:r>
            <w:r w:rsidR="00763A39">
              <w:t xml:space="preserve"> и документов системы технического регулирования</w:t>
            </w:r>
            <w:r w:rsidR="00256177" w:rsidRPr="00E557E0">
              <w:t xml:space="preserve"> в области электроэнергетики к обеспечению надежности электроэнергетических систем, надежности и безопасности объектов электроэнергетики и энергопринимающих установок</w:t>
            </w:r>
          </w:p>
        </w:tc>
      </w:tr>
      <w:tr w:rsidR="00CB1178" w:rsidRPr="00E86580" w14:paraId="7429460F" w14:textId="77777777" w:rsidTr="00D8783F">
        <w:trPr>
          <w:trHeight w:val="20"/>
        </w:trPr>
        <w:tc>
          <w:tcPr>
            <w:tcW w:w="1240" w:type="pct"/>
            <w:vMerge/>
          </w:tcPr>
          <w:p w14:paraId="1AEB3B93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4D594141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Порядок и формы осуществления контроля соблюдения утвержденных проектных решений в процессе строительно-монтажных и специальных работ по строительству системы электроснабжения</w:t>
            </w:r>
          </w:p>
        </w:tc>
      </w:tr>
      <w:tr w:rsidR="00CB1178" w:rsidRPr="00E86580" w14:paraId="7EA26175" w14:textId="77777777" w:rsidTr="00D8783F">
        <w:trPr>
          <w:trHeight w:val="20"/>
        </w:trPr>
        <w:tc>
          <w:tcPr>
            <w:tcW w:w="1240" w:type="pct"/>
            <w:vMerge/>
          </w:tcPr>
          <w:p w14:paraId="6E71996B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17179456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Правила и стандарты системы контроля (менеджмента) качества проектной организации</w:t>
            </w:r>
          </w:p>
        </w:tc>
      </w:tr>
      <w:tr w:rsidR="00CB1178" w:rsidRPr="00E86580" w14:paraId="34B4F372" w14:textId="77777777" w:rsidTr="00D8783F">
        <w:trPr>
          <w:trHeight w:val="20"/>
        </w:trPr>
        <w:tc>
          <w:tcPr>
            <w:tcW w:w="1240" w:type="pct"/>
            <w:vMerge/>
          </w:tcPr>
          <w:p w14:paraId="3681CAE1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2C50D981" w14:textId="4E28BE39" w:rsidR="00CB1178" w:rsidRPr="00E86580" w:rsidRDefault="00CB1178" w:rsidP="00D8783F">
            <w:pPr>
              <w:pStyle w:val="afa"/>
              <w:jc w:val="both"/>
            </w:pPr>
            <w:r w:rsidRPr="00E86580">
              <w:t>Принципы, алгоритмы и стандарты работы в</w:t>
            </w:r>
            <w:r w:rsidR="00C15538">
              <w:t xml:space="preserve"> </w:t>
            </w:r>
            <w:r w:rsidR="001B35F8">
              <w:t>программных и технических средствах, используемых при формировании</w:t>
            </w:r>
            <w:r w:rsidR="00C15538">
              <w:t xml:space="preserve"> </w:t>
            </w:r>
            <w:r w:rsidR="001B35F8">
              <w:t>и ведении информационной модели объекта капитального строительства</w:t>
            </w:r>
          </w:p>
        </w:tc>
      </w:tr>
      <w:tr w:rsidR="00CB1178" w:rsidRPr="00E86580" w14:paraId="7A46F21D" w14:textId="77777777" w:rsidTr="00D8783F">
        <w:trPr>
          <w:trHeight w:val="20"/>
        </w:trPr>
        <w:tc>
          <w:tcPr>
            <w:tcW w:w="1240" w:type="pct"/>
            <w:vMerge/>
          </w:tcPr>
          <w:p w14:paraId="1CEC1E21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294C96EE" w14:textId="02F3E5C2" w:rsidR="00CB1178" w:rsidRPr="00E86580" w:rsidRDefault="00CB1178" w:rsidP="00D8783F">
            <w:pPr>
              <w:pStyle w:val="afa"/>
              <w:jc w:val="both"/>
            </w:pPr>
            <w:r w:rsidRPr="00E86580">
              <w:t>Состав, порядок, правила оформления и ведения документов авторского надзора (журнал, графики)</w:t>
            </w:r>
          </w:p>
        </w:tc>
      </w:tr>
      <w:tr w:rsidR="00CB1178" w:rsidRPr="00E86580" w14:paraId="6C75830C" w14:textId="77777777" w:rsidTr="00D8783F">
        <w:trPr>
          <w:trHeight w:val="20"/>
        </w:trPr>
        <w:tc>
          <w:tcPr>
            <w:tcW w:w="1240" w:type="pct"/>
            <w:vMerge/>
          </w:tcPr>
          <w:p w14:paraId="0EC33195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7151DC18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Формы и методы проведения консультаций в процессе строительства объекта</w:t>
            </w:r>
          </w:p>
        </w:tc>
      </w:tr>
      <w:tr w:rsidR="00CB1178" w:rsidRPr="00E86580" w14:paraId="6CF112DD" w14:textId="77777777" w:rsidTr="00D8783F">
        <w:trPr>
          <w:trHeight w:val="20"/>
        </w:trPr>
        <w:tc>
          <w:tcPr>
            <w:tcW w:w="1240" w:type="pct"/>
            <w:vMerge/>
          </w:tcPr>
          <w:p w14:paraId="733146C9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44758EB8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 xml:space="preserve">Порядок и правила внесения изменений в проектную документацию в случае уточнения технических решений </w:t>
            </w:r>
          </w:p>
        </w:tc>
      </w:tr>
      <w:tr w:rsidR="001B35F8" w:rsidRPr="00E86580" w14:paraId="6AAFFFFC" w14:textId="77777777" w:rsidTr="00D8783F">
        <w:trPr>
          <w:trHeight w:val="20"/>
        </w:trPr>
        <w:tc>
          <w:tcPr>
            <w:tcW w:w="1240" w:type="pct"/>
            <w:vMerge/>
          </w:tcPr>
          <w:p w14:paraId="35583F2E" w14:textId="77777777" w:rsidR="001B35F8" w:rsidRPr="00E86580" w:rsidDel="002A1D54" w:rsidRDefault="001B35F8" w:rsidP="0090310C">
            <w:pPr>
              <w:pStyle w:val="afa"/>
            </w:pPr>
          </w:p>
        </w:tc>
        <w:tc>
          <w:tcPr>
            <w:tcW w:w="3760" w:type="pct"/>
          </w:tcPr>
          <w:p w14:paraId="157CAAC5" w14:textId="027BE8A9" w:rsidR="001B35F8" w:rsidRPr="00E86580" w:rsidRDefault="001B35F8" w:rsidP="00D8783F">
            <w:pPr>
              <w:pStyle w:val="afa"/>
              <w:jc w:val="both"/>
            </w:pPr>
            <w:r>
              <w:t>Правила формирования и ведения информационной модели объекта капитального строительства</w:t>
            </w:r>
          </w:p>
        </w:tc>
      </w:tr>
      <w:tr w:rsidR="00CB1178" w:rsidRPr="00E86580" w14:paraId="73A16CA1" w14:textId="77777777" w:rsidTr="00D8783F">
        <w:trPr>
          <w:trHeight w:val="20"/>
        </w:trPr>
        <w:tc>
          <w:tcPr>
            <w:tcW w:w="1240" w:type="pct"/>
            <w:vMerge/>
          </w:tcPr>
          <w:p w14:paraId="776DA94F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450533CF" w14:textId="64F348CC" w:rsidR="00CB1178" w:rsidRPr="00E86580" w:rsidRDefault="00CB1178" w:rsidP="00D8783F">
            <w:pPr>
              <w:pStyle w:val="afa"/>
              <w:jc w:val="both"/>
            </w:pPr>
            <w:r w:rsidRPr="00E86580">
              <w:t>Стандарты и своды правил разработк</w:t>
            </w:r>
            <w:r w:rsidR="00E71159">
              <w:t>и</w:t>
            </w:r>
            <w:r w:rsidRPr="00E86580">
              <w:t xml:space="preserve"> </w:t>
            </w:r>
            <w:r w:rsidR="001B35F8" w:rsidRPr="00E86580">
              <w:t>информационн</w:t>
            </w:r>
            <w:r w:rsidR="001B35F8">
              <w:t xml:space="preserve">ой </w:t>
            </w:r>
            <w:r w:rsidRPr="00E86580">
              <w:t>модел</w:t>
            </w:r>
            <w:r w:rsidR="001B35F8">
              <w:t>и</w:t>
            </w:r>
            <w:r w:rsidRPr="00E86580">
              <w:t xml:space="preserve"> объект</w:t>
            </w:r>
            <w:r w:rsidR="001B35F8">
              <w:t>а</w:t>
            </w:r>
            <w:r w:rsidRPr="00E86580">
              <w:t xml:space="preserve"> капитального строительства</w:t>
            </w:r>
          </w:p>
        </w:tc>
      </w:tr>
      <w:tr w:rsidR="00CB1178" w:rsidRPr="00E86580" w14:paraId="648B5B61" w14:textId="77777777" w:rsidTr="00D8783F">
        <w:trPr>
          <w:trHeight w:val="20"/>
        </w:trPr>
        <w:tc>
          <w:tcPr>
            <w:tcW w:w="1240" w:type="pct"/>
            <w:vMerge/>
          </w:tcPr>
          <w:p w14:paraId="12D153ED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038D7342" w14:textId="527294FF" w:rsidR="00CB1178" w:rsidRPr="00E86580" w:rsidRDefault="00CB1178" w:rsidP="00D8783F">
            <w:pPr>
              <w:pStyle w:val="afa"/>
              <w:jc w:val="both"/>
            </w:pPr>
            <w:r w:rsidRPr="00E86580">
              <w:t xml:space="preserve">Функциональные возможности </w:t>
            </w:r>
            <w:r w:rsidR="001B35F8" w:rsidRPr="001B35F8">
              <w:t>программных и технических средств, используемых при формировании</w:t>
            </w:r>
            <w:r w:rsidR="00C15538">
              <w:t xml:space="preserve"> </w:t>
            </w:r>
            <w:r w:rsidR="001B35F8" w:rsidRPr="001B35F8">
              <w:t>и ведении информационной модели объекта капитального строительства</w:t>
            </w:r>
          </w:p>
        </w:tc>
      </w:tr>
      <w:tr w:rsidR="00CB1178" w:rsidRPr="00E86580" w14:paraId="7113DB8D" w14:textId="77777777" w:rsidTr="00D8783F">
        <w:trPr>
          <w:trHeight w:val="20"/>
        </w:trPr>
        <w:tc>
          <w:tcPr>
            <w:tcW w:w="1240" w:type="pct"/>
            <w:vMerge/>
          </w:tcPr>
          <w:p w14:paraId="513D7F1D" w14:textId="77777777" w:rsidR="00CB1178" w:rsidRPr="00E86580" w:rsidDel="002A1D54" w:rsidRDefault="00CB1178" w:rsidP="0090310C">
            <w:pPr>
              <w:pStyle w:val="afa"/>
            </w:pPr>
          </w:p>
        </w:tc>
        <w:tc>
          <w:tcPr>
            <w:tcW w:w="3760" w:type="pct"/>
          </w:tcPr>
          <w:p w14:paraId="3F42646F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>Инструменты оформления, публикации и выпуска технической документации на основе информационной модели объекта капитального строительства</w:t>
            </w:r>
          </w:p>
        </w:tc>
      </w:tr>
      <w:tr w:rsidR="00CB1178" w:rsidRPr="00E86580" w14:paraId="06247AFC" w14:textId="77777777" w:rsidTr="00D8783F">
        <w:trPr>
          <w:trHeight w:val="20"/>
        </w:trPr>
        <w:tc>
          <w:tcPr>
            <w:tcW w:w="1240" w:type="pct"/>
          </w:tcPr>
          <w:p w14:paraId="21DA9946" w14:textId="77777777" w:rsidR="00CB1178" w:rsidRPr="00E86580" w:rsidDel="002A1D54" w:rsidRDefault="00CB1178" w:rsidP="0090310C">
            <w:pPr>
              <w:pStyle w:val="afa"/>
            </w:pPr>
            <w:r w:rsidRPr="00E86580" w:rsidDel="002A1D54">
              <w:t>Другие характеристики</w:t>
            </w:r>
          </w:p>
        </w:tc>
        <w:tc>
          <w:tcPr>
            <w:tcW w:w="3760" w:type="pct"/>
          </w:tcPr>
          <w:p w14:paraId="5A36DF61" w14:textId="77777777" w:rsidR="00CB1178" w:rsidRPr="00E86580" w:rsidRDefault="00CB1178" w:rsidP="00D8783F">
            <w:pPr>
              <w:pStyle w:val="afa"/>
              <w:jc w:val="both"/>
            </w:pPr>
            <w:r w:rsidRPr="00E86580">
              <w:t xml:space="preserve">- </w:t>
            </w:r>
          </w:p>
        </w:tc>
      </w:tr>
    </w:tbl>
    <w:p w14:paraId="408EDADB" w14:textId="77777777" w:rsidR="004A4539" w:rsidRPr="00E86580" w:rsidRDefault="004A4539" w:rsidP="004A4539">
      <w:pPr>
        <w:pStyle w:val="afa"/>
      </w:pPr>
    </w:p>
    <w:p w14:paraId="436EDE12" w14:textId="5086C439" w:rsidR="00407766" w:rsidRDefault="00407766" w:rsidP="00826D41">
      <w:pPr>
        <w:pStyle w:val="1"/>
        <w:jc w:val="center"/>
      </w:pPr>
      <w:bookmarkStart w:id="18" w:name="_Toc10060853"/>
      <w:bookmarkStart w:id="19" w:name="_Toc70831250"/>
      <w:r w:rsidRPr="00E86580">
        <w:t>IV. Сведения об организациях</w:t>
      </w:r>
      <w:r w:rsidR="004C0A30" w:rsidRPr="00E86580">
        <w:t xml:space="preserve"> </w:t>
      </w:r>
      <w:r w:rsidR="007266AE" w:rsidRPr="00E86580">
        <w:t xml:space="preserve">– </w:t>
      </w:r>
      <w:r w:rsidRPr="00E86580">
        <w:t>разработчиках профессионального стандарта</w:t>
      </w:r>
      <w:bookmarkEnd w:id="18"/>
      <w:bookmarkEnd w:id="19"/>
    </w:p>
    <w:p w14:paraId="5D22A642" w14:textId="77777777" w:rsidR="00EE08B6" w:rsidRPr="00EE08B6" w:rsidRDefault="00EE08B6" w:rsidP="00EE08B6"/>
    <w:p w14:paraId="0F4A4291" w14:textId="55F8EB71" w:rsidR="00407766" w:rsidRPr="00EE08B6" w:rsidRDefault="007266AE" w:rsidP="00EE08B6">
      <w:pPr>
        <w:rPr>
          <w:b/>
          <w:bCs w:val="0"/>
        </w:rPr>
      </w:pPr>
      <w:r w:rsidRPr="00EE08B6">
        <w:rPr>
          <w:b/>
          <w:bCs w:val="0"/>
        </w:rPr>
        <w:t>4.1.</w:t>
      </w:r>
      <w:r w:rsidR="00FA3256" w:rsidRPr="00EE08B6">
        <w:rPr>
          <w:b/>
          <w:bCs w:val="0"/>
        </w:rPr>
        <w:t> </w:t>
      </w:r>
      <w:r w:rsidRPr="00EE08B6">
        <w:rPr>
          <w:b/>
          <w:bCs w:val="0"/>
        </w:rPr>
        <w:t>Ответственная организация-</w:t>
      </w:r>
      <w:r w:rsidR="00407766" w:rsidRPr="00EE08B6">
        <w:rPr>
          <w:b/>
          <w:bCs w:val="0"/>
        </w:rPr>
        <w:t>разработчик</w:t>
      </w:r>
    </w:p>
    <w:p w14:paraId="496D2185" w14:textId="77777777" w:rsidR="00EE08B6" w:rsidRPr="00E86580" w:rsidRDefault="00EE08B6" w:rsidP="00EE08B6"/>
    <w:tbl>
      <w:tblPr>
        <w:tblW w:w="5000" w:type="pct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95"/>
      </w:tblGrid>
      <w:tr w:rsidR="00AA0065" w:rsidRPr="00E86580" w14:paraId="2510106B" w14:textId="77777777" w:rsidTr="00C07A15">
        <w:trPr>
          <w:trHeight w:val="561"/>
        </w:trPr>
        <w:tc>
          <w:tcPr>
            <w:tcW w:w="5000" w:type="pct"/>
            <w:tcBorders>
              <w:top w:val="single" w:sz="4" w:space="0" w:color="7F7F7F"/>
              <w:left w:val="single" w:sz="4" w:space="0" w:color="7F7F7F"/>
              <w:bottom w:val="single" w:sz="4" w:space="0" w:color="808080"/>
              <w:right w:val="single" w:sz="4" w:space="0" w:color="7F7F7F"/>
            </w:tcBorders>
            <w:vAlign w:val="center"/>
          </w:tcPr>
          <w:p w14:paraId="2EE868FA" w14:textId="77777777" w:rsidR="00407766" w:rsidRPr="00E86580" w:rsidRDefault="00C03342" w:rsidP="00816041">
            <w:pPr>
              <w:rPr>
                <w:bCs w:val="0"/>
              </w:rPr>
            </w:pPr>
            <w:r w:rsidRPr="00E86580">
              <w:t>Совет по профессиональным квалификациям в области инженерных изысканий, градостроительства, архитектурно-строительного проектирования</w:t>
            </w:r>
            <w:r w:rsidR="00816041" w:rsidRPr="00816041">
              <w:rPr>
                <w:bCs w:val="0"/>
              </w:rPr>
              <w:t>, город Москва</w:t>
            </w:r>
          </w:p>
        </w:tc>
      </w:tr>
      <w:tr w:rsidR="00450C39" w:rsidRPr="00E86580" w14:paraId="774248AB" w14:textId="77777777" w:rsidTr="00450C39">
        <w:trPr>
          <w:trHeight w:val="283"/>
        </w:trPr>
        <w:tc>
          <w:tcPr>
            <w:tcW w:w="5000" w:type="pct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822E98" w14:textId="2A6443C3" w:rsidR="00450C39" w:rsidRPr="00E86580" w:rsidRDefault="00450C39" w:rsidP="00450C39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Председатель</w:t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</w:r>
            <w:r>
              <w:rPr>
                <w:rFonts w:ascii="Times New Roman" w:hAnsi="Times New Roman" w:cs="Times New Roman"/>
                <w:sz w:val="24"/>
              </w:rPr>
              <w:tab/>
              <w:t>Посохин Михаил Михайлович</w:t>
            </w:r>
          </w:p>
        </w:tc>
      </w:tr>
    </w:tbl>
    <w:p w14:paraId="1897197A" w14:textId="77777777" w:rsidR="00EE08B6" w:rsidRDefault="00EE08B6" w:rsidP="00EE08B6"/>
    <w:p w14:paraId="44EAC4F4" w14:textId="77B91C08" w:rsidR="004A4539" w:rsidRPr="00EE08B6" w:rsidRDefault="004A4539" w:rsidP="00EE08B6">
      <w:pPr>
        <w:rPr>
          <w:b/>
          <w:bCs w:val="0"/>
        </w:rPr>
      </w:pPr>
      <w:r w:rsidRPr="00EE08B6">
        <w:rPr>
          <w:b/>
          <w:bCs w:val="0"/>
        </w:rPr>
        <w:t>4.2. Наименования организаций-разработчиков</w:t>
      </w:r>
    </w:p>
    <w:p w14:paraId="13756063" w14:textId="77777777" w:rsidR="00EE08B6" w:rsidRPr="00E86580" w:rsidRDefault="00EE08B6" w:rsidP="00EE08B6"/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0A0" w:firstRow="1" w:lastRow="0" w:firstColumn="1" w:lastColumn="0" w:noHBand="0" w:noVBand="0"/>
      </w:tblPr>
      <w:tblGrid>
        <w:gridCol w:w="561"/>
        <w:gridCol w:w="9634"/>
      </w:tblGrid>
      <w:tr w:rsidR="00EE08B6" w:rsidRPr="00E86580" w14:paraId="5787B921" w14:textId="77777777" w:rsidTr="00EE08B6">
        <w:trPr>
          <w:trHeight w:val="236"/>
        </w:trPr>
        <w:tc>
          <w:tcPr>
            <w:tcW w:w="275" w:type="pct"/>
          </w:tcPr>
          <w:p w14:paraId="1BA2DF78" w14:textId="44DE34BF" w:rsidR="00EE08B6" w:rsidRPr="00816041" w:rsidRDefault="005C58A4" w:rsidP="00D9589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725" w:type="pct"/>
          </w:tcPr>
          <w:p w14:paraId="5263BE48" w14:textId="568AD4DF" w:rsidR="00EE08B6" w:rsidRPr="00E86580" w:rsidRDefault="005C58A4" w:rsidP="000055B4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3F42E8">
              <w:rPr>
                <w:rFonts w:ascii="Times New Roman" w:eastAsia="Times New Roman" w:hAnsi="Times New Roman" w:cs="Times New Roman"/>
                <w:sz w:val="24"/>
                <w:szCs w:val="22"/>
              </w:rPr>
              <w:t>АС «Северо-Западный Межрегиональный Центр АВОК», город Санкт-Петербург</w:t>
            </w:r>
          </w:p>
        </w:tc>
      </w:tr>
      <w:tr w:rsidR="00EE08B6" w:rsidRPr="00E86580" w14:paraId="34070E8A" w14:textId="77777777" w:rsidTr="00EE08B6">
        <w:trPr>
          <w:trHeight w:val="266"/>
        </w:trPr>
        <w:tc>
          <w:tcPr>
            <w:tcW w:w="275" w:type="pct"/>
          </w:tcPr>
          <w:p w14:paraId="0CD61330" w14:textId="0A595E5E" w:rsidR="00EE08B6" w:rsidRPr="00E86580" w:rsidRDefault="005C58A4" w:rsidP="00D9589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725" w:type="pct"/>
          </w:tcPr>
          <w:p w14:paraId="0BAAD702" w14:textId="4A1BCF2F" w:rsidR="00EE08B6" w:rsidRPr="00E86580" w:rsidRDefault="005C58A4" w:rsidP="00C03342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Ассоциация саморегулируемых организаций общероссийск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негосударственн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некоммерческ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– общероссийско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межотраслево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объединени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работодателей «Национальное объединение саморегулируемых организаций, основанных на членстве лиц, выполняющих инженерные изыскания, и саморегулируемых организаций, основанных на членстве лиц, осуществляющих подготовку проектной документации», город Москва</w:t>
            </w:r>
          </w:p>
        </w:tc>
      </w:tr>
      <w:tr w:rsidR="00EE08B6" w:rsidRPr="00E86580" w14:paraId="160C715A" w14:textId="77777777" w:rsidTr="00EE08B6">
        <w:trPr>
          <w:trHeight w:val="246"/>
        </w:trPr>
        <w:tc>
          <w:tcPr>
            <w:tcW w:w="275" w:type="pct"/>
          </w:tcPr>
          <w:p w14:paraId="0DC5A16C" w14:textId="77777777" w:rsidR="00EE08B6" w:rsidRPr="00816041" w:rsidRDefault="00EE08B6" w:rsidP="00D9589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4725" w:type="pct"/>
          </w:tcPr>
          <w:p w14:paraId="71CE652D" w14:textId="77777777" w:rsidR="00EE08B6" w:rsidRPr="00211BAC" w:rsidRDefault="00EE08B6" w:rsidP="00211BAC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ООО «Центр исследований», город Москва</w:t>
            </w:r>
          </w:p>
        </w:tc>
      </w:tr>
      <w:tr w:rsidR="00EE08B6" w:rsidRPr="00E86580" w14:paraId="46368043" w14:textId="77777777" w:rsidTr="00EE08B6">
        <w:trPr>
          <w:trHeight w:val="266"/>
        </w:trPr>
        <w:tc>
          <w:tcPr>
            <w:tcW w:w="275" w:type="pct"/>
          </w:tcPr>
          <w:p w14:paraId="766542DD" w14:textId="2CE74089" w:rsidR="00EE08B6" w:rsidRDefault="005C58A4" w:rsidP="00D95891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4725" w:type="pct"/>
          </w:tcPr>
          <w:p w14:paraId="25C308D4" w14:textId="24C99760" w:rsidR="00EE08B6" w:rsidRPr="00E86580" w:rsidRDefault="005C58A4" w:rsidP="00B94913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ФГБУ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«ВНИИ труда»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94913">
              <w:rPr>
                <w:rFonts w:ascii="Times New Roman" w:hAnsi="Times New Roman" w:cs="Times New Roman"/>
                <w:sz w:val="24"/>
                <w:szCs w:val="24"/>
              </w:rPr>
              <w:t>Минтруда России</w:t>
            </w:r>
            <w:r w:rsidRPr="009F20C0">
              <w:rPr>
                <w:rFonts w:ascii="Times New Roman" w:hAnsi="Times New Roman" w:cs="Times New Roman"/>
                <w:sz w:val="24"/>
                <w:szCs w:val="24"/>
              </w:rPr>
              <w:t>, город Москва</w:t>
            </w:r>
          </w:p>
        </w:tc>
      </w:tr>
    </w:tbl>
    <w:p w14:paraId="6FED7B8C" w14:textId="77777777" w:rsidR="00407766" w:rsidRPr="00E86580" w:rsidRDefault="00407766" w:rsidP="00D07952">
      <w:pPr>
        <w:pStyle w:val="afa"/>
      </w:pPr>
    </w:p>
    <w:sectPr w:rsidR="00407766" w:rsidRPr="00E86580" w:rsidSect="00EE08B6">
      <w:headerReference w:type="default" r:id="rId21"/>
      <w:footerReference w:type="default" r:id="rId22"/>
      <w:footnotePr>
        <w:pos w:val="beneathText"/>
      </w:footnotePr>
      <w:endnotePr>
        <w:numFmt w:val="decimal"/>
      </w:endnotePr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2D4B3" w14:textId="77777777" w:rsidR="00F0187E" w:rsidRDefault="00F0187E" w:rsidP="00407766">
      <w:r>
        <w:separator/>
      </w:r>
    </w:p>
  </w:endnote>
  <w:endnote w:type="continuationSeparator" w:id="0">
    <w:p w14:paraId="126F16E8" w14:textId="77777777" w:rsidR="00F0187E" w:rsidRDefault="00F0187E" w:rsidP="00407766">
      <w:r>
        <w:continuationSeparator/>
      </w:r>
    </w:p>
  </w:endnote>
  <w:endnote w:id="1">
    <w:p w14:paraId="61730579" w14:textId="77777777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Общероссийский классификатор занятий.</w:t>
      </w:r>
    </w:p>
  </w:endnote>
  <w:endnote w:id="2">
    <w:p w14:paraId="14A5CCE0" w14:textId="2E9192EB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Общероссийский классификатор </w:t>
      </w:r>
      <w:r>
        <w:rPr>
          <w:sz w:val="20"/>
          <w:szCs w:val="20"/>
        </w:rPr>
        <w:t>ви</w:t>
      </w:r>
      <w:r w:rsidRPr="00EE08B6">
        <w:rPr>
          <w:sz w:val="20"/>
          <w:szCs w:val="20"/>
        </w:rPr>
        <w:t>дов экономической деятельности.</w:t>
      </w:r>
    </w:p>
  </w:endnote>
  <w:endnote w:id="3">
    <w:p w14:paraId="37B15FA7" w14:textId="6C370203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</w:t>
      </w:r>
      <w:r w:rsidR="00A657C8" w:rsidRPr="00A657C8">
        <w:rPr>
          <w:sz w:val="20"/>
          <w:szCs w:val="20"/>
        </w:rPr>
        <w:t xml:space="preserve">Постановление Правительства Российской Федерации от 16 сентября 2020 г. № 1479 «Об утверждении Правил противопожарного режима в Российской Федерации» (Собрание законодательства Российской Федерации, 2020, № 39, ст. 6056; 2021, № </w:t>
      </w:r>
      <w:r w:rsidR="00FF5F40">
        <w:rPr>
          <w:sz w:val="20"/>
          <w:szCs w:val="20"/>
        </w:rPr>
        <w:t>2</w:t>
      </w:r>
      <w:r w:rsidR="00A657C8" w:rsidRPr="00A657C8">
        <w:rPr>
          <w:sz w:val="20"/>
          <w:szCs w:val="20"/>
        </w:rPr>
        <w:t xml:space="preserve">3, ст. </w:t>
      </w:r>
      <w:r w:rsidR="00FF5F40">
        <w:rPr>
          <w:sz w:val="20"/>
          <w:szCs w:val="20"/>
        </w:rPr>
        <w:t>4041</w:t>
      </w:r>
      <w:r w:rsidR="00A657C8" w:rsidRPr="00A657C8">
        <w:rPr>
          <w:sz w:val="20"/>
          <w:szCs w:val="20"/>
        </w:rPr>
        <w:t>).</w:t>
      </w:r>
    </w:p>
  </w:endnote>
  <w:endnote w:id="4">
    <w:p w14:paraId="2AAF5EF0" w14:textId="5425EE3B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</w:t>
      </w:r>
      <w:bookmarkStart w:id="12" w:name="_Hlk68114557"/>
      <w:r w:rsidR="005C58A4" w:rsidRPr="003829B4">
        <w:rPr>
          <w:sz w:val="20"/>
          <w:szCs w:val="20"/>
        </w:rPr>
        <w:t>Постановление Минтруда России, Минобразования России от 13 января 2003</w:t>
      </w:r>
      <w:r w:rsidR="005C58A4">
        <w:rPr>
          <w:sz w:val="20"/>
          <w:szCs w:val="20"/>
        </w:rPr>
        <w:t> г.</w:t>
      </w:r>
      <w:r w:rsidR="005C58A4" w:rsidRPr="003829B4">
        <w:rPr>
          <w:sz w:val="20"/>
          <w:szCs w:val="20"/>
        </w:rPr>
        <w:t xml:space="preserve"> </w:t>
      </w:r>
      <w:r w:rsidR="005C58A4">
        <w:rPr>
          <w:sz w:val="20"/>
          <w:szCs w:val="20"/>
        </w:rPr>
        <w:t>№ </w:t>
      </w:r>
      <w:r w:rsidR="005C58A4" w:rsidRPr="003829B4">
        <w:rPr>
          <w:sz w:val="20"/>
          <w:szCs w:val="20"/>
        </w:rPr>
        <w:t>1/29 «Об утверждении Порядка обучения по охране труда и проверки знаний требований охраны труда работников организаций» (зарегистрировано Минюстом России 12 февраля 2003</w:t>
      </w:r>
      <w:r w:rsidR="005C58A4">
        <w:rPr>
          <w:sz w:val="20"/>
          <w:szCs w:val="20"/>
        </w:rPr>
        <w:t> г.</w:t>
      </w:r>
      <w:r w:rsidR="005C58A4" w:rsidRPr="003829B4">
        <w:rPr>
          <w:sz w:val="20"/>
          <w:szCs w:val="20"/>
        </w:rPr>
        <w:t xml:space="preserve">, регистрационный </w:t>
      </w:r>
      <w:r w:rsidR="005C58A4">
        <w:rPr>
          <w:sz w:val="20"/>
          <w:szCs w:val="20"/>
        </w:rPr>
        <w:t>№ </w:t>
      </w:r>
      <w:r w:rsidR="005C58A4" w:rsidRPr="003829B4">
        <w:rPr>
          <w:sz w:val="20"/>
          <w:szCs w:val="20"/>
        </w:rPr>
        <w:t>4209) с изменениями, внесенными приказом Минтруда России, Минобрнауки России от 30 ноября 2016</w:t>
      </w:r>
      <w:r w:rsidR="005C58A4">
        <w:rPr>
          <w:sz w:val="20"/>
          <w:szCs w:val="20"/>
        </w:rPr>
        <w:t> г.</w:t>
      </w:r>
      <w:r w:rsidR="005C58A4" w:rsidRPr="003829B4">
        <w:rPr>
          <w:sz w:val="20"/>
          <w:szCs w:val="20"/>
        </w:rPr>
        <w:t xml:space="preserve"> </w:t>
      </w:r>
      <w:r w:rsidR="005C58A4">
        <w:rPr>
          <w:sz w:val="20"/>
          <w:szCs w:val="20"/>
        </w:rPr>
        <w:t>№ </w:t>
      </w:r>
      <w:r w:rsidR="005C58A4" w:rsidRPr="003829B4">
        <w:rPr>
          <w:sz w:val="20"/>
          <w:szCs w:val="20"/>
        </w:rPr>
        <w:t>697н/1490 (зарегистрирован Минюстом России 16 декабря 2016</w:t>
      </w:r>
      <w:r w:rsidR="005C58A4">
        <w:rPr>
          <w:sz w:val="20"/>
          <w:szCs w:val="20"/>
        </w:rPr>
        <w:t> г.</w:t>
      </w:r>
      <w:r w:rsidR="005C58A4" w:rsidRPr="003829B4">
        <w:rPr>
          <w:sz w:val="20"/>
          <w:szCs w:val="20"/>
        </w:rPr>
        <w:t xml:space="preserve">, регистрационный </w:t>
      </w:r>
      <w:r w:rsidR="005C58A4">
        <w:rPr>
          <w:sz w:val="20"/>
          <w:szCs w:val="20"/>
        </w:rPr>
        <w:t>№ </w:t>
      </w:r>
      <w:r w:rsidR="005C58A4" w:rsidRPr="003829B4">
        <w:rPr>
          <w:sz w:val="20"/>
          <w:szCs w:val="20"/>
        </w:rPr>
        <w:t>44767</w:t>
      </w:r>
      <w:bookmarkEnd w:id="12"/>
      <w:r w:rsidRPr="00EE08B6">
        <w:rPr>
          <w:sz w:val="20"/>
          <w:szCs w:val="20"/>
        </w:rPr>
        <w:t>).</w:t>
      </w:r>
    </w:p>
  </w:endnote>
  <w:endnote w:id="5">
    <w:p w14:paraId="24D9EBCA" w14:textId="77777777" w:rsidR="00C15538" w:rsidRPr="00EE08B6" w:rsidRDefault="00C15538" w:rsidP="00EE08B6">
      <w:pPr>
        <w:pStyle w:val="a6"/>
        <w:jc w:val="both"/>
      </w:pPr>
      <w:r w:rsidRPr="00EE08B6">
        <w:rPr>
          <w:vertAlign w:val="superscript"/>
        </w:rPr>
        <w:endnoteRef/>
      </w:r>
      <w:r w:rsidRPr="00EE08B6">
        <w:t xml:space="preserve"> Единый квалификационный справочник должностей руководителей, специалистов и служащих.</w:t>
      </w:r>
    </w:p>
  </w:endnote>
  <w:endnote w:id="6">
    <w:p w14:paraId="57376C9D" w14:textId="77777777" w:rsidR="00C15538" w:rsidRPr="00EE08B6" w:rsidRDefault="00C15538" w:rsidP="00EE08B6">
      <w:pPr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Общероссийский классификатор профессий рабочих, должностей служащих и тарифных разрядов.</w:t>
      </w:r>
    </w:p>
  </w:endnote>
  <w:endnote w:id="7">
    <w:p w14:paraId="044EA0C6" w14:textId="77777777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Общероссийский классификатор специальностей по образованию.</w:t>
      </w:r>
    </w:p>
  </w:endnote>
  <w:endnote w:id="8">
    <w:p w14:paraId="577A8852" w14:textId="0F2F2FAF" w:rsidR="00C15538" w:rsidRPr="00EE08B6" w:rsidRDefault="00C15538" w:rsidP="00EE08B6">
      <w:pPr>
        <w:pStyle w:val="ab"/>
        <w:jc w:val="both"/>
        <w:rPr>
          <w:sz w:val="20"/>
          <w:szCs w:val="20"/>
        </w:rPr>
      </w:pPr>
      <w:r w:rsidRPr="00EE08B6">
        <w:rPr>
          <w:rStyle w:val="ad"/>
          <w:sz w:val="20"/>
          <w:szCs w:val="20"/>
        </w:rPr>
        <w:endnoteRef/>
      </w:r>
      <w:r w:rsidRPr="00EE08B6">
        <w:rPr>
          <w:sz w:val="20"/>
          <w:szCs w:val="20"/>
        </w:rPr>
        <w:t xml:space="preserve"> </w:t>
      </w:r>
      <w:r w:rsidR="00A657C8" w:rsidRPr="00A657C8">
        <w:rPr>
          <w:sz w:val="20"/>
          <w:szCs w:val="20"/>
        </w:rPr>
        <w:t xml:space="preserve">Градостроительный кодекс Российской Федерации (Собрание законодательства Российской Федерации, 2005, № 1, </w:t>
      </w:r>
      <w:r w:rsidR="00A657C8">
        <w:rPr>
          <w:sz w:val="20"/>
          <w:szCs w:val="20"/>
        </w:rPr>
        <w:br/>
      </w:r>
      <w:r w:rsidR="00D7095B">
        <w:rPr>
          <w:sz w:val="20"/>
          <w:szCs w:val="20"/>
        </w:rPr>
        <w:t>ст. 16; 2021, № 27, ст. 51</w:t>
      </w:r>
      <w:r w:rsidR="00062143">
        <w:rPr>
          <w:sz w:val="20"/>
          <w:szCs w:val="20"/>
        </w:rPr>
        <w:t>26</w:t>
      </w:r>
      <w:r w:rsidR="00A657C8" w:rsidRPr="00A657C8">
        <w:rPr>
          <w:sz w:val="20"/>
          <w:szCs w:val="20"/>
        </w:rPr>
        <w:t>).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57CD15" w14:textId="77777777" w:rsidR="00C15538" w:rsidRDefault="00C15538" w:rsidP="001F3B2E">
    <w:pPr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5C638355" w14:textId="77777777" w:rsidR="00C15538" w:rsidRDefault="00C15538" w:rsidP="001F3B2E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F48B53C" w14:textId="089A2E96" w:rsidR="00C15538" w:rsidRDefault="00C15538" w:rsidP="001F3B2E"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0EDA22BA" wp14:editId="1941B3C4">
              <wp:simplePos x="0" y="0"/>
              <wp:positionH relativeFrom="column">
                <wp:posOffset>9497695</wp:posOffset>
              </wp:positionH>
              <wp:positionV relativeFrom="page">
                <wp:posOffset>4147820</wp:posOffset>
              </wp:positionV>
              <wp:extent cx="280670" cy="342265"/>
              <wp:effectExtent l="0" t="0" r="0" b="0"/>
              <wp:wrapNone/>
              <wp:docPr id="1" name="Поле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80670" cy="34226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4E659685" w14:textId="77777777" w:rsidR="00C15538" w:rsidRPr="000D3602" w:rsidRDefault="00C15538" w:rsidP="001F3B2E">
                          <w:r>
                            <w:fldChar w:fldCharType="begin"/>
                          </w:r>
                          <w:r>
                            <w:instrText xml:space="preserve"> PAGE  \* Arabic  \* MERGEFORMAT </w:instrText>
                          </w:r>
                          <w:r>
                            <w:fldChar w:fldCharType="separate"/>
                          </w:r>
                          <w:r w:rsidR="003F449A">
                            <w:rPr>
                              <w:noProof/>
                            </w:rPr>
                            <w:t>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EDA22BA" id="_x0000_t202" coordsize="21600,21600" o:spt="202" path="m,l,21600r21600,l21600,xe">
              <v:stroke joinstyle="miter"/>
              <v:path gradientshapeok="t" o:connecttype="rect"/>
            </v:shapetype>
            <v:shape id="Поле 1" o:spid="_x0000_s1026" type="#_x0000_t202" style="position:absolute;margin-left:747.85pt;margin-top:326.6pt;width:22.1pt;height:26.9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" stroked="f">
              <v:textbox style="layout-flow:vertical" inset="0,0,0,0">
                <w:txbxContent>
                  <w:p w14:paraId="4E659685" w14:textId="77777777" w:rsidR="00C15538" w:rsidRPr="000D3602" w:rsidRDefault="00C15538" w:rsidP="001F3B2E">
                    <w:r>
                      <w:fldChar w:fldCharType="begin"/>
                    </w:r>
                    <w:r>
                      <w:instrText xml:space="preserve"> PAGE  \* Arabic  \* MERGEFORMAT </w:instrText>
                    </w:r>
                    <w:r>
                      <w:fldChar w:fldCharType="separate"/>
                    </w:r>
                    <w:r w:rsidR="003F449A">
                      <w:rPr>
                        <w:noProof/>
                      </w:rPr>
                      <w:t>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632CA8" w14:textId="77777777" w:rsidR="00C15538" w:rsidRDefault="00C15538" w:rsidP="001F3B2E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531FF2" w14:textId="77777777" w:rsidR="00C15538" w:rsidRDefault="00C15538" w:rsidP="001F3B2E"/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65D664" w14:textId="77777777" w:rsidR="00C15538" w:rsidRDefault="00C15538" w:rsidP="001F3B2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FB52C8" w14:textId="77777777" w:rsidR="00F0187E" w:rsidRDefault="00F0187E" w:rsidP="00407766">
      <w:r>
        <w:separator/>
      </w:r>
    </w:p>
  </w:footnote>
  <w:footnote w:type="continuationSeparator" w:id="0">
    <w:p w14:paraId="00F9CE59" w14:textId="77777777" w:rsidR="00F0187E" w:rsidRDefault="00F0187E" w:rsidP="0040776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60F3404" w14:textId="77777777" w:rsidR="00C15538" w:rsidRDefault="00C15538" w:rsidP="001F3B2E">
    <w:pPr>
      <w:pStyle w:val="af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end"/>
    </w:r>
  </w:p>
  <w:p w14:paraId="704B6527" w14:textId="77777777" w:rsidR="00C15538" w:rsidRDefault="00C15538" w:rsidP="001F3B2E">
    <w:pPr>
      <w:pStyle w:val="af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45FB9B" w14:textId="77777777" w:rsidR="00C15538" w:rsidRPr="00D44662" w:rsidRDefault="00C15538" w:rsidP="001F3B2E">
    <w:pPr>
      <w:pStyle w:val="af"/>
      <w:rPr>
        <w:sz w:val="20"/>
      </w:rPr>
    </w:pPr>
    <w:r w:rsidRPr="00D44662">
      <w:rPr>
        <w:sz w:val="20"/>
      </w:rPr>
      <w:fldChar w:fldCharType="begin"/>
    </w:r>
    <w:r w:rsidRPr="00D44662">
      <w:rPr>
        <w:sz w:val="20"/>
      </w:rPr>
      <w:instrText xml:space="preserve"> PAGE   \* MERGEFORMAT </w:instrText>
    </w:r>
    <w:r w:rsidRPr="00D44662">
      <w:rPr>
        <w:sz w:val="20"/>
      </w:rPr>
      <w:fldChar w:fldCharType="separate"/>
    </w:r>
    <w:r>
      <w:rPr>
        <w:noProof/>
        <w:sz w:val="20"/>
      </w:rPr>
      <w:t>2</w:t>
    </w:r>
    <w:r w:rsidRPr="00D44662">
      <w:rPr>
        <w:sz w:val="20"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21ACFC" w14:textId="77777777" w:rsidR="00C15538" w:rsidRPr="00CB3B4A" w:rsidRDefault="00C15538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 w:rsidR="003F449A">
      <w:rPr>
        <w:noProof/>
        <w:sz w:val="20"/>
        <w:szCs w:val="20"/>
      </w:rPr>
      <w:t>3</w:t>
    </w:r>
    <w:r w:rsidRPr="00CB3B4A">
      <w:rPr>
        <w:sz w:val="20"/>
        <w:szCs w:val="20"/>
      </w:rPr>
      <w:fldChar w:fldCharType="end"/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4024DC3" w14:textId="77777777" w:rsidR="00C15538" w:rsidRPr="00CB3B4A" w:rsidRDefault="00C15538">
    <w:pPr>
      <w:pStyle w:val="af"/>
      <w:rPr>
        <w:sz w:val="20"/>
        <w:szCs w:val="20"/>
      </w:rPr>
    </w:pPr>
    <w:r w:rsidRPr="00CB3B4A">
      <w:rPr>
        <w:sz w:val="20"/>
        <w:szCs w:val="20"/>
      </w:rPr>
      <w:fldChar w:fldCharType="begin"/>
    </w:r>
    <w:r w:rsidRPr="00CB3B4A">
      <w:rPr>
        <w:sz w:val="20"/>
        <w:szCs w:val="20"/>
      </w:rPr>
      <w:instrText xml:space="preserve"> PAGE   \* MERGEFORMAT </w:instrText>
    </w:r>
    <w:r w:rsidRPr="00CB3B4A">
      <w:rPr>
        <w:sz w:val="20"/>
        <w:szCs w:val="20"/>
      </w:rPr>
      <w:fldChar w:fldCharType="separate"/>
    </w:r>
    <w:r w:rsidR="003F449A">
      <w:rPr>
        <w:noProof/>
        <w:sz w:val="20"/>
        <w:szCs w:val="20"/>
      </w:rPr>
      <w:t>2</w:t>
    </w:r>
    <w:r w:rsidRPr="00CB3B4A">
      <w:rPr>
        <w:sz w:val="20"/>
        <w:szCs w:val="20"/>
      </w:rPr>
      <w:fldChar w:fldCharType="end"/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2D6A00" w14:textId="77777777" w:rsidR="00C15538" w:rsidRPr="00EE08B6" w:rsidRDefault="00C15538" w:rsidP="001F3B2E">
    <w:pPr>
      <w:pStyle w:val="af"/>
      <w:rPr>
        <w:sz w:val="20"/>
        <w:szCs w:val="20"/>
      </w:rPr>
    </w:pPr>
    <w:r w:rsidRPr="00EE08B6">
      <w:rPr>
        <w:sz w:val="20"/>
        <w:szCs w:val="20"/>
      </w:rPr>
      <w:fldChar w:fldCharType="begin"/>
    </w:r>
    <w:r w:rsidRPr="00EE08B6">
      <w:rPr>
        <w:sz w:val="20"/>
        <w:szCs w:val="20"/>
      </w:rPr>
      <w:instrText xml:space="preserve"> PAGE   \* MERGEFORMAT </w:instrText>
    </w:r>
    <w:r w:rsidRPr="00EE08B6">
      <w:rPr>
        <w:sz w:val="20"/>
        <w:szCs w:val="20"/>
      </w:rPr>
      <w:fldChar w:fldCharType="separate"/>
    </w:r>
    <w:r w:rsidR="003F449A">
      <w:rPr>
        <w:noProof/>
        <w:sz w:val="20"/>
        <w:szCs w:val="20"/>
      </w:rPr>
      <w:t>21</w:t>
    </w:r>
    <w:r w:rsidRPr="00EE08B6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EB7ED17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9A9B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A2637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4686EBC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19E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BAA764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E3CB8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560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4D6502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454012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686D53"/>
    <w:multiLevelType w:val="hybridMultilevel"/>
    <w:tmpl w:val="7014530A"/>
    <w:lvl w:ilvl="0" w:tplc="1658ADFE">
      <w:start w:val="40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767298B"/>
    <w:multiLevelType w:val="hybridMultilevel"/>
    <w:tmpl w:val="062AC2D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6A3C09"/>
    <w:multiLevelType w:val="multilevel"/>
    <w:tmpl w:val="C1A423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343236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4" w15:restartNumberingAfterBreak="0">
    <w:nsid w:val="1DE5102E"/>
    <w:multiLevelType w:val="hybridMultilevel"/>
    <w:tmpl w:val="A54C00E0"/>
    <w:lvl w:ilvl="0" w:tplc="2A54481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B162778"/>
    <w:multiLevelType w:val="hybridMultilevel"/>
    <w:tmpl w:val="7E4CC8FA"/>
    <w:lvl w:ilvl="0" w:tplc="BD2E0142">
      <w:start w:val="1"/>
      <w:numFmt w:val="decimal"/>
      <w:suff w:val="nothing"/>
      <w:lvlText w:val="%1."/>
      <w:lvlJc w:val="left"/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2EAD62C0"/>
    <w:multiLevelType w:val="multilevel"/>
    <w:tmpl w:val="36DCDDAA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380"/>
        </w:tabs>
        <w:ind w:left="13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10"/>
        </w:tabs>
        <w:ind w:left="171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400"/>
        </w:tabs>
        <w:ind w:left="24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0"/>
        </w:tabs>
        <w:ind w:left="273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420"/>
        </w:tabs>
        <w:ind w:left="342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50"/>
        </w:tabs>
        <w:ind w:left="375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440"/>
        </w:tabs>
        <w:ind w:left="4440" w:hanging="1800"/>
      </w:pPr>
      <w:rPr>
        <w:rFonts w:cs="Times New Roman" w:hint="default"/>
      </w:rPr>
    </w:lvl>
  </w:abstractNum>
  <w:abstractNum w:abstractNumId="17" w15:restartNumberingAfterBreak="0">
    <w:nsid w:val="33DE05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8" w15:restartNumberingAfterBreak="0">
    <w:nsid w:val="38572E86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9" w15:restartNumberingAfterBreak="0">
    <w:nsid w:val="39C62D7D"/>
    <w:multiLevelType w:val="multilevel"/>
    <w:tmpl w:val="83CA3A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0" w15:restartNumberingAfterBreak="0">
    <w:nsid w:val="3C9C78E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1" w15:restartNumberingAfterBreak="0">
    <w:nsid w:val="3F0B5671"/>
    <w:multiLevelType w:val="hybridMultilevel"/>
    <w:tmpl w:val="1544128E"/>
    <w:lvl w:ilvl="0" w:tplc="741E2D2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6921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3" w15:restartNumberingAfterBreak="0">
    <w:nsid w:val="49D12782"/>
    <w:multiLevelType w:val="multilevel"/>
    <w:tmpl w:val="D15C3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7797781"/>
    <w:multiLevelType w:val="multilevel"/>
    <w:tmpl w:val="8A04616E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25" w15:restartNumberingAfterBreak="0">
    <w:nsid w:val="5CB71EEB"/>
    <w:multiLevelType w:val="hybridMultilevel"/>
    <w:tmpl w:val="E7E4B0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CDF189E"/>
    <w:multiLevelType w:val="hybridMultilevel"/>
    <w:tmpl w:val="1CF8967A"/>
    <w:lvl w:ilvl="0" w:tplc="7FB01488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657B6729"/>
    <w:multiLevelType w:val="hybridMultilevel"/>
    <w:tmpl w:val="3A2E65F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65D44E8B"/>
    <w:multiLevelType w:val="multilevel"/>
    <w:tmpl w:val="92E047A6"/>
    <w:lvl w:ilvl="0">
      <w:start w:val="3"/>
      <w:numFmt w:val="decimal"/>
      <w:lvlText w:val="%1."/>
      <w:lvlJc w:val="left"/>
      <w:pPr>
        <w:ind w:left="540" w:hanging="54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900" w:hanging="54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cs="Times New Roman" w:hint="default"/>
      </w:rPr>
    </w:lvl>
  </w:abstractNum>
  <w:abstractNum w:abstractNumId="29" w15:restartNumberingAfterBreak="0">
    <w:nsid w:val="68FA1DF8"/>
    <w:multiLevelType w:val="hybridMultilevel"/>
    <w:tmpl w:val="A2C03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E2789D"/>
    <w:multiLevelType w:val="hybridMultilevel"/>
    <w:tmpl w:val="6AE41D9A"/>
    <w:lvl w:ilvl="0" w:tplc="223A87A0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94F6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32" w15:restartNumberingAfterBreak="0">
    <w:nsid w:val="766B42A7"/>
    <w:multiLevelType w:val="hybridMultilevel"/>
    <w:tmpl w:val="8D80FD28"/>
    <w:lvl w:ilvl="0" w:tplc="6FF0B794">
      <w:start w:val="1"/>
      <w:numFmt w:val="decimal"/>
      <w:lvlText w:val="2.%1"/>
      <w:lvlJc w:val="left"/>
      <w:pPr>
        <w:tabs>
          <w:tab w:val="num" w:pos="-4062"/>
        </w:tabs>
        <w:ind w:firstLine="737"/>
      </w:pPr>
      <w:rPr>
        <w:rFonts w:cs="Times New Roman" w:hint="default"/>
      </w:rPr>
    </w:lvl>
    <w:lvl w:ilvl="1" w:tplc="043F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3F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3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3F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3F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3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3F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3F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3" w15:restartNumberingAfterBreak="0">
    <w:nsid w:val="7AD22683"/>
    <w:multiLevelType w:val="hybridMultilevel"/>
    <w:tmpl w:val="D3CEFBA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>
    <w:abstractNumId w:val="11"/>
  </w:num>
  <w:num w:numId="2">
    <w:abstractNumId w:val="25"/>
  </w:num>
  <w:num w:numId="3">
    <w:abstractNumId w:val="18"/>
  </w:num>
  <w:num w:numId="4">
    <w:abstractNumId w:val="17"/>
  </w:num>
  <w:num w:numId="5">
    <w:abstractNumId w:val="20"/>
  </w:num>
  <w:num w:numId="6">
    <w:abstractNumId w:val="13"/>
  </w:num>
  <w:num w:numId="7">
    <w:abstractNumId w:val="31"/>
  </w:num>
  <w:num w:numId="8">
    <w:abstractNumId w:val="22"/>
  </w:num>
  <w:num w:numId="9">
    <w:abstractNumId w:val="21"/>
  </w:num>
  <w:num w:numId="10">
    <w:abstractNumId w:val="8"/>
  </w:num>
  <w:num w:numId="11">
    <w:abstractNumId w:val="26"/>
  </w:num>
  <w:num w:numId="12">
    <w:abstractNumId w:val="23"/>
  </w:num>
  <w:num w:numId="13">
    <w:abstractNumId w:val="12"/>
  </w:num>
  <w:num w:numId="14">
    <w:abstractNumId w:val="26"/>
  </w:num>
  <w:num w:numId="15">
    <w:abstractNumId w:val="33"/>
  </w:num>
  <w:num w:numId="16">
    <w:abstractNumId w:val="27"/>
  </w:num>
  <w:num w:numId="17">
    <w:abstractNumId w:val="16"/>
  </w:num>
  <w:num w:numId="18">
    <w:abstractNumId w:val="28"/>
  </w:num>
  <w:num w:numId="19">
    <w:abstractNumId w:val="24"/>
  </w:num>
  <w:num w:numId="20">
    <w:abstractNumId w:val="19"/>
  </w:num>
  <w:num w:numId="21">
    <w:abstractNumId w:val="32"/>
  </w:num>
  <w:num w:numId="22">
    <w:abstractNumId w:val="9"/>
  </w:num>
  <w:num w:numId="23">
    <w:abstractNumId w:val="7"/>
  </w:num>
  <w:num w:numId="24">
    <w:abstractNumId w:val="6"/>
  </w:num>
  <w:num w:numId="25">
    <w:abstractNumId w:val="5"/>
  </w:num>
  <w:num w:numId="26">
    <w:abstractNumId w:val="4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30"/>
  </w:num>
  <w:num w:numId="32">
    <w:abstractNumId w:val="10"/>
  </w:num>
  <w:num w:numId="33">
    <w:abstractNumId w:val="14"/>
  </w:num>
  <w:num w:numId="34">
    <w:abstractNumId w:val="15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linkStyles/>
  <w:defaultTabStop w:val="708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7766"/>
    <w:rsid w:val="00002B44"/>
    <w:rsid w:val="000055B4"/>
    <w:rsid w:val="00011927"/>
    <w:rsid w:val="00012912"/>
    <w:rsid w:val="00014035"/>
    <w:rsid w:val="0001542F"/>
    <w:rsid w:val="0001605C"/>
    <w:rsid w:val="0001734E"/>
    <w:rsid w:val="00020E2E"/>
    <w:rsid w:val="00022691"/>
    <w:rsid w:val="000262AA"/>
    <w:rsid w:val="00027902"/>
    <w:rsid w:val="00031FB1"/>
    <w:rsid w:val="00035C52"/>
    <w:rsid w:val="00036238"/>
    <w:rsid w:val="0003644D"/>
    <w:rsid w:val="00046C81"/>
    <w:rsid w:val="000542F1"/>
    <w:rsid w:val="00054EDF"/>
    <w:rsid w:val="000603D0"/>
    <w:rsid w:val="000604E1"/>
    <w:rsid w:val="00062143"/>
    <w:rsid w:val="0006663F"/>
    <w:rsid w:val="0006671E"/>
    <w:rsid w:val="000674F4"/>
    <w:rsid w:val="000714DB"/>
    <w:rsid w:val="00076E4A"/>
    <w:rsid w:val="00076E5B"/>
    <w:rsid w:val="0008169F"/>
    <w:rsid w:val="00085E42"/>
    <w:rsid w:val="00087AB1"/>
    <w:rsid w:val="00097517"/>
    <w:rsid w:val="000977B0"/>
    <w:rsid w:val="000A0221"/>
    <w:rsid w:val="000A3892"/>
    <w:rsid w:val="000A4110"/>
    <w:rsid w:val="000B099A"/>
    <w:rsid w:val="000B1CBF"/>
    <w:rsid w:val="000B6E23"/>
    <w:rsid w:val="000C087C"/>
    <w:rsid w:val="000C6C97"/>
    <w:rsid w:val="000D2189"/>
    <w:rsid w:val="000D21F5"/>
    <w:rsid w:val="000D44C2"/>
    <w:rsid w:val="000E077A"/>
    <w:rsid w:val="000E1501"/>
    <w:rsid w:val="000E4F08"/>
    <w:rsid w:val="000E5DD2"/>
    <w:rsid w:val="000E6D37"/>
    <w:rsid w:val="000F13C7"/>
    <w:rsid w:val="0011022C"/>
    <w:rsid w:val="001122B2"/>
    <w:rsid w:val="00113F3B"/>
    <w:rsid w:val="00114BAF"/>
    <w:rsid w:val="001212A9"/>
    <w:rsid w:val="001216FD"/>
    <w:rsid w:val="001247AF"/>
    <w:rsid w:val="00125B49"/>
    <w:rsid w:val="001370B7"/>
    <w:rsid w:val="00150DE5"/>
    <w:rsid w:val="00155798"/>
    <w:rsid w:val="00156659"/>
    <w:rsid w:val="00166B92"/>
    <w:rsid w:val="00166F63"/>
    <w:rsid w:val="00172F85"/>
    <w:rsid w:val="00173DE1"/>
    <w:rsid w:val="00174FB4"/>
    <w:rsid w:val="00177445"/>
    <w:rsid w:val="001779D6"/>
    <w:rsid w:val="00183472"/>
    <w:rsid w:val="00184E7A"/>
    <w:rsid w:val="001908FD"/>
    <w:rsid w:val="00192CAB"/>
    <w:rsid w:val="001937E8"/>
    <w:rsid w:val="001947BA"/>
    <w:rsid w:val="001A1EB9"/>
    <w:rsid w:val="001A49FB"/>
    <w:rsid w:val="001A66C6"/>
    <w:rsid w:val="001A6B68"/>
    <w:rsid w:val="001B35F8"/>
    <w:rsid w:val="001B4CF3"/>
    <w:rsid w:val="001B7206"/>
    <w:rsid w:val="001C104E"/>
    <w:rsid w:val="001C1F07"/>
    <w:rsid w:val="001C389A"/>
    <w:rsid w:val="001C595B"/>
    <w:rsid w:val="001D2130"/>
    <w:rsid w:val="001E3A69"/>
    <w:rsid w:val="001E5E1B"/>
    <w:rsid w:val="001E7023"/>
    <w:rsid w:val="001F2F58"/>
    <w:rsid w:val="001F3B2E"/>
    <w:rsid w:val="001F6CB5"/>
    <w:rsid w:val="001F7614"/>
    <w:rsid w:val="001F7960"/>
    <w:rsid w:val="002006BC"/>
    <w:rsid w:val="002104DC"/>
    <w:rsid w:val="00211BAC"/>
    <w:rsid w:val="00221445"/>
    <w:rsid w:val="00222F2C"/>
    <w:rsid w:val="00226B0A"/>
    <w:rsid w:val="00240293"/>
    <w:rsid w:val="002439C1"/>
    <w:rsid w:val="00247806"/>
    <w:rsid w:val="002545CC"/>
    <w:rsid w:val="00255AF9"/>
    <w:rsid w:val="00256177"/>
    <w:rsid w:val="0025722A"/>
    <w:rsid w:val="0025737E"/>
    <w:rsid w:val="002576B0"/>
    <w:rsid w:val="00261EF0"/>
    <w:rsid w:val="00264C84"/>
    <w:rsid w:val="00264E0F"/>
    <w:rsid w:val="0027277A"/>
    <w:rsid w:val="0027404D"/>
    <w:rsid w:val="00281E00"/>
    <w:rsid w:val="002B0E4B"/>
    <w:rsid w:val="002B1C66"/>
    <w:rsid w:val="002B26C0"/>
    <w:rsid w:val="002B422A"/>
    <w:rsid w:val="002C03AE"/>
    <w:rsid w:val="002C4752"/>
    <w:rsid w:val="002C4CAD"/>
    <w:rsid w:val="002C7CEA"/>
    <w:rsid w:val="002D3587"/>
    <w:rsid w:val="002D5DF0"/>
    <w:rsid w:val="002D7D4C"/>
    <w:rsid w:val="002E3250"/>
    <w:rsid w:val="002E5015"/>
    <w:rsid w:val="002E6D53"/>
    <w:rsid w:val="002F078D"/>
    <w:rsid w:val="002F4384"/>
    <w:rsid w:val="002F7FCC"/>
    <w:rsid w:val="00301464"/>
    <w:rsid w:val="0030169A"/>
    <w:rsid w:val="0030193E"/>
    <w:rsid w:val="0030420C"/>
    <w:rsid w:val="003044F2"/>
    <w:rsid w:val="00316AAA"/>
    <w:rsid w:val="00317224"/>
    <w:rsid w:val="0031774D"/>
    <w:rsid w:val="00322C76"/>
    <w:rsid w:val="00324B1F"/>
    <w:rsid w:val="00336878"/>
    <w:rsid w:val="00337A04"/>
    <w:rsid w:val="00340B14"/>
    <w:rsid w:val="00342446"/>
    <w:rsid w:val="00342F1C"/>
    <w:rsid w:val="00343A5A"/>
    <w:rsid w:val="00343F75"/>
    <w:rsid w:val="003448D9"/>
    <w:rsid w:val="0035177E"/>
    <w:rsid w:val="003537FC"/>
    <w:rsid w:val="0035485E"/>
    <w:rsid w:val="00354995"/>
    <w:rsid w:val="00356F6B"/>
    <w:rsid w:val="0035749B"/>
    <w:rsid w:val="00360DC5"/>
    <w:rsid w:val="003617F5"/>
    <w:rsid w:val="00361BC0"/>
    <w:rsid w:val="00362958"/>
    <w:rsid w:val="003630FF"/>
    <w:rsid w:val="00363320"/>
    <w:rsid w:val="00371097"/>
    <w:rsid w:val="0037584E"/>
    <w:rsid w:val="00375DDE"/>
    <w:rsid w:val="00375F9D"/>
    <w:rsid w:val="003806D3"/>
    <w:rsid w:val="00387ED3"/>
    <w:rsid w:val="003908D1"/>
    <w:rsid w:val="00390905"/>
    <w:rsid w:val="00393E2A"/>
    <w:rsid w:val="00395167"/>
    <w:rsid w:val="003954A1"/>
    <w:rsid w:val="00396D4B"/>
    <w:rsid w:val="003976C2"/>
    <w:rsid w:val="003A006D"/>
    <w:rsid w:val="003A11F7"/>
    <w:rsid w:val="003B1AAB"/>
    <w:rsid w:val="003B4631"/>
    <w:rsid w:val="003C0CF5"/>
    <w:rsid w:val="003C32DE"/>
    <w:rsid w:val="003C3820"/>
    <w:rsid w:val="003C490E"/>
    <w:rsid w:val="003C6060"/>
    <w:rsid w:val="003C6A6D"/>
    <w:rsid w:val="003D4E4A"/>
    <w:rsid w:val="003E5B60"/>
    <w:rsid w:val="003E5B9F"/>
    <w:rsid w:val="003F0C59"/>
    <w:rsid w:val="003F1C83"/>
    <w:rsid w:val="003F2294"/>
    <w:rsid w:val="003F362D"/>
    <w:rsid w:val="003F449A"/>
    <w:rsid w:val="00400EAD"/>
    <w:rsid w:val="00402DB4"/>
    <w:rsid w:val="00404C08"/>
    <w:rsid w:val="00407766"/>
    <w:rsid w:val="004117FB"/>
    <w:rsid w:val="00430077"/>
    <w:rsid w:val="0043126D"/>
    <w:rsid w:val="00433735"/>
    <w:rsid w:val="0043475E"/>
    <w:rsid w:val="00436002"/>
    <w:rsid w:val="004456B8"/>
    <w:rsid w:val="004469E4"/>
    <w:rsid w:val="00450C39"/>
    <w:rsid w:val="00452AFB"/>
    <w:rsid w:val="00455622"/>
    <w:rsid w:val="00456D4B"/>
    <w:rsid w:val="004574F4"/>
    <w:rsid w:val="004608BB"/>
    <w:rsid w:val="00461CA6"/>
    <w:rsid w:val="0046284C"/>
    <w:rsid w:val="004636ED"/>
    <w:rsid w:val="00472D09"/>
    <w:rsid w:val="00480F22"/>
    <w:rsid w:val="0048610D"/>
    <w:rsid w:val="00486B14"/>
    <w:rsid w:val="00486CC5"/>
    <w:rsid w:val="00493015"/>
    <w:rsid w:val="004965C3"/>
    <w:rsid w:val="00496BAF"/>
    <w:rsid w:val="00496E61"/>
    <w:rsid w:val="004A0498"/>
    <w:rsid w:val="004A3933"/>
    <w:rsid w:val="004A44B8"/>
    <w:rsid w:val="004A4539"/>
    <w:rsid w:val="004A4B3F"/>
    <w:rsid w:val="004A6C8B"/>
    <w:rsid w:val="004B4661"/>
    <w:rsid w:val="004B6D91"/>
    <w:rsid w:val="004C0112"/>
    <w:rsid w:val="004C0A30"/>
    <w:rsid w:val="004C37E4"/>
    <w:rsid w:val="004C5E28"/>
    <w:rsid w:val="004C76D9"/>
    <w:rsid w:val="004E0291"/>
    <w:rsid w:val="004E304E"/>
    <w:rsid w:val="004E5AC9"/>
    <w:rsid w:val="004F0D8C"/>
    <w:rsid w:val="004F1F16"/>
    <w:rsid w:val="004F5270"/>
    <w:rsid w:val="004F733D"/>
    <w:rsid w:val="00502C7A"/>
    <w:rsid w:val="00504500"/>
    <w:rsid w:val="005077EB"/>
    <w:rsid w:val="00515973"/>
    <w:rsid w:val="005214E3"/>
    <w:rsid w:val="00524670"/>
    <w:rsid w:val="00524A3D"/>
    <w:rsid w:val="00526F9E"/>
    <w:rsid w:val="00527D6C"/>
    <w:rsid w:val="00532E79"/>
    <w:rsid w:val="005331E4"/>
    <w:rsid w:val="00534858"/>
    <w:rsid w:val="00547C1F"/>
    <w:rsid w:val="005604DF"/>
    <w:rsid w:val="0056142C"/>
    <w:rsid w:val="005628DF"/>
    <w:rsid w:val="005644A3"/>
    <w:rsid w:val="00564845"/>
    <w:rsid w:val="00571FFB"/>
    <w:rsid w:val="0057283E"/>
    <w:rsid w:val="00572975"/>
    <w:rsid w:val="00575034"/>
    <w:rsid w:val="005814C6"/>
    <w:rsid w:val="00586964"/>
    <w:rsid w:val="00587966"/>
    <w:rsid w:val="005901DB"/>
    <w:rsid w:val="005910A6"/>
    <w:rsid w:val="005923FD"/>
    <w:rsid w:val="00593AF7"/>
    <w:rsid w:val="00593B9A"/>
    <w:rsid w:val="00595951"/>
    <w:rsid w:val="005A0B66"/>
    <w:rsid w:val="005A29D4"/>
    <w:rsid w:val="005B11B0"/>
    <w:rsid w:val="005B584A"/>
    <w:rsid w:val="005C2904"/>
    <w:rsid w:val="005C3511"/>
    <w:rsid w:val="005C4557"/>
    <w:rsid w:val="005C58A4"/>
    <w:rsid w:val="005D0F77"/>
    <w:rsid w:val="005D2D7B"/>
    <w:rsid w:val="005D3A61"/>
    <w:rsid w:val="005D43A9"/>
    <w:rsid w:val="005E221B"/>
    <w:rsid w:val="005E5DF2"/>
    <w:rsid w:val="005F135A"/>
    <w:rsid w:val="005F1843"/>
    <w:rsid w:val="005F3B35"/>
    <w:rsid w:val="005F6D29"/>
    <w:rsid w:val="006066B4"/>
    <w:rsid w:val="00606F67"/>
    <w:rsid w:val="00610415"/>
    <w:rsid w:val="00613246"/>
    <w:rsid w:val="00615EAD"/>
    <w:rsid w:val="006164EB"/>
    <w:rsid w:val="00617317"/>
    <w:rsid w:val="006234B9"/>
    <w:rsid w:val="0062413A"/>
    <w:rsid w:val="0063067A"/>
    <w:rsid w:val="00630AA8"/>
    <w:rsid w:val="0063209C"/>
    <w:rsid w:val="00637131"/>
    <w:rsid w:val="006408A0"/>
    <w:rsid w:val="006417D2"/>
    <w:rsid w:val="0064243E"/>
    <w:rsid w:val="00646890"/>
    <w:rsid w:val="00646F28"/>
    <w:rsid w:val="00650F97"/>
    <w:rsid w:val="006522AA"/>
    <w:rsid w:val="00653429"/>
    <w:rsid w:val="0065781A"/>
    <w:rsid w:val="006613AC"/>
    <w:rsid w:val="00663676"/>
    <w:rsid w:val="00663C54"/>
    <w:rsid w:val="006662A2"/>
    <w:rsid w:val="006667BB"/>
    <w:rsid w:val="00675051"/>
    <w:rsid w:val="00675814"/>
    <w:rsid w:val="00676856"/>
    <w:rsid w:val="00681338"/>
    <w:rsid w:val="00681FE9"/>
    <w:rsid w:val="0069741E"/>
    <w:rsid w:val="006A2E63"/>
    <w:rsid w:val="006A4933"/>
    <w:rsid w:val="006A5F46"/>
    <w:rsid w:val="006A72B8"/>
    <w:rsid w:val="006A787E"/>
    <w:rsid w:val="006B1164"/>
    <w:rsid w:val="006B1B25"/>
    <w:rsid w:val="006B26CF"/>
    <w:rsid w:val="006B4F77"/>
    <w:rsid w:val="006B5732"/>
    <w:rsid w:val="006B59D4"/>
    <w:rsid w:val="006B5E96"/>
    <w:rsid w:val="006B66FD"/>
    <w:rsid w:val="006C0FB3"/>
    <w:rsid w:val="006C4CFF"/>
    <w:rsid w:val="006C5212"/>
    <w:rsid w:val="006C6C7D"/>
    <w:rsid w:val="006C7D20"/>
    <w:rsid w:val="006D0C37"/>
    <w:rsid w:val="006D1466"/>
    <w:rsid w:val="006D32B1"/>
    <w:rsid w:val="006D342D"/>
    <w:rsid w:val="006D3A2F"/>
    <w:rsid w:val="006D505B"/>
    <w:rsid w:val="006D798B"/>
    <w:rsid w:val="006E1B29"/>
    <w:rsid w:val="006E2111"/>
    <w:rsid w:val="006E2899"/>
    <w:rsid w:val="006E2BB6"/>
    <w:rsid w:val="006E34AB"/>
    <w:rsid w:val="006E35C1"/>
    <w:rsid w:val="006E4315"/>
    <w:rsid w:val="006E4B11"/>
    <w:rsid w:val="006E58E5"/>
    <w:rsid w:val="006E732F"/>
    <w:rsid w:val="006F4803"/>
    <w:rsid w:val="006F533B"/>
    <w:rsid w:val="006F7683"/>
    <w:rsid w:val="0070165A"/>
    <w:rsid w:val="00702BEB"/>
    <w:rsid w:val="007033BC"/>
    <w:rsid w:val="00704F71"/>
    <w:rsid w:val="00706504"/>
    <w:rsid w:val="00711A1C"/>
    <w:rsid w:val="00711E73"/>
    <w:rsid w:val="00713677"/>
    <w:rsid w:val="00714EC7"/>
    <w:rsid w:val="007156AC"/>
    <w:rsid w:val="00715B30"/>
    <w:rsid w:val="007162B8"/>
    <w:rsid w:val="0072294E"/>
    <w:rsid w:val="00723159"/>
    <w:rsid w:val="007266AE"/>
    <w:rsid w:val="00727CD6"/>
    <w:rsid w:val="00731513"/>
    <w:rsid w:val="00742BF8"/>
    <w:rsid w:val="00747A54"/>
    <w:rsid w:val="0075713C"/>
    <w:rsid w:val="00761F2B"/>
    <w:rsid w:val="00762040"/>
    <w:rsid w:val="007624A7"/>
    <w:rsid w:val="00763A39"/>
    <w:rsid w:val="00763BD3"/>
    <w:rsid w:val="00763CE7"/>
    <w:rsid w:val="00765171"/>
    <w:rsid w:val="007732DB"/>
    <w:rsid w:val="00774025"/>
    <w:rsid w:val="007763A4"/>
    <w:rsid w:val="0078123C"/>
    <w:rsid w:val="00783A02"/>
    <w:rsid w:val="00783EE2"/>
    <w:rsid w:val="007855D8"/>
    <w:rsid w:val="007870A1"/>
    <w:rsid w:val="00792C6D"/>
    <w:rsid w:val="007953BF"/>
    <w:rsid w:val="00795748"/>
    <w:rsid w:val="007A2C1E"/>
    <w:rsid w:val="007A4B11"/>
    <w:rsid w:val="007A4EF8"/>
    <w:rsid w:val="007B513D"/>
    <w:rsid w:val="007B5302"/>
    <w:rsid w:val="007C70A8"/>
    <w:rsid w:val="007D19D6"/>
    <w:rsid w:val="007D374F"/>
    <w:rsid w:val="007D392F"/>
    <w:rsid w:val="007E4F4C"/>
    <w:rsid w:val="007E702A"/>
    <w:rsid w:val="007F120C"/>
    <w:rsid w:val="007F191E"/>
    <w:rsid w:val="007F2513"/>
    <w:rsid w:val="007F4371"/>
    <w:rsid w:val="007F4570"/>
    <w:rsid w:val="007F5CA5"/>
    <w:rsid w:val="007F5FFE"/>
    <w:rsid w:val="007F626D"/>
    <w:rsid w:val="0080037B"/>
    <w:rsid w:val="00803888"/>
    <w:rsid w:val="00806E45"/>
    <w:rsid w:val="00807143"/>
    <w:rsid w:val="00807662"/>
    <w:rsid w:val="0080775D"/>
    <w:rsid w:val="008114C4"/>
    <w:rsid w:val="00816041"/>
    <w:rsid w:val="00822DBE"/>
    <w:rsid w:val="00826D41"/>
    <w:rsid w:val="00832939"/>
    <w:rsid w:val="00833775"/>
    <w:rsid w:val="00836AD0"/>
    <w:rsid w:val="00841397"/>
    <w:rsid w:val="0084267C"/>
    <w:rsid w:val="0084301C"/>
    <w:rsid w:val="008435C2"/>
    <w:rsid w:val="00844EEF"/>
    <w:rsid w:val="0084577A"/>
    <w:rsid w:val="008523BA"/>
    <w:rsid w:val="0085294D"/>
    <w:rsid w:val="00856EDE"/>
    <w:rsid w:val="0086186E"/>
    <w:rsid w:val="00862A3C"/>
    <w:rsid w:val="00864C69"/>
    <w:rsid w:val="008653F2"/>
    <w:rsid w:val="00867C2A"/>
    <w:rsid w:val="0087446D"/>
    <w:rsid w:val="008803F1"/>
    <w:rsid w:val="008825E6"/>
    <w:rsid w:val="0088446A"/>
    <w:rsid w:val="00884E8E"/>
    <w:rsid w:val="00890757"/>
    <w:rsid w:val="0089376C"/>
    <w:rsid w:val="00893CBB"/>
    <w:rsid w:val="00896253"/>
    <w:rsid w:val="0089647B"/>
    <w:rsid w:val="0089752E"/>
    <w:rsid w:val="008A38C3"/>
    <w:rsid w:val="008A66B1"/>
    <w:rsid w:val="008A6A5A"/>
    <w:rsid w:val="008B06A8"/>
    <w:rsid w:val="008B34EE"/>
    <w:rsid w:val="008B38A9"/>
    <w:rsid w:val="008B39A3"/>
    <w:rsid w:val="008B437C"/>
    <w:rsid w:val="008C2885"/>
    <w:rsid w:val="008C62E7"/>
    <w:rsid w:val="008C652D"/>
    <w:rsid w:val="008C735E"/>
    <w:rsid w:val="008C7523"/>
    <w:rsid w:val="008D0AA8"/>
    <w:rsid w:val="008D0AF0"/>
    <w:rsid w:val="008D21D9"/>
    <w:rsid w:val="008D29D6"/>
    <w:rsid w:val="008D3737"/>
    <w:rsid w:val="008D4114"/>
    <w:rsid w:val="008E131C"/>
    <w:rsid w:val="008E15C6"/>
    <w:rsid w:val="008F1F66"/>
    <w:rsid w:val="008F5E1A"/>
    <w:rsid w:val="008F7247"/>
    <w:rsid w:val="008F749F"/>
    <w:rsid w:val="009003E2"/>
    <w:rsid w:val="0090310C"/>
    <w:rsid w:val="00906093"/>
    <w:rsid w:val="009102BC"/>
    <w:rsid w:val="00912150"/>
    <w:rsid w:val="00912BD0"/>
    <w:rsid w:val="00912F2D"/>
    <w:rsid w:val="00914954"/>
    <w:rsid w:val="00921753"/>
    <w:rsid w:val="009246D6"/>
    <w:rsid w:val="0093170A"/>
    <w:rsid w:val="00932AC7"/>
    <w:rsid w:val="00932AD3"/>
    <w:rsid w:val="00936E33"/>
    <w:rsid w:val="00947230"/>
    <w:rsid w:val="009519FE"/>
    <w:rsid w:val="00951C8F"/>
    <w:rsid w:val="00955032"/>
    <w:rsid w:val="00960497"/>
    <w:rsid w:val="0096100B"/>
    <w:rsid w:val="00961254"/>
    <w:rsid w:val="0096368A"/>
    <w:rsid w:val="009705EE"/>
    <w:rsid w:val="00972180"/>
    <w:rsid w:val="00973D08"/>
    <w:rsid w:val="00975C6C"/>
    <w:rsid w:val="00980FD0"/>
    <w:rsid w:val="0098345B"/>
    <w:rsid w:val="00983C53"/>
    <w:rsid w:val="00994283"/>
    <w:rsid w:val="009948D9"/>
    <w:rsid w:val="009951A5"/>
    <w:rsid w:val="009966BC"/>
    <w:rsid w:val="009A3901"/>
    <w:rsid w:val="009A42B6"/>
    <w:rsid w:val="009A533F"/>
    <w:rsid w:val="009A7455"/>
    <w:rsid w:val="009B6147"/>
    <w:rsid w:val="009C35E8"/>
    <w:rsid w:val="009C4567"/>
    <w:rsid w:val="009C4DB6"/>
    <w:rsid w:val="009C539E"/>
    <w:rsid w:val="009C58EA"/>
    <w:rsid w:val="009C5C3D"/>
    <w:rsid w:val="009C62F4"/>
    <w:rsid w:val="009D2587"/>
    <w:rsid w:val="009D3CAE"/>
    <w:rsid w:val="009D6C0C"/>
    <w:rsid w:val="009E065B"/>
    <w:rsid w:val="009E06A5"/>
    <w:rsid w:val="009E1BD8"/>
    <w:rsid w:val="009E2B91"/>
    <w:rsid w:val="009E3E65"/>
    <w:rsid w:val="009E41A1"/>
    <w:rsid w:val="00A02DEB"/>
    <w:rsid w:val="00A10111"/>
    <w:rsid w:val="00A1306A"/>
    <w:rsid w:val="00A13761"/>
    <w:rsid w:val="00A137FE"/>
    <w:rsid w:val="00A1654A"/>
    <w:rsid w:val="00A16F06"/>
    <w:rsid w:val="00A23467"/>
    <w:rsid w:val="00A307DC"/>
    <w:rsid w:val="00A30DCE"/>
    <w:rsid w:val="00A31428"/>
    <w:rsid w:val="00A42E48"/>
    <w:rsid w:val="00A44064"/>
    <w:rsid w:val="00A4549F"/>
    <w:rsid w:val="00A50A0A"/>
    <w:rsid w:val="00A564C4"/>
    <w:rsid w:val="00A657C8"/>
    <w:rsid w:val="00A66CFD"/>
    <w:rsid w:val="00A739C2"/>
    <w:rsid w:val="00A843FA"/>
    <w:rsid w:val="00A87D4D"/>
    <w:rsid w:val="00AA0065"/>
    <w:rsid w:val="00AA2844"/>
    <w:rsid w:val="00AB2B18"/>
    <w:rsid w:val="00AB7240"/>
    <w:rsid w:val="00AB75BD"/>
    <w:rsid w:val="00AC11C6"/>
    <w:rsid w:val="00AC17A9"/>
    <w:rsid w:val="00AC2979"/>
    <w:rsid w:val="00AC43C0"/>
    <w:rsid w:val="00AC4ABD"/>
    <w:rsid w:val="00AD1D29"/>
    <w:rsid w:val="00AD4354"/>
    <w:rsid w:val="00AD439D"/>
    <w:rsid w:val="00AD498F"/>
    <w:rsid w:val="00AD4F86"/>
    <w:rsid w:val="00AD6BA2"/>
    <w:rsid w:val="00AD793A"/>
    <w:rsid w:val="00AE0550"/>
    <w:rsid w:val="00AE0E04"/>
    <w:rsid w:val="00AE1AB5"/>
    <w:rsid w:val="00AE36A7"/>
    <w:rsid w:val="00AE75F9"/>
    <w:rsid w:val="00AF358C"/>
    <w:rsid w:val="00AF3956"/>
    <w:rsid w:val="00AF50E9"/>
    <w:rsid w:val="00AF51C7"/>
    <w:rsid w:val="00AF646C"/>
    <w:rsid w:val="00B015CE"/>
    <w:rsid w:val="00B22218"/>
    <w:rsid w:val="00B22B12"/>
    <w:rsid w:val="00B233AE"/>
    <w:rsid w:val="00B25D81"/>
    <w:rsid w:val="00B34B94"/>
    <w:rsid w:val="00B37600"/>
    <w:rsid w:val="00B37A13"/>
    <w:rsid w:val="00B413CB"/>
    <w:rsid w:val="00B42877"/>
    <w:rsid w:val="00B429FA"/>
    <w:rsid w:val="00B43F87"/>
    <w:rsid w:val="00B443BF"/>
    <w:rsid w:val="00B451CD"/>
    <w:rsid w:val="00B455BB"/>
    <w:rsid w:val="00B467A4"/>
    <w:rsid w:val="00B46B6E"/>
    <w:rsid w:val="00B47119"/>
    <w:rsid w:val="00B50A9A"/>
    <w:rsid w:val="00B54930"/>
    <w:rsid w:val="00B54D35"/>
    <w:rsid w:val="00B55481"/>
    <w:rsid w:val="00B5701D"/>
    <w:rsid w:val="00B602BA"/>
    <w:rsid w:val="00B62956"/>
    <w:rsid w:val="00B64E3F"/>
    <w:rsid w:val="00B73F65"/>
    <w:rsid w:val="00B742CE"/>
    <w:rsid w:val="00B80AD4"/>
    <w:rsid w:val="00B83AD3"/>
    <w:rsid w:val="00B83AE3"/>
    <w:rsid w:val="00B8629C"/>
    <w:rsid w:val="00B918DB"/>
    <w:rsid w:val="00B93EF2"/>
    <w:rsid w:val="00B94913"/>
    <w:rsid w:val="00B966EE"/>
    <w:rsid w:val="00BA0118"/>
    <w:rsid w:val="00BB00C1"/>
    <w:rsid w:val="00BB18A2"/>
    <w:rsid w:val="00BB5448"/>
    <w:rsid w:val="00BB5F11"/>
    <w:rsid w:val="00BC2561"/>
    <w:rsid w:val="00BC5582"/>
    <w:rsid w:val="00BC68C8"/>
    <w:rsid w:val="00BD4895"/>
    <w:rsid w:val="00BD48F9"/>
    <w:rsid w:val="00BE0175"/>
    <w:rsid w:val="00BE1907"/>
    <w:rsid w:val="00BE1B15"/>
    <w:rsid w:val="00BE6292"/>
    <w:rsid w:val="00BF0EA7"/>
    <w:rsid w:val="00BF10E0"/>
    <w:rsid w:val="00BF1F96"/>
    <w:rsid w:val="00BF378B"/>
    <w:rsid w:val="00BF4494"/>
    <w:rsid w:val="00C02DCC"/>
    <w:rsid w:val="00C03342"/>
    <w:rsid w:val="00C04D52"/>
    <w:rsid w:val="00C0641E"/>
    <w:rsid w:val="00C07A15"/>
    <w:rsid w:val="00C14479"/>
    <w:rsid w:val="00C15538"/>
    <w:rsid w:val="00C2212C"/>
    <w:rsid w:val="00C24275"/>
    <w:rsid w:val="00C2531A"/>
    <w:rsid w:val="00C30737"/>
    <w:rsid w:val="00C3091E"/>
    <w:rsid w:val="00C33134"/>
    <w:rsid w:val="00C34FC4"/>
    <w:rsid w:val="00C40CB6"/>
    <w:rsid w:val="00C46DA7"/>
    <w:rsid w:val="00C51ED0"/>
    <w:rsid w:val="00C52082"/>
    <w:rsid w:val="00C53E82"/>
    <w:rsid w:val="00C54120"/>
    <w:rsid w:val="00C548F8"/>
    <w:rsid w:val="00C56EA7"/>
    <w:rsid w:val="00C601D6"/>
    <w:rsid w:val="00C62657"/>
    <w:rsid w:val="00C655AF"/>
    <w:rsid w:val="00C6713E"/>
    <w:rsid w:val="00C67E34"/>
    <w:rsid w:val="00C761D1"/>
    <w:rsid w:val="00C77BAB"/>
    <w:rsid w:val="00C875D9"/>
    <w:rsid w:val="00C912DB"/>
    <w:rsid w:val="00C95E8C"/>
    <w:rsid w:val="00CA44ED"/>
    <w:rsid w:val="00CA4D6F"/>
    <w:rsid w:val="00CA7B97"/>
    <w:rsid w:val="00CB1178"/>
    <w:rsid w:val="00CB1A7B"/>
    <w:rsid w:val="00CB3003"/>
    <w:rsid w:val="00CB3B4A"/>
    <w:rsid w:val="00CC09F0"/>
    <w:rsid w:val="00CC3438"/>
    <w:rsid w:val="00CD1484"/>
    <w:rsid w:val="00CD2B08"/>
    <w:rsid w:val="00CD3D6B"/>
    <w:rsid w:val="00CD6C33"/>
    <w:rsid w:val="00CD767D"/>
    <w:rsid w:val="00CE1D5F"/>
    <w:rsid w:val="00CE3109"/>
    <w:rsid w:val="00CE5677"/>
    <w:rsid w:val="00CE7E78"/>
    <w:rsid w:val="00CF00AD"/>
    <w:rsid w:val="00CF4174"/>
    <w:rsid w:val="00CF44AF"/>
    <w:rsid w:val="00CF4EEB"/>
    <w:rsid w:val="00CF5949"/>
    <w:rsid w:val="00D07952"/>
    <w:rsid w:val="00D13266"/>
    <w:rsid w:val="00D134D5"/>
    <w:rsid w:val="00D13D86"/>
    <w:rsid w:val="00D2138C"/>
    <w:rsid w:val="00D214B8"/>
    <w:rsid w:val="00D305AD"/>
    <w:rsid w:val="00D30CF0"/>
    <w:rsid w:val="00D36C30"/>
    <w:rsid w:val="00D41BFC"/>
    <w:rsid w:val="00D44662"/>
    <w:rsid w:val="00D50923"/>
    <w:rsid w:val="00D53037"/>
    <w:rsid w:val="00D57665"/>
    <w:rsid w:val="00D602D6"/>
    <w:rsid w:val="00D604D3"/>
    <w:rsid w:val="00D6508E"/>
    <w:rsid w:val="00D66FBB"/>
    <w:rsid w:val="00D7095B"/>
    <w:rsid w:val="00D71E0F"/>
    <w:rsid w:val="00D72B76"/>
    <w:rsid w:val="00D76C53"/>
    <w:rsid w:val="00D852EB"/>
    <w:rsid w:val="00D87671"/>
    <w:rsid w:val="00D8783F"/>
    <w:rsid w:val="00D916FB"/>
    <w:rsid w:val="00D93851"/>
    <w:rsid w:val="00D94853"/>
    <w:rsid w:val="00D95891"/>
    <w:rsid w:val="00D95E2B"/>
    <w:rsid w:val="00D96DD5"/>
    <w:rsid w:val="00DA0761"/>
    <w:rsid w:val="00DA442E"/>
    <w:rsid w:val="00DA44C8"/>
    <w:rsid w:val="00DA63E7"/>
    <w:rsid w:val="00DA6C42"/>
    <w:rsid w:val="00DB26E5"/>
    <w:rsid w:val="00DB36AF"/>
    <w:rsid w:val="00DB5F03"/>
    <w:rsid w:val="00DB6F99"/>
    <w:rsid w:val="00DC16C2"/>
    <w:rsid w:val="00DC5E23"/>
    <w:rsid w:val="00DC6A3E"/>
    <w:rsid w:val="00DD581C"/>
    <w:rsid w:val="00DD794A"/>
    <w:rsid w:val="00DE28FC"/>
    <w:rsid w:val="00DF4BB5"/>
    <w:rsid w:val="00E005C1"/>
    <w:rsid w:val="00E02FC1"/>
    <w:rsid w:val="00E17BCB"/>
    <w:rsid w:val="00E21E52"/>
    <w:rsid w:val="00E23FC5"/>
    <w:rsid w:val="00E25B75"/>
    <w:rsid w:val="00E30A6F"/>
    <w:rsid w:val="00E331F5"/>
    <w:rsid w:val="00E33E59"/>
    <w:rsid w:val="00E34981"/>
    <w:rsid w:val="00E374E7"/>
    <w:rsid w:val="00E42127"/>
    <w:rsid w:val="00E42D41"/>
    <w:rsid w:val="00E53D1F"/>
    <w:rsid w:val="00E557E0"/>
    <w:rsid w:val="00E5654F"/>
    <w:rsid w:val="00E62DC7"/>
    <w:rsid w:val="00E63FFC"/>
    <w:rsid w:val="00E65697"/>
    <w:rsid w:val="00E71159"/>
    <w:rsid w:val="00E73F50"/>
    <w:rsid w:val="00E74D16"/>
    <w:rsid w:val="00E75A76"/>
    <w:rsid w:val="00E86580"/>
    <w:rsid w:val="00E9070E"/>
    <w:rsid w:val="00E911F0"/>
    <w:rsid w:val="00E95C28"/>
    <w:rsid w:val="00E962B9"/>
    <w:rsid w:val="00E9776B"/>
    <w:rsid w:val="00EA4D2E"/>
    <w:rsid w:val="00EB3F67"/>
    <w:rsid w:val="00EB502E"/>
    <w:rsid w:val="00EC11A4"/>
    <w:rsid w:val="00EC76FF"/>
    <w:rsid w:val="00ED053D"/>
    <w:rsid w:val="00ED21AF"/>
    <w:rsid w:val="00ED54BA"/>
    <w:rsid w:val="00EE08B6"/>
    <w:rsid w:val="00EE26CA"/>
    <w:rsid w:val="00EF0529"/>
    <w:rsid w:val="00EF734B"/>
    <w:rsid w:val="00F00936"/>
    <w:rsid w:val="00F00EEF"/>
    <w:rsid w:val="00F012E9"/>
    <w:rsid w:val="00F0187E"/>
    <w:rsid w:val="00F02DDF"/>
    <w:rsid w:val="00F0316C"/>
    <w:rsid w:val="00F032A3"/>
    <w:rsid w:val="00F047DE"/>
    <w:rsid w:val="00F06F19"/>
    <w:rsid w:val="00F0785E"/>
    <w:rsid w:val="00F10019"/>
    <w:rsid w:val="00F1262D"/>
    <w:rsid w:val="00F12E81"/>
    <w:rsid w:val="00F149E7"/>
    <w:rsid w:val="00F2131C"/>
    <w:rsid w:val="00F215E6"/>
    <w:rsid w:val="00F226A0"/>
    <w:rsid w:val="00F22A4E"/>
    <w:rsid w:val="00F23351"/>
    <w:rsid w:val="00F2369E"/>
    <w:rsid w:val="00F24132"/>
    <w:rsid w:val="00F24FBE"/>
    <w:rsid w:val="00F2597F"/>
    <w:rsid w:val="00F279AC"/>
    <w:rsid w:val="00F30095"/>
    <w:rsid w:val="00F32041"/>
    <w:rsid w:val="00F3286A"/>
    <w:rsid w:val="00F32975"/>
    <w:rsid w:val="00F35ECA"/>
    <w:rsid w:val="00F35FB3"/>
    <w:rsid w:val="00F36622"/>
    <w:rsid w:val="00F402C7"/>
    <w:rsid w:val="00F402FF"/>
    <w:rsid w:val="00F40A73"/>
    <w:rsid w:val="00F42E54"/>
    <w:rsid w:val="00F44B16"/>
    <w:rsid w:val="00F479CA"/>
    <w:rsid w:val="00F51BDA"/>
    <w:rsid w:val="00F53171"/>
    <w:rsid w:val="00F554AC"/>
    <w:rsid w:val="00F627E0"/>
    <w:rsid w:val="00F62FEB"/>
    <w:rsid w:val="00F63021"/>
    <w:rsid w:val="00F6636C"/>
    <w:rsid w:val="00F71345"/>
    <w:rsid w:val="00F71A57"/>
    <w:rsid w:val="00F71F90"/>
    <w:rsid w:val="00F721D0"/>
    <w:rsid w:val="00F73C35"/>
    <w:rsid w:val="00F741A8"/>
    <w:rsid w:val="00F777D0"/>
    <w:rsid w:val="00F803D1"/>
    <w:rsid w:val="00F84609"/>
    <w:rsid w:val="00F87422"/>
    <w:rsid w:val="00F90EBE"/>
    <w:rsid w:val="00F94518"/>
    <w:rsid w:val="00F9679A"/>
    <w:rsid w:val="00F970AD"/>
    <w:rsid w:val="00FA0148"/>
    <w:rsid w:val="00FA061B"/>
    <w:rsid w:val="00FA3256"/>
    <w:rsid w:val="00FA5114"/>
    <w:rsid w:val="00FA674E"/>
    <w:rsid w:val="00FB577D"/>
    <w:rsid w:val="00FC0A51"/>
    <w:rsid w:val="00FC3735"/>
    <w:rsid w:val="00FC37D5"/>
    <w:rsid w:val="00FC3940"/>
    <w:rsid w:val="00FC43FE"/>
    <w:rsid w:val="00FC4550"/>
    <w:rsid w:val="00FC7F74"/>
    <w:rsid w:val="00FD2208"/>
    <w:rsid w:val="00FD260E"/>
    <w:rsid w:val="00FD577D"/>
    <w:rsid w:val="00FE2B5E"/>
    <w:rsid w:val="00FF3DE1"/>
    <w:rsid w:val="00FF5F40"/>
    <w:rsid w:val="00FF675A"/>
    <w:rsid w:val="00FF6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5FB4BC9"/>
  <w15:docId w15:val="{B2A539AB-D08B-4ADA-9A35-70F9F4245F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1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0"/>
    <w:qFormat/>
    <w:rsid w:val="005F6D29"/>
    <w:rPr>
      <w:rFonts w:ascii="Times New Roman" w:eastAsia="Times New Roman" w:hAnsi="Times New Roman"/>
      <w:bCs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5F6D29"/>
    <w:pPr>
      <w:contextualSpacing/>
      <w:outlineLvl w:val="0"/>
    </w:pPr>
    <w:rPr>
      <w:b/>
      <w:sz w:val="28"/>
      <w:szCs w:val="28"/>
    </w:rPr>
  </w:style>
  <w:style w:type="paragraph" w:styleId="2">
    <w:name w:val="heading 2"/>
    <w:basedOn w:val="a"/>
    <w:next w:val="a"/>
    <w:link w:val="20"/>
    <w:uiPriority w:val="9"/>
    <w:qFormat/>
    <w:rsid w:val="00EE08B6"/>
    <w:pPr>
      <w:outlineLvl w:val="1"/>
    </w:pPr>
    <w:rPr>
      <w:b/>
      <w:szCs w:val="26"/>
    </w:rPr>
  </w:style>
  <w:style w:type="paragraph" w:styleId="3">
    <w:name w:val="heading 3"/>
    <w:basedOn w:val="a"/>
    <w:next w:val="a"/>
    <w:link w:val="30"/>
    <w:uiPriority w:val="9"/>
    <w:qFormat/>
    <w:rsid w:val="005F6D29"/>
    <w:pPr>
      <w:keepNext/>
      <w:spacing w:before="240" w:after="240"/>
      <w:outlineLvl w:val="2"/>
    </w:pPr>
    <w:rPr>
      <w:b/>
      <w:bCs w:val="0"/>
    </w:rPr>
  </w:style>
  <w:style w:type="paragraph" w:styleId="4">
    <w:name w:val="heading 4"/>
    <w:basedOn w:val="a"/>
    <w:next w:val="a"/>
    <w:link w:val="40"/>
    <w:uiPriority w:val="9"/>
    <w:qFormat/>
    <w:rsid w:val="005F6D29"/>
    <w:pPr>
      <w:spacing w:before="200"/>
      <w:outlineLvl w:val="3"/>
    </w:pPr>
    <w:rPr>
      <w:rFonts w:ascii="Cambria" w:hAnsi="Cambria"/>
      <w:b/>
      <w:i/>
      <w:iCs/>
      <w:sz w:val="20"/>
      <w:szCs w:val="20"/>
    </w:rPr>
  </w:style>
  <w:style w:type="paragraph" w:styleId="5">
    <w:name w:val="heading 5"/>
    <w:basedOn w:val="a"/>
    <w:next w:val="a"/>
    <w:link w:val="50"/>
    <w:uiPriority w:val="9"/>
    <w:qFormat/>
    <w:rsid w:val="005F6D29"/>
    <w:pPr>
      <w:keepNext/>
      <w:keepLines/>
      <w:spacing w:before="40" w:line="259" w:lineRule="auto"/>
      <w:outlineLvl w:val="4"/>
    </w:pPr>
    <w:rPr>
      <w:rFonts w:asciiTheme="majorHAnsi" w:eastAsiaTheme="majorEastAsia" w:hAnsiTheme="majorHAnsi" w:cstheme="majorBidi"/>
      <w:bCs w:val="0"/>
      <w:color w:val="2E74B5" w:themeColor="accent1" w:themeShade="BF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qFormat/>
    <w:rsid w:val="005F6D29"/>
    <w:pPr>
      <w:keepNext/>
      <w:keepLines/>
      <w:spacing w:before="40" w:line="259" w:lineRule="auto"/>
      <w:outlineLvl w:val="5"/>
    </w:pPr>
    <w:rPr>
      <w:rFonts w:asciiTheme="majorHAnsi" w:eastAsiaTheme="majorEastAsia" w:hAnsiTheme="majorHAnsi" w:cstheme="majorBidi"/>
      <w:bCs w:val="0"/>
      <w:color w:val="1F4D78" w:themeColor="accent1" w:themeShade="7F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qFormat/>
    <w:rsid w:val="005F6D29"/>
    <w:pPr>
      <w:keepNext/>
      <w:keepLines/>
      <w:spacing w:before="40" w:line="259" w:lineRule="auto"/>
      <w:outlineLvl w:val="6"/>
    </w:pPr>
    <w:rPr>
      <w:rFonts w:asciiTheme="majorHAnsi" w:eastAsiaTheme="majorEastAsia" w:hAnsiTheme="majorHAnsi" w:cstheme="majorBidi"/>
      <w:bCs w:val="0"/>
      <w:i/>
      <w:iCs/>
      <w:color w:val="1F4D78" w:themeColor="accent1" w:themeShade="7F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qFormat/>
    <w:rsid w:val="005F6D29"/>
    <w:pPr>
      <w:keepNext/>
      <w:keepLines/>
      <w:spacing w:before="40" w:line="259" w:lineRule="auto"/>
      <w:outlineLvl w:val="7"/>
    </w:pPr>
    <w:rPr>
      <w:rFonts w:asciiTheme="majorHAnsi" w:eastAsiaTheme="majorEastAsia" w:hAnsiTheme="majorHAnsi" w:cstheme="majorBidi"/>
      <w:bCs w:val="0"/>
      <w:color w:val="272727" w:themeColor="text1" w:themeTint="D8"/>
      <w:sz w:val="21"/>
      <w:szCs w:val="21"/>
      <w:lang w:eastAsia="en-US"/>
    </w:rPr>
  </w:style>
  <w:style w:type="paragraph" w:styleId="9">
    <w:name w:val="heading 9"/>
    <w:basedOn w:val="a"/>
    <w:next w:val="a"/>
    <w:link w:val="90"/>
    <w:uiPriority w:val="9"/>
    <w:qFormat/>
    <w:rsid w:val="005F6D29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bCs w:val="0"/>
      <w:i/>
      <w:iCs/>
      <w:color w:val="272727" w:themeColor="text1" w:themeTint="D8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5F6D29"/>
    <w:rPr>
      <w:rFonts w:ascii="Times New Roman" w:eastAsia="Times New Roman" w:hAnsi="Times New Roman"/>
      <w:b/>
      <w:bCs/>
      <w:sz w:val="28"/>
      <w:szCs w:val="28"/>
    </w:rPr>
  </w:style>
  <w:style w:type="character" w:customStyle="1" w:styleId="20">
    <w:name w:val="Заголовок 2 Знак"/>
    <w:link w:val="2"/>
    <w:uiPriority w:val="9"/>
    <w:rsid w:val="00EE08B6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30">
    <w:name w:val="Заголовок 3 Знак"/>
    <w:link w:val="3"/>
    <w:uiPriority w:val="9"/>
    <w:rsid w:val="005F6D29"/>
    <w:rPr>
      <w:rFonts w:ascii="Times New Roman" w:eastAsia="Times New Roman" w:hAnsi="Times New Roman"/>
      <w:b/>
      <w:sz w:val="24"/>
      <w:szCs w:val="24"/>
    </w:rPr>
  </w:style>
  <w:style w:type="character" w:customStyle="1" w:styleId="40">
    <w:name w:val="Заголовок 4 Знак"/>
    <w:link w:val="4"/>
    <w:uiPriority w:val="9"/>
    <w:rsid w:val="005F6D29"/>
    <w:rPr>
      <w:rFonts w:ascii="Cambria" w:eastAsia="Times New Roman" w:hAnsi="Cambria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rsid w:val="005F6D29"/>
    <w:rPr>
      <w:rFonts w:asciiTheme="majorHAnsi" w:eastAsiaTheme="majorEastAsia" w:hAnsiTheme="majorHAnsi" w:cstheme="majorBidi"/>
      <w:color w:val="2E74B5" w:themeColor="accent1" w:themeShade="BF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rsid w:val="005F6D29"/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"/>
    <w:rsid w:val="005F6D29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  <w:lang w:eastAsia="en-US"/>
    </w:rPr>
  </w:style>
  <w:style w:type="character" w:customStyle="1" w:styleId="80">
    <w:name w:val="Заголовок 8 Знак"/>
    <w:basedOn w:val="a0"/>
    <w:link w:val="8"/>
    <w:uiPriority w:val="9"/>
    <w:rsid w:val="005F6D29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90">
    <w:name w:val="Заголовок 9 Знак"/>
    <w:basedOn w:val="a0"/>
    <w:link w:val="9"/>
    <w:uiPriority w:val="9"/>
    <w:rsid w:val="005F6D2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numbering" w:customStyle="1" w:styleId="11">
    <w:name w:val="Нет списка1"/>
    <w:next w:val="a2"/>
    <w:uiPriority w:val="99"/>
    <w:semiHidden/>
    <w:unhideWhenUsed/>
    <w:rsid w:val="00407766"/>
  </w:style>
  <w:style w:type="paragraph" w:styleId="a3">
    <w:name w:val="footer"/>
    <w:basedOn w:val="a"/>
    <w:link w:val="a4"/>
    <w:uiPriority w:val="99"/>
    <w:unhideWhenUsed/>
    <w:rsid w:val="00407766"/>
    <w:pPr>
      <w:tabs>
        <w:tab w:val="center" w:pos="4677"/>
        <w:tab w:val="right" w:pos="9355"/>
      </w:tabs>
    </w:pPr>
    <w:rPr>
      <w:bCs w:val="0"/>
    </w:rPr>
  </w:style>
  <w:style w:type="character" w:customStyle="1" w:styleId="a4">
    <w:name w:val="Нижний колонтитул Знак"/>
    <w:basedOn w:val="a0"/>
    <w:link w:val="a3"/>
    <w:uiPriority w:val="99"/>
    <w:rsid w:val="00407766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table" w:styleId="a5">
    <w:name w:val="Table Grid"/>
    <w:basedOn w:val="a1"/>
    <w:uiPriority w:val="99"/>
    <w:rsid w:val="005F6D29"/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footnote text"/>
    <w:basedOn w:val="a"/>
    <w:link w:val="a7"/>
    <w:uiPriority w:val="99"/>
    <w:rsid w:val="00407766"/>
    <w:rPr>
      <w:bCs w:val="0"/>
      <w:sz w:val="20"/>
      <w:szCs w:val="20"/>
    </w:rPr>
  </w:style>
  <w:style w:type="character" w:customStyle="1" w:styleId="a7">
    <w:name w:val="Текст сноски Знак"/>
    <w:basedOn w:val="a0"/>
    <w:link w:val="a6"/>
    <w:uiPriority w:val="99"/>
    <w:rsid w:val="00407766"/>
    <w:rPr>
      <w:rFonts w:ascii="Times New Roman" w:eastAsia="Times New Roman" w:hAnsi="Times New Roman" w:cs="Times New Roman"/>
      <w:bCs/>
      <w:sz w:val="20"/>
      <w:szCs w:val="20"/>
    </w:rPr>
  </w:style>
  <w:style w:type="character" w:styleId="a8">
    <w:name w:val="footnote reference"/>
    <w:uiPriority w:val="99"/>
    <w:semiHidden/>
    <w:rsid w:val="005F6D29"/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5F6D29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F6D29"/>
    <w:rPr>
      <w:rFonts w:ascii="Segoe UI" w:eastAsia="Times New Roman" w:hAnsi="Segoe UI" w:cs="Segoe UI"/>
      <w:bCs/>
      <w:sz w:val="18"/>
      <w:szCs w:val="18"/>
    </w:rPr>
  </w:style>
  <w:style w:type="paragraph" w:styleId="ab">
    <w:name w:val="endnote text"/>
    <w:aliases w:val="Знак4"/>
    <w:basedOn w:val="a"/>
    <w:link w:val="ac"/>
    <w:uiPriority w:val="99"/>
    <w:rsid w:val="005F6D29"/>
    <w:rPr>
      <w:bCs w:val="0"/>
      <w:sz w:val="22"/>
      <w:szCs w:val="22"/>
    </w:rPr>
  </w:style>
  <w:style w:type="character" w:customStyle="1" w:styleId="ac">
    <w:name w:val="Текст концевой сноски Знак"/>
    <w:aliases w:val="Знак4 Знак"/>
    <w:link w:val="ab"/>
    <w:uiPriority w:val="99"/>
    <w:rsid w:val="005F6D29"/>
    <w:rPr>
      <w:rFonts w:ascii="Times New Roman" w:eastAsia="Times New Roman" w:hAnsi="Times New Roman"/>
      <w:sz w:val="22"/>
      <w:szCs w:val="22"/>
    </w:rPr>
  </w:style>
  <w:style w:type="character" w:styleId="ad">
    <w:name w:val="endnote reference"/>
    <w:uiPriority w:val="10"/>
    <w:rsid w:val="005F6D29"/>
    <w:rPr>
      <w:vertAlign w:val="superscript"/>
    </w:rPr>
  </w:style>
  <w:style w:type="character" w:styleId="ae">
    <w:name w:val="page number"/>
    <w:uiPriority w:val="99"/>
    <w:rsid w:val="005F6D29"/>
  </w:style>
  <w:style w:type="paragraph" w:styleId="af">
    <w:name w:val="header"/>
    <w:basedOn w:val="a"/>
    <w:link w:val="af0"/>
    <w:uiPriority w:val="99"/>
    <w:rsid w:val="00407766"/>
    <w:pPr>
      <w:tabs>
        <w:tab w:val="center" w:pos="4677"/>
        <w:tab w:val="right" w:pos="9355"/>
      </w:tabs>
      <w:jc w:val="center"/>
    </w:pPr>
    <w:rPr>
      <w:bCs w:val="0"/>
    </w:rPr>
  </w:style>
  <w:style w:type="character" w:customStyle="1" w:styleId="af0">
    <w:name w:val="Верхний колонтитул Знак"/>
    <w:basedOn w:val="a0"/>
    <w:link w:val="af"/>
    <w:uiPriority w:val="99"/>
    <w:rsid w:val="00407766"/>
    <w:rPr>
      <w:rFonts w:ascii="Times New Roman" w:eastAsia="Times New Roman" w:hAnsi="Times New Roman" w:cs="Times New Roman"/>
      <w:bCs/>
      <w:sz w:val="24"/>
      <w:szCs w:val="24"/>
    </w:rPr>
  </w:style>
  <w:style w:type="paragraph" w:styleId="af1">
    <w:name w:val="List Paragraph"/>
    <w:basedOn w:val="a"/>
    <w:uiPriority w:val="34"/>
    <w:qFormat/>
    <w:rsid w:val="00407766"/>
    <w:pPr>
      <w:ind w:left="720"/>
      <w:contextualSpacing/>
    </w:pPr>
  </w:style>
  <w:style w:type="character" w:styleId="af2">
    <w:name w:val="Strong"/>
    <w:uiPriority w:val="22"/>
    <w:qFormat/>
    <w:rsid w:val="00407766"/>
    <w:rPr>
      <w:b/>
      <w:bCs/>
    </w:rPr>
  </w:style>
  <w:style w:type="paragraph" w:styleId="af3">
    <w:name w:val="Title"/>
    <w:basedOn w:val="a"/>
    <w:next w:val="a"/>
    <w:link w:val="af4"/>
    <w:qFormat/>
    <w:rsid w:val="005F6D29"/>
    <w:pPr>
      <w:contextualSpacing/>
      <w:jc w:val="center"/>
    </w:pPr>
    <w:rPr>
      <w:bCs w:val="0"/>
      <w:spacing w:val="5"/>
      <w:sz w:val="52"/>
      <w:szCs w:val="52"/>
    </w:rPr>
  </w:style>
  <w:style w:type="character" w:customStyle="1" w:styleId="af4">
    <w:name w:val="Название Знак"/>
    <w:basedOn w:val="a0"/>
    <w:link w:val="af3"/>
    <w:rsid w:val="005F6D29"/>
    <w:rPr>
      <w:rFonts w:ascii="Times New Roman" w:eastAsia="Times New Roman" w:hAnsi="Times New Roman"/>
      <w:spacing w:val="5"/>
      <w:sz w:val="52"/>
      <w:szCs w:val="52"/>
    </w:rPr>
  </w:style>
  <w:style w:type="character" w:styleId="af5">
    <w:name w:val="annotation reference"/>
    <w:basedOn w:val="a0"/>
    <w:uiPriority w:val="99"/>
    <w:semiHidden/>
    <w:unhideWhenUsed/>
    <w:rsid w:val="005F6D29"/>
    <w:rPr>
      <w:sz w:val="16"/>
      <w:szCs w:val="16"/>
    </w:rPr>
  </w:style>
  <w:style w:type="paragraph" w:styleId="af6">
    <w:name w:val="annotation text"/>
    <w:basedOn w:val="a"/>
    <w:link w:val="af7"/>
    <w:uiPriority w:val="99"/>
    <w:unhideWhenUsed/>
    <w:rsid w:val="005F6D29"/>
    <w:rPr>
      <w:sz w:val="20"/>
      <w:szCs w:val="20"/>
    </w:rPr>
  </w:style>
  <w:style w:type="character" w:customStyle="1" w:styleId="af7">
    <w:name w:val="Текст примечания Знак"/>
    <w:basedOn w:val="a0"/>
    <w:link w:val="af6"/>
    <w:uiPriority w:val="99"/>
    <w:rsid w:val="005F6D29"/>
    <w:rPr>
      <w:rFonts w:ascii="Times New Roman" w:eastAsia="Times New Roman" w:hAnsi="Times New Roman"/>
      <w:bCs/>
    </w:rPr>
  </w:style>
  <w:style w:type="paragraph" w:styleId="af8">
    <w:name w:val="annotation subject"/>
    <w:basedOn w:val="af6"/>
    <w:next w:val="af6"/>
    <w:link w:val="af9"/>
    <w:uiPriority w:val="99"/>
    <w:semiHidden/>
    <w:unhideWhenUsed/>
    <w:rsid w:val="005F6D29"/>
    <w:rPr>
      <w:b/>
    </w:rPr>
  </w:style>
  <w:style w:type="character" w:customStyle="1" w:styleId="af9">
    <w:name w:val="Тема примечания Знак"/>
    <w:basedOn w:val="af7"/>
    <w:link w:val="af8"/>
    <w:uiPriority w:val="99"/>
    <w:semiHidden/>
    <w:rsid w:val="005F6D29"/>
    <w:rPr>
      <w:rFonts w:ascii="Times New Roman" w:eastAsia="Times New Roman" w:hAnsi="Times New Roman"/>
      <w:b/>
      <w:bCs/>
    </w:rPr>
  </w:style>
  <w:style w:type="paragraph" w:customStyle="1" w:styleId="afa">
    <w:name w:val="С_Т"/>
    <w:link w:val="afb"/>
    <w:qFormat/>
    <w:rsid w:val="005F6D29"/>
    <w:pPr>
      <w:suppressAutoHyphens/>
    </w:pPr>
    <w:rPr>
      <w:rFonts w:ascii="Times New Roman" w:eastAsia="Times New Roman" w:hAnsi="Times New Roman"/>
      <w:bCs/>
      <w:sz w:val="24"/>
      <w:szCs w:val="24"/>
    </w:rPr>
  </w:style>
  <w:style w:type="character" w:customStyle="1" w:styleId="afb">
    <w:name w:val="С_Т Знак"/>
    <w:link w:val="afa"/>
    <w:rsid w:val="005F6D29"/>
    <w:rPr>
      <w:rFonts w:ascii="Times New Roman" w:eastAsia="Times New Roman" w:hAnsi="Times New Roman"/>
      <w:bCs/>
      <w:sz w:val="24"/>
      <w:szCs w:val="24"/>
    </w:rPr>
  </w:style>
  <w:style w:type="table" w:customStyle="1" w:styleId="12">
    <w:name w:val="Сетка таблицы светлая1"/>
    <w:basedOn w:val="a1"/>
    <w:uiPriority w:val="40"/>
    <w:rsid w:val="005F6D29"/>
    <w:rPr>
      <w:rFonts w:eastAsia="Times New Roman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21">
    <w:name w:val="toc 2"/>
    <w:basedOn w:val="a"/>
    <w:next w:val="a"/>
    <w:autoRedefine/>
    <w:uiPriority w:val="39"/>
    <w:unhideWhenUsed/>
    <w:rsid w:val="00450C39"/>
    <w:pPr>
      <w:tabs>
        <w:tab w:val="decimal" w:leader="dot" w:pos="10195"/>
      </w:tabs>
      <w:ind w:left="284"/>
    </w:pPr>
  </w:style>
  <w:style w:type="paragraph" w:styleId="13">
    <w:name w:val="toc 1"/>
    <w:next w:val="a"/>
    <w:autoRedefine/>
    <w:uiPriority w:val="39"/>
    <w:unhideWhenUsed/>
    <w:qFormat/>
    <w:rsid w:val="00450C39"/>
    <w:pPr>
      <w:tabs>
        <w:tab w:val="right" w:leader="dot" w:pos="10195"/>
      </w:tabs>
    </w:pPr>
    <w:rPr>
      <w:rFonts w:ascii="Times New Roman" w:eastAsia="Times New Roman" w:hAnsi="Times New Roman"/>
      <w:noProof/>
      <w:sz w:val="24"/>
      <w:szCs w:val="22"/>
    </w:rPr>
  </w:style>
  <w:style w:type="paragraph" w:styleId="31">
    <w:name w:val="toc 3"/>
    <w:basedOn w:val="a"/>
    <w:next w:val="a"/>
    <w:autoRedefine/>
    <w:uiPriority w:val="39"/>
    <w:semiHidden/>
    <w:qFormat/>
    <w:rsid w:val="005F6D29"/>
    <w:pPr>
      <w:spacing w:after="100"/>
      <w:ind w:left="440"/>
    </w:pPr>
    <w:rPr>
      <w:rFonts w:ascii="Calibri" w:hAnsi="Calibri"/>
    </w:rPr>
  </w:style>
  <w:style w:type="paragraph" w:customStyle="1" w:styleId="afc">
    <w:name w:val="Утв"/>
    <w:basedOn w:val="a"/>
    <w:rsid w:val="005F6D29"/>
    <w:pPr>
      <w:spacing w:after="120"/>
      <w:ind w:left="5812"/>
      <w:contextualSpacing/>
      <w:jc w:val="center"/>
    </w:pPr>
    <w:rPr>
      <w:bCs w:val="0"/>
      <w:spacing w:val="5"/>
      <w:sz w:val="28"/>
      <w:szCs w:val="28"/>
    </w:rPr>
  </w:style>
  <w:style w:type="paragraph" w:customStyle="1" w:styleId="afd">
    <w:name w:val="Назв"/>
    <w:basedOn w:val="a"/>
    <w:rsid w:val="005F6D29"/>
    <w:pPr>
      <w:spacing w:before="240" w:after="240"/>
      <w:jc w:val="center"/>
    </w:pPr>
    <w:rPr>
      <w:b/>
      <w:sz w:val="28"/>
    </w:rPr>
  </w:style>
  <w:style w:type="paragraph" w:styleId="afe">
    <w:name w:val="Revision"/>
    <w:hidden/>
    <w:uiPriority w:val="99"/>
    <w:semiHidden/>
    <w:rsid w:val="005F6D29"/>
    <w:rPr>
      <w:rFonts w:ascii="Times New Roman" w:eastAsia="Times New Roman" w:hAnsi="Times New Roman"/>
      <w:bCs/>
      <w:sz w:val="24"/>
      <w:szCs w:val="24"/>
    </w:rPr>
  </w:style>
  <w:style w:type="character" w:styleId="aff">
    <w:name w:val="FollowedHyperlink"/>
    <w:uiPriority w:val="99"/>
    <w:semiHidden/>
    <w:unhideWhenUsed/>
    <w:rsid w:val="005F6D29"/>
    <w:rPr>
      <w:color w:val="954F72"/>
      <w:u w:val="single"/>
    </w:rPr>
  </w:style>
  <w:style w:type="paragraph" w:customStyle="1" w:styleId="aff0">
    <w:name w:val="С_Т_Ц"/>
    <w:basedOn w:val="a"/>
    <w:qFormat/>
    <w:rsid w:val="005F6D29"/>
    <w:pPr>
      <w:suppressAutoHyphens/>
      <w:jc w:val="center"/>
    </w:pPr>
  </w:style>
  <w:style w:type="paragraph" w:customStyle="1" w:styleId="100">
    <w:name w:val="СМ_10"/>
    <w:basedOn w:val="a"/>
    <w:qFormat/>
    <w:rsid w:val="005F6D29"/>
    <w:pPr>
      <w:suppressAutoHyphens/>
    </w:pPr>
    <w:rPr>
      <w:sz w:val="20"/>
      <w:szCs w:val="20"/>
    </w:rPr>
  </w:style>
  <w:style w:type="paragraph" w:customStyle="1" w:styleId="101">
    <w:name w:val="СМ_10_Ц"/>
    <w:basedOn w:val="a"/>
    <w:qFormat/>
    <w:rsid w:val="005F6D29"/>
    <w:pPr>
      <w:suppressAutoHyphens/>
      <w:jc w:val="center"/>
    </w:pPr>
    <w:rPr>
      <w:sz w:val="20"/>
      <w:szCs w:val="20"/>
    </w:rPr>
  </w:style>
  <w:style w:type="character" w:styleId="aff1">
    <w:name w:val="Hyperlink"/>
    <w:basedOn w:val="a0"/>
    <w:uiPriority w:val="99"/>
    <w:unhideWhenUsed/>
    <w:rsid w:val="005F6D29"/>
    <w:rPr>
      <w:color w:val="0563C1" w:themeColor="hyperlink"/>
      <w:u w:val="single"/>
    </w:rPr>
  </w:style>
  <w:style w:type="paragraph" w:customStyle="1" w:styleId="22">
    <w:name w:val="Заг2"/>
    <w:uiPriority w:val="8"/>
    <w:qFormat/>
    <w:rsid w:val="005F6D29"/>
    <w:pPr>
      <w:spacing w:before="240" w:after="120"/>
    </w:pPr>
    <w:rPr>
      <w:rFonts w:ascii="Times New Roman" w:eastAsia="Times New Roman" w:hAnsi="Times New Roman"/>
      <w:b/>
      <w:bCs/>
      <w:sz w:val="24"/>
      <w:szCs w:val="24"/>
    </w:rPr>
  </w:style>
  <w:style w:type="character" w:styleId="aff2">
    <w:name w:val="Emphasis"/>
    <w:basedOn w:val="a0"/>
    <w:uiPriority w:val="20"/>
    <w:qFormat/>
    <w:rsid w:val="005D2D7B"/>
    <w:rPr>
      <w:i/>
      <w:iCs/>
    </w:rPr>
  </w:style>
  <w:style w:type="character" w:customStyle="1" w:styleId="aff3">
    <w:name w:val="Термин"/>
    <w:basedOn w:val="a0"/>
    <w:uiPriority w:val="1"/>
    <w:qFormat/>
    <w:rsid w:val="005F6D29"/>
    <w:rPr>
      <w:b/>
    </w:rPr>
  </w:style>
  <w:style w:type="paragraph" w:customStyle="1" w:styleId="ConsPlusNormal">
    <w:name w:val="ConsPlusNormal"/>
    <w:uiPriority w:val="99"/>
    <w:qFormat/>
    <w:rsid w:val="007732DB"/>
    <w:pPr>
      <w:widowControl w:val="0"/>
      <w:autoSpaceDE w:val="0"/>
      <w:autoSpaceDN w:val="0"/>
      <w:adjustRightInd w:val="0"/>
    </w:pPr>
    <w:rPr>
      <w:rFonts w:ascii="Arial" w:eastAsiaTheme="minorEastAsia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70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15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50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yperlink" Target="consultantplus://offline/ref=3F90DE0ABCA42623A0D47517DA923CE40B300FD3422B87DD04D546233D4958058A870DCD1FEAE0F731E0C6AEE1AF5098D93B0A7310A9E757nEGCN" TargetMode="Externa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hyperlink" Target="consultantplus://offline/ref=859C9B7B0032E4A390EE7E8BA1C6EAE49754431DF8B52C2E405AED10AE295133D32DF7B2FB206E28EABC07087B14F5E8A0EE1F8467F58C47m4G0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859C9B7B0032E4A390EE7E8BA1C6EAE49754431DF8B52C2E405AED10AE295133D32DF7B2FB206C2FECBC07087B14F5E8A0EE1F8467F58C47m4G0N" TargetMode="External"/><Relationship Id="rId20" Type="http://schemas.openxmlformats.org/officeDocument/2006/relationships/hyperlink" Target="consultantplus://offline/ref=3F90DE0ABCA42623A0D47517DA923CE40B340DD34E2E87DD04D546233D4958058A870DCD1FECE3F030E0C6AEE1AF5098D93B0A7310A9E757nEGCN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consultantplus://offline/ref=3F90DE0ABCA42623A0D47517DA923CE40B300FD3422B87DD04D546233D4958058A870DCD1FEAE2F037E0C6AEE1AF5098D93B0A7310A9E757nEGCN" TargetMode="Externa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Relationship Id="rId22" Type="http://schemas.openxmlformats.org/officeDocument/2006/relationships/footer" Target="footer5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leg\OneDrive\&#1055;&#1088;&#1086;&#1092;&#1089;&#1090;&#1072;&#1085;&#1076;&#1072;&#1088;&#1090;&#1099;\&#1064;&#1072;&#1073;&#1083;&#1086;&#1085;%20&#1055;&#1057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16ED7C-E728-4D96-823E-95866A37FF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Шаблон ПС</Template>
  <TotalTime>278</TotalTime>
  <Pages>24</Pages>
  <Words>8358</Words>
  <Characters>47644</Characters>
  <Application>Microsoft Office Word</Application>
  <DocSecurity>0</DocSecurity>
  <Lines>397</Lines>
  <Paragraphs>111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по проектированию систем электроснабжения объектов капитального строительства</vt:lpstr>
    </vt:vector>
  </TitlesOfParts>
  <Company>Microsoft</Company>
  <LinksUpToDate>false</LinksUpToDate>
  <CharactersWithSpaces>55891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по проектированию систем электроснабжения объектов капитального строительства</dc:title>
  <dc:creator>Сергей</dc:creator>
  <cp:lastModifiedBy>1403-1</cp:lastModifiedBy>
  <cp:revision>20</cp:revision>
  <cp:lastPrinted>2021-08-18T08:13:00Z</cp:lastPrinted>
  <dcterms:created xsi:type="dcterms:W3CDTF">2021-05-01T19:12:00Z</dcterms:created>
  <dcterms:modified xsi:type="dcterms:W3CDTF">2021-08-30T13:12:00Z</dcterms:modified>
</cp:coreProperties>
</file>